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B4022" w14:paraId="16BA4232" w14:textId="77777777" w:rsidTr="0060503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4494D6B" w14:textId="77777777" w:rsidR="004B4022" w:rsidRPr="00FD75DF" w:rsidRDefault="004B4022" w:rsidP="0060503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B2BB6C6" w14:textId="77777777" w:rsidR="004B4022" w:rsidRDefault="004B4022" w:rsidP="0060503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70F868C" w14:textId="77777777" w:rsidR="004B4022" w:rsidRDefault="004B4022" w:rsidP="00605037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9A980AE" w14:textId="77777777" w:rsidR="004B4022" w:rsidRDefault="004B4022" w:rsidP="00605037">
            <w:pPr>
              <w:pStyle w:val="AIKMETN"/>
              <w:spacing w:before="0" w:after="0"/>
              <w:ind w:left="0" w:firstLine="0"/>
            </w:pPr>
          </w:p>
        </w:tc>
      </w:tr>
      <w:tr w:rsidR="004B4022" w14:paraId="7AD313DE" w14:textId="77777777" w:rsidTr="0060503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28A275F" w14:textId="77777777" w:rsidR="004B4022" w:rsidRPr="00FD75DF" w:rsidRDefault="004B4022" w:rsidP="0060503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9152BA0" w14:textId="77777777" w:rsidR="004B4022" w:rsidRDefault="004B4022" w:rsidP="0060503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C3750E1" w14:textId="77777777" w:rsidR="004B4022" w:rsidRDefault="004B4022" w:rsidP="00605037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126713D" w14:textId="77777777" w:rsidR="004B4022" w:rsidRDefault="004B4022" w:rsidP="00605037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4B4022" w14:paraId="473ABF2E" w14:textId="77777777" w:rsidTr="0060503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EAE1560" w14:textId="77777777" w:rsidR="004B4022" w:rsidRPr="00FD75DF" w:rsidRDefault="004B4022" w:rsidP="0060503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776C2BD" w14:textId="77777777" w:rsidR="004B4022" w:rsidRDefault="004B4022" w:rsidP="0060503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219B5B6" w14:textId="77777777" w:rsidR="004B4022" w:rsidRDefault="004B4022" w:rsidP="00605037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F5CD3EC" w14:textId="77777777" w:rsidR="004B4022" w:rsidRDefault="004B4022" w:rsidP="00605037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4B4022" w14:paraId="25DA754C" w14:textId="77777777" w:rsidTr="0060503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3C51543" w14:textId="77777777" w:rsidR="004B4022" w:rsidRPr="00FD75DF" w:rsidRDefault="004B4022" w:rsidP="0060503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ACD851B" w14:textId="77777777" w:rsidR="004B4022" w:rsidRDefault="004B4022" w:rsidP="0060503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9782784" w14:textId="77777777" w:rsidR="004B4022" w:rsidRDefault="004B4022" w:rsidP="00605037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190AA1B" w14:textId="77777777" w:rsidR="004B4022" w:rsidRDefault="004B4022" w:rsidP="00605037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701219BD" w14:textId="7D98D64F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03512D2" wp14:editId="3F2001C8">
                <wp:simplePos x="0" y="0"/>
                <wp:positionH relativeFrom="column">
                  <wp:posOffset>-508000</wp:posOffset>
                </wp:positionH>
                <wp:positionV relativeFrom="paragraph">
                  <wp:posOffset>219075</wp:posOffset>
                </wp:positionV>
                <wp:extent cx="539750" cy="288290"/>
                <wp:effectExtent l="10795" t="12065" r="11430" b="13970"/>
                <wp:wrapNone/>
                <wp:docPr id="7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8BBBE" w14:textId="77777777" w:rsidR="00CB6C62" w:rsidRPr="00446E26" w:rsidRDefault="00CB6C62" w:rsidP="00CB6C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  <w:r w:rsidRPr="00EB5EF6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03512D2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40pt;margin-top:17.25pt;width:42.5pt;height:22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" fillcolor="#f79646 [3209]">
                <v:textbox inset=",.3mm">
                  <w:txbxContent>
                    <w:p w14:paraId="1108BBBE" w14:textId="77777777" w:rsidR="00CB6C62" w:rsidRPr="00446E26" w:rsidRDefault="00CB6C62" w:rsidP="00CB6C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1.</w:t>
                      </w:r>
                      <w:r w:rsidRPr="00EB5EF6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9F11EB6" wp14:editId="423409C7">
                <wp:simplePos x="0" y="0"/>
                <wp:positionH relativeFrom="column">
                  <wp:posOffset>-508000</wp:posOffset>
                </wp:positionH>
                <wp:positionV relativeFrom="paragraph">
                  <wp:posOffset>222885</wp:posOffset>
                </wp:positionV>
                <wp:extent cx="6875780" cy="288290"/>
                <wp:effectExtent l="10795" t="6350" r="9525" b="29210"/>
                <wp:wrapNone/>
                <wp:docPr id="7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78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B505D23" w14:textId="77777777" w:rsidR="00CB6C62" w:rsidRPr="00743355" w:rsidRDefault="00CB6C62" w:rsidP="00743355">
                            <w:pPr>
                              <w:shd w:val="clear" w:color="auto" w:fill="FFFFFF" w:themeFill="background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B6C62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335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827435" w:rsidRPr="0074335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 </w:t>
                            </w:r>
                            <w:proofErr w:type="spellStart"/>
                            <w:r w:rsidR="00FC7043" w:rsidRPr="00FC7043">
                              <w:rPr>
                                <w:b/>
                                <w:sz w:val="18"/>
                                <w:szCs w:val="18"/>
                              </w:rPr>
                              <w:t>Nasr</w:t>
                            </w:r>
                            <w:proofErr w:type="spellEnd"/>
                            <w:r w:rsidR="00827435" w:rsidRPr="0074335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Suresi’nin</w:t>
                            </w:r>
                            <w:r w:rsidRPr="0074335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okunuşu karışık olarak verilmiştir. Okunuş sırasına göre yan tarafa sıralayalım. </w:t>
                            </w:r>
                            <w:r w:rsidRPr="00743355">
                              <w:rPr>
                                <w:b/>
                                <w:sz w:val="20"/>
                                <w:szCs w:val="20"/>
                              </w:rPr>
                              <w:t>(2X8=16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F11EB6" id="Text Box 29" o:spid="_x0000_s1027" type="#_x0000_t202" style="position:absolute;margin-left:-40pt;margin-top:17.55pt;width:541.4pt;height:22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" fillcolor="#8064a2 [3207]" strokecolor="#f2f2f2 [3041]" strokeweight="1pt">
                <v:shadow on="t" color="#3f3151 [1607]" opacity=".5" offset="1pt"/>
                <v:textbox>
                  <w:txbxContent>
                    <w:p w14:paraId="6B505D23" w14:textId="77777777" w:rsidR="00CB6C62" w:rsidRPr="00743355" w:rsidRDefault="00CB6C62" w:rsidP="00743355">
                      <w:pPr>
                        <w:shd w:val="clear" w:color="auto" w:fill="FFFFFF" w:themeFill="background1"/>
                        <w:rPr>
                          <w:b/>
                          <w:sz w:val="20"/>
                          <w:szCs w:val="20"/>
                        </w:rPr>
                      </w:pPr>
                      <w:r w:rsidRPr="00CB6C62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743355">
                        <w:rPr>
                          <w:b/>
                          <w:sz w:val="18"/>
                          <w:szCs w:val="18"/>
                        </w:rPr>
                        <w:t xml:space="preserve">    </w:t>
                      </w:r>
                      <w:r w:rsidR="00827435" w:rsidRPr="00743355">
                        <w:rPr>
                          <w:b/>
                          <w:sz w:val="18"/>
                          <w:szCs w:val="18"/>
                        </w:rPr>
                        <w:t xml:space="preserve">Aşağıda </w:t>
                      </w:r>
                      <w:proofErr w:type="spellStart"/>
                      <w:r w:rsidR="00FC7043" w:rsidRPr="00FC7043">
                        <w:rPr>
                          <w:b/>
                          <w:sz w:val="18"/>
                          <w:szCs w:val="18"/>
                        </w:rPr>
                        <w:t>Nasr</w:t>
                      </w:r>
                      <w:proofErr w:type="spellEnd"/>
                      <w:r w:rsidR="00827435" w:rsidRPr="00743355">
                        <w:rPr>
                          <w:b/>
                          <w:sz w:val="18"/>
                          <w:szCs w:val="18"/>
                        </w:rPr>
                        <w:t xml:space="preserve"> Suresi’nin</w:t>
                      </w:r>
                      <w:r w:rsidRPr="00743355">
                        <w:rPr>
                          <w:b/>
                          <w:sz w:val="18"/>
                          <w:szCs w:val="18"/>
                        </w:rPr>
                        <w:t xml:space="preserve"> okunuşu karışık olarak verilmiştir. Okunuş sırasına göre yan tarafa sıralayalım. </w:t>
                      </w:r>
                      <w:r w:rsidRPr="00743355">
                        <w:rPr>
                          <w:b/>
                          <w:sz w:val="20"/>
                          <w:szCs w:val="20"/>
                        </w:rPr>
                        <w:t>(2X8=16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017257AF" w14:textId="77777777" w:rsidR="00CB6C62" w:rsidRDefault="0065145D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167F314" wp14:editId="6BE533A9">
                <wp:simplePos x="0" y="0"/>
                <wp:positionH relativeFrom="column">
                  <wp:posOffset>2559397</wp:posOffset>
                </wp:positionH>
                <wp:positionV relativeFrom="paragraph">
                  <wp:posOffset>249255</wp:posOffset>
                </wp:positionV>
                <wp:extent cx="2449902" cy="323850"/>
                <wp:effectExtent l="19050" t="19050" r="45720" b="57150"/>
                <wp:wrapNone/>
                <wp:docPr id="7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9902" cy="323850"/>
                          <a:chOff x="3551" y="1432"/>
                          <a:chExt cx="3447" cy="510"/>
                        </a:xfrm>
                      </wpg:grpSpPr>
                      <wps:wsp>
                        <wps:cNvPr id="7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D6AEF47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7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3005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A149A80" w14:textId="77777777" w:rsidR="00FC7043" w:rsidRPr="0065145D" w:rsidRDefault="00FC7043" w:rsidP="00FC7043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65145D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Bismillâhirrahmânirrahîm</w:t>
                              </w:r>
                              <w:proofErr w:type="spellEnd"/>
                            </w:p>
                            <w:p w14:paraId="1377F745" w14:textId="77777777" w:rsidR="00CB6C62" w:rsidRPr="002E75C7" w:rsidRDefault="00CB6C62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167F314" id="Group 13" o:spid="_x0000_s1028" style="position:absolute;margin-left:201.55pt;margin-top:19.65pt;width:192.9pt;height:25.5pt;z-index:251712512" coordorigin="3551,1432" coordsize="3447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"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AutoShape 14" o:spid="_x0000_s1029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1D6AEF47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15" o:spid="_x0000_s1030" type="#_x0000_t202" style="position:absolute;left:3993;top:1519;width:3005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4A149A80" w14:textId="77777777" w:rsidR="00FC7043" w:rsidRPr="0065145D" w:rsidRDefault="00FC7043" w:rsidP="00FC7043">
                        <w:pPr>
                          <w:shd w:val="clear" w:color="auto" w:fill="FFFFFF" w:themeFill="background1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proofErr w:type="spellStart"/>
                        <w:r w:rsidRPr="0065145D">
                          <w:rPr>
                            <w:rFonts w:cstheme="minorHAnsi"/>
                            <w:sz w:val="24"/>
                            <w:szCs w:val="24"/>
                          </w:rPr>
                          <w:t>Bismillâhirrahmânirrahîm</w:t>
                        </w:r>
                        <w:proofErr w:type="spellEnd"/>
                      </w:p>
                      <w:p w14:paraId="1377F745" w14:textId="77777777" w:rsidR="00CB6C62" w:rsidRPr="002E75C7" w:rsidRDefault="00CB6C62" w:rsidP="00743355">
                        <w:pPr>
                          <w:shd w:val="clear" w:color="auto" w:fill="FFFFFF" w:themeFill="background1"/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023EA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2FBBBBA" wp14:editId="1E5DA69D">
                <wp:simplePos x="0" y="0"/>
                <wp:positionH relativeFrom="column">
                  <wp:posOffset>541628</wp:posOffset>
                </wp:positionH>
                <wp:positionV relativeFrom="paragraph">
                  <wp:posOffset>249748</wp:posOffset>
                </wp:positionV>
                <wp:extent cx="1684655" cy="323850"/>
                <wp:effectExtent l="30480" t="29210" r="27940" b="56515"/>
                <wp:wrapNone/>
                <wp:docPr id="5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4655" cy="323850"/>
                          <a:chOff x="3551" y="1432"/>
                          <a:chExt cx="2653" cy="510"/>
                        </a:xfrm>
                      </wpg:grpSpPr>
                      <wps:wsp>
                        <wps:cNvPr id="51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37C60AB" w14:textId="77777777" w:rsidR="00CB6C62" w:rsidRPr="000D2296" w:rsidRDefault="00827435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21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99E3298" w14:textId="77777777" w:rsidR="00FC7043" w:rsidRPr="0065145D" w:rsidRDefault="00FC7043" w:rsidP="00FC7043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65145D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İza</w:t>
                              </w:r>
                              <w:proofErr w:type="spellEnd"/>
                              <w:r w:rsidRPr="0065145D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̂ </w:t>
                              </w:r>
                              <w:proofErr w:type="spellStart"/>
                              <w:r w:rsidRPr="0065145D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câe</w:t>
                              </w:r>
                              <w:proofErr w:type="spellEnd"/>
                              <w:r w:rsidRPr="0065145D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2507E463" w14:textId="77777777" w:rsidR="00CB6C62" w:rsidRPr="002E75C7" w:rsidRDefault="00CB6C62" w:rsidP="002E75C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2FBBBBA" id="Group 25" o:spid="_x0000_s1031" style="position:absolute;margin-left:42.65pt;margin-top:19.65pt;width:132.65pt;height:25.5pt;z-index:251716608" coordorigin="3551,1432" coordsize="265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">
                <v:shape id="AutoShape 26" o:spid="_x0000_s1032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037C60AB" w14:textId="77777777" w:rsidR="00CB6C62" w:rsidRPr="000D2296" w:rsidRDefault="00827435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H</w:t>
                        </w:r>
                      </w:p>
                    </w:txbxContent>
                  </v:textbox>
                </v:shape>
                <v:shape id="Text Box 27" o:spid="_x0000_s1033" type="#_x0000_t202" style="position:absolute;left:3993;top:1519;width:221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599E3298" w14:textId="77777777" w:rsidR="00FC7043" w:rsidRPr="0065145D" w:rsidRDefault="00FC7043" w:rsidP="00FC7043">
                        <w:pPr>
                          <w:shd w:val="clear" w:color="auto" w:fill="FFFFFF" w:themeFill="background1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proofErr w:type="spellStart"/>
                        <w:r w:rsidRPr="0065145D">
                          <w:rPr>
                            <w:rFonts w:cstheme="minorHAnsi"/>
                            <w:sz w:val="24"/>
                            <w:szCs w:val="24"/>
                          </w:rPr>
                          <w:t>İza</w:t>
                        </w:r>
                        <w:proofErr w:type="spellEnd"/>
                        <w:r w:rsidRPr="0065145D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̂ </w:t>
                        </w:r>
                        <w:proofErr w:type="spellStart"/>
                        <w:r w:rsidRPr="0065145D">
                          <w:rPr>
                            <w:rFonts w:cstheme="minorHAnsi"/>
                            <w:sz w:val="24"/>
                            <w:szCs w:val="24"/>
                          </w:rPr>
                          <w:t>câe</w:t>
                        </w:r>
                        <w:proofErr w:type="spellEnd"/>
                        <w:r w:rsidRPr="0065145D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2507E463" w14:textId="77777777" w:rsidR="00CB6C62" w:rsidRPr="002E75C7" w:rsidRDefault="00CB6C62" w:rsidP="002E75C7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9CD98EC" wp14:editId="2F705EF1">
                <wp:simplePos x="0" y="0"/>
                <wp:positionH relativeFrom="column">
                  <wp:posOffset>-498475</wp:posOffset>
                </wp:positionH>
                <wp:positionV relativeFrom="paragraph">
                  <wp:posOffset>188595</wp:posOffset>
                </wp:positionV>
                <wp:extent cx="1019175" cy="1692275"/>
                <wp:effectExtent l="10795" t="8890" r="8255" b="13335"/>
                <wp:wrapNone/>
                <wp:docPr id="7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692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5DDB3" w14:textId="77777777" w:rsidR="00CB6C62" w:rsidRPr="00D74A65" w:rsidRDefault="00CB6C62" w:rsidP="00743355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1-  </w:t>
                            </w:r>
                            <w:proofErr w:type="gramStart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……….</w:t>
                            </w:r>
                            <w:proofErr w:type="gramEnd"/>
                          </w:p>
                          <w:p w14:paraId="1216CF6E" w14:textId="77777777" w:rsidR="00CB6C62" w:rsidRPr="00D74A65" w:rsidRDefault="00CB6C62" w:rsidP="00743355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2-  </w:t>
                            </w:r>
                            <w:proofErr w:type="gramStart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……….</w:t>
                            </w:r>
                            <w:proofErr w:type="gramEnd"/>
                          </w:p>
                          <w:p w14:paraId="102079AB" w14:textId="77777777" w:rsidR="00CB6C62" w:rsidRPr="00D74A65" w:rsidRDefault="00CB6C62" w:rsidP="00743355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3-  </w:t>
                            </w:r>
                            <w:proofErr w:type="gramStart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……….</w:t>
                            </w:r>
                            <w:proofErr w:type="gramEnd"/>
                          </w:p>
                          <w:p w14:paraId="48E84C45" w14:textId="77777777" w:rsidR="00CB6C62" w:rsidRPr="00D74A65" w:rsidRDefault="00CB6C62" w:rsidP="00743355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4-  </w:t>
                            </w:r>
                            <w:proofErr w:type="gramStart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……….</w:t>
                            </w:r>
                            <w:proofErr w:type="gramEnd"/>
                          </w:p>
                          <w:p w14:paraId="12C2C0EC" w14:textId="77777777" w:rsidR="00CB6C62" w:rsidRPr="00D74A65" w:rsidRDefault="00CB6C62" w:rsidP="00743355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5-  </w:t>
                            </w:r>
                            <w:proofErr w:type="gramStart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……….</w:t>
                            </w:r>
                            <w:proofErr w:type="gramEnd"/>
                          </w:p>
                          <w:p w14:paraId="546FC6A5" w14:textId="77777777" w:rsidR="00CB6C62" w:rsidRPr="00D74A65" w:rsidRDefault="00CB6C62" w:rsidP="00743355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6-  </w:t>
                            </w:r>
                            <w:proofErr w:type="gramStart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……….</w:t>
                            </w:r>
                            <w:proofErr w:type="gramEnd"/>
                          </w:p>
                          <w:p w14:paraId="5F248886" w14:textId="77777777" w:rsidR="00CB6C62" w:rsidRPr="00D74A65" w:rsidRDefault="00CB6C62" w:rsidP="00743355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7-  </w:t>
                            </w:r>
                            <w:proofErr w:type="gramStart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……….</w:t>
                            </w:r>
                            <w:proofErr w:type="gramEnd"/>
                          </w:p>
                          <w:p w14:paraId="17965BB1" w14:textId="77777777" w:rsidR="00D74A65" w:rsidRPr="00D74A65" w:rsidRDefault="00D74A65" w:rsidP="00743355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8- </w:t>
                            </w:r>
                            <w:proofErr w:type="gramStart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…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……..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82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CD98EC" id="Text Box 28" o:spid="_x0000_s1034" type="#_x0000_t202" style="position:absolute;margin-left:-39.25pt;margin-top:14.85pt;width:80.25pt;height:133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" fillcolor="#e5dfec [663]">
                <v:textbox inset=",2.3mm,,.3mm">
                  <w:txbxContent>
                    <w:p w14:paraId="0E05DDB3" w14:textId="77777777" w:rsidR="00CB6C62" w:rsidRPr="00D74A65" w:rsidRDefault="00CB6C62" w:rsidP="00743355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 xml:space="preserve">1-  </w:t>
                      </w:r>
                      <w:proofErr w:type="gramStart"/>
                      <w:r w:rsidRPr="00D74A65">
                        <w:rPr>
                          <w:b/>
                          <w:sz w:val="18"/>
                          <w:szCs w:val="18"/>
                        </w:rPr>
                        <w:t>……….</w:t>
                      </w:r>
                      <w:proofErr w:type="gramEnd"/>
                    </w:p>
                    <w:p w14:paraId="1216CF6E" w14:textId="77777777" w:rsidR="00CB6C62" w:rsidRPr="00D74A65" w:rsidRDefault="00CB6C62" w:rsidP="00743355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 xml:space="preserve">2-  </w:t>
                      </w:r>
                      <w:proofErr w:type="gramStart"/>
                      <w:r w:rsidRPr="00D74A65">
                        <w:rPr>
                          <w:b/>
                          <w:sz w:val="18"/>
                          <w:szCs w:val="18"/>
                        </w:rPr>
                        <w:t>……….</w:t>
                      </w:r>
                      <w:proofErr w:type="gramEnd"/>
                    </w:p>
                    <w:p w14:paraId="102079AB" w14:textId="77777777" w:rsidR="00CB6C62" w:rsidRPr="00D74A65" w:rsidRDefault="00CB6C62" w:rsidP="00743355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 xml:space="preserve">3-  </w:t>
                      </w:r>
                      <w:proofErr w:type="gramStart"/>
                      <w:r w:rsidRPr="00D74A65">
                        <w:rPr>
                          <w:b/>
                          <w:sz w:val="18"/>
                          <w:szCs w:val="18"/>
                        </w:rPr>
                        <w:t>……….</w:t>
                      </w:r>
                      <w:proofErr w:type="gramEnd"/>
                    </w:p>
                    <w:p w14:paraId="48E84C45" w14:textId="77777777" w:rsidR="00CB6C62" w:rsidRPr="00D74A65" w:rsidRDefault="00CB6C62" w:rsidP="00743355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 xml:space="preserve">4-  </w:t>
                      </w:r>
                      <w:proofErr w:type="gramStart"/>
                      <w:r w:rsidRPr="00D74A65">
                        <w:rPr>
                          <w:b/>
                          <w:sz w:val="18"/>
                          <w:szCs w:val="18"/>
                        </w:rPr>
                        <w:t>……….</w:t>
                      </w:r>
                      <w:proofErr w:type="gramEnd"/>
                    </w:p>
                    <w:p w14:paraId="12C2C0EC" w14:textId="77777777" w:rsidR="00CB6C62" w:rsidRPr="00D74A65" w:rsidRDefault="00CB6C62" w:rsidP="00743355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 xml:space="preserve">5-  </w:t>
                      </w:r>
                      <w:proofErr w:type="gramStart"/>
                      <w:r w:rsidRPr="00D74A65">
                        <w:rPr>
                          <w:b/>
                          <w:sz w:val="18"/>
                          <w:szCs w:val="18"/>
                        </w:rPr>
                        <w:t>……….</w:t>
                      </w:r>
                      <w:proofErr w:type="gramEnd"/>
                    </w:p>
                    <w:p w14:paraId="546FC6A5" w14:textId="77777777" w:rsidR="00CB6C62" w:rsidRPr="00D74A65" w:rsidRDefault="00CB6C62" w:rsidP="00743355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 xml:space="preserve">6-  </w:t>
                      </w:r>
                      <w:proofErr w:type="gramStart"/>
                      <w:r w:rsidRPr="00D74A65">
                        <w:rPr>
                          <w:b/>
                          <w:sz w:val="18"/>
                          <w:szCs w:val="18"/>
                        </w:rPr>
                        <w:t>……….</w:t>
                      </w:r>
                      <w:proofErr w:type="gramEnd"/>
                    </w:p>
                    <w:p w14:paraId="5F248886" w14:textId="77777777" w:rsidR="00CB6C62" w:rsidRPr="00D74A65" w:rsidRDefault="00CB6C62" w:rsidP="00743355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 xml:space="preserve">7-  </w:t>
                      </w:r>
                      <w:proofErr w:type="gramStart"/>
                      <w:r w:rsidRPr="00D74A65">
                        <w:rPr>
                          <w:b/>
                          <w:sz w:val="18"/>
                          <w:szCs w:val="18"/>
                        </w:rPr>
                        <w:t>……….</w:t>
                      </w:r>
                      <w:proofErr w:type="gramEnd"/>
                    </w:p>
                    <w:p w14:paraId="17965BB1" w14:textId="77777777" w:rsidR="00D74A65" w:rsidRPr="00D74A65" w:rsidRDefault="00D74A65" w:rsidP="00743355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 xml:space="preserve">8- </w:t>
                      </w:r>
                      <w:proofErr w:type="gramStart"/>
                      <w:r w:rsidRPr="00D74A65">
                        <w:rPr>
                          <w:b/>
                          <w:sz w:val="18"/>
                          <w:szCs w:val="18"/>
                        </w:rPr>
                        <w:t>…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……..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F708CA" wp14:editId="1418DA91">
                <wp:simplePos x="0" y="0"/>
                <wp:positionH relativeFrom="column">
                  <wp:posOffset>-498475</wp:posOffset>
                </wp:positionH>
                <wp:positionV relativeFrom="paragraph">
                  <wp:posOffset>188595</wp:posOffset>
                </wp:positionV>
                <wp:extent cx="6840220" cy="1692275"/>
                <wp:effectExtent l="10795" t="18415" r="16510" b="13335"/>
                <wp:wrapNone/>
                <wp:docPr id="7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92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436C2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F708CA" id="Text Box 3" o:spid="_x0000_s1035" type="#_x0000_t202" style="position:absolute;margin-left:-39.25pt;margin-top:14.85pt;width:538.6pt;height:13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" fillcolor="#ccc0d9 [1303]" strokecolor="#5f497a [2407]" strokeweight="1.5pt">
                <v:textbox>
                  <w:txbxContent>
                    <w:p w14:paraId="37F436C2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1A9A76F8" w14:textId="77777777" w:rsidR="00CB6C62" w:rsidRDefault="00FC7043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885B476" wp14:editId="5C68C6CB">
                <wp:simplePos x="0" y="0"/>
                <wp:positionH relativeFrom="column">
                  <wp:posOffset>3534182</wp:posOffset>
                </wp:positionH>
                <wp:positionV relativeFrom="paragraph">
                  <wp:posOffset>253844</wp:posOffset>
                </wp:positionV>
                <wp:extent cx="2087593" cy="323850"/>
                <wp:effectExtent l="19050" t="19050" r="46355" b="57150"/>
                <wp:wrapNone/>
                <wp:docPr id="6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7593" cy="323850"/>
                          <a:chOff x="3551" y="1432"/>
                          <a:chExt cx="2199" cy="510"/>
                        </a:xfrm>
                      </wpg:grpSpPr>
                      <wps:wsp>
                        <wps:cNvPr id="66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360407C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757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216F64C" w14:textId="77777777" w:rsidR="00FC7043" w:rsidRPr="0065145D" w:rsidRDefault="00FC7043" w:rsidP="00FC7043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65145D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nasrullâhi</w:t>
                              </w:r>
                              <w:proofErr w:type="spellEnd"/>
                              <w:r w:rsidRPr="0065145D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65145D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ve’l</w:t>
                              </w:r>
                              <w:proofErr w:type="spellEnd"/>
                              <w:r w:rsidRPr="0065145D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65145D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feth</w:t>
                              </w:r>
                              <w:proofErr w:type="spellEnd"/>
                              <w:r w:rsidRPr="0065145D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  <w:p w14:paraId="05F39BC1" w14:textId="77777777" w:rsidR="00CB6C62" w:rsidRPr="002E75C7" w:rsidRDefault="00CB6C62" w:rsidP="002E75C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885B476" id="Group 19" o:spid="_x0000_s1036" style="position:absolute;margin-left:278.3pt;margin-top:20pt;width:164.4pt;height:25.5pt;z-index:251714560" coordorigin="3551,1432" coordsize="2199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">
                <v:shape id="AutoShape 20" o:spid="_x0000_s1037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3360407C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21" o:spid="_x0000_s1038" type="#_x0000_t202" style="position:absolute;left:3993;top:1519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4216F64C" w14:textId="77777777" w:rsidR="00FC7043" w:rsidRPr="0065145D" w:rsidRDefault="00FC7043" w:rsidP="00FC7043">
                        <w:pPr>
                          <w:shd w:val="clear" w:color="auto" w:fill="FFFFFF" w:themeFill="background1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proofErr w:type="spellStart"/>
                        <w:r w:rsidRPr="0065145D">
                          <w:rPr>
                            <w:rFonts w:cstheme="minorHAnsi"/>
                            <w:sz w:val="24"/>
                            <w:szCs w:val="24"/>
                          </w:rPr>
                          <w:t>nasrullâhi</w:t>
                        </w:r>
                        <w:proofErr w:type="spellEnd"/>
                        <w:r w:rsidRPr="0065145D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65145D">
                          <w:rPr>
                            <w:rFonts w:cstheme="minorHAnsi"/>
                            <w:sz w:val="24"/>
                            <w:szCs w:val="24"/>
                          </w:rPr>
                          <w:t>ve’l</w:t>
                        </w:r>
                        <w:proofErr w:type="spellEnd"/>
                        <w:r w:rsidRPr="0065145D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65145D">
                          <w:rPr>
                            <w:rFonts w:cstheme="minorHAnsi"/>
                            <w:sz w:val="24"/>
                            <w:szCs w:val="24"/>
                          </w:rPr>
                          <w:t>feth</w:t>
                        </w:r>
                        <w:proofErr w:type="spellEnd"/>
                        <w:r w:rsidRPr="0065145D">
                          <w:rPr>
                            <w:rFonts w:cstheme="minorHAnsi"/>
                            <w:sz w:val="24"/>
                            <w:szCs w:val="24"/>
                          </w:rPr>
                          <w:t>,</w:t>
                        </w:r>
                      </w:p>
                      <w:p w14:paraId="05F39BC1" w14:textId="77777777" w:rsidR="00CB6C62" w:rsidRPr="002E75C7" w:rsidRDefault="00CB6C62" w:rsidP="002E75C7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A9F2EDE" wp14:editId="07D5BB51">
                <wp:simplePos x="0" y="0"/>
                <wp:positionH relativeFrom="column">
                  <wp:posOffset>571500</wp:posOffset>
                </wp:positionH>
                <wp:positionV relativeFrom="paragraph">
                  <wp:posOffset>287655</wp:posOffset>
                </wp:positionV>
                <wp:extent cx="2440940" cy="323850"/>
                <wp:effectExtent l="23495" t="31115" r="31115" b="54610"/>
                <wp:wrapNone/>
                <wp:docPr id="6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0940" cy="323850"/>
                          <a:chOff x="3551" y="1432"/>
                          <a:chExt cx="3844" cy="510"/>
                        </a:xfrm>
                      </wpg:grpSpPr>
                      <wps:wsp>
                        <wps:cNvPr id="69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EC428BB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D2296">
                                <w:rPr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7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3402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A27B9EF" w14:textId="77777777" w:rsidR="00FC7043" w:rsidRDefault="00FC7043" w:rsidP="00FC7043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65145D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yedhulûne</w:t>
                              </w:r>
                              <w:proofErr w:type="spellEnd"/>
                              <w:r w:rsidRPr="0065145D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fî </w:t>
                              </w:r>
                              <w:proofErr w:type="spellStart"/>
                              <w:r w:rsidRPr="0065145D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dînillâhi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65145D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efvâca</w:t>
                              </w:r>
                              <w:proofErr w:type="spellEnd"/>
                              <w:r w:rsidRPr="0065145D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̂,</w:t>
                              </w:r>
                            </w:p>
                            <w:p w14:paraId="3114C7FD" w14:textId="77777777" w:rsidR="00CB6C62" w:rsidRPr="002E75C7" w:rsidRDefault="00CB6C62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A9F2EDE" id="Group 4" o:spid="_x0000_s1039" style="position:absolute;margin-left:45pt;margin-top:22.65pt;width:192.2pt;height:25.5pt;z-index:251709440" coordorigin="3551,1432" coordsize="3844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">
                <v:shape id="AutoShape 5" o:spid="_x0000_s1040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4EC428BB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0D2296"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6" o:spid="_x0000_s1041" type="#_x0000_t202" style="position:absolute;left:3993;top:1519;width:3402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0A27B9EF" w14:textId="77777777" w:rsidR="00FC7043" w:rsidRDefault="00FC7043" w:rsidP="00FC7043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Ubuntu" w:hAnsi="Ubuntu" w:cs="Ubuntu"/>
                            <w:sz w:val="24"/>
                            <w:szCs w:val="24"/>
                          </w:rPr>
                        </w:pPr>
                        <w:proofErr w:type="spellStart"/>
                        <w:r w:rsidRPr="0065145D">
                          <w:rPr>
                            <w:rFonts w:cstheme="minorHAnsi"/>
                            <w:sz w:val="24"/>
                            <w:szCs w:val="24"/>
                          </w:rPr>
                          <w:t>yedhulûne</w:t>
                        </w:r>
                        <w:proofErr w:type="spellEnd"/>
                        <w:r w:rsidRPr="0065145D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fî </w:t>
                        </w:r>
                        <w:proofErr w:type="spellStart"/>
                        <w:r w:rsidRPr="0065145D">
                          <w:rPr>
                            <w:rFonts w:cstheme="minorHAnsi"/>
                            <w:sz w:val="24"/>
                            <w:szCs w:val="24"/>
                          </w:rPr>
                          <w:t>dînillâhi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65145D">
                          <w:rPr>
                            <w:rFonts w:cstheme="minorHAnsi"/>
                            <w:sz w:val="24"/>
                            <w:szCs w:val="24"/>
                          </w:rPr>
                          <w:t>efvâca</w:t>
                        </w:r>
                        <w:proofErr w:type="spellEnd"/>
                        <w:r w:rsidRPr="0065145D">
                          <w:rPr>
                            <w:rFonts w:cstheme="minorHAnsi"/>
                            <w:sz w:val="24"/>
                            <w:szCs w:val="24"/>
                          </w:rPr>
                          <w:t>̂,</w:t>
                        </w:r>
                      </w:p>
                      <w:p w14:paraId="3114C7FD" w14:textId="77777777" w:rsidR="00CB6C62" w:rsidRPr="002E75C7" w:rsidRDefault="00CB6C62" w:rsidP="00743355">
                        <w:pPr>
                          <w:shd w:val="clear" w:color="auto" w:fill="FFFFFF" w:themeFill="background1"/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2D2C9E2" w14:textId="77777777" w:rsidR="00CB6C62" w:rsidRDefault="00FD6C88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D7FBC89" wp14:editId="1870B0C2">
                <wp:simplePos x="0" y="0"/>
                <wp:positionH relativeFrom="column">
                  <wp:posOffset>4022090</wp:posOffset>
                </wp:positionH>
                <wp:positionV relativeFrom="paragraph">
                  <wp:posOffset>240665</wp:posOffset>
                </wp:positionV>
                <wp:extent cx="2116455" cy="323850"/>
                <wp:effectExtent l="26035" t="31115" r="29210" b="35560"/>
                <wp:wrapNone/>
                <wp:docPr id="6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6455" cy="323850"/>
                          <a:chOff x="3551" y="1432"/>
                          <a:chExt cx="3333" cy="510"/>
                        </a:xfrm>
                      </wpg:grpSpPr>
                      <wps:wsp>
                        <wps:cNvPr id="63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B43F5E6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89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41275E3" w14:textId="77777777" w:rsidR="00FC7043" w:rsidRPr="0065145D" w:rsidRDefault="00FC7043" w:rsidP="00FC7043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 w:rsidRPr="0065145D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Ve </w:t>
                              </w:r>
                              <w:proofErr w:type="spellStart"/>
                              <w:r w:rsidRPr="0065145D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raeytennâse</w:t>
                              </w:r>
                              <w:proofErr w:type="spellEnd"/>
                              <w:r w:rsidRPr="0065145D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734146F3" w14:textId="77777777" w:rsidR="00CB6C62" w:rsidRPr="002E75C7" w:rsidRDefault="00CB6C62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D7FBC89" id="Group 16" o:spid="_x0000_s1042" style="position:absolute;margin-left:316.7pt;margin-top:18.95pt;width:166.65pt;height:25.5pt;z-index:251713536" coordorigin="3551,1432" coordsize="333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">
                <v:shape id="AutoShape 17" o:spid="_x0000_s1043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5B43F5E6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  <v:shape id="Text Box 18" o:spid="_x0000_s1044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241275E3" w14:textId="77777777" w:rsidR="00FC7043" w:rsidRPr="0065145D" w:rsidRDefault="00FC7043" w:rsidP="00FC7043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 w:rsidRPr="0065145D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Ve </w:t>
                        </w:r>
                        <w:proofErr w:type="spellStart"/>
                        <w:r w:rsidRPr="0065145D">
                          <w:rPr>
                            <w:rFonts w:cstheme="minorHAnsi"/>
                            <w:sz w:val="24"/>
                            <w:szCs w:val="24"/>
                          </w:rPr>
                          <w:t>raeytennâse</w:t>
                        </w:r>
                        <w:proofErr w:type="spellEnd"/>
                        <w:r w:rsidRPr="0065145D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734146F3" w14:textId="77777777" w:rsidR="00CB6C62" w:rsidRPr="002E75C7" w:rsidRDefault="00CB6C62" w:rsidP="00743355">
                        <w:pPr>
                          <w:shd w:val="clear" w:color="auto" w:fill="FFFFFF" w:themeFill="background1"/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B97B483" w14:textId="77777777" w:rsidR="00CB6C62" w:rsidRDefault="005023EA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639C5EA" wp14:editId="616A67C4">
                <wp:simplePos x="0" y="0"/>
                <wp:positionH relativeFrom="column">
                  <wp:posOffset>737622</wp:posOffset>
                </wp:positionH>
                <wp:positionV relativeFrom="paragraph">
                  <wp:posOffset>26697</wp:posOffset>
                </wp:positionV>
                <wp:extent cx="2472856" cy="323850"/>
                <wp:effectExtent l="19050" t="19050" r="41910" b="57150"/>
                <wp:wrapNone/>
                <wp:docPr id="5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2856" cy="323850"/>
                          <a:chOff x="3551" y="1432"/>
                          <a:chExt cx="3333" cy="510"/>
                        </a:xfrm>
                      </wpg:grpSpPr>
                      <wps:wsp>
                        <wps:cNvPr id="6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95288BA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89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AE07E58" w14:textId="77777777" w:rsidR="00CB6C62" w:rsidRPr="0065145D" w:rsidRDefault="00FC7043" w:rsidP="00743355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cstheme="minorHAnsi"/>
                                </w:rPr>
                              </w:pPr>
                              <w:proofErr w:type="spellStart"/>
                              <w:r w:rsidRPr="0065145D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Fesebbih</w:t>
                              </w:r>
                              <w:proofErr w:type="spellEnd"/>
                              <w:r w:rsidRPr="0065145D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65145D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bihamdi</w:t>
                              </w:r>
                              <w:proofErr w:type="spellEnd"/>
                              <w:r w:rsidRPr="0065145D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65145D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Rabbike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639C5EA" id="Group 10" o:spid="_x0000_s1045" style="position:absolute;margin-left:58.1pt;margin-top:2.1pt;width:194.7pt;height:25.5pt;z-index:251711488" coordorigin="3551,1432" coordsize="333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">
                <v:shape id="AutoShape 11" o:spid="_x0000_s1046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395288BA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G</w:t>
                        </w:r>
                      </w:p>
                    </w:txbxContent>
                  </v:textbox>
                </v:shape>
                <v:shape id="Text Box 12" o:spid="_x0000_s1047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14:paraId="6AE07E58" w14:textId="77777777" w:rsidR="00CB6C62" w:rsidRPr="0065145D" w:rsidRDefault="00FC7043" w:rsidP="00743355">
                        <w:pPr>
                          <w:shd w:val="clear" w:color="auto" w:fill="FFFFFF" w:themeFill="background1"/>
                          <w:jc w:val="center"/>
                          <w:rPr>
                            <w:rFonts w:cstheme="minorHAnsi"/>
                          </w:rPr>
                        </w:pPr>
                        <w:proofErr w:type="spellStart"/>
                        <w:r w:rsidRPr="0065145D">
                          <w:rPr>
                            <w:rFonts w:cstheme="minorHAnsi"/>
                            <w:sz w:val="24"/>
                            <w:szCs w:val="24"/>
                          </w:rPr>
                          <w:t>Fesebbih</w:t>
                        </w:r>
                        <w:proofErr w:type="spellEnd"/>
                        <w:r w:rsidRPr="0065145D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65145D">
                          <w:rPr>
                            <w:rFonts w:cstheme="minorHAnsi"/>
                            <w:sz w:val="24"/>
                            <w:szCs w:val="24"/>
                          </w:rPr>
                          <w:t>bihamdi</w:t>
                        </w:r>
                        <w:proofErr w:type="spellEnd"/>
                        <w:r w:rsidRPr="0065145D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65145D">
                          <w:rPr>
                            <w:rFonts w:cstheme="minorHAnsi"/>
                            <w:sz w:val="24"/>
                            <w:szCs w:val="24"/>
                          </w:rPr>
                          <w:t>Rabbike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65F4D9C5" w14:textId="77777777" w:rsidR="00CB6C62" w:rsidRDefault="00FD6C88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A1BA82A" wp14:editId="220F248F">
                <wp:simplePos x="0" y="0"/>
                <wp:positionH relativeFrom="column">
                  <wp:posOffset>658661</wp:posOffset>
                </wp:positionH>
                <wp:positionV relativeFrom="paragraph">
                  <wp:posOffset>140915</wp:posOffset>
                </wp:positionV>
                <wp:extent cx="2369488" cy="323850"/>
                <wp:effectExtent l="19050" t="19050" r="31115" b="57150"/>
                <wp:wrapNone/>
                <wp:docPr id="5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9488" cy="323850"/>
                          <a:chOff x="3551" y="1432"/>
                          <a:chExt cx="2710" cy="510"/>
                        </a:xfrm>
                      </wpg:grpSpPr>
                      <wps:wsp>
                        <wps:cNvPr id="57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B739C2E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268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0615C46" w14:textId="77777777" w:rsidR="00FC7043" w:rsidRPr="0065145D" w:rsidRDefault="00FC7043" w:rsidP="00FC7043">
                              <w:pPr>
                                <w:shd w:val="clear" w:color="auto" w:fill="FFFFFF" w:themeFill="background1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65145D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İnnehu</w:t>
                              </w:r>
                              <w:proofErr w:type="spellEnd"/>
                              <w:r w:rsidRPr="0065145D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̂ </w:t>
                              </w:r>
                              <w:proofErr w:type="spellStart"/>
                              <w:r w:rsidRPr="0065145D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kâne</w:t>
                              </w:r>
                              <w:proofErr w:type="spellEnd"/>
                              <w:r w:rsidRPr="0065145D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65145D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tevvâba</w:t>
                              </w:r>
                              <w:proofErr w:type="spellEnd"/>
                              <w:r w:rsidRPr="0065145D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̂.</w:t>
                              </w:r>
                            </w:p>
                            <w:p w14:paraId="021DA454" w14:textId="77777777" w:rsidR="00CB6C62" w:rsidRPr="002E75C7" w:rsidRDefault="00CB6C62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A1BA82A" id="Group 7" o:spid="_x0000_s1048" style="position:absolute;margin-left:51.85pt;margin-top:11.1pt;width:186.55pt;height:25.5pt;z-index:251710464" coordorigin="3551,1432" coordsize="271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">
                <v:shape id="AutoShape 8" o:spid="_x0000_s1049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7B739C2E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v:shape id="Text Box 9" o:spid="_x0000_s1050" type="#_x0000_t202" style="position:absolute;left:3993;top:1519;width:226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14:paraId="10615C46" w14:textId="77777777" w:rsidR="00FC7043" w:rsidRPr="0065145D" w:rsidRDefault="00FC7043" w:rsidP="00FC7043">
                        <w:pPr>
                          <w:shd w:val="clear" w:color="auto" w:fill="FFFFFF" w:themeFill="background1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proofErr w:type="spellStart"/>
                        <w:r w:rsidRPr="0065145D">
                          <w:rPr>
                            <w:rFonts w:cstheme="minorHAnsi"/>
                            <w:sz w:val="24"/>
                            <w:szCs w:val="24"/>
                          </w:rPr>
                          <w:t>İnnehu</w:t>
                        </w:r>
                        <w:proofErr w:type="spellEnd"/>
                        <w:r w:rsidRPr="0065145D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̂ </w:t>
                        </w:r>
                        <w:proofErr w:type="spellStart"/>
                        <w:r w:rsidRPr="0065145D">
                          <w:rPr>
                            <w:rFonts w:cstheme="minorHAnsi"/>
                            <w:sz w:val="24"/>
                            <w:szCs w:val="24"/>
                          </w:rPr>
                          <w:t>kâne</w:t>
                        </w:r>
                        <w:proofErr w:type="spellEnd"/>
                        <w:r w:rsidRPr="0065145D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65145D">
                          <w:rPr>
                            <w:rFonts w:cstheme="minorHAnsi"/>
                            <w:sz w:val="24"/>
                            <w:szCs w:val="24"/>
                          </w:rPr>
                          <w:t>tevvâba</w:t>
                        </w:r>
                        <w:proofErr w:type="spellEnd"/>
                        <w:r w:rsidRPr="0065145D">
                          <w:rPr>
                            <w:rFonts w:cstheme="minorHAnsi"/>
                            <w:sz w:val="24"/>
                            <w:szCs w:val="24"/>
                          </w:rPr>
                          <w:t>̂.</w:t>
                        </w:r>
                      </w:p>
                      <w:p w14:paraId="021DA454" w14:textId="77777777" w:rsidR="00CB6C62" w:rsidRPr="002E75C7" w:rsidRDefault="00CB6C62" w:rsidP="00743355">
                        <w:pPr>
                          <w:shd w:val="clear" w:color="auto" w:fill="FFFFFF" w:themeFill="background1"/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9FA387F" wp14:editId="4F5642F7">
                <wp:simplePos x="0" y="0"/>
                <wp:positionH relativeFrom="column">
                  <wp:posOffset>4562475</wp:posOffset>
                </wp:positionH>
                <wp:positionV relativeFrom="paragraph">
                  <wp:posOffset>81915</wp:posOffset>
                </wp:positionV>
                <wp:extent cx="1468755" cy="323850"/>
                <wp:effectExtent l="23495" t="23495" r="31750" b="43180"/>
                <wp:wrapNone/>
                <wp:docPr id="5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8755" cy="323850"/>
                          <a:chOff x="3551" y="1432"/>
                          <a:chExt cx="2313" cy="510"/>
                        </a:xfrm>
                      </wpg:grpSpPr>
                      <wps:wsp>
                        <wps:cNvPr id="54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A3EFA36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87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94881EF" w14:textId="77777777" w:rsidR="00FC7043" w:rsidRDefault="00FC7043" w:rsidP="00FC7043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65145D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ve’stağfirh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</w:p>
                            <w:p w14:paraId="5DAD7408" w14:textId="77777777" w:rsidR="00CB6C62" w:rsidRPr="00F82205" w:rsidRDefault="00CB6C62" w:rsidP="00FC7043">
                              <w:pPr>
                                <w:shd w:val="clear" w:color="auto" w:fill="FFFFFF" w:themeFill="background1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9FA387F" id="Group 22" o:spid="_x0000_s1051" style="position:absolute;margin-left:359.25pt;margin-top:6.45pt;width:115.65pt;height:25.5pt;z-index:251715584" coordorigin="3551,1432" coordsize="231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">
                <v:shape id="AutoShape 23" o:spid="_x0000_s1052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1A3EFA36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  <v:shape id="Text Box 24" o:spid="_x0000_s1053" type="#_x0000_t202" style="position:absolute;left:3993;top:1519;width:187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294881EF" w14:textId="77777777" w:rsidR="00FC7043" w:rsidRDefault="00FC7043" w:rsidP="00FC7043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Ubuntu" w:hAnsi="Ubuntu" w:cs="Ubuntu"/>
                            <w:sz w:val="24"/>
                            <w:szCs w:val="24"/>
                          </w:rPr>
                        </w:pPr>
                        <w:proofErr w:type="spellStart"/>
                        <w:r w:rsidRPr="0065145D">
                          <w:rPr>
                            <w:rFonts w:cstheme="minorHAnsi"/>
                            <w:sz w:val="24"/>
                            <w:szCs w:val="24"/>
                          </w:rPr>
                          <w:t>ve’stağfirh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. </w:t>
                        </w:r>
                      </w:p>
                      <w:p w14:paraId="5DAD7408" w14:textId="77777777" w:rsidR="00CB6C62" w:rsidRPr="00F82205" w:rsidRDefault="00CB6C62" w:rsidP="00FC7043">
                        <w:pPr>
                          <w:shd w:val="clear" w:color="auto" w:fill="FFFFFF" w:themeFill="background1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D534A5B" w14:textId="77777777" w:rsidR="00CB6C62" w:rsidRDefault="00CB6C62" w:rsidP="00CB6C62"/>
    <w:p w14:paraId="7F58858F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53EDF9" wp14:editId="1DDD470B">
                <wp:simplePos x="0" y="0"/>
                <wp:positionH relativeFrom="column">
                  <wp:posOffset>-503555</wp:posOffset>
                </wp:positionH>
                <wp:positionV relativeFrom="paragraph">
                  <wp:posOffset>46355</wp:posOffset>
                </wp:positionV>
                <wp:extent cx="539750" cy="288290"/>
                <wp:effectExtent l="5715" t="5080" r="6985" b="11430"/>
                <wp:wrapNone/>
                <wp:docPr id="4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23400" w14:textId="77777777" w:rsidR="00CB6C62" w:rsidRPr="00F72C2D" w:rsidRDefault="00CB6C62" w:rsidP="00CB6C6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53EDF9" id="Text Box 60" o:spid="_x0000_s1054" type="#_x0000_t202" style="position:absolute;margin-left:-39.65pt;margin-top:3.65pt;width:42.5pt;height:2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" fillcolor="#92d050">
                <v:textbox inset=",.3mm">
                  <w:txbxContent>
                    <w:p w14:paraId="2E023400" w14:textId="77777777" w:rsidR="00CB6C62" w:rsidRPr="00F72C2D" w:rsidRDefault="00CB6C62" w:rsidP="00CB6C6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FB45D1" wp14:editId="5EB22E14">
                <wp:simplePos x="0" y="0"/>
                <wp:positionH relativeFrom="column">
                  <wp:posOffset>-503555</wp:posOffset>
                </wp:positionH>
                <wp:positionV relativeFrom="paragraph">
                  <wp:posOffset>45085</wp:posOffset>
                </wp:positionV>
                <wp:extent cx="6845300" cy="281940"/>
                <wp:effectExtent l="15240" t="13335" r="16510" b="9525"/>
                <wp:wrapNone/>
                <wp:docPr id="4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281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390BCF" w14:textId="77777777" w:rsidR="00CB6C62" w:rsidRPr="00CB6C62" w:rsidRDefault="00CB6C62" w:rsidP="00743355">
                            <w:pPr>
                              <w:shd w:val="clear" w:color="auto" w:fill="FFFFFF" w:themeFill="background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743355">
                              <w:rPr>
                                <w:b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 xml:space="preserve">Aşağıdaki bölümde orta kısımda verilen kavramları uygun tanımlarla eşleştirelim. </w:t>
                            </w:r>
                            <w:r w:rsidRPr="00743355">
                              <w:rPr>
                                <w:b/>
                                <w:color w:val="FF0000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(3X6=18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FB45D1" id="Text Box 59" o:spid="_x0000_s1055" type="#_x0000_t202" style="position:absolute;margin-left:-39.65pt;margin-top:3.55pt;width:539pt;height:2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" fillcolor="#fbd4b4 [1305]" strokecolor="#f79646 [3209]" strokeweight="1.5pt">
                <v:shadow color="#868686"/>
                <v:textbox>
                  <w:txbxContent>
                    <w:p w14:paraId="5E390BCF" w14:textId="77777777" w:rsidR="00CB6C62" w:rsidRPr="00CB6C62" w:rsidRDefault="00CB6C62" w:rsidP="00743355">
                      <w:pPr>
                        <w:shd w:val="clear" w:color="auto" w:fill="FFFFFF" w:themeFill="background1"/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</w:t>
                      </w:r>
                      <w:r w:rsidRPr="00743355">
                        <w:rPr>
                          <w:b/>
                          <w:sz w:val="18"/>
                          <w:szCs w:val="18"/>
                          <w:shd w:val="clear" w:color="auto" w:fill="FFFFFF" w:themeFill="background1"/>
                        </w:rPr>
                        <w:t xml:space="preserve">Aşağıdaki bölümde orta kısımda verilen kavramları uygun tanımlarla eşleştirelim. </w:t>
                      </w:r>
                      <w:r w:rsidRPr="00743355">
                        <w:rPr>
                          <w:b/>
                          <w:color w:val="FF0000"/>
                          <w:sz w:val="18"/>
                          <w:szCs w:val="18"/>
                          <w:shd w:val="clear" w:color="auto" w:fill="FFFFFF" w:themeFill="background1"/>
                        </w:rPr>
                        <w:t>(3X6=18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0208AC93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9E9638" wp14:editId="02F5E433">
                <wp:simplePos x="0" y="0"/>
                <wp:positionH relativeFrom="column">
                  <wp:posOffset>1118786</wp:posOffset>
                </wp:positionH>
                <wp:positionV relativeFrom="paragraph">
                  <wp:posOffset>66351</wp:posOffset>
                </wp:positionV>
                <wp:extent cx="3599815" cy="448573"/>
                <wp:effectExtent l="0" t="0" r="38735" b="66040"/>
                <wp:wrapNone/>
                <wp:docPr id="4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44857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C14BF61" w14:textId="77777777" w:rsidR="00CB6C62" w:rsidRPr="00743355" w:rsidRDefault="001B5658" w:rsidP="00743355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szCs w:val="20"/>
                              </w:rPr>
                            </w:pPr>
                            <w:r w:rsidRPr="001B5658">
                              <w:rPr>
                                <w:rFonts w:cstheme="minorHAnsi"/>
                                <w:bCs/>
                                <w:szCs w:val="20"/>
                              </w:rPr>
                              <w:t>Müslümanların Mekke’den Medine’y</w:t>
                            </w:r>
                            <w:r>
                              <w:rPr>
                                <w:rFonts w:cstheme="minorHAnsi"/>
                                <w:bCs/>
                                <w:szCs w:val="20"/>
                              </w:rPr>
                              <w:t xml:space="preserve">e yaptıkları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Cs/>
                                <w:szCs w:val="20"/>
                              </w:rPr>
                              <w:t>göc</w:t>
                            </w:r>
                            <w:proofErr w:type="spellEnd"/>
                            <w:r>
                              <w:rPr>
                                <w:rFonts w:cstheme="minorHAnsi"/>
                                <w:bCs/>
                                <w:szCs w:val="20"/>
                              </w:rPr>
                              <w:t xml:space="preserve">̧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Cs/>
                                <w:szCs w:val="20"/>
                              </w:rPr>
                              <w:t>yolculuğuna</w:t>
                            </w:r>
                            <w:proofErr w:type="spellEnd"/>
                            <w:r w:rsidRPr="001B5658">
                              <w:rPr>
                                <w:rFonts w:cstheme="minorHAnsi"/>
                                <w:bCs/>
                                <w:szCs w:val="20"/>
                              </w:rPr>
                              <w:t xml:space="preserve"> adı verilir.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9E9638" id="Text Box 52" o:spid="_x0000_s1056" type="#_x0000_t202" style="position:absolute;margin-left:88.1pt;margin-top:5.2pt;width:283.45pt;height:35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4C14BF61" w14:textId="77777777" w:rsidR="00CB6C62" w:rsidRPr="00743355" w:rsidRDefault="001B5658" w:rsidP="00743355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szCs w:val="20"/>
                        </w:rPr>
                      </w:pPr>
                      <w:r w:rsidRPr="001B5658">
                        <w:rPr>
                          <w:rFonts w:cstheme="minorHAnsi"/>
                          <w:bCs/>
                          <w:szCs w:val="20"/>
                        </w:rPr>
                        <w:t>Müslümanların Mekke’den Medine’y</w:t>
                      </w:r>
                      <w:r>
                        <w:rPr>
                          <w:rFonts w:cstheme="minorHAnsi"/>
                          <w:bCs/>
                          <w:szCs w:val="20"/>
                        </w:rPr>
                        <w:t xml:space="preserve">e yaptıkları </w:t>
                      </w:r>
                      <w:proofErr w:type="spellStart"/>
                      <w:r>
                        <w:rPr>
                          <w:rFonts w:cstheme="minorHAnsi"/>
                          <w:bCs/>
                          <w:szCs w:val="20"/>
                        </w:rPr>
                        <w:t>göc</w:t>
                      </w:r>
                      <w:proofErr w:type="spellEnd"/>
                      <w:r>
                        <w:rPr>
                          <w:rFonts w:cstheme="minorHAnsi"/>
                          <w:bCs/>
                          <w:szCs w:val="20"/>
                        </w:rPr>
                        <w:t xml:space="preserve">̧ </w:t>
                      </w:r>
                      <w:proofErr w:type="spellStart"/>
                      <w:r>
                        <w:rPr>
                          <w:rFonts w:cstheme="minorHAnsi"/>
                          <w:bCs/>
                          <w:szCs w:val="20"/>
                        </w:rPr>
                        <w:t>yolculuğuna</w:t>
                      </w:r>
                      <w:proofErr w:type="spellEnd"/>
                      <w:r w:rsidRPr="001B5658">
                        <w:rPr>
                          <w:rFonts w:cstheme="minorHAnsi"/>
                          <w:bCs/>
                          <w:szCs w:val="20"/>
                        </w:rPr>
                        <w:t xml:space="preserve"> adı verilir.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4023C3" wp14:editId="6DA8C243">
                <wp:simplePos x="0" y="0"/>
                <wp:positionH relativeFrom="column">
                  <wp:posOffset>-438150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3970" t="6985" r="10795" b="23495"/>
                <wp:wrapNone/>
                <wp:docPr id="4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3AB574F" w14:textId="77777777" w:rsidR="00567C75" w:rsidRPr="00567C75" w:rsidRDefault="00567C75" w:rsidP="00567C75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567C7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Peygamberlerin Allah</w:t>
                            </w:r>
                            <w:r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’</w:t>
                            </w:r>
                            <w:r w:rsidRPr="00567C75">
                              <w:rPr>
                                <w:rFonts w:cstheme="minorHAnsi" w:hint="eastAsia"/>
                                <w:bCs/>
                                <w:sz w:val="20"/>
                                <w:szCs w:val="20"/>
                              </w:rPr>
                              <w:t>ı</w:t>
                            </w:r>
                            <w:r w:rsidRPr="00567C7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n (</w:t>
                            </w:r>
                            <w:proofErr w:type="spellStart"/>
                            <w:r w:rsidRPr="00567C7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c.c</w:t>
                            </w:r>
                            <w:proofErr w:type="spellEnd"/>
                            <w:r w:rsidRPr="00567C7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.) kendilerine</w:t>
                            </w:r>
                            <w:r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indirmiş</w:t>
                            </w:r>
                            <w:r w:rsidRPr="00567C7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oldu</w:t>
                            </w:r>
                            <w:r w:rsidRPr="00567C75">
                              <w:rPr>
                                <w:rFonts w:cstheme="minorHAnsi" w:hint="eastAsia"/>
                                <w:bCs/>
                                <w:sz w:val="20"/>
                                <w:szCs w:val="20"/>
                              </w:rPr>
                              <w:t>ğ</w:t>
                            </w:r>
                            <w:r w:rsidRPr="00567C7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u vahiyleri insanlara</w:t>
                            </w:r>
                          </w:p>
                          <w:p w14:paraId="2F413E21" w14:textId="77777777" w:rsidR="00CB6C62" w:rsidRPr="00743355" w:rsidRDefault="00567C75" w:rsidP="00567C75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67C7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eksiksiz</w:t>
                            </w:r>
                            <w:proofErr w:type="gramEnd"/>
                            <w:r w:rsidRPr="00567C7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olarak bildirmesine denir.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4023C3" id="Text Box 51" o:spid="_x0000_s1057" type="#_x0000_t202" style="position:absolute;margin-left:-34.5pt;margin-top:3.1pt;width:110.55pt;height:79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ARgyA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13AB574F" w14:textId="77777777" w:rsidR="00567C75" w:rsidRPr="00567C75" w:rsidRDefault="00567C75" w:rsidP="00567C75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567C7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Peygamberlerin Allah</w:t>
                      </w:r>
                      <w:r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’</w:t>
                      </w:r>
                      <w:r w:rsidRPr="00567C75">
                        <w:rPr>
                          <w:rFonts w:cstheme="minorHAnsi" w:hint="eastAsia"/>
                          <w:bCs/>
                          <w:sz w:val="20"/>
                          <w:szCs w:val="20"/>
                        </w:rPr>
                        <w:t>ı</w:t>
                      </w:r>
                      <w:r w:rsidRPr="00567C7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n (</w:t>
                      </w:r>
                      <w:proofErr w:type="spellStart"/>
                      <w:r w:rsidRPr="00567C7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c.c</w:t>
                      </w:r>
                      <w:proofErr w:type="spellEnd"/>
                      <w:r w:rsidRPr="00567C7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.) kendilerine</w:t>
                      </w:r>
                      <w:r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indirmiş</w:t>
                      </w:r>
                      <w:r w:rsidRPr="00567C7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oldu</w:t>
                      </w:r>
                      <w:r w:rsidRPr="00567C75">
                        <w:rPr>
                          <w:rFonts w:cstheme="minorHAnsi" w:hint="eastAsia"/>
                          <w:bCs/>
                          <w:sz w:val="20"/>
                          <w:szCs w:val="20"/>
                        </w:rPr>
                        <w:t>ğ</w:t>
                      </w:r>
                      <w:r w:rsidRPr="00567C7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u vahiyleri insanlara</w:t>
                      </w:r>
                    </w:p>
                    <w:p w14:paraId="2F413E21" w14:textId="77777777" w:rsidR="00CB6C62" w:rsidRPr="00743355" w:rsidRDefault="00567C75" w:rsidP="00567C75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proofErr w:type="gramStart"/>
                      <w:r w:rsidRPr="00567C7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eksiksiz</w:t>
                      </w:r>
                      <w:proofErr w:type="gramEnd"/>
                      <w:r w:rsidRPr="00567C7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olarak bildirmesine denir.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316DB0" wp14:editId="4949E1C3">
                <wp:simplePos x="0" y="0"/>
                <wp:positionH relativeFrom="column">
                  <wp:posOffset>4884420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2065" t="6985" r="12700" b="23495"/>
                <wp:wrapNone/>
                <wp:docPr id="4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797B3CD" w14:textId="77777777" w:rsidR="00CB6C62" w:rsidRPr="00743355" w:rsidRDefault="00A8250A" w:rsidP="00A8250A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  <w:r w:rsidRPr="00A8250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Hz. Peygamberin</w:t>
                            </w:r>
                            <w:r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 xml:space="preserve"> Veda Haccında </w:t>
                            </w:r>
                            <w:r w:rsidRPr="00A8250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Arafat’ta</w:t>
                            </w:r>
                            <w:r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8250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yüz</w:t>
                            </w:r>
                            <w:proofErr w:type="spellEnd"/>
                            <w:r w:rsidRPr="00A8250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 xml:space="preserve"> bini </w:t>
                            </w:r>
                            <w:proofErr w:type="spellStart"/>
                            <w:r w:rsidRPr="00A8250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aşkın</w:t>
                            </w:r>
                            <w:proofErr w:type="spellEnd"/>
                            <w:r w:rsidRPr="00A8250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8250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Müslümana</w:t>
                            </w:r>
                            <w:proofErr w:type="spellEnd"/>
                            <w:r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8250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yaptığı</w:t>
                            </w:r>
                            <w:proofErr w:type="spellEnd"/>
                            <w:r w:rsidRPr="00A8250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8250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konuşmaya</w:t>
                            </w:r>
                            <w:proofErr w:type="spellEnd"/>
                            <w:r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 xml:space="preserve"> denir.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316DB0" id="Text Box 47" o:spid="_x0000_s1058" type="#_x0000_t202" style="position:absolute;margin-left:384.6pt;margin-top:3.1pt;width:110.55pt;height:7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1797B3CD" w14:textId="77777777" w:rsidR="00CB6C62" w:rsidRPr="00743355" w:rsidRDefault="00A8250A" w:rsidP="00A8250A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  <w:r w:rsidRPr="00A8250A">
                        <w:rPr>
                          <w:rFonts w:cstheme="minorHAnsi"/>
                          <w:bCs/>
                          <w:i/>
                          <w:szCs w:val="20"/>
                        </w:rPr>
                        <w:t>Hz. Peygamberin</w:t>
                      </w:r>
                      <w:r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 Veda Haccında </w:t>
                      </w:r>
                      <w:r w:rsidRPr="00A8250A">
                        <w:rPr>
                          <w:rFonts w:cstheme="minorHAnsi"/>
                          <w:bCs/>
                          <w:i/>
                          <w:szCs w:val="20"/>
                        </w:rPr>
                        <w:t>Arafat’ta</w:t>
                      </w:r>
                      <w:r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 </w:t>
                      </w:r>
                      <w:proofErr w:type="spellStart"/>
                      <w:r w:rsidRPr="00A8250A">
                        <w:rPr>
                          <w:rFonts w:cstheme="minorHAnsi"/>
                          <w:bCs/>
                          <w:i/>
                          <w:szCs w:val="20"/>
                        </w:rPr>
                        <w:t>yüz</w:t>
                      </w:r>
                      <w:proofErr w:type="spellEnd"/>
                      <w:r w:rsidRPr="00A8250A"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 bini </w:t>
                      </w:r>
                      <w:proofErr w:type="spellStart"/>
                      <w:r w:rsidRPr="00A8250A">
                        <w:rPr>
                          <w:rFonts w:cstheme="minorHAnsi"/>
                          <w:bCs/>
                          <w:i/>
                          <w:szCs w:val="20"/>
                        </w:rPr>
                        <w:t>aşkın</w:t>
                      </w:r>
                      <w:proofErr w:type="spellEnd"/>
                      <w:r w:rsidRPr="00A8250A"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 </w:t>
                      </w:r>
                      <w:proofErr w:type="spellStart"/>
                      <w:r w:rsidRPr="00A8250A">
                        <w:rPr>
                          <w:rFonts w:cstheme="minorHAnsi"/>
                          <w:bCs/>
                          <w:i/>
                          <w:szCs w:val="20"/>
                        </w:rPr>
                        <w:t>Müslümana</w:t>
                      </w:r>
                      <w:proofErr w:type="spellEnd"/>
                      <w:r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 </w:t>
                      </w:r>
                      <w:proofErr w:type="spellStart"/>
                      <w:r w:rsidRPr="00A8250A">
                        <w:rPr>
                          <w:rFonts w:cstheme="minorHAnsi"/>
                          <w:bCs/>
                          <w:i/>
                          <w:szCs w:val="20"/>
                        </w:rPr>
                        <w:t>yaptığı</w:t>
                      </w:r>
                      <w:proofErr w:type="spellEnd"/>
                      <w:r w:rsidRPr="00A8250A"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 </w:t>
                      </w:r>
                      <w:proofErr w:type="spellStart"/>
                      <w:r w:rsidRPr="00A8250A">
                        <w:rPr>
                          <w:rFonts w:cstheme="minorHAnsi"/>
                          <w:bCs/>
                          <w:i/>
                          <w:szCs w:val="20"/>
                        </w:rPr>
                        <w:t>konuşmaya</w:t>
                      </w:r>
                      <w:proofErr w:type="spellEnd"/>
                      <w:r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 denir.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66D42D" wp14:editId="2DE69020">
                <wp:simplePos x="0" y="0"/>
                <wp:positionH relativeFrom="column">
                  <wp:posOffset>-498475</wp:posOffset>
                </wp:positionH>
                <wp:positionV relativeFrom="paragraph">
                  <wp:posOffset>3810</wp:posOffset>
                </wp:positionV>
                <wp:extent cx="6840220" cy="2160270"/>
                <wp:effectExtent l="10795" t="9525" r="26035" b="40005"/>
                <wp:wrapNone/>
                <wp:docPr id="4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16027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DD6A90D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266D42D" id="_x0000_t109" coordsize="21600,21600" o:spt="109" path="m,l,21600r21600,l21600,xe">
                <v:stroke joinstyle="miter"/>
                <v:path gradientshapeok="t" o:connecttype="rect"/>
              </v:shapetype>
              <v:shape id="AutoShape 46" o:spid="_x0000_s1059" type="#_x0000_t109" style="position:absolute;margin-left:-39.25pt;margin-top:.3pt;width:538.6pt;height:17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" fillcolor="#dbe5f1 [660]" strokecolor="#548dd4 [1951]" strokeweight="1.5pt">
                <v:shadow on="t" color="#974706 [1609]" opacity=".5" offset="1pt"/>
                <v:textbox>
                  <w:txbxContent>
                    <w:p w14:paraId="7DD6A90D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21D12CFD" w14:textId="77777777" w:rsidR="00CB6C62" w:rsidRDefault="00CB6C62" w:rsidP="00CB6C62"/>
    <w:p w14:paraId="70B7B87B" w14:textId="77777777" w:rsidR="00CB6C62" w:rsidRDefault="00A8250A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33E3EF" wp14:editId="3EBC062A">
                <wp:simplePos x="0" y="0"/>
                <wp:positionH relativeFrom="column">
                  <wp:posOffset>1369959</wp:posOffset>
                </wp:positionH>
                <wp:positionV relativeFrom="paragraph">
                  <wp:posOffset>111293</wp:posOffset>
                </wp:positionV>
                <wp:extent cx="720090" cy="252095"/>
                <wp:effectExtent l="12700" t="8890" r="10160" b="24765"/>
                <wp:wrapNone/>
                <wp:docPr id="4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45BCD8F" w14:textId="77777777" w:rsidR="00CB6C62" w:rsidRPr="008C5509" w:rsidRDefault="00A8250A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proofErr w:type="spellStart"/>
                            <w:r w:rsidRPr="00A8250A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sahabi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33E3EF" id="Text Box 55" o:spid="_x0000_s1060" type="#_x0000_t202" style="position:absolute;margin-left:107.85pt;margin-top:8.75pt;width:56.7pt;height:1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045BCD8F" w14:textId="77777777" w:rsidR="00CB6C62" w:rsidRPr="008C5509" w:rsidRDefault="00A8250A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proofErr w:type="spellStart"/>
                      <w:r w:rsidRPr="00A8250A">
                        <w:rPr>
                          <w:b/>
                          <w:bCs/>
                          <w:i/>
                          <w:szCs w:val="20"/>
                        </w:rPr>
                        <w:t>sahabi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4557E5" wp14:editId="5549BAF1">
                <wp:simplePos x="0" y="0"/>
                <wp:positionH relativeFrom="column">
                  <wp:posOffset>2254514</wp:posOffset>
                </wp:positionH>
                <wp:positionV relativeFrom="paragraph">
                  <wp:posOffset>111449</wp:posOffset>
                </wp:positionV>
                <wp:extent cx="1043940" cy="252095"/>
                <wp:effectExtent l="10160" t="8890" r="12700" b="24765"/>
                <wp:wrapNone/>
                <wp:docPr id="4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CEFF81B" w14:textId="77777777" w:rsidR="00CB6C62" w:rsidRPr="008C5509" w:rsidRDefault="001B5658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proofErr w:type="gramStart"/>
                            <w:r w:rsidRPr="001B5658">
                              <w:rPr>
                                <w:b/>
                                <w:bCs/>
                                <w:szCs w:val="20"/>
                              </w:rPr>
                              <w:t>hicret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4557E5" id="Text Box 54" o:spid="_x0000_s1061" type="#_x0000_t202" style="position:absolute;margin-left:177.5pt;margin-top:8.8pt;width:82.2pt;height:19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2CEFF81B" w14:textId="77777777" w:rsidR="00CB6C62" w:rsidRPr="008C5509" w:rsidRDefault="001B5658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proofErr w:type="gramStart"/>
                      <w:r w:rsidRPr="001B5658">
                        <w:rPr>
                          <w:b/>
                          <w:bCs/>
                          <w:szCs w:val="20"/>
                        </w:rPr>
                        <w:t>hicret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9585B9" wp14:editId="6B37B956">
                <wp:simplePos x="0" y="0"/>
                <wp:positionH relativeFrom="column">
                  <wp:posOffset>3447547</wp:posOffset>
                </wp:positionH>
                <wp:positionV relativeFrom="paragraph">
                  <wp:posOffset>83772</wp:posOffset>
                </wp:positionV>
                <wp:extent cx="1160565" cy="252095"/>
                <wp:effectExtent l="0" t="0" r="40005" b="52705"/>
                <wp:wrapNone/>
                <wp:docPr id="4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565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CE8398D" w14:textId="77777777" w:rsidR="00CB6C62" w:rsidRPr="008C5509" w:rsidRDefault="00A8250A" w:rsidP="00A8250A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proofErr w:type="spellStart"/>
                            <w:r w:rsidRPr="00A8250A">
                              <w:rPr>
                                <w:b/>
                                <w:szCs w:val="20"/>
                              </w:rPr>
                              <w:t>Ravza</w:t>
                            </w:r>
                            <w:proofErr w:type="spellEnd"/>
                            <w:r w:rsidRPr="00A8250A">
                              <w:rPr>
                                <w:b/>
                                <w:szCs w:val="20"/>
                              </w:rPr>
                              <w:t xml:space="preserve">-i </w:t>
                            </w:r>
                            <w:proofErr w:type="spellStart"/>
                            <w:r w:rsidRPr="00A8250A">
                              <w:rPr>
                                <w:b/>
                                <w:szCs w:val="20"/>
                              </w:rPr>
                              <w:t>Mutahhara</w:t>
                            </w:r>
                            <w:proofErr w:type="spellEnd"/>
                            <w:r w:rsidRPr="00A8250A">
                              <w:rPr>
                                <w:rFonts w:hint="eastAsia"/>
                                <w:b/>
                                <w:szCs w:val="2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9585B9" id="Text Box 53" o:spid="_x0000_s1062" type="#_x0000_t202" style="position:absolute;margin-left:271.45pt;margin-top:6.6pt;width:91.4pt;height:19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6CE8398D" w14:textId="77777777" w:rsidR="00CB6C62" w:rsidRPr="008C5509" w:rsidRDefault="00A8250A" w:rsidP="00A8250A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proofErr w:type="spellStart"/>
                      <w:r w:rsidRPr="00A8250A">
                        <w:rPr>
                          <w:b/>
                          <w:szCs w:val="20"/>
                        </w:rPr>
                        <w:t>Ravza</w:t>
                      </w:r>
                      <w:proofErr w:type="spellEnd"/>
                      <w:r w:rsidRPr="00A8250A">
                        <w:rPr>
                          <w:b/>
                          <w:szCs w:val="20"/>
                        </w:rPr>
                        <w:t xml:space="preserve">-i </w:t>
                      </w:r>
                      <w:proofErr w:type="spellStart"/>
                      <w:r w:rsidRPr="00A8250A">
                        <w:rPr>
                          <w:b/>
                          <w:szCs w:val="20"/>
                        </w:rPr>
                        <w:t>Mutahhara</w:t>
                      </w:r>
                      <w:proofErr w:type="spellEnd"/>
                      <w:r w:rsidRPr="00A8250A">
                        <w:rPr>
                          <w:rFonts w:hint="eastAsia"/>
                          <w:b/>
                          <w:szCs w:val="2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14:paraId="532D3DF8" w14:textId="77777777" w:rsidR="00CB6C62" w:rsidRDefault="00567C75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CDFBBF" wp14:editId="203FB09F">
                <wp:simplePos x="0" y="0"/>
                <wp:positionH relativeFrom="column">
                  <wp:posOffset>1550107</wp:posOffset>
                </wp:positionH>
                <wp:positionV relativeFrom="paragraph">
                  <wp:posOffset>218140</wp:posOffset>
                </wp:positionV>
                <wp:extent cx="756285" cy="276046"/>
                <wp:effectExtent l="0" t="0" r="43815" b="48260"/>
                <wp:wrapNone/>
                <wp:docPr id="3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276046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1B65214" w14:textId="77777777" w:rsidR="00CB6C62" w:rsidRPr="008C5509" w:rsidRDefault="00567C75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567C75">
                              <w:rPr>
                                <w:b/>
                                <w:bCs/>
                                <w:szCs w:val="20"/>
                              </w:rPr>
                              <w:t>Tebliğ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CDFBBF" id="Text Box 58" o:spid="_x0000_s1063" type="#_x0000_t202" style="position:absolute;margin-left:122.05pt;margin-top:17.2pt;width:59.55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01B65214" w14:textId="77777777" w:rsidR="00CB6C62" w:rsidRPr="008C5509" w:rsidRDefault="00567C75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567C75">
                        <w:rPr>
                          <w:b/>
                          <w:bCs/>
                          <w:szCs w:val="20"/>
                        </w:rPr>
                        <w:t>Tebliğ</w:t>
                      </w:r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677C42" wp14:editId="0B16C82C">
                <wp:simplePos x="0" y="0"/>
                <wp:positionH relativeFrom="column">
                  <wp:posOffset>2529840</wp:posOffset>
                </wp:positionH>
                <wp:positionV relativeFrom="paragraph">
                  <wp:posOffset>218440</wp:posOffset>
                </wp:positionV>
                <wp:extent cx="1043940" cy="252095"/>
                <wp:effectExtent l="10160" t="12700" r="12700" b="20955"/>
                <wp:wrapNone/>
                <wp:docPr id="3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2CE8FA8" w14:textId="77777777" w:rsidR="00CB6C62" w:rsidRPr="008C5509" w:rsidRDefault="00A8250A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A8250A">
                              <w:rPr>
                                <w:b/>
                                <w:bCs/>
                                <w:szCs w:val="20"/>
                              </w:rPr>
                              <w:t>Veda Hutbesi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677C42" id="Text Box 57" o:spid="_x0000_s1064" type="#_x0000_t202" style="position:absolute;margin-left:199.2pt;margin-top:17.2pt;width:82.2pt;height:1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62CE8FA8" w14:textId="77777777" w:rsidR="00CB6C62" w:rsidRPr="008C5509" w:rsidRDefault="00A8250A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A8250A">
                        <w:rPr>
                          <w:b/>
                          <w:bCs/>
                          <w:szCs w:val="20"/>
                        </w:rPr>
                        <w:t>Veda Hutbesi</w:t>
                      </w:r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09EB72" wp14:editId="0B9A3561">
                <wp:simplePos x="0" y="0"/>
                <wp:positionH relativeFrom="column">
                  <wp:posOffset>3696335</wp:posOffset>
                </wp:positionH>
                <wp:positionV relativeFrom="paragraph">
                  <wp:posOffset>218440</wp:posOffset>
                </wp:positionV>
                <wp:extent cx="720090" cy="252095"/>
                <wp:effectExtent l="14605" t="12700" r="8255" b="20955"/>
                <wp:wrapNone/>
                <wp:docPr id="3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37B1C79" w14:textId="77777777" w:rsidR="00CB6C62" w:rsidRPr="008C5509" w:rsidRDefault="00A8250A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Muhacir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09EB72" id="Text Box 56" o:spid="_x0000_s1065" type="#_x0000_t202" style="position:absolute;margin-left:291.05pt;margin-top:17.2pt;width:56.7pt;height:1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637B1C79" w14:textId="77777777" w:rsidR="00CB6C62" w:rsidRPr="008C5509" w:rsidRDefault="00A8250A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Muhacir</w:t>
                      </w:r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FE9039" wp14:editId="01EFA737">
                <wp:simplePos x="0" y="0"/>
                <wp:positionH relativeFrom="column">
                  <wp:posOffset>-447040</wp:posOffset>
                </wp:positionH>
                <wp:positionV relativeFrom="paragraph">
                  <wp:posOffset>134620</wp:posOffset>
                </wp:positionV>
                <wp:extent cx="1403985" cy="1007745"/>
                <wp:effectExtent l="14605" t="14605" r="10160" b="25400"/>
                <wp:wrapNone/>
                <wp:docPr id="3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425B635" w14:textId="77777777" w:rsidR="00CB6C62" w:rsidRPr="001B5658" w:rsidRDefault="001B5658" w:rsidP="001B5658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</w:pPr>
                            <w:r w:rsidRPr="001B5658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>Hz. Peygamber zaman</w:t>
                            </w:r>
                            <w:r w:rsidRPr="001B5658">
                              <w:rPr>
                                <w:rFonts w:cstheme="minorHAnsi" w:hint="eastAsia"/>
                                <w:bCs/>
                                <w:i/>
                                <w:sz w:val="18"/>
                                <w:szCs w:val="18"/>
                              </w:rPr>
                              <w:t>ı</w:t>
                            </w:r>
                            <w:r w:rsidRPr="001B5658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>nda ya</w:t>
                            </w:r>
                            <w:r w:rsidRPr="001B5658">
                              <w:rPr>
                                <w:rFonts w:cstheme="minorHAnsi" w:hint="eastAsia"/>
                                <w:bCs/>
                                <w:i/>
                                <w:sz w:val="18"/>
                                <w:szCs w:val="18"/>
                              </w:rPr>
                              <w:t>ş</w:t>
                            </w:r>
                            <w:r w:rsidRPr="001B5658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>ayan, M</w:t>
                            </w:r>
                            <w:r w:rsidRPr="001B5658">
                              <w:rPr>
                                <w:rFonts w:cstheme="minorHAnsi" w:hint="eastAsia"/>
                                <w:bCs/>
                                <w:i/>
                                <w:sz w:val="18"/>
                                <w:szCs w:val="18"/>
                              </w:rPr>
                              <w:t>ü</w:t>
                            </w:r>
                            <w:r w:rsidRPr="001B5658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>sl</w:t>
                            </w:r>
                            <w:r w:rsidRPr="001B5658">
                              <w:rPr>
                                <w:rFonts w:cstheme="minorHAnsi" w:hint="eastAsia"/>
                                <w:bCs/>
                                <w:i/>
                                <w:sz w:val="18"/>
                                <w:szCs w:val="18"/>
                              </w:rPr>
                              <w:t>ü</w:t>
                            </w:r>
                            <w:r w:rsidRPr="001B5658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man olarak Hz. Peygamberi </w:t>
                            </w:r>
                            <w:r w:rsidRPr="001B5658">
                              <w:rPr>
                                <w:rFonts w:cstheme="minorHAnsi" w:hint="eastAsia"/>
                                <w:bCs/>
                                <w:i/>
                                <w:sz w:val="18"/>
                                <w:szCs w:val="18"/>
                              </w:rPr>
                              <w:t>ç</w:t>
                            </w:r>
                            <w:r w:rsidRPr="001B5658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>ok k</w:t>
                            </w:r>
                            <w:r w:rsidRPr="001B5658">
                              <w:rPr>
                                <w:rFonts w:cstheme="minorHAnsi" w:hint="eastAsia"/>
                                <w:bCs/>
                                <w:i/>
                                <w:sz w:val="18"/>
                                <w:szCs w:val="18"/>
                              </w:rPr>
                              <w:t>ı</w:t>
                            </w:r>
                            <w:r w:rsidRPr="001B5658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>sa bir s</w:t>
                            </w:r>
                            <w:r w:rsidRPr="001B5658">
                              <w:rPr>
                                <w:rFonts w:cstheme="minorHAnsi" w:hint="eastAsia"/>
                                <w:bCs/>
                                <w:i/>
                                <w:sz w:val="18"/>
                                <w:szCs w:val="18"/>
                              </w:rPr>
                              <w:t>ü</w:t>
                            </w:r>
                            <w:r w:rsidRPr="001B5658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>re olsa da g</w:t>
                            </w:r>
                            <w:r w:rsidRPr="001B5658">
                              <w:rPr>
                                <w:rFonts w:cstheme="minorHAnsi" w:hint="eastAsia"/>
                                <w:bCs/>
                                <w:i/>
                                <w:sz w:val="18"/>
                                <w:szCs w:val="18"/>
                              </w:rPr>
                              <w:t>ö</w:t>
                            </w:r>
                            <w:r w:rsidRPr="001B5658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>ren ve yine M</w:t>
                            </w:r>
                            <w:r w:rsidRPr="001B5658">
                              <w:rPr>
                                <w:rFonts w:cstheme="minorHAnsi" w:hint="eastAsia"/>
                                <w:bCs/>
                                <w:i/>
                                <w:sz w:val="18"/>
                                <w:szCs w:val="18"/>
                              </w:rPr>
                              <w:t>ü</w:t>
                            </w:r>
                            <w:r w:rsidRPr="001B5658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>sl</w:t>
                            </w:r>
                            <w:r w:rsidRPr="001B5658">
                              <w:rPr>
                                <w:rFonts w:cstheme="minorHAnsi" w:hint="eastAsia"/>
                                <w:bCs/>
                                <w:i/>
                                <w:sz w:val="18"/>
                                <w:szCs w:val="18"/>
                              </w:rPr>
                              <w:t>ü</w:t>
                            </w:r>
                            <w:r w:rsidRPr="001B5658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man olarak </w:t>
                            </w:r>
                            <w:r w:rsidRPr="001B5658">
                              <w:rPr>
                                <w:rFonts w:cstheme="minorHAnsi" w:hint="eastAsia"/>
                                <w:bCs/>
                                <w:i/>
                                <w:sz w:val="18"/>
                                <w:szCs w:val="18"/>
                              </w:rPr>
                              <w:t>ö</w:t>
                            </w:r>
                            <w:r w:rsidRPr="001B5658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>len kimseye</w:t>
                            </w:r>
                            <w:r w:rsidR="00A8250A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B5658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>denir.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FE9039" id="Text Box 50" o:spid="_x0000_s1066" type="#_x0000_t202" style="position:absolute;margin-left:-35.2pt;margin-top:10.6pt;width:110.55pt;height:7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BCGyA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7425B635" w14:textId="77777777" w:rsidR="00CB6C62" w:rsidRPr="001B5658" w:rsidRDefault="001B5658" w:rsidP="001B5658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</w:pPr>
                      <w:r w:rsidRPr="001B5658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>Hz. Peygamber zaman</w:t>
                      </w:r>
                      <w:r w:rsidRPr="001B5658">
                        <w:rPr>
                          <w:rFonts w:cstheme="minorHAnsi" w:hint="eastAsia"/>
                          <w:bCs/>
                          <w:i/>
                          <w:sz w:val="18"/>
                          <w:szCs w:val="18"/>
                        </w:rPr>
                        <w:t>ı</w:t>
                      </w:r>
                      <w:r w:rsidRPr="001B5658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>nda ya</w:t>
                      </w:r>
                      <w:r w:rsidRPr="001B5658">
                        <w:rPr>
                          <w:rFonts w:cstheme="minorHAnsi" w:hint="eastAsia"/>
                          <w:bCs/>
                          <w:i/>
                          <w:sz w:val="18"/>
                          <w:szCs w:val="18"/>
                        </w:rPr>
                        <w:t>ş</w:t>
                      </w:r>
                      <w:r w:rsidRPr="001B5658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>ayan, M</w:t>
                      </w:r>
                      <w:r w:rsidRPr="001B5658">
                        <w:rPr>
                          <w:rFonts w:cstheme="minorHAnsi" w:hint="eastAsia"/>
                          <w:bCs/>
                          <w:i/>
                          <w:sz w:val="18"/>
                          <w:szCs w:val="18"/>
                        </w:rPr>
                        <w:t>ü</w:t>
                      </w:r>
                      <w:r w:rsidRPr="001B5658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>sl</w:t>
                      </w:r>
                      <w:r w:rsidRPr="001B5658">
                        <w:rPr>
                          <w:rFonts w:cstheme="minorHAnsi" w:hint="eastAsia"/>
                          <w:bCs/>
                          <w:i/>
                          <w:sz w:val="18"/>
                          <w:szCs w:val="18"/>
                        </w:rPr>
                        <w:t>ü</w:t>
                      </w:r>
                      <w:r w:rsidRPr="001B5658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 xml:space="preserve">man olarak Hz. Peygamberi </w:t>
                      </w:r>
                      <w:r w:rsidRPr="001B5658">
                        <w:rPr>
                          <w:rFonts w:cstheme="minorHAnsi" w:hint="eastAsia"/>
                          <w:bCs/>
                          <w:i/>
                          <w:sz w:val="18"/>
                          <w:szCs w:val="18"/>
                        </w:rPr>
                        <w:t>ç</w:t>
                      </w:r>
                      <w:r w:rsidRPr="001B5658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>ok k</w:t>
                      </w:r>
                      <w:r w:rsidRPr="001B5658">
                        <w:rPr>
                          <w:rFonts w:cstheme="minorHAnsi" w:hint="eastAsia"/>
                          <w:bCs/>
                          <w:i/>
                          <w:sz w:val="18"/>
                          <w:szCs w:val="18"/>
                        </w:rPr>
                        <w:t>ı</w:t>
                      </w:r>
                      <w:r w:rsidRPr="001B5658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>sa bir s</w:t>
                      </w:r>
                      <w:r w:rsidRPr="001B5658">
                        <w:rPr>
                          <w:rFonts w:cstheme="minorHAnsi" w:hint="eastAsia"/>
                          <w:bCs/>
                          <w:i/>
                          <w:sz w:val="18"/>
                          <w:szCs w:val="18"/>
                        </w:rPr>
                        <w:t>ü</w:t>
                      </w:r>
                      <w:r w:rsidRPr="001B5658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>re olsa da g</w:t>
                      </w:r>
                      <w:r w:rsidRPr="001B5658">
                        <w:rPr>
                          <w:rFonts w:cstheme="minorHAnsi" w:hint="eastAsia"/>
                          <w:bCs/>
                          <w:i/>
                          <w:sz w:val="18"/>
                          <w:szCs w:val="18"/>
                        </w:rPr>
                        <w:t>ö</w:t>
                      </w:r>
                      <w:r w:rsidRPr="001B5658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>ren ve yine M</w:t>
                      </w:r>
                      <w:r w:rsidRPr="001B5658">
                        <w:rPr>
                          <w:rFonts w:cstheme="minorHAnsi" w:hint="eastAsia"/>
                          <w:bCs/>
                          <w:i/>
                          <w:sz w:val="18"/>
                          <w:szCs w:val="18"/>
                        </w:rPr>
                        <w:t>ü</w:t>
                      </w:r>
                      <w:r w:rsidRPr="001B5658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>sl</w:t>
                      </w:r>
                      <w:r w:rsidRPr="001B5658">
                        <w:rPr>
                          <w:rFonts w:cstheme="minorHAnsi" w:hint="eastAsia"/>
                          <w:bCs/>
                          <w:i/>
                          <w:sz w:val="18"/>
                          <w:szCs w:val="18"/>
                        </w:rPr>
                        <w:t>ü</w:t>
                      </w:r>
                      <w:r w:rsidRPr="001B5658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 xml:space="preserve">man olarak </w:t>
                      </w:r>
                      <w:r w:rsidRPr="001B5658">
                        <w:rPr>
                          <w:rFonts w:cstheme="minorHAnsi" w:hint="eastAsia"/>
                          <w:bCs/>
                          <w:i/>
                          <w:sz w:val="18"/>
                          <w:szCs w:val="18"/>
                        </w:rPr>
                        <w:t>ö</w:t>
                      </w:r>
                      <w:r w:rsidRPr="001B5658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>len kimseye</w:t>
                      </w:r>
                      <w:r w:rsidR="00A8250A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1B5658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>denir.</w:t>
                      </w:r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EE878D" wp14:editId="16D30A43">
                <wp:simplePos x="0" y="0"/>
                <wp:positionH relativeFrom="column">
                  <wp:posOffset>4893310</wp:posOffset>
                </wp:positionH>
                <wp:positionV relativeFrom="paragraph">
                  <wp:posOffset>143510</wp:posOffset>
                </wp:positionV>
                <wp:extent cx="1403985" cy="1007745"/>
                <wp:effectExtent l="11430" t="13970" r="13335" b="26035"/>
                <wp:wrapNone/>
                <wp:docPr id="3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E0CE92F" w14:textId="77777777" w:rsidR="00CB6C62" w:rsidRPr="00A8250A" w:rsidRDefault="00A8250A" w:rsidP="00A8250A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 w:val="20"/>
                                <w:szCs w:val="20"/>
                              </w:rPr>
                            </w:pPr>
                            <w:r w:rsidRPr="00A8250A">
                              <w:rPr>
                                <w:rFonts w:cstheme="minorHAnsi"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Hz. Peygamberin Medine’de </w:t>
                            </w:r>
                            <w:proofErr w:type="spellStart"/>
                            <w:r w:rsidRPr="00A8250A">
                              <w:rPr>
                                <w:rFonts w:cstheme="minorHAnsi"/>
                                <w:bCs/>
                                <w:i/>
                                <w:sz w:val="20"/>
                                <w:szCs w:val="20"/>
                              </w:rPr>
                              <w:t>Mescid</w:t>
                            </w:r>
                            <w:proofErr w:type="spellEnd"/>
                            <w:r w:rsidRPr="00A8250A">
                              <w:rPr>
                                <w:rFonts w:cstheme="minorHAnsi"/>
                                <w:bCs/>
                                <w:i/>
                                <w:sz w:val="20"/>
                                <w:szCs w:val="20"/>
                              </w:rPr>
                              <w:t>-i Nebi’de bulunan m</w:t>
                            </w:r>
                            <w:r w:rsidRPr="00A8250A">
                              <w:rPr>
                                <w:rFonts w:cstheme="minorHAnsi" w:hint="eastAsia"/>
                                <w:bCs/>
                                <w:i/>
                                <w:sz w:val="20"/>
                                <w:szCs w:val="20"/>
                              </w:rPr>
                              <w:t>ü</w:t>
                            </w:r>
                            <w:r w:rsidRPr="00A8250A">
                              <w:rPr>
                                <w:rFonts w:cstheme="minorHAnsi"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barek kabrine </w:t>
                            </w:r>
                            <w:r w:rsidRPr="00A8250A">
                              <w:rPr>
                                <w:rFonts w:cstheme="minorHAnsi" w:hint="eastAsia"/>
                                <w:bCs/>
                                <w:i/>
                                <w:sz w:val="20"/>
                                <w:szCs w:val="20"/>
                              </w:rPr>
                              <w:t>“</w:t>
                            </w:r>
                            <w:r w:rsidRPr="00A8250A">
                              <w:rPr>
                                <w:rFonts w:cstheme="minorHAnsi"/>
                                <w:bCs/>
                                <w:i/>
                                <w:sz w:val="20"/>
                                <w:szCs w:val="20"/>
                              </w:rPr>
                              <w:t>Temiz Bah</w:t>
                            </w:r>
                            <w:r w:rsidRPr="00A8250A">
                              <w:rPr>
                                <w:rFonts w:cstheme="minorHAnsi" w:hint="eastAsia"/>
                                <w:bCs/>
                                <w:i/>
                                <w:sz w:val="20"/>
                                <w:szCs w:val="20"/>
                              </w:rPr>
                              <w:t>ç</w:t>
                            </w:r>
                            <w:r w:rsidRPr="00A8250A">
                              <w:rPr>
                                <w:rFonts w:cstheme="minorHAnsi"/>
                                <w:bCs/>
                                <w:i/>
                                <w:sz w:val="20"/>
                                <w:szCs w:val="20"/>
                              </w:rPr>
                              <w:t>e</w:t>
                            </w:r>
                            <w:r w:rsidRPr="00A8250A">
                              <w:rPr>
                                <w:rFonts w:cstheme="minorHAnsi" w:hint="eastAsia"/>
                                <w:bCs/>
                                <w:i/>
                                <w:sz w:val="20"/>
                                <w:szCs w:val="20"/>
                              </w:rPr>
                              <w:t>”</w:t>
                            </w:r>
                            <w:r>
                              <w:rPr>
                                <w:rFonts w:cstheme="minorHAnsi"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 anlam</w:t>
                            </w:r>
                            <w:r w:rsidRPr="00A8250A">
                              <w:rPr>
                                <w:rFonts w:cstheme="minorHAnsi" w:hint="eastAsia"/>
                                <w:bCs/>
                                <w:i/>
                                <w:sz w:val="20"/>
                                <w:szCs w:val="20"/>
                              </w:rPr>
                              <w:t>ı</w:t>
                            </w:r>
                            <w:r w:rsidRPr="00A8250A">
                              <w:rPr>
                                <w:rFonts w:cstheme="minorHAnsi"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nda </w:t>
                            </w:r>
                            <w:r>
                              <w:rPr>
                                <w:rFonts w:cstheme="minorHAnsi"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theme="minorHAnsi"/>
                                <w:bCs/>
                                <w:i/>
                                <w:sz w:val="20"/>
                                <w:szCs w:val="20"/>
                              </w:rPr>
                              <w:t>…………………</w:t>
                            </w:r>
                            <w:proofErr w:type="gramEnd"/>
                            <w:r>
                              <w:rPr>
                                <w:rFonts w:cstheme="minorHAnsi"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theme="minorHAnsi"/>
                                <w:bCs/>
                                <w:i/>
                                <w:sz w:val="20"/>
                                <w:szCs w:val="20"/>
                              </w:rPr>
                              <w:t>denir</w:t>
                            </w:r>
                            <w:proofErr w:type="gramEnd"/>
                            <w:r>
                              <w:rPr>
                                <w:rFonts w:cstheme="minorHAnsi"/>
                                <w:bCs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EE878D" id="Text Box 48" o:spid="_x0000_s1067" type="#_x0000_t202" style="position:absolute;margin-left:385.3pt;margin-top:11.3pt;width:110.55pt;height:7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5E0CE92F" w14:textId="77777777" w:rsidR="00CB6C62" w:rsidRPr="00A8250A" w:rsidRDefault="00A8250A" w:rsidP="00A8250A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 w:val="20"/>
                          <w:szCs w:val="20"/>
                        </w:rPr>
                      </w:pPr>
                      <w:r w:rsidRPr="00A8250A">
                        <w:rPr>
                          <w:rFonts w:cstheme="minorHAnsi"/>
                          <w:bCs/>
                          <w:i/>
                          <w:sz w:val="20"/>
                          <w:szCs w:val="20"/>
                        </w:rPr>
                        <w:t xml:space="preserve">Hz. Peygamberin Medine’de </w:t>
                      </w:r>
                      <w:proofErr w:type="spellStart"/>
                      <w:r w:rsidRPr="00A8250A">
                        <w:rPr>
                          <w:rFonts w:cstheme="minorHAnsi"/>
                          <w:bCs/>
                          <w:i/>
                          <w:sz w:val="20"/>
                          <w:szCs w:val="20"/>
                        </w:rPr>
                        <w:t>Mescid</w:t>
                      </w:r>
                      <w:proofErr w:type="spellEnd"/>
                      <w:r w:rsidRPr="00A8250A">
                        <w:rPr>
                          <w:rFonts w:cstheme="minorHAnsi"/>
                          <w:bCs/>
                          <w:i/>
                          <w:sz w:val="20"/>
                          <w:szCs w:val="20"/>
                        </w:rPr>
                        <w:t>-i Nebi’de bulunan m</w:t>
                      </w:r>
                      <w:r w:rsidRPr="00A8250A">
                        <w:rPr>
                          <w:rFonts w:cstheme="minorHAnsi" w:hint="eastAsia"/>
                          <w:bCs/>
                          <w:i/>
                          <w:sz w:val="20"/>
                          <w:szCs w:val="20"/>
                        </w:rPr>
                        <w:t>ü</w:t>
                      </w:r>
                      <w:r w:rsidRPr="00A8250A">
                        <w:rPr>
                          <w:rFonts w:cstheme="minorHAnsi"/>
                          <w:bCs/>
                          <w:i/>
                          <w:sz w:val="20"/>
                          <w:szCs w:val="20"/>
                        </w:rPr>
                        <w:t xml:space="preserve">barek kabrine </w:t>
                      </w:r>
                      <w:r w:rsidRPr="00A8250A">
                        <w:rPr>
                          <w:rFonts w:cstheme="minorHAnsi" w:hint="eastAsia"/>
                          <w:bCs/>
                          <w:i/>
                          <w:sz w:val="20"/>
                          <w:szCs w:val="20"/>
                        </w:rPr>
                        <w:t>“</w:t>
                      </w:r>
                      <w:r w:rsidRPr="00A8250A">
                        <w:rPr>
                          <w:rFonts w:cstheme="minorHAnsi"/>
                          <w:bCs/>
                          <w:i/>
                          <w:sz w:val="20"/>
                          <w:szCs w:val="20"/>
                        </w:rPr>
                        <w:t>Temiz Bah</w:t>
                      </w:r>
                      <w:r w:rsidRPr="00A8250A">
                        <w:rPr>
                          <w:rFonts w:cstheme="minorHAnsi" w:hint="eastAsia"/>
                          <w:bCs/>
                          <w:i/>
                          <w:sz w:val="20"/>
                          <w:szCs w:val="20"/>
                        </w:rPr>
                        <w:t>ç</w:t>
                      </w:r>
                      <w:r w:rsidRPr="00A8250A">
                        <w:rPr>
                          <w:rFonts w:cstheme="minorHAnsi"/>
                          <w:bCs/>
                          <w:i/>
                          <w:sz w:val="20"/>
                          <w:szCs w:val="20"/>
                        </w:rPr>
                        <w:t>e</w:t>
                      </w:r>
                      <w:r w:rsidRPr="00A8250A">
                        <w:rPr>
                          <w:rFonts w:cstheme="minorHAnsi" w:hint="eastAsia"/>
                          <w:bCs/>
                          <w:i/>
                          <w:sz w:val="20"/>
                          <w:szCs w:val="20"/>
                        </w:rPr>
                        <w:t>”</w:t>
                      </w:r>
                      <w:r>
                        <w:rPr>
                          <w:rFonts w:cstheme="minorHAnsi"/>
                          <w:bCs/>
                          <w:i/>
                          <w:sz w:val="20"/>
                          <w:szCs w:val="20"/>
                        </w:rPr>
                        <w:t xml:space="preserve"> anlam</w:t>
                      </w:r>
                      <w:r w:rsidRPr="00A8250A">
                        <w:rPr>
                          <w:rFonts w:cstheme="minorHAnsi" w:hint="eastAsia"/>
                          <w:bCs/>
                          <w:i/>
                          <w:sz w:val="20"/>
                          <w:szCs w:val="20"/>
                        </w:rPr>
                        <w:t>ı</w:t>
                      </w:r>
                      <w:r w:rsidRPr="00A8250A">
                        <w:rPr>
                          <w:rFonts w:cstheme="minorHAnsi"/>
                          <w:bCs/>
                          <w:i/>
                          <w:sz w:val="20"/>
                          <w:szCs w:val="20"/>
                        </w:rPr>
                        <w:t xml:space="preserve">nda </w:t>
                      </w:r>
                      <w:r>
                        <w:rPr>
                          <w:rFonts w:cstheme="minorHAnsi"/>
                          <w:bCs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cstheme="minorHAnsi"/>
                          <w:bCs/>
                          <w:i/>
                          <w:sz w:val="20"/>
                          <w:szCs w:val="20"/>
                        </w:rPr>
                        <w:t>…………………</w:t>
                      </w:r>
                      <w:proofErr w:type="gramEnd"/>
                      <w:r>
                        <w:rPr>
                          <w:rFonts w:cstheme="minorHAnsi"/>
                          <w:bCs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cstheme="minorHAnsi"/>
                          <w:bCs/>
                          <w:i/>
                          <w:sz w:val="20"/>
                          <w:szCs w:val="20"/>
                        </w:rPr>
                        <w:t>denir</w:t>
                      </w:r>
                      <w:proofErr w:type="gramEnd"/>
                      <w:r>
                        <w:rPr>
                          <w:rFonts w:cstheme="minorHAnsi"/>
                          <w:bCs/>
                          <w:i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9AF3388" w14:textId="77777777" w:rsidR="00CB6C62" w:rsidRDefault="00CB6C62" w:rsidP="00CB6C62"/>
    <w:p w14:paraId="2158931E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3D753F" wp14:editId="05C7C19D">
                <wp:simplePos x="0" y="0"/>
                <wp:positionH relativeFrom="column">
                  <wp:posOffset>1139825</wp:posOffset>
                </wp:positionH>
                <wp:positionV relativeFrom="paragraph">
                  <wp:posOffset>69850</wp:posOffset>
                </wp:positionV>
                <wp:extent cx="3599815" cy="396240"/>
                <wp:effectExtent l="10795" t="14605" r="8890" b="27305"/>
                <wp:wrapNone/>
                <wp:docPr id="3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E8EAEFB" w14:textId="77777777" w:rsidR="00A8250A" w:rsidRPr="00A8250A" w:rsidRDefault="00A8250A" w:rsidP="00A8250A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  <w:r w:rsidRPr="00A8250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Mekke</w:t>
                            </w:r>
                            <w:r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’</w:t>
                            </w:r>
                            <w:r w:rsidRPr="00A8250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den Medine</w:t>
                            </w:r>
                            <w:r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’ye göç eden Müslümanlara denir.</w:t>
                            </w:r>
                          </w:p>
                          <w:p w14:paraId="62DB98B7" w14:textId="77777777" w:rsidR="00CB6C62" w:rsidRPr="00743355" w:rsidRDefault="00A8250A" w:rsidP="00A8250A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  <w:proofErr w:type="gramStart"/>
                            <w:r w:rsidRPr="00A8250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eden Mu</w:t>
                            </w:r>
                            <w:proofErr w:type="gramEnd"/>
                            <w:r w:rsidRPr="00A8250A">
                              <w:rPr>
                                <w:rFonts w:cstheme="minorHAnsi" w:hint="eastAsia"/>
                                <w:bCs/>
                                <w:i/>
                                <w:szCs w:val="20"/>
                              </w:rPr>
                              <w:t>̈</w:t>
                            </w:r>
                            <w:proofErr w:type="spellStart"/>
                            <w:r w:rsidRPr="00A8250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slu</w:t>
                            </w:r>
                            <w:proofErr w:type="spellEnd"/>
                            <w:r w:rsidRPr="00A8250A">
                              <w:rPr>
                                <w:rFonts w:cstheme="minorHAnsi" w:hint="eastAsia"/>
                                <w:bCs/>
                                <w:i/>
                                <w:szCs w:val="20"/>
                              </w:rPr>
                              <w:t>̈</w:t>
                            </w:r>
                            <w:proofErr w:type="spellStart"/>
                            <w:r w:rsidRPr="00A8250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manlara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3D753F" id="Text Box 49" o:spid="_x0000_s1068" type="#_x0000_t202" style="position:absolute;margin-left:89.75pt;margin-top:5.5pt;width:283.45pt;height:3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1E8EAEFB" w14:textId="77777777" w:rsidR="00A8250A" w:rsidRPr="00A8250A" w:rsidRDefault="00A8250A" w:rsidP="00A8250A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  <w:r w:rsidRPr="00A8250A">
                        <w:rPr>
                          <w:rFonts w:cstheme="minorHAnsi"/>
                          <w:bCs/>
                          <w:i/>
                          <w:szCs w:val="20"/>
                        </w:rPr>
                        <w:t>Mekke</w:t>
                      </w:r>
                      <w:r>
                        <w:rPr>
                          <w:rFonts w:cstheme="minorHAnsi"/>
                          <w:bCs/>
                          <w:i/>
                          <w:szCs w:val="20"/>
                        </w:rPr>
                        <w:t>’</w:t>
                      </w:r>
                      <w:r w:rsidRPr="00A8250A">
                        <w:rPr>
                          <w:rFonts w:cstheme="minorHAnsi"/>
                          <w:bCs/>
                          <w:i/>
                          <w:szCs w:val="20"/>
                        </w:rPr>
                        <w:t>den Medine</w:t>
                      </w:r>
                      <w:r>
                        <w:rPr>
                          <w:rFonts w:cstheme="minorHAnsi"/>
                          <w:bCs/>
                          <w:i/>
                          <w:szCs w:val="20"/>
                        </w:rPr>
                        <w:t>’ye göç eden Müslümanlara denir.</w:t>
                      </w:r>
                    </w:p>
                    <w:p w14:paraId="62DB98B7" w14:textId="77777777" w:rsidR="00CB6C62" w:rsidRPr="00743355" w:rsidRDefault="00A8250A" w:rsidP="00A8250A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  <w:proofErr w:type="gramStart"/>
                      <w:r w:rsidRPr="00A8250A">
                        <w:rPr>
                          <w:rFonts w:cstheme="minorHAnsi"/>
                          <w:bCs/>
                          <w:i/>
                          <w:szCs w:val="20"/>
                        </w:rPr>
                        <w:t>eden</w:t>
                      </w:r>
                      <w:proofErr w:type="gramEnd"/>
                      <w:r w:rsidRPr="00A8250A"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 Mu</w:t>
                      </w:r>
                      <w:r w:rsidRPr="00A8250A">
                        <w:rPr>
                          <w:rFonts w:cstheme="minorHAnsi" w:hint="eastAsia"/>
                          <w:bCs/>
                          <w:i/>
                          <w:szCs w:val="20"/>
                        </w:rPr>
                        <w:t>̈</w:t>
                      </w:r>
                      <w:proofErr w:type="spellStart"/>
                      <w:r w:rsidRPr="00A8250A">
                        <w:rPr>
                          <w:rFonts w:cstheme="minorHAnsi"/>
                          <w:bCs/>
                          <w:i/>
                          <w:szCs w:val="20"/>
                        </w:rPr>
                        <w:t>slu</w:t>
                      </w:r>
                      <w:proofErr w:type="spellEnd"/>
                      <w:r w:rsidRPr="00A8250A">
                        <w:rPr>
                          <w:rFonts w:cstheme="minorHAnsi" w:hint="eastAsia"/>
                          <w:bCs/>
                          <w:i/>
                          <w:szCs w:val="20"/>
                        </w:rPr>
                        <w:t>̈</w:t>
                      </w:r>
                      <w:proofErr w:type="spellStart"/>
                      <w:r w:rsidRPr="00A8250A">
                        <w:rPr>
                          <w:rFonts w:cstheme="minorHAnsi"/>
                          <w:bCs/>
                          <w:i/>
                          <w:szCs w:val="20"/>
                        </w:rPr>
                        <w:t>manlara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E10ADE7" w14:textId="2555E1FF" w:rsidR="00CB6C62" w:rsidRDefault="00CB6C62" w:rsidP="00CB6C62"/>
    <w:p w14:paraId="40EC661D" w14:textId="6ACBC18F" w:rsidR="00CB6C62" w:rsidRDefault="004B4022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B5B61B3" wp14:editId="7E04E122">
                <wp:simplePos x="0" y="0"/>
                <wp:positionH relativeFrom="column">
                  <wp:posOffset>-483235</wp:posOffset>
                </wp:positionH>
                <wp:positionV relativeFrom="paragraph">
                  <wp:posOffset>193675</wp:posOffset>
                </wp:positionV>
                <wp:extent cx="6824345" cy="1812925"/>
                <wp:effectExtent l="0" t="0" r="14605" b="15875"/>
                <wp:wrapNone/>
                <wp:docPr id="2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345" cy="1812925"/>
                          <a:chOff x="752" y="1425"/>
                          <a:chExt cx="10747" cy="2855"/>
                        </a:xfrm>
                      </wpg:grpSpPr>
                      <wps:wsp>
                        <wps:cNvPr id="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124" y="1440"/>
                            <a:ext cx="10375" cy="283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BFCBC38" w14:textId="77777777" w:rsidR="00CB6C62" w:rsidRDefault="00CB6C62" w:rsidP="00CB6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40"/>
                            <a:ext cx="850" cy="28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5875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7C5FD99" w14:textId="77777777" w:rsidR="00CB6C62" w:rsidRPr="00EB5EF6" w:rsidRDefault="00CB6C62" w:rsidP="00CB6C62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EB5EF6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Yanda verilen </w:t>
                              </w:r>
                              <w:r w:rsidR="00693F1D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soruyu cevaplayınız</w:t>
                              </w:r>
                              <w:r w:rsidR="009F7F2E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(16</w:t>
                              </w:r>
                              <w:r w:rsidRPr="00EB5EF6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PUAN)</w:t>
                              </w:r>
                            </w:p>
                          </w:txbxContent>
                        </wps:txbx>
                        <wps:bodyPr rot="0" vert="vert270" wrap="square" lIns="54000" tIns="45720" rIns="54000" bIns="0" anchor="t" anchorCtr="0" upright="1">
                          <a:noAutofit/>
                        </wps:bodyPr>
                      </wps:wsp>
                      <wps:wsp>
                        <wps:cNvPr id="3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25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0263FA" w14:textId="77777777" w:rsidR="00CB6C62" w:rsidRPr="00FE4571" w:rsidRDefault="00CB6C62" w:rsidP="00CB6C6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F72C2D">
                                <w:rPr>
                                  <w:b/>
                                  <w:sz w:val="14"/>
                                  <w:szCs w:val="14"/>
                                </w:rPr>
                                <w:t>oru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  <wps:wsp>
                        <wps:cNvPr id="3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602" y="1445"/>
                            <a:ext cx="2057" cy="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AEE61FD" w14:textId="77777777" w:rsidR="00693F1D" w:rsidRPr="0065145D" w:rsidRDefault="00693F1D" w:rsidP="00693F1D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cstheme="minorHAnsi"/>
                                </w:rPr>
                              </w:pPr>
                              <w:r w:rsidRPr="0065145D">
                                <w:rPr>
                                  <w:rFonts w:cstheme="minorHAnsi"/>
                                </w:rPr>
                                <w:t xml:space="preserve">Hz. Peygamberin Veda Hutbesinde değindiği konular </w:t>
                              </w:r>
                            </w:p>
                            <w:p w14:paraId="7631EBC4" w14:textId="77777777" w:rsidR="002E75C7" w:rsidRPr="0065145D" w:rsidRDefault="00693F1D" w:rsidP="00693F1D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cstheme="minorHAnsi"/>
                                </w:rPr>
                              </w:pPr>
                              <w:proofErr w:type="gramStart"/>
                              <w:r w:rsidRPr="0065145D">
                                <w:rPr>
                                  <w:rFonts w:cstheme="minorHAnsi"/>
                                </w:rPr>
                                <w:t>nelerdir</w:t>
                              </w:r>
                              <w:proofErr w:type="gramEnd"/>
                              <w:r w:rsidRPr="0065145D">
                                <w:rPr>
                                  <w:rFonts w:cstheme="minorHAnsi"/>
                                </w:rPr>
                                <w:t>? Yazınız.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686" y="1440"/>
                            <a:ext cx="7628" cy="2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FE11263" w14:textId="77777777" w:rsidR="00CB6C62" w:rsidRDefault="00CB6C62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B5B61B3" id="Group 31" o:spid="_x0000_s1069" style="position:absolute;margin-left:-38.05pt;margin-top:15.25pt;width:537.35pt;height:142.75pt;z-index:251661312" coordorigin="752,1425" coordsize="10747,2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">
                <v:shape id="Text Box 32" o:spid="_x0000_s1070" type="#_x0000_t202" style="position:absolute;left:1124;top:1440;width:1037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" fillcolor="#eaf1dd [662]" strokecolor="#00b050" strokeweight="1.5pt">
                  <v:stroke dashstyle="dash"/>
                  <v:shadow color="#868686"/>
                  <v:textbox>
                    <w:txbxContent>
                      <w:p w14:paraId="1BFCBC38" w14:textId="77777777" w:rsidR="00CB6C62" w:rsidRDefault="00CB6C62" w:rsidP="00CB6C62"/>
                    </w:txbxContent>
                  </v:textbox>
                </v:shape>
                <v:shape id="Text Box 33" o:spid="_x0000_s1071" type="#_x0000_t202" style="position:absolute;left:752;top:1440;width:85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" fillcolor="#b8cce4 [1300]" strokecolor="#00b050" strokeweight="1.25pt">
                  <v:stroke dashstyle="dash"/>
                  <v:shadow color="#868686"/>
                  <v:textbox style="layout-flow:vertical;mso-layout-flow-alt:bottom-to-top" inset="1.5mm,,1.5mm,0">
                    <w:txbxContent>
                      <w:p w14:paraId="67C5FD99" w14:textId="77777777" w:rsidR="00CB6C62" w:rsidRPr="00EB5EF6" w:rsidRDefault="00CB6C62" w:rsidP="00CB6C62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EB5EF6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Yanda verilen </w:t>
                        </w:r>
                        <w:r w:rsidR="00693F1D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soruyu cevaplayınız</w:t>
                        </w:r>
                        <w:r w:rsidR="009F7F2E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(16</w:t>
                        </w:r>
                        <w:r w:rsidRPr="00EB5EF6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 xml:space="preserve"> PUAN)</w:t>
                        </w:r>
                      </w:p>
                    </w:txbxContent>
                  </v:textbox>
                </v:shape>
                <v:shape id="Text Box 34" o:spid="_x0000_s1072" type="#_x0000_t202" style="position:absolute;left:752;top:1425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" fillcolor="#d6e3bc [1302]" strokecolor="#00b050" strokeweight="1pt">
                  <v:stroke dashstyle="dash"/>
                  <v:textbox inset=",.3mm,,.3mm">
                    <w:txbxContent>
                      <w:p w14:paraId="310263FA" w14:textId="77777777" w:rsidR="00CB6C62" w:rsidRPr="00FE4571" w:rsidRDefault="00CB6C62" w:rsidP="00CB6C62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3.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>S</w:t>
                        </w:r>
                        <w:r w:rsidRPr="00F72C2D">
                          <w:rPr>
                            <w:b/>
                            <w:sz w:val="14"/>
                            <w:szCs w:val="14"/>
                          </w:rPr>
                          <w:t>oru</w:t>
                        </w:r>
                      </w:p>
                    </w:txbxContent>
                  </v:textbox>
                </v:shape>
                <v:shape id="Text Box 35" o:spid="_x0000_s1073" type="#_x0000_t202" style="position:absolute;left:1602;top:1445;width:2057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" filled="f">
                  <v:textbox>
                    <w:txbxContent>
                      <w:p w14:paraId="0AEE61FD" w14:textId="77777777" w:rsidR="00693F1D" w:rsidRPr="0065145D" w:rsidRDefault="00693F1D" w:rsidP="00693F1D">
                        <w:pPr>
                          <w:shd w:val="clear" w:color="auto" w:fill="FFFFFF" w:themeFill="background1"/>
                          <w:spacing w:after="0"/>
                          <w:rPr>
                            <w:rFonts w:cstheme="minorHAnsi"/>
                          </w:rPr>
                        </w:pPr>
                        <w:r w:rsidRPr="0065145D">
                          <w:rPr>
                            <w:rFonts w:cstheme="minorHAnsi"/>
                          </w:rPr>
                          <w:t xml:space="preserve">Hz. Peygamberin Veda Hutbesinde değindiği konular </w:t>
                        </w:r>
                      </w:p>
                      <w:p w14:paraId="7631EBC4" w14:textId="77777777" w:rsidR="002E75C7" w:rsidRPr="0065145D" w:rsidRDefault="00693F1D" w:rsidP="00693F1D">
                        <w:pPr>
                          <w:shd w:val="clear" w:color="auto" w:fill="FFFFFF" w:themeFill="background1"/>
                          <w:spacing w:after="0"/>
                          <w:rPr>
                            <w:rFonts w:cstheme="minorHAnsi"/>
                          </w:rPr>
                        </w:pPr>
                        <w:proofErr w:type="gramStart"/>
                        <w:r w:rsidRPr="0065145D">
                          <w:rPr>
                            <w:rFonts w:cstheme="minorHAnsi"/>
                          </w:rPr>
                          <w:t>nelerdir</w:t>
                        </w:r>
                        <w:proofErr w:type="gramEnd"/>
                        <w:r w:rsidRPr="0065145D">
                          <w:rPr>
                            <w:rFonts w:cstheme="minorHAnsi"/>
                          </w:rPr>
                          <w:t>? Yazınız.</w:t>
                        </w:r>
                      </w:p>
                    </w:txbxContent>
                  </v:textbox>
                </v:shape>
                <v:shape id="Text Box 36" o:spid="_x0000_s1074" type="#_x0000_t202" style="position:absolute;left:3686;top:1440;width:7628;height:2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" filled="f">
                  <v:textbox>
                    <w:txbxContent>
                      <w:p w14:paraId="3FE11263" w14:textId="77777777" w:rsidR="00CB6C62" w:rsidRDefault="00CB6C62" w:rsidP="00743355">
                        <w:pPr>
                          <w:shd w:val="clear" w:color="auto" w:fill="FFFFFF" w:themeFill="background1"/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8162F4A" w14:textId="77777777" w:rsidR="00CB6C62" w:rsidRDefault="00CB6C62" w:rsidP="00CB6C62"/>
    <w:p w14:paraId="16211209" w14:textId="77777777" w:rsidR="00CB6C62" w:rsidRDefault="00CB6C62" w:rsidP="00CB6C62"/>
    <w:p w14:paraId="0DBDA92E" w14:textId="77777777" w:rsidR="00CB6C62" w:rsidRDefault="00CB6C62" w:rsidP="00CB6C62"/>
    <w:p w14:paraId="40100F3F" w14:textId="77777777" w:rsidR="00CB6C62" w:rsidRDefault="00CB6C62" w:rsidP="00CB6C62"/>
    <w:p w14:paraId="4325ACF1" w14:textId="77777777" w:rsidR="00CB6C62" w:rsidRDefault="00CB6C62" w:rsidP="00CB6C62"/>
    <w:p w14:paraId="6A27DACB" w14:textId="7D603BB5" w:rsidR="004B4022" w:rsidRDefault="00FF4E27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6EDFD4" wp14:editId="3B6C4C8D">
                <wp:simplePos x="0" y="0"/>
                <wp:positionH relativeFrom="column">
                  <wp:posOffset>-436245</wp:posOffset>
                </wp:positionH>
                <wp:positionV relativeFrom="paragraph">
                  <wp:posOffset>347980</wp:posOffset>
                </wp:positionV>
                <wp:extent cx="6840220" cy="1638300"/>
                <wp:effectExtent l="11430" t="11430" r="15875" b="17145"/>
                <wp:wrapNone/>
                <wp:docPr id="2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38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ECEEB1" w14:textId="77777777" w:rsidR="00CB6C62" w:rsidRPr="00CB6C62" w:rsidRDefault="00CB6C62" w:rsidP="00CB6C62">
                            <w:pP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 Aşağıda verilen hecelerden yan tarafa işlediğimiz konular ile ilgili anlamlı kelimeler oluşturup yazınız.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(1X8 =8 PUAN)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6EDFD4"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75" type="#_x0000_t202" style="position:absolute;margin-left:-34.35pt;margin-top:27.4pt;width:538.6pt;height:12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" fillcolor="#fde9d9 [665]" strokecolor="#f79646 [3209]" strokeweight="1.5pt">
                <v:shadow color="#868686"/>
                <v:textbox inset="15.5mm">
                  <w:txbxContent>
                    <w:p w14:paraId="2CECEEB1" w14:textId="77777777" w:rsidR="00CB6C62" w:rsidRPr="00CB6C62" w:rsidRDefault="00CB6C62" w:rsidP="00CB6C62">
                      <w:pPr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 Aşağıda verilen hecelerden yan tarafa işlediğimiz konular ile ilgili anlamlı kelimeler oluşturup yazınız.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>(1X8 =8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17687737" w14:textId="2F23A946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4D3ADB" wp14:editId="09BB9CBA">
                <wp:simplePos x="0" y="0"/>
                <wp:positionH relativeFrom="column">
                  <wp:posOffset>-483870</wp:posOffset>
                </wp:positionH>
                <wp:positionV relativeFrom="paragraph">
                  <wp:posOffset>19685</wp:posOffset>
                </wp:positionV>
                <wp:extent cx="539750" cy="288290"/>
                <wp:effectExtent l="15875" t="15875" r="15875" b="10160"/>
                <wp:wrapNone/>
                <wp:docPr id="2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184FC8" w14:textId="77777777" w:rsidR="00CB6C62" w:rsidRPr="00446E26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446E26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D3ADB" id="Rectangle 66" o:spid="_x0000_s1076" style="position:absolute;margin-left:-38.1pt;margin-top:1.55pt;width:42.5pt;height:22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" fillcolor="#eaf1dd [662]" strokecolor="#9bbb59 [3206]" strokeweight="1.5pt">
                <v:shadow color="#868686"/>
                <v:textbox inset=",0,,0">
                  <w:txbxContent>
                    <w:p w14:paraId="52184FC8" w14:textId="77777777" w:rsidR="00CB6C62" w:rsidRPr="00446E26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446E26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4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</w:p>
    <w:p w14:paraId="1DB22E68" w14:textId="0E3F6DBC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EE2496" wp14:editId="25D293AB">
                <wp:simplePos x="0" y="0"/>
                <wp:positionH relativeFrom="column">
                  <wp:posOffset>2299335</wp:posOffset>
                </wp:positionH>
                <wp:positionV relativeFrom="paragraph">
                  <wp:posOffset>46990</wp:posOffset>
                </wp:positionV>
                <wp:extent cx="504190" cy="252095"/>
                <wp:effectExtent l="8255" t="13970" r="11430" b="29210"/>
                <wp:wrapNone/>
                <wp:docPr id="2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FD3A900" w14:textId="77777777" w:rsidR="00CB6C62" w:rsidRPr="00702100" w:rsidRDefault="00B90465" w:rsidP="00B9046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Teb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E2496" id="Text Box 76" o:spid="_x0000_s1077" type="#_x0000_t202" style="position:absolute;margin-left:181.05pt;margin-top:3.7pt;width:39.7pt;height:19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1.5mm,,1.5mm">
                  <w:txbxContent>
                    <w:p w14:paraId="0FD3A900" w14:textId="77777777" w:rsidR="00CB6C62" w:rsidRPr="00702100" w:rsidRDefault="00B90465" w:rsidP="00B90465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Teb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941D7B" wp14:editId="1E3BB786">
                <wp:simplePos x="0" y="0"/>
                <wp:positionH relativeFrom="column">
                  <wp:posOffset>1508760</wp:posOffset>
                </wp:positionH>
                <wp:positionV relativeFrom="paragraph">
                  <wp:posOffset>16510</wp:posOffset>
                </wp:positionV>
                <wp:extent cx="504190" cy="252095"/>
                <wp:effectExtent l="8255" t="12065" r="11430" b="21590"/>
                <wp:wrapNone/>
                <wp:docPr id="2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B7BF863" w14:textId="77777777" w:rsidR="00CB6C62" w:rsidRPr="00702100" w:rsidRDefault="00B90465" w:rsidP="00B9046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Sa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941D7B" id="Text Box 74" o:spid="_x0000_s1078" type="#_x0000_t202" style="position:absolute;margin-left:118.8pt;margin-top:1.3pt;width:39.7pt;height:19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YBk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1B7BF863" w14:textId="77777777" w:rsidR="00CB6C62" w:rsidRPr="00702100" w:rsidRDefault="00B90465" w:rsidP="00B90465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FC603A" wp14:editId="34047507">
                <wp:simplePos x="0" y="0"/>
                <wp:positionH relativeFrom="column">
                  <wp:posOffset>3729990</wp:posOffset>
                </wp:positionH>
                <wp:positionV relativeFrom="paragraph">
                  <wp:posOffset>71755</wp:posOffset>
                </wp:positionV>
                <wp:extent cx="2637790" cy="1268095"/>
                <wp:effectExtent l="10160" t="10160" r="9525" b="17145"/>
                <wp:wrapNone/>
                <wp:docPr id="2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790" cy="12680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040E22" w14:textId="77777777" w:rsidR="00CB6C62" w:rsidRPr="009C1E92" w:rsidRDefault="00CB6C62" w:rsidP="006327F7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1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2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  <w:p w14:paraId="039EF384" w14:textId="77777777" w:rsidR="00CB6C62" w:rsidRPr="009C1E92" w:rsidRDefault="00CB6C62" w:rsidP="006327F7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3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4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  <w:p w14:paraId="03F0B52C" w14:textId="77777777" w:rsidR="00CB6C62" w:rsidRPr="009C1E92" w:rsidRDefault="00CB6C62" w:rsidP="006327F7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5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6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  <w:p w14:paraId="4462FE86" w14:textId="77777777" w:rsidR="00CB6C62" w:rsidRPr="009C1E92" w:rsidRDefault="00CB6C62" w:rsidP="006327F7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7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8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FC603A" id="Text Box 67" o:spid="_x0000_s1079" type="#_x0000_t202" style="position:absolute;margin-left:293.7pt;margin-top:5.65pt;width:207.7pt;height:99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" fillcolor="#e5dfec [663]" strokecolor="#f79646 [3209]" strokeweight="1.5pt">
                <v:shadow color="#868686"/>
                <v:textbox inset="4.5mm">
                  <w:txbxContent>
                    <w:p w14:paraId="31040E22" w14:textId="77777777" w:rsidR="00CB6C62" w:rsidRPr="009C1E92" w:rsidRDefault="00CB6C62" w:rsidP="006327F7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 w:rsidRPr="009C1E92">
                        <w:rPr>
                          <w:rFonts w:cstheme="minorHAnsi"/>
                          <w:b/>
                        </w:rPr>
                        <w:t xml:space="preserve">1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2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14:paraId="039EF384" w14:textId="77777777" w:rsidR="00CB6C62" w:rsidRPr="009C1E92" w:rsidRDefault="00CB6C62" w:rsidP="006327F7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3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4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14:paraId="03F0B52C" w14:textId="77777777" w:rsidR="00CB6C62" w:rsidRPr="009C1E92" w:rsidRDefault="00CB6C62" w:rsidP="006327F7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5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6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14:paraId="4462FE86" w14:textId="77777777" w:rsidR="00CB6C62" w:rsidRPr="009C1E92" w:rsidRDefault="00CB6C62" w:rsidP="006327F7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7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8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0A4D02" wp14:editId="683919CB">
                <wp:simplePos x="0" y="0"/>
                <wp:positionH relativeFrom="column">
                  <wp:posOffset>3038475</wp:posOffset>
                </wp:positionH>
                <wp:positionV relativeFrom="paragraph">
                  <wp:posOffset>16510</wp:posOffset>
                </wp:positionV>
                <wp:extent cx="504190" cy="252095"/>
                <wp:effectExtent l="13970" t="12065" r="15240" b="21590"/>
                <wp:wrapNone/>
                <wp:docPr id="2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2AD83DC" w14:textId="77777777" w:rsidR="00CB6C62" w:rsidRPr="00702100" w:rsidRDefault="00B90465" w:rsidP="00B9046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Da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0A4D02" id="Text Box 80" o:spid="_x0000_s1080" type="#_x0000_t202" style="position:absolute;margin-left:239.25pt;margin-top:1.3pt;width:39.7pt;height:19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22AD83DC" w14:textId="77777777" w:rsidR="00CB6C62" w:rsidRPr="00702100" w:rsidRDefault="00B90465" w:rsidP="00B90465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9F794E" wp14:editId="0DFD8925">
                <wp:simplePos x="0" y="0"/>
                <wp:positionH relativeFrom="column">
                  <wp:posOffset>636270</wp:posOffset>
                </wp:positionH>
                <wp:positionV relativeFrom="paragraph">
                  <wp:posOffset>215900</wp:posOffset>
                </wp:positionV>
                <wp:extent cx="504190" cy="252095"/>
                <wp:effectExtent l="12065" t="11430" r="17145" b="22225"/>
                <wp:wrapNone/>
                <wp:docPr id="2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8187A66" w14:textId="77777777" w:rsidR="00CB6C62" w:rsidRPr="00702100" w:rsidRDefault="00B90465" w:rsidP="00B9046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cit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9F794E" id="Text Box 70" o:spid="_x0000_s1081" type="#_x0000_t202" style="position:absolute;margin-left:50.1pt;margin-top:17pt;width:39.7pt;height:19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58187A66" w14:textId="77777777" w:rsidR="00CB6C62" w:rsidRPr="00702100" w:rsidRDefault="00B90465" w:rsidP="00B90465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cit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8301D1" wp14:editId="06E9A3AB">
                <wp:simplePos x="0" y="0"/>
                <wp:positionH relativeFrom="column">
                  <wp:posOffset>-290195</wp:posOffset>
                </wp:positionH>
                <wp:positionV relativeFrom="paragraph">
                  <wp:posOffset>215900</wp:posOffset>
                </wp:positionV>
                <wp:extent cx="504190" cy="252095"/>
                <wp:effectExtent l="9525" t="11430" r="10160" b="22225"/>
                <wp:wrapNone/>
                <wp:docPr id="2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7DC62E9" w14:textId="77777777" w:rsidR="00CB6C62" w:rsidRPr="00702100" w:rsidRDefault="00B90465" w:rsidP="00B9046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8301D1" id="Text Box 68" o:spid="_x0000_s1082" type="#_x0000_t202" style="position:absolute;margin-left:-22.85pt;margin-top:17pt;width:39.7pt;height:1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" fillcolor="white [3201]" strokecolor="#92cddc [1944]" strokeweight="1pt">
                <v:fill color2="#b6dde8 [1304]" focus="100%" type="gradient"/>
                <v:shadow on="t" color="#205867 [1608]" opacity=".5" offset="1pt"/>
                <v:textbox inset="1.5mm,,1.5mm">
                  <w:txbxContent>
                    <w:p w14:paraId="67DC62E9" w14:textId="77777777" w:rsidR="00CB6C62" w:rsidRPr="00702100" w:rsidRDefault="00B90465" w:rsidP="00B90465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En</w:t>
                      </w:r>
                    </w:p>
                  </w:txbxContent>
                </v:textbox>
              </v:shape>
            </w:pict>
          </mc:Fallback>
        </mc:AlternateContent>
      </w:r>
    </w:p>
    <w:p w14:paraId="57AB12D0" w14:textId="200B4852" w:rsidR="00CB6C62" w:rsidRDefault="00B90465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388A72" wp14:editId="08AD2992">
                <wp:simplePos x="0" y="0"/>
                <wp:positionH relativeFrom="column">
                  <wp:posOffset>3064079</wp:posOffset>
                </wp:positionH>
                <wp:positionV relativeFrom="paragraph">
                  <wp:posOffset>360656</wp:posOffset>
                </wp:positionV>
                <wp:extent cx="504190" cy="276045"/>
                <wp:effectExtent l="0" t="0" r="29210" b="48260"/>
                <wp:wrapNone/>
                <wp:docPr id="1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760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1AC8470" w14:textId="77777777" w:rsidR="00CB6C62" w:rsidRPr="00702100" w:rsidRDefault="00B90465" w:rsidP="00B9046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liğ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88A72" id="Text Box 81" o:spid="_x0000_s1083" type="#_x0000_t202" style="position:absolute;margin-left:241.25pt;margin-top:28.4pt;width:39.7pt;height:2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71AC8470" w14:textId="77777777" w:rsidR="00CB6C62" w:rsidRPr="00702100" w:rsidRDefault="00B90465" w:rsidP="00B90465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liğ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2083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268038" wp14:editId="6111D82E">
                <wp:simplePos x="0" y="0"/>
                <wp:positionH relativeFrom="column">
                  <wp:posOffset>2201214</wp:posOffset>
                </wp:positionH>
                <wp:positionV relativeFrom="paragraph">
                  <wp:posOffset>638285</wp:posOffset>
                </wp:positionV>
                <wp:extent cx="673707" cy="278296"/>
                <wp:effectExtent l="0" t="0" r="31750" b="64770"/>
                <wp:wrapNone/>
                <wp:docPr id="1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07" cy="278296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B3F0112" w14:textId="77777777" w:rsidR="00CB6C62" w:rsidRPr="00702100" w:rsidRDefault="00B90465" w:rsidP="00B9046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Mek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268038" id="Text Box 77" o:spid="_x0000_s1084" type="#_x0000_t202" style="position:absolute;margin-left:173.3pt;margin-top:50.25pt;width:53.05pt;height:21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7B3F0112" w14:textId="77777777" w:rsidR="00CB6C62" w:rsidRPr="00702100" w:rsidRDefault="00B90465" w:rsidP="00B90465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Titillium-Thin" w:hAnsi="Titillium-Thin" w:cs="Titillium-Thin"/>
                          <w:color w:val="000000"/>
                        </w:rPr>
                        <w:t>Mek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9F5606" wp14:editId="6FB3DA93">
                <wp:simplePos x="0" y="0"/>
                <wp:positionH relativeFrom="column">
                  <wp:posOffset>2800350</wp:posOffset>
                </wp:positionH>
                <wp:positionV relativeFrom="paragraph">
                  <wp:posOffset>46355</wp:posOffset>
                </wp:positionV>
                <wp:extent cx="504190" cy="252095"/>
                <wp:effectExtent l="13970" t="12700" r="15240" b="20955"/>
                <wp:wrapNone/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4B8C8" w14:textId="77777777" w:rsidR="00CB6C62" w:rsidRPr="00702100" w:rsidRDefault="00B90465" w:rsidP="00B9046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vet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9F5606" id="Text Box 75" o:spid="_x0000_s1085" type="#_x0000_t202" style="position:absolute;margin-left:220.5pt;margin-top:3.65pt;width:39.7pt;height:19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4B24B8C8" w14:textId="77777777" w:rsidR="00CB6C62" w:rsidRPr="00702100" w:rsidRDefault="00B90465" w:rsidP="00B90465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vet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1D534A8" wp14:editId="4B520997">
                <wp:simplePos x="0" y="0"/>
                <wp:positionH relativeFrom="column">
                  <wp:posOffset>529590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0160" t="6350" r="9525" b="27305"/>
                <wp:wrapNone/>
                <wp:docPr id="1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A0AAA5A" w14:textId="77777777" w:rsidR="00CB6C62" w:rsidRPr="00702100" w:rsidRDefault="00B90465" w:rsidP="00B9046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Mu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D534A8" id="Text Box 83" o:spid="_x0000_s1086" type="#_x0000_t202" style="position:absolute;margin-left:41.7pt;margin-top:54.9pt;width:39.7pt;height:1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3A0AAA5A" w14:textId="77777777" w:rsidR="00CB6C62" w:rsidRPr="00702100" w:rsidRDefault="00B90465" w:rsidP="00B90465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Mu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46C9A9" wp14:editId="27B33023">
                <wp:simplePos x="0" y="0"/>
                <wp:positionH relativeFrom="column">
                  <wp:posOffset>586105</wp:posOffset>
                </wp:positionH>
                <wp:positionV relativeFrom="paragraph">
                  <wp:posOffset>288290</wp:posOffset>
                </wp:positionV>
                <wp:extent cx="504190" cy="252095"/>
                <wp:effectExtent l="9525" t="6985" r="10160" b="26670"/>
                <wp:wrapNone/>
                <wp:docPr id="1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1641375" w14:textId="77777777" w:rsidR="00CB6C62" w:rsidRPr="00702100" w:rsidRDefault="00B90465" w:rsidP="00B9046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sar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46C9A9" id="Text Box 82" o:spid="_x0000_s1087" type="#_x0000_t202" style="position:absolute;margin-left:46.15pt;margin-top:22.7pt;width:39.7pt;height:19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21641375" w14:textId="77777777" w:rsidR="00CB6C62" w:rsidRPr="00702100" w:rsidRDefault="00B90465" w:rsidP="00B90465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sar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4A7D18" wp14:editId="64ADB50B">
                <wp:simplePos x="0" y="0"/>
                <wp:positionH relativeFrom="column">
                  <wp:posOffset>-356870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9525" t="6350" r="10160" b="27305"/>
                <wp:wrapNone/>
                <wp:docPr id="1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9EB58F3" w14:textId="77777777" w:rsidR="00CB6C62" w:rsidRPr="00702100" w:rsidRDefault="00B90465" w:rsidP="00B9046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hacir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4A7D18" id="Text Box 79" o:spid="_x0000_s1088" type="#_x0000_t202" style="position:absolute;margin-left:-28.1pt;margin-top:54.9pt;width:39.7pt;height:1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603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39EB58F3" w14:textId="77777777" w:rsidR="00CB6C62" w:rsidRPr="00702100" w:rsidRDefault="00B90465" w:rsidP="00B90465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hacir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075117" wp14:editId="6EBEE759">
                <wp:simplePos x="0" y="0"/>
                <wp:positionH relativeFrom="column">
                  <wp:posOffset>1322070</wp:posOffset>
                </wp:positionH>
                <wp:positionV relativeFrom="paragraph">
                  <wp:posOffset>135890</wp:posOffset>
                </wp:positionV>
                <wp:extent cx="504190" cy="252095"/>
                <wp:effectExtent l="12065" t="6985" r="17145" b="26670"/>
                <wp:wrapNone/>
                <wp:docPr id="1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C848B72" w14:textId="77777777" w:rsidR="00CB6C62" w:rsidRPr="00702100" w:rsidRDefault="00B90465" w:rsidP="00B9046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ke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075117" id="Text Box 78" o:spid="_x0000_s1089" type="#_x0000_t202" style="position:absolute;margin-left:104.1pt;margin-top:10.7pt;width:39.7pt;height:19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2C848B72" w14:textId="77777777" w:rsidR="00CB6C62" w:rsidRPr="00702100" w:rsidRDefault="00B90465" w:rsidP="00B90465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tillium-Thin" w:hAnsi="Titillium-Thin" w:cs="Titillium-Thin"/>
                          <w:color w:val="000000"/>
                        </w:rPr>
                        <w:t>ke</w:t>
                      </w:r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BE353F" wp14:editId="180D8BBA">
                <wp:simplePos x="0" y="0"/>
                <wp:positionH relativeFrom="column">
                  <wp:posOffset>1534160</wp:posOffset>
                </wp:positionH>
                <wp:positionV relativeFrom="paragraph">
                  <wp:posOffset>645160</wp:posOffset>
                </wp:positionV>
                <wp:extent cx="504190" cy="252095"/>
                <wp:effectExtent l="14605" t="11430" r="14605" b="22225"/>
                <wp:wrapNone/>
                <wp:docPr id="1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657D0DE" w14:textId="77777777" w:rsidR="00CB6C62" w:rsidRPr="00702100" w:rsidRDefault="00B90465" w:rsidP="00B9046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habi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BE353F" id="Text Box 73" o:spid="_x0000_s1090" type="#_x0000_t202" style="position:absolute;margin-left:120.8pt;margin-top:50.8pt;width:39.7pt;height:19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6657D0DE" w14:textId="77777777" w:rsidR="00CB6C62" w:rsidRPr="00702100" w:rsidRDefault="00B90465" w:rsidP="00B90465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habi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B6303E" wp14:editId="1A6593EA">
                <wp:simplePos x="0" y="0"/>
                <wp:positionH relativeFrom="column">
                  <wp:posOffset>2047875</wp:posOffset>
                </wp:positionH>
                <wp:positionV relativeFrom="paragraph">
                  <wp:posOffset>197485</wp:posOffset>
                </wp:positionV>
                <wp:extent cx="504190" cy="252095"/>
                <wp:effectExtent l="13970" t="11430" r="15240" b="22225"/>
                <wp:wrapNone/>
                <wp:docPr id="1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3F07669" w14:textId="77777777" w:rsidR="00CB6C62" w:rsidRPr="00702100" w:rsidRDefault="00B90465" w:rsidP="00B9046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ret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B6303E" id="Text Box 72" o:spid="_x0000_s1091" type="#_x0000_t202" style="position:absolute;margin-left:161.25pt;margin-top:15.55pt;width:39.7pt;height:19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33F07669" w14:textId="77777777" w:rsidR="00CB6C62" w:rsidRPr="00702100" w:rsidRDefault="00B90465" w:rsidP="00B90465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ret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E8463C" wp14:editId="7ADB378C">
                <wp:simplePos x="0" y="0"/>
                <wp:positionH relativeFrom="column">
                  <wp:posOffset>2922270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2065" t="6350" r="17145" b="27305"/>
                <wp:wrapNone/>
                <wp:docPr id="1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83FFEB" w14:textId="77777777" w:rsidR="00CB6C62" w:rsidRPr="00702100" w:rsidRDefault="00B90465" w:rsidP="00B9046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Hic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E8463C" id="Text Box 71" o:spid="_x0000_s1092" type="#_x0000_t202" style="position:absolute;margin-left:230.1pt;margin-top:54.9pt;width:39.7pt;height:19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0883FFEB" w14:textId="77777777" w:rsidR="00CB6C62" w:rsidRPr="00702100" w:rsidRDefault="00B90465" w:rsidP="00B90465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Hic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EEE833" wp14:editId="564ECD8F">
                <wp:simplePos x="0" y="0"/>
                <wp:positionH relativeFrom="column">
                  <wp:posOffset>-27305</wp:posOffset>
                </wp:positionH>
                <wp:positionV relativeFrom="paragraph">
                  <wp:posOffset>387985</wp:posOffset>
                </wp:positionV>
                <wp:extent cx="504190" cy="252095"/>
                <wp:effectExtent l="15240" t="11430" r="13970" b="22225"/>
                <wp:wrapNone/>
                <wp:docPr id="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A20E78E" w14:textId="77777777" w:rsidR="00CB6C62" w:rsidRPr="00702100" w:rsidRDefault="00B90465" w:rsidP="00B9046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Mes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EEE833" id="Text Box 69" o:spid="_x0000_s1093" type="#_x0000_t202" style="position:absolute;margin-left:-2.15pt;margin-top:30.55pt;width:39.7pt;height:19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7A20E78E" w14:textId="77777777" w:rsidR="00CB6C62" w:rsidRPr="00702100" w:rsidRDefault="00B90465" w:rsidP="00B90465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Mes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D0AE6">
        <w:t>O</w:t>
      </w:r>
    </w:p>
    <w:p w14:paraId="58FD96E5" w14:textId="29BDA68D" w:rsidR="00CB6C62" w:rsidRDefault="00FD6C88" w:rsidP="00CB6C62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C89EE7" wp14:editId="3E984563">
                <wp:simplePos x="0" y="0"/>
                <wp:positionH relativeFrom="column">
                  <wp:posOffset>5723890</wp:posOffset>
                </wp:positionH>
                <wp:positionV relativeFrom="paragraph">
                  <wp:posOffset>-470535</wp:posOffset>
                </wp:positionV>
                <wp:extent cx="659130" cy="288290"/>
                <wp:effectExtent l="22860" t="19685" r="32385" b="44450"/>
                <wp:wrapNone/>
                <wp:docPr id="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0EDB921" w14:textId="77777777" w:rsidR="00CB6C62" w:rsidRPr="00CB6C62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6X2=12PUAN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89EE7" id="Rectangle 45" o:spid="_x0000_s1094" style="position:absolute;margin-left:450.7pt;margin-top:-37.05pt;width:51.9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70EDB921" w14:textId="77777777" w:rsidR="00CB6C62" w:rsidRPr="00CB6C62" w:rsidRDefault="00CB6C62" w:rsidP="00CB6C62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6X2=12PUAN</w:t>
                      </w:r>
                    </w:p>
                  </w:txbxContent>
                </v:textbox>
              </v:rect>
            </w:pict>
          </mc:Fallback>
        </mc:AlternateContent>
      </w:r>
    </w:p>
    <w:p w14:paraId="1392A729" w14:textId="1FB1A6FF" w:rsidR="00CB6C62" w:rsidRDefault="00CB6C62" w:rsidP="00CB6C62"/>
    <w:p w14:paraId="7C238CCF" w14:textId="1298EE4A" w:rsidR="00CB6C62" w:rsidRDefault="00FF4E27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33B90B" wp14:editId="71C2A4A3">
                <wp:simplePos x="0" y="0"/>
                <wp:positionH relativeFrom="column">
                  <wp:posOffset>-416560</wp:posOffset>
                </wp:positionH>
                <wp:positionV relativeFrom="paragraph">
                  <wp:posOffset>-814070</wp:posOffset>
                </wp:positionV>
                <wp:extent cx="630555" cy="264795"/>
                <wp:effectExtent l="19050" t="19050" r="36195" b="59055"/>
                <wp:wrapNone/>
                <wp:docPr id="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" cy="264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A443E1" w14:textId="77777777"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3B90B" id="Rectangle 44" o:spid="_x0000_s1095" style="position:absolute;margin-left:-32.8pt;margin-top:-64.1pt;width:49.65pt;height:2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49A443E1" w14:textId="77777777"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830C968" wp14:editId="22F0D732">
                <wp:simplePos x="0" y="0"/>
                <wp:positionH relativeFrom="column">
                  <wp:posOffset>-459105</wp:posOffset>
                </wp:positionH>
                <wp:positionV relativeFrom="paragraph">
                  <wp:posOffset>-808990</wp:posOffset>
                </wp:positionV>
                <wp:extent cx="6840220" cy="2113472"/>
                <wp:effectExtent l="19050" t="19050" r="36830" b="58420"/>
                <wp:wrapNone/>
                <wp:docPr id="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113472"/>
                          <a:chOff x="748" y="1917"/>
                          <a:chExt cx="10772" cy="2826"/>
                        </a:xfrm>
                      </wpg:grpSpPr>
                      <wps:wsp>
                        <wps:cNvPr id="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45B4334" w14:textId="77777777" w:rsidR="00CB6C62" w:rsidRDefault="00CB6C62" w:rsidP="002B1CC4">
                              <w:pPr>
                                <w:spacing w:after="0"/>
                                <w:rPr>
                                  <w:szCs w:val="20"/>
                                </w:rPr>
                              </w:pPr>
                            </w:p>
                            <w:p w14:paraId="0C2DD119" w14:textId="77777777" w:rsidR="002B1CC4" w:rsidRDefault="002B1CC4" w:rsidP="001D4316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  <w:p w14:paraId="54BB7031" w14:textId="77777777" w:rsidR="002B1CC4" w:rsidRPr="0065145D" w:rsidRDefault="002B1CC4" w:rsidP="001D4316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jc w:val="center"/>
                                <w:rPr>
                                  <w:rFonts w:cstheme="minorHAnsi"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65145D">
                                <w:rPr>
                                  <w:rFonts w:cstheme="minorHAnsi"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(</w:t>
                              </w:r>
                              <w:r w:rsidR="001D4316" w:rsidRPr="0065145D">
                                <w:rPr>
                                  <w:rFonts w:cstheme="minorHAnsi"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Hz. Ali Hz. Ebu Bekir </w:t>
                              </w:r>
                              <w:proofErr w:type="spellStart"/>
                              <w:r w:rsidR="001D4316" w:rsidRPr="0065145D">
                                <w:rPr>
                                  <w:rFonts w:cstheme="minorHAnsi"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ensar</w:t>
                              </w:r>
                              <w:proofErr w:type="spellEnd"/>
                              <w:r w:rsidR="001D4316" w:rsidRPr="0065145D">
                                <w:rPr>
                                  <w:rFonts w:cstheme="minorHAnsi"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Bedir Medine Sözleşmesi muhacir</w:t>
                              </w:r>
                              <w:r w:rsidRPr="0065145D">
                                <w:rPr>
                                  <w:rFonts w:cstheme="minorHAnsi"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14:paraId="35CBE5E9" w14:textId="77777777" w:rsidR="001D4316" w:rsidRPr="0065145D" w:rsidRDefault="001D4316" w:rsidP="004536A5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 xml:space="preserve">1. Mekke’den Medine’ye hicret eden Müslümanlara </w:t>
                              </w:r>
                              <w:proofErr w:type="gramStart"/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........</w:t>
                              </w:r>
                              <w:r w:rsidR="004536A5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............</w:t>
                              </w:r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................</w:t>
                              </w:r>
                              <w:proofErr w:type="gramEnd"/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denir</w:t>
                              </w:r>
                              <w:proofErr w:type="gramEnd"/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6A3FFAE0" w14:textId="77777777" w:rsidR="001D4316" w:rsidRPr="0065145D" w:rsidRDefault="001D4316" w:rsidP="004536A5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2. Peygamberimizin (</w:t>
                              </w:r>
                              <w:proofErr w:type="spellStart"/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s.a.v</w:t>
                              </w:r>
                              <w:proofErr w:type="spellEnd"/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 xml:space="preserve">.) Mekkeli müşriklerle yaptığı ilk savaş, </w:t>
                              </w:r>
                              <w:proofErr w:type="gramStart"/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.........</w:t>
                              </w:r>
                              <w:r w:rsidR="004536A5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..............</w:t>
                              </w:r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...............</w:t>
                              </w:r>
                              <w:proofErr w:type="gramEnd"/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 xml:space="preserve"> Savaşı’dır.</w:t>
                              </w:r>
                            </w:p>
                            <w:p w14:paraId="33885E69" w14:textId="77777777" w:rsidR="001D4316" w:rsidRPr="0065145D" w:rsidRDefault="001D4316" w:rsidP="004536A5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3. Peygamberimizin (</w:t>
                              </w:r>
                              <w:proofErr w:type="spellStart"/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s.a.v</w:t>
                              </w:r>
                              <w:proofErr w:type="spellEnd"/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 xml:space="preserve">.) Medineli Yahudilerle yaptığı antlaşmaya </w:t>
                              </w:r>
                              <w:proofErr w:type="gramStart"/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...............................</w:t>
                              </w:r>
                              <w:r w:rsidR="004536A5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...........</w:t>
                              </w:r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.................</w:t>
                              </w:r>
                              <w:proofErr w:type="gramEnd"/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denir</w:t>
                              </w:r>
                              <w:proofErr w:type="gramEnd"/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119A9F5D" w14:textId="77777777" w:rsidR="001D4316" w:rsidRPr="0065145D" w:rsidRDefault="001D4316" w:rsidP="004536A5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4. Peygamberimiz (</w:t>
                              </w:r>
                              <w:proofErr w:type="spellStart"/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s.a.v</w:t>
                              </w:r>
                              <w:proofErr w:type="spellEnd"/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 xml:space="preserve">.) Mekke’den Medine’ye </w:t>
                              </w:r>
                              <w:proofErr w:type="gramStart"/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................................</w:t>
                              </w:r>
                              <w:r w:rsidR="004536A5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..............</w:t>
                              </w:r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................</w:t>
                              </w:r>
                              <w:proofErr w:type="gramEnd"/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ile</w:t>
                              </w:r>
                              <w:proofErr w:type="gramEnd"/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 xml:space="preserve"> birlikte hicret etmiştir.</w:t>
                              </w:r>
                            </w:p>
                            <w:p w14:paraId="73E0759E" w14:textId="77777777" w:rsidR="001D4316" w:rsidRPr="0065145D" w:rsidRDefault="001D4316" w:rsidP="004536A5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5. Peygamberimizin (</w:t>
                              </w:r>
                              <w:proofErr w:type="spellStart"/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s.a.v</w:t>
                              </w:r>
                              <w:proofErr w:type="spellEnd"/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 xml:space="preserve">.) cenazesini </w:t>
                              </w:r>
                              <w:proofErr w:type="gramStart"/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.................</w:t>
                              </w:r>
                              <w:r w:rsidR="004536A5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..........</w:t>
                              </w:r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.......</w:t>
                              </w:r>
                              <w:proofErr w:type="gramEnd"/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yıkamıştır</w:t>
                              </w:r>
                              <w:proofErr w:type="gramEnd"/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050D2F81" w14:textId="77777777" w:rsidR="002E75C7" w:rsidRPr="0065145D" w:rsidRDefault="001D4316" w:rsidP="004536A5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rFonts w:cstheme="minorHAnsi"/>
                                  <w:szCs w:val="20"/>
                                </w:rPr>
                              </w:pPr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 xml:space="preserve">6. Medineli Müslümanlara </w:t>
                              </w:r>
                              <w:proofErr w:type="gramStart"/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.............</w:t>
                              </w:r>
                              <w:r w:rsidR="004536A5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.................</w:t>
                              </w:r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...........</w:t>
                              </w:r>
                              <w:proofErr w:type="gramEnd"/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adı</w:t>
                              </w:r>
                              <w:proofErr w:type="gramEnd"/>
                              <w:r w:rsidRPr="0065145D">
                                <w:rPr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 xml:space="preserve"> verilir.</w:t>
                              </w: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8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ACBAC58" w14:textId="77777777" w:rsidR="00CB6C62" w:rsidRPr="00CB6C62" w:rsidRDefault="00CB6C62" w:rsidP="00CB6C6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>Aşağıdaki metinde verilen boşlukları uygun kelimeler ile dolduralım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0C968" id="Group 41" o:spid="_x0000_s1096" style="position:absolute;margin-left:-36.15pt;margin-top:-63.7pt;width:538.6pt;height:166.4pt;z-index:251666432" coordorigin="748,1917" coordsize="1077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">
                <v:shape id="Text Box 42" o:spid="_x0000_s1097" type="#_x0000_t202" style="position:absolute;left:748;top:2078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145B4334" w14:textId="77777777" w:rsidR="00CB6C62" w:rsidRDefault="00CB6C62" w:rsidP="002B1CC4">
                        <w:pPr>
                          <w:spacing w:after="0"/>
                          <w:rPr>
                            <w:szCs w:val="20"/>
                          </w:rPr>
                        </w:pPr>
                      </w:p>
                      <w:p w14:paraId="0C2DD119" w14:textId="77777777" w:rsidR="002B1CC4" w:rsidRDefault="002B1CC4" w:rsidP="001D4316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</w:p>
                      <w:p w14:paraId="54BB7031" w14:textId="77777777" w:rsidR="002B1CC4" w:rsidRPr="0065145D" w:rsidRDefault="002B1CC4" w:rsidP="001D4316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cstheme="minorHAnsi"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  <w:r w:rsidRPr="0065145D">
                          <w:rPr>
                            <w:rFonts w:cstheme="minorHAnsi"/>
                            <w:bCs/>
                            <w:color w:val="FF0000"/>
                            <w:sz w:val="20"/>
                            <w:szCs w:val="20"/>
                          </w:rPr>
                          <w:t>(</w:t>
                        </w:r>
                        <w:r w:rsidR="001D4316" w:rsidRPr="0065145D">
                          <w:rPr>
                            <w:rFonts w:cstheme="minorHAnsi"/>
                            <w:bCs/>
                            <w:color w:val="FF0000"/>
                            <w:sz w:val="20"/>
                            <w:szCs w:val="20"/>
                          </w:rPr>
                          <w:t xml:space="preserve">Hz. Ali Hz. Ebu Bekir </w:t>
                        </w:r>
                        <w:proofErr w:type="spellStart"/>
                        <w:r w:rsidR="001D4316" w:rsidRPr="0065145D">
                          <w:rPr>
                            <w:rFonts w:cstheme="minorHAnsi"/>
                            <w:bCs/>
                            <w:color w:val="FF0000"/>
                            <w:sz w:val="20"/>
                            <w:szCs w:val="20"/>
                          </w:rPr>
                          <w:t>ensar</w:t>
                        </w:r>
                        <w:proofErr w:type="spellEnd"/>
                        <w:r w:rsidR="001D4316" w:rsidRPr="0065145D">
                          <w:rPr>
                            <w:rFonts w:cstheme="minorHAnsi"/>
                            <w:bCs/>
                            <w:color w:val="FF0000"/>
                            <w:sz w:val="20"/>
                            <w:szCs w:val="20"/>
                          </w:rPr>
                          <w:t xml:space="preserve"> Bedir Medine Sözleşmesi muhacir</w:t>
                        </w:r>
                        <w:r w:rsidRPr="0065145D">
                          <w:rPr>
                            <w:rFonts w:cstheme="minorHAnsi"/>
                            <w:bCs/>
                            <w:color w:val="FF0000"/>
                            <w:sz w:val="20"/>
                            <w:szCs w:val="20"/>
                          </w:rPr>
                          <w:t>)</w:t>
                        </w:r>
                      </w:p>
                      <w:p w14:paraId="35CBE5E9" w14:textId="77777777" w:rsidR="001D4316" w:rsidRPr="0065145D" w:rsidRDefault="001D4316" w:rsidP="004536A5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</w:pPr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 xml:space="preserve">1. Mekke’den Medine’ye hicret eden Müslümanlara </w:t>
                        </w:r>
                        <w:proofErr w:type="gramStart"/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........</w:t>
                        </w:r>
                        <w:r w:rsidR="004536A5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............</w:t>
                        </w:r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................</w:t>
                        </w:r>
                        <w:proofErr w:type="gramEnd"/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denir</w:t>
                        </w:r>
                        <w:proofErr w:type="gramEnd"/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.</w:t>
                        </w:r>
                      </w:p>
                      <w:p w14:paraId="6A3FFAE0" w14:textId="77777777" w:rsidR="001D4316" w:rsidRPr="0065145D" w:rsidRDefault="001D4316" w:rsidP="004536A5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</w:pPr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2. Peygamberimizin (</w:t>
                        </w:r>
                        <w:proofErr w:type="spellStart"/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s.a.v</w:t>
                        </w:r>
                        <w:proofErr w:type="spellEnd"/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 xml:space="preserve">.) Mekkeli müşriklerle yaptığı ilk savaş, </w:t>
                        </w:r>
                        <w:proofErr w:type="gramStart"/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.........</w:t>
                        </w:r>
                        <w:r w:rsidR="004536A5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..............</w:t>
                        </w:r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...............</w:t>
                        </w:r>
                        <w:proofErr w:type="gramEnd"/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 xml:space="preserve"> Savaşı’dır.</w:t>
                        </w:r>
                      </w:p>
                      <w:p w14:paraId="33885E69" w14:textId="77777777" w:rsidR="001D4316" w:rsidRPr="0065145D" w:rsidRDefault="001D4316" w:rsidP="004536A5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</w:pPr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3. Peygamberimizin (</w:t>
                        </w:r>
                        <w:proofErr w:type="spellStart"/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s.a.v</w:t>
                        </w:r>
                        <w:proofErr w:type="spellEnd"/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 xml:space="preserve">.) Medineli Yahudilerle yaptığı antlaşmaya </w:t>
                        </w:r>
                        <w:proofErr w:type="gramStart"/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...............................</w:t>
                        </w:r>
                        <w:r w:rsidR="004536A5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...........</w:t>
                        </w:r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.................</w:t>
                        </w:r>
                        <w:proofErr w:type="gramEnd"/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denir</w:t>
                        </w:r>
                        <w:proofErr w:type="gramEnd"/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.</w:t>
                        </w:r>
                      </w:p>
                      <w:p w14:paraId="119A9F5D" w14:textId="77777777" w:rsidR="001D4316" w:rsidRPr="0065145D" w:rsidRDefault="001D4316" w:rsidP="004536A5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</w:pPr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4. Peygamberimiz (</w:t>
                        </w:r>
                        <w:proofErr w:type="spellStart"/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s.a.v</w:t>
                        </w:r>
                        <w:proofErr w:type="spellEnd"/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 xml:space="preserve">.) Mekke’den Medine’ye </w:t>
                        </w:r>
                        <w:proofErr w:type="gramStart"/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................................</w:t>
                        </w:r>
                        <w:r w:rsidR="004536A5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..............</w:t>
                        </w:r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................</w:t>
                        </w:r>
                        <w:proofErr w:type="gramEnd"/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ile</w:t>
                        </w:r>
                        <w:proofErr w:type="gramEnd"/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 xml:space="preserve"> birlikte hicret etmiştir.</w:t>
                        </w:r>
                      </w:p>
                      <w:p w14:paraId="73E0759E" w14:textId="77777777" w:rsidR="001D4316" w:rsidRPr="0065145D" w:rsidRDefault="001D4316" w:rsidP="004536A5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</w:pPr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5. Peygamberimizin (</w:t>
                        </w:r>
                        <w:proofErr w:type="spellStart"/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s.a.v</w:t>
                        </w:r>
                        <w:proofErr w:type="spellEnd"/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 xml:space="preserve">.) cenazesini </w:t>
                        </w:r>
                        <w:proofErr w:type="gramStart"/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.................</w:t>
                        </w:r>
                        <w:r w:rsidR="004536A5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..........</w:t>
                        </w:r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.......</w:t>
                        </w:r>
                        <w:proofErr w:type="gramEnd"/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yıkamıştır</w:t>
                        </w:r>
                        <w:proofErr w:type="gramEnd"/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.</w:t>
                        </w:r>
                      </w:p>
                      <w:p w14:paraId="050D2F81" w14:textId="77777777" w:rsidR="002E75C7" w:rsidRPr="0065145D" w:rsidRDefault="001D4316" w:rsidP="004536A5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rFonts w:cstheme="minorHAnsi"/>
                            <w:szCs w:val="20"/>
                          </w:rPr>
                        </w:pPr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 xml:space="preserve">6. Medineli Müslümanlara </w:t>
                        </w:r>
                        <w:proofErr w:type="gramStart"/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.............</w:t>
                        </w:r>
                        <w:r w:rsidR="004536A5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.................</w:t>
                        </w:r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...........</w:t>
                        </w:r>
                        <w:proofErr w:type="gramEnd"/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>adı</w:t>
                        </w:r>
                        <w:proofErr w:type="gramEnd"/>
                        <w:r w:rsidRPr="0065145D">
                          <w:rPr>
                            <w:rFonts w:cstheme="minorHAnsi"/>
                            <w:bCs/>
                            <w:sz w:val="20"/>
                            <w:szCs w:val="20"/>
                          </w:rPr>
                          <w:t xml:space="preserve"> verilir.</w:t>
                        </w:r>
                      </w:p>
                    </w:txbxContent>
                  </v:textbox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43" o:spid="_x0000_s1098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7ACBAC58" w14:textId="77777777" w:rsidR="00CB6C62" w:rsidRPr="00CB6C62" w:rsidRDefault="00CB6C62" w:rsidP="00CB6C6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>Aşağıdaki metinde verilen boşlukları uygun kelimeler ile dolduralım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DDD4E3" w14:textId="77777777" w:rsidR="00CB6C62" w:rsidRDefault="00CB6C62" w:rsidP="00CB6C62"/>
    <w:p w14:paraId="2B3CF3B0" w14:textId="77777777" w:rsidR="002B1CC4" w:rsidRDefault="002B1CC4" w:rsidP="00CB6C62"/>
    <w:p w14:paraId="5C5D7E14" w14:textId="18936094" w:rsidR="00CB6C62" w:rsidRDefault="00CB6C62" w:rsidP="00CB6C62"/>
    <w:p w14:paraId="09BAA8A0" w14:textId="68ECD3AC" w:rsidR="00CB6C62" w:rsidRDefault="00FF4E27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7E4DD0" wp14:editId="05DE7417">
                <wp:simplePos x="0" y="0"/>
                <wp:positionH relativeFrom="column">
                  <wp:posOffset>5776595</wp:posOffset>
                </wp:positionH>
                <wp:positionV relativeFrom="paragraph">
                  <wp:posOffset>146050</wp:posOffset>
                </wp:positionV>
                <wp:extent cx="539750" cy="288290"/>
                <wp:effectExtent l="18415" t="12700" r="13335" b="13335"/>
                <wp:wrapNone/>
                <wp:docPr id="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D1E71A" w14:textId="77777777" w:rsidR="00CB6C62" w:rsidRPr="0001096A" w:rsidRDefault="00CB6C62" w:rsidP="00CB6C62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</w:pPr>
                            <w:r w:rsidRPr="0001096A"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5X6= 30 PUAN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7E4DD0" id="AutoShape 64" o:spid="_x0000_s1099" style="position:absolute;margin-left:454.85pt;margin-top:11.5pt;width:42.5pt;height:22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" fillcolor="#eaf1dd [662]" strokecolor="#9bbb59 [3206]" strokeweight="1.5pt">
                <v:shadow color="#868686"/>
                <v:textbox inset=".5mm,0,.5mm,0">
                  <w:txbxContent>
                    <w:p w14:paraId="7BD1E71A" w14:textId="77777777" w:rsidR="00CB6C62" w:rsidRPr="0001096A" w:rsidRDefault="00CB6C62" w:rsidP="00CB6C62">
                      <w:pPr>
                        <w:jc w:val="center"/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</w:pPr>
                      <w:r w:rsidRPr="0001096A"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5X6= 30 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43EEC4" wp14:editId="14C41E2B">
                <wp:simplePos x="0" y="0"/>
                <wp:positionH relativeFrom="column">
                  <wp:posOffset>-458470</wp:posOffset>
                </wp:positionH>
                <wp:positionV relativeFrom="paragraph">
                  <wp:posOffset>146050</wp:posOffset>
                </wp:positionV>
                <wp:extent cx="575945" cy="288290"/>
                <wp:effectExtent l="12700" t="12700" r="11430" b="13335"/>
                <wp:wrapNone/>
                <wp:docPr id="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97B6AB" w14:textId="77777777"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6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43EEC4" id="AutoShape 63" o:spid="_x0000_s1100" style="position:absolute;margin-left:-36.1pt;margin-top:11.5pt;width:45.35pt;height:22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" fillcolor="#eaf1dd [662]" strokecolor="#9bbb59 [3206]" strokeweight="1.5pt">
                <v:shadow color="#868686"/>
                <v:textbox inset=",0,,0">
                  <w:txbxContent>
                    <w:p w14:paraId="5997B6AB" w14:textId="77777777"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6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9A181B" wp14:editId="6A56E248">
                <wp:simplePos x="0" y="0"/>
                <wp:positionH relativeFrom="column">
                  <wp:posOffset>-381000</wp:posOffset>
                </wp:positionH>
                <wp:positionV relativeFrom="paragraph">
                  <wp:posOffset>146050</wp:posOffset>
                </wp:positionV>
                <wp:extent cx="6696075" cy="288290"/>
                <wp:effectExtent l="10795" t="12700" r="17780" b="13335"/>
                <wp:wrapNone/>
                <wp:docPr id="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63B941" w14:textId="77777777" w:rsidR="00CB6C62" w:rsidRPr="00CB6C62" w:rsidRDefault="00CB6C62" w:rsidP="00743355">
                            <w:pPr>
                              <w:shd w:val="clear" w:color="auto" w:fill="FFFFFF" w:themeFill="background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Aşağıda verilen çoktan seçmeli soruları soru üzerine cevaplayalım.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A181B" id="Rectangle 62" o:spid="_x0000_s1101" style="position:absolute;margin-left:-30pt;margin-top:11.5pt;width:527.25pt;height:22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" fillcolor="#eaf1dd [662]" strokecolor="#f79646 [3209]" strokeweight="1.5pt">
                <v:shadow color="#868686"/>
                <v:textbox inset="15.5mm">
                  <w:txbxContent>
                    <w:p w14:paraId="7B63B941" w14:textId="77777777" w:rsidR="00CB6C62" w:rsidRPr="00CB6C62" w:rsidRDefault="00CB6C62" w:rsidP="00743355">
                      <w:pPr>
                        <w:shd w:val="clear" w:color="auto" w:fill="FFFFFF" w:themeFill="background1"/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Aşağıda verilen çoktan seçmeli soruları soru üzerine cevaplayalım.</w:t>
                      </w:r>
                    </w:p>
                  </w:txbxContent>
                </v:textbox>
              </v:rect>
            </w:pict>
          </mc:Fallback>
        </mc:AlternateContent>
      </w:r>
    </w:p>
    <w:p w14:paraId="58E3B00E" w14:textId="77777777" w:rsidR="00CB6C62" w:rsidRDefault="00CB6C62" w:rsidP="00CB6C62">
      <w:pPr>
        <w:sectPr w:rsidR="00CB6C62" w:rsidSect="00C25507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F5F1666" w14:textId="77777777" w:rsidR="00FF4E27" w:rsidRDefault="00FF4E27" w:rsidP="004D489D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</w:p>
    <w:p w14:paraId="31E5F030" w14:textId="17937794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4536A5">
        <w:rPr>
          <w:rFonts w:ascii="Arial" w:hAnsi="Arial" w:cs="Arial"/>
          <w:b/>
          <w:bCs/>
        </w:rPr>
        <w:t xml:space="preserve">1. </w:t>
      </w:r>
      <w:r w:rsidRPr="004536A5">
        <w:rPr>
          <w:rFonts w:ascii="Arial" w:hAnsi="Arial" w:cs="Arial"/>
        </w:rPr>
        <w:t xml:space="preserve">I. 610 yılında </w:t>
      </w:r>
      <w:proofErr w:type="spellStart"/>
      <w:r w:rsidRPr="004536A5">
        <w:rPr>
          <w:rFonts w:ascii="Arial" w:hAnsi="Arial" w:cs="Arial"/>
        </w:rPr>
        <w:t>indirilmiş</w:t>
      </w:r>
      <w:proofErr w:type="gramStart"/>
      <w:r w:rsidRPr="004536A5">
        <w:rPr>
          <w:rFonts w:ascii="Arial" w:hAnsi="Arial" w:cs="Arial"/>
        </w:rPr>
        <w:t>tir</w:t>
      </w:r>
      <w:proofErr w:type="spellEnd"/>
      <w:proofErr w:type="gramEnd"/>
      <w:r w:rsidRPr="004536A5">
        <w:rPr>
          <w:rFonts w:ascii="Arial" w:hAnsi="Arial" w:cs="Arial"/>
        </w:rPr>
        <w:t>.</w:t>
      </w:r>
    </w:p>
    <w:p w14:paraId="5D3C38E1" w14:textId="77777777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4536A5">
        <w:rPr>
          <w:rFonts w:ascii="Arial" w:hAnsi="Arial" w:cs="Arial"/>
        </w:rPr>
        <w:t xml:space="preserve">II. </w:t>
      </w:r>
      <w:proofErr w:type="spellStart"/>
      <w:r w:rsidRPr="004536A5">
        <w:rPr>
          <w:rFonts w:ascii="Arial" w:hAnsi="Arial" w:cs="Arial"/>
        </w:rPr>
        <w:t>İndirildiği</w:t>
      </w:r>
      <w:proofErr w:type="spellEnd"/>
      <w:r w:rsidRPr="004536A5">
        <w:rPr>
          <w:rFonts w:ascii="Arial" w:hAnsi="Arial" w:cs="Arial"/>
        </w:rPr>
        <w:t xml:space="preserve"> geceye “</w:t>
      </w:r>
      <w:proofErr w:type="spellStart"/>
      <w:r w:rsidRPr="004536A5">
        <w:rPr>
          <w:rFonts w:ascii="Arial" w:hAnsi="Arial" w:cs="Arial"/>
        </w:rPr>
        <w:t>Mevlid</w:t>
      </w:r>
      <w:proofErr w:type="spellEnd"/>
      <w:r w:rsidRPr="004536A5">
        <w:rPr>
          <w:rFonts w:ascii="Arial" w:hAnsi="Arial" w:cs="Arial"/>
        </w:rPr>
        <w:t xml:space="preserve"> Kandili” denilmektedir.</w:t>
      </w:r>
    </w:p>
    <w:p w14:paraId="6A5EE89A" w14:textId="77777777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4536A5">
        <w:rPr>
          <w:rFonts w:ascii="Arial" w:hAnsi="Arial" w:cs="Arial"/>
        </w:rPr>
        <w:t xml:space="preserve">III. Medine </w:t>
      </w:r>
      <w:proofErr w:type="spellStart"/>
      <w:r w:rsidRPr="004536A5">
        <w:rPr>
          <w:rFonts w:ascii="Arial" w:hAnsi="Arial" w:cs="Arial"/>
        </w:rPr>
        <w:t>döneminde</w:t>
      </w:r>
      <w:proofErr w:type="spellEnd"/>
      <w:r w:rsidRPr="004536A5">
        <w:rPr>
          <w:rFonts w:ascii="Arial" w:hAnsi="Arial" w:cs="Arial"/>
        </w:rPr>
        <w:t xml:space="preserve"> </w:t>
      </w:r>
      <w:proofErr w:type="spellStart"/>
      <w:r w:rsidRPr="004536A5">
        <w:rPr>
          <w:rFonts w:ascii="Arial" w:hAnsi="Arial" w:cs="Arial"/>
        </w:rPr>
        <w:t>vahyedilmiştir</w:t>
      </w:r>
      <w:proofErr w:type="spellEnd"/>
      <w:r w:rsidRPr="004536A5">
        <w:rPr>
          <w:rFonts w:ascii="Arial" w:hAnsi="Arial" w:cs="Arial"/>
        </w:rPr>
        <w:t>.</w:t>
      </w:r>
    </w:p>
    <w:p w14:paraId="560E461E" w14:textId="77777777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4536A5">
        <w:rPr>
          <w:rFonts w:ascii="Arial" w:hAnsi="Arial" w:cs="Arial"/>
        </w:rPr>
        <w:t xml:space="preserve">IV. Zilhicce ayında </w:t>
      </w:r>
      <w:proofErr w:type="spellStart"/>
      <w:r w:rsidRPr="004536A5">
        <w:rPr>
          <w:rFonts w:ascii="Arial" w:hAnsi="Arial" w:cs="Arial"/>
        </w:rPr>
        <w:t>indirilmiştir</w:t>
      </w:r>
      <w:proofErr w:type="spellEnd"/>
      <w:r w:rsidRPr="004536A5">
        <w:rPr>
          <w:rFonts w:ascii="Arial" w:hAnsi="Arial" w:cs="Arial"/>
        </w:rPr>
        <w:t>.</w:t>
      </w:r>
    </w:p>
    <w:p w14:paraId="7CA4D57F" w14:textId="77777777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4536A5">
        <w:rPr>
          <w:rFonts w:ascii="Arial" w:hAnsi="Arial" w:cs="Arial"/>
        </w:rPr>
        <w:t xml:space="preserve">V. Ramazan ayında </w:t>
      </w:r>
      <w:proofErr w:type="spellStart"/>
      <w:r w:rsidRPr="004536A5">
        <w:rPr>
          <w:rFonts w:ascii="Arial" w:hAnsi="Arial" w:cs="Arial"/>
        </w:rPr>
        <w:t>vahyedilmiştir</w:t>
      </w:r>
      <w:proofErr w:type="spellEnd"/>
      <w:r w:rsidRPr="004536A5">
        <w:rPr>
          <w:rFonts w:ascii="Arial" w:hAnsi="Arial" w:cs="Arial"/>
        </w:rPr>
        <w:t>.</w:t>
      </w:r>
    </w:p>
    <w:p w14:paraId="5A9F58DA" w14:textId="77777777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4536A5">
        <w:rPr>
          <w:rFonts w:ascii="Arial" w:hAnsi="Arial" w:cs="Arial"/>
          <w:b/>
          <w:bCs/>
        </w:rPr>
        <w:t>Kur’an-ı Kerim’in ilk inen ayetleriyle ilgili yukarıda verilen bilgilerden hangileri</w:t>
      </w:r>
    </w:p>
    <w:p w14:paraId="2E209CCE" w14:textId="77777777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4536A5">
        <w:rPr>
          <w:rFonts w:ascii="Arial" w:hAnsi="Arial" w:cs="Arial"/>
          <w:b/>
          <w:bCs/>
        </w:rPr>
        <w:t>doğrudur?</w:t>
      </w:r>
    </w:p>
    <w:p w14:paraId="342C5D1C" w14:textId="77777777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4536A5">
        <w:rPr>
          <w:rFonts w:ascii="Arial" w:hAnsi="Arial" w:cs="Arial"/>
          <w:b/>
          <w:bCs/>
        </w:rPr>
        <w:t xml:space="preserve">A) </w:t>
      </w:r>
      <w:r w:rsidRPr="004536A5">
        <w:rPr>
          <w:rFonts w:ascii="Arial" w:hAnsi="Arial" w:cs="Arial"/>
        </w:rPr>
        <w:t xml:space="preserve">I ve II </w:t>
      </w:r>
      <w:r w:rsidRPr="004536A5">
        <w:rPr>
          <w:rFonts w:ascii="Arial" w:hAnsi="Arial" w:cs="Arial"/>
        </w:rPr>
        <w:tab/>
      </w:r>
      <w:r w:rsidRPr="004536A5">
        <w:rPr>
          <w:rFonts w:ascii="Arial" w:hAnsi="Arial" w:cs="Arial"/>
          <w:b/>
          <w:bCs/>
        </w:rPr>
        <w:t xml:space="preserve">B) </w:t>
      </w:r>
      <w:r w:rsidRPr="004536A5">
        <w:rPr>
          <w:rFonts w:ascii="Arial" w:hAnsi="Arial" w:cs="Arial"/>
        </w:rPr>
        <w:t xml:space="preserve">I, II, III </w:t>
      </w:r>
    </w:p>
    <w:p w14:paraId="24FCBF95" w14:textId="77777777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4536A5">
        <w:rPr>
          <w:rFonts w:ascii="Arial" w:hAnsi="Arial" w:cs="Arial"/>
          <w:b/>
          <w:bCs/>
        </w:rPr>
        <w:t xml:space="preserve">C) </w:t>
      </w:r>
      <w:r w:rsidRPr="004536A5">
        <w:rPr>
          <w:rFonts w:ascii="Arial" w:hAnsi="Arial" w:cs="Arial"/>
        </w:rPr>
        <w:t xml:space="preserve">I ve V </w:t>
      </w:r>
      <w:r w:rsidRPr="004536A5">
        <w:rPr>
          <w:rFonts w:ascii="Arial" w:hAnsi="Arial" w:cs="Arial"/>
        </w:rPr>
        <w:tab/>
      </w:r>
      <w:r w:rsidRPr="004536A5">
        <w:rPr>
          <w:rFonts w:ascii="Arial" w:hAnsi="Arial" w:cs="Arial"/>
          <w:b/>
          <w:bCs/>
        </w:rPr>
        <w:t xml:space="preserve">D) </w:t>
      </w:r>
      <w:r w:rsidRPr="004536A5">
        <w:rPr>
          <w:rFonts w:ascii="Arial" w:hAnsi="Arial" w:cs="Arial"/>
        </w:rPr>
        <w:t>I, IV, V</w:t>
      </w:r>
    </w:p>
    <w:p w14:paraId="0F4E8AC1" w14:textId="77777777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</w:p>
    <w:p w14:paraId="532DB680" w14:textId="77777777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4536A5">
        <w:rPr>
          <w:rFonts w:ascii="Arial" w:hAnsi="Arial" w:cs="Arial"/>
          <w:b/>
          <w:bCs/>
        </w:rPr>
        <w:t xml:space="preserve">2. </w:t>
      </w:r>
      <w:r w:rsidRPr="004536A5">
        <w:rPr>
          <w:rFonts w:ascii="Arial" w:hAnsi="Arial" w:cs="Arial"/>
        </w:rPr>
        <w:t xml:space="preserve">Hicret </w:t>
      </w:r>
      <w:proofErr w:type="spellStart"/>
      <w:r w:rsidRPr="004536A5">
        <w:rPr>
          <w:rFonts w:ascii="Arial" w:hAnsi="Arial" w:cs="Arial"/>
        </w:rPr>
        <w:t>edeceği</w:t>
      </w:r>
      <w:proofErr w:type="spellEnd"/>
      <w:r w:rsidRPr="004536A5">
        <w:rPr>
          <w:rFonts w:ascii="Arial" w:hAnsi="Arial" w:cs="Arial"/>
        </w:rPr>
        <w:t xml:space="preserve"> gece Mekkeli </w:t>
      </w:r>
      <w:proofErr w:type="spellStart"/>
      <w:r w:rsidRPr="004536A5">
        <w:rPr>
          <w:rFonts w:ascii="Arial" w:hAnsi="Arial" w:cs="Arial"/>
        </w:rPr>
        <w:t>müşrikleri</w:t>
      </w:r>
      <w:proofErr w:type="spellEnd"/>
      <w:r w:rsidRPr="004536A5">
        <w:rPr>
          <w:rFonts w:ascii="Arial" w:hAnsi="Arial" w:cs="Arial"/>
        </w:rPr>
        <w:t xml:space="preserve"> oyalamak ve Hz. Peygambere zaman kazandırmak </w:t>
      </w:r>
      <w:proofErr w:type="spellStart"/>
      <w:r w:rsidRPr="004536A5">
        <w:rPr>
          <w:rFonts w:ascii="Arial" w:hAnsi="Arial" w:cs="Arial"/>
        </w:rPr>
        <w:t>için</w:t>
      </w:r>
      <w:proofErr w:type="spellEnd"/>
      <w:r w:rsidRPr="004536A5">
        <w:rPr>
          <w:rFonts w:ascii="Arial" w:hAnsi="Arial" w:cs="Arial"/>
        </w:rPr>
        <w:t xml:space="preserve"> onun </w:t>
      </w:r>
      <w:proofErr w:type="spellStart"/>
      <w:r w:rsidRPr="004536A5">
        <w:rPr>
          <w:rFonts w:ascii="Arial" w:hAnsi="Arial" w:cs="Arial"/>
        </w:rPr>
        <w:t>yatağına</w:t>
      </w:r>
      <w:proofErr w:type="spellEnd"/>
      <w:r w:rsidRPr="004536A5">
        <w:rPr>
          <w:rFonts w:ascii="Arial" w:hAnsi="Arial" w:cs="Arial"/>
        </w:rPr>
        <w:t xml:space="preserve"> </w:t>
      </w:r>
      <w:proofErr w:type="spellStart"/>
      <w:r w:rsidRPr="004536A5">
        <w:rPr>
          <w:rFonts w:ascii="Arial" w:hAnsi="Arial" w:cs="Arial"/>
        </w:rPr>
        <w:t>yatmıs</w:t>
      </w:r>
      <w:proofErr w:type="spellEnd"/>
      <w:r w:rsidRPr="004536A5">
        <w:rPr>
          <w:rFonts w:ascii="Arial" w:hAnsi="Arial" w:cs="Arial"/>
        </w:rPr>
        <w:t xml:space="preserve">̧ ve kendisine bırakılan emanetleri sahiplerine teslim </w:t>
      </w:r>
      <w:proofErr w:type="spellStart"/>
      <w:r w:rsidRPr="004536A5">
        <w:rPr>
          <w:rFonts w:ascii="Arial" w:hAnsi="Arial" w:cs="Arial"/>
        </w:rPr>
        <w:t>etmiştir</w:t>
      </w:r>
      <w:proofErr w:type="spellEnd"/>
      <w:r w:rsidRPr="004536A5">
        <w:rPr>
          <w:rFonts w:ascii="Arial" w:hAnsi="Arial" w:cs="Arial"/>
        </w:rPr>
        <w:t>.</w:t>
      </w:r>
    </w:p>
    <w:p w14:paraId="1BBF22AC" w14:textId="77777777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4536A5">
        <w:rPr>
          <w:rFonts w:ascii="Arial" w:hAnsi="Arial" w:cs="Arial"/>
          <w:b/>
          <w:bCs/>
        </w:rPr>
        <w:t xml:space="preserve">Yukarıda anlatılan </w:t>
      </w:r>
      <w:proofErr w:type="spellStart"/>
      <w:r w:rsidRPr="004536A5">
        <w:rPr>
          <w:rFonts w:ascii="Arial" w:hAnsi="Arial" w:cs="Arial"/>
          <w:b/>
          <w:bCs/>
        </w:rPr>
        <w:t>sahabi</w:t>
      </w:r>
      <w:proofErr w:type="spellEnd"/>
      <w:r w:rsidRPr="004536A5">
        <w:rPr>
          <w:rFonts w:ascii="Arial" w:hAnsi="Arial" w:cs="Arial"/>
          <w:b/>
          <w:bCs/>
        </w:rPr>
        <w:t xml:space="preserve"> </w:t>
      </w:r>
      <w:proofErr w:type="spellStart"/>
      <w:r w:rsidRPr="004536A5">
        <w:rPr>
          <w:rFonts w:ascii="Arial" w:hAnsi="Arial" w:cs="Arial"/>
          <w:b/>
          <w:bCs/>
        </w:rPr>
        <w:t>aşağıdakilerden</w:t>
      </w:r>
      <w:proofErr w:type="spellEnd"/>
      <w:r w:rsidRPr="004536A5">
        <w:rPr>
          <w:rFonts w:ascii="Arial" w:hAnsi="Arial" w:cs="Arial"/>
          <w:b/>
          <w:bCs/>
        </w:rPr>
        <w:t xml:space="preserve"> hangisidir?</w:t>
      </w:r>
    </w:p>
    <w:p w14:paraId="0EA1CF9E" w14:textId="77777777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4536A5">
        <w:rPr>
          <w:rFonts w:ascii="Arial" w:hAnsi="Arial" w:cs="Arial"/>
          <w:b/>
          <w:bCs/>
        </w:rPr>
        <w:t xml:space="preserve">A) </w:t>
      </w:r>
      <w:r w:rsidRPr="004536A5">
        <w:rPr>
          <w:rFonts w:ascii="Arial" w:hAnsi="Arial" w:cs="Arial"/>
        </w:rPr>
        <w:t xml:space="preserve">Hz. </w:t>
      </w:r>
      <w:proofErr w:type="spellStart"/>
      <w:r w:rsidRPr="004536A5">
        <w:rPr>
          <w:rFonts w:ascii="Arial" w:hAnsi="Arial" w:cs="Arial"/>
        </w:rPr>
        <w:t>Zeyd</w:t>
      </w:r>
      <w:proofErr w:type="spellEnd"/>
      <w:r w:rsidRPr="004536A5">
        <w:rPr>
          <w:rFonts w:ascii="Arial" w:hAnsi="Arial" w:cs="Arial"/>
        </w:rPr>
        <w:t xml:space="preserve"> (</w:t>
      </w:r>
      <w:proofErr w:type="spellStart"/>
      <w:r w:rsidRPr="004536A5">
        <w:rPr>
          <w:rFonts w:ascii="Arial" w:hAnsi="Arial" w:cs="Arial"/>
        </w:rPr>
        <w:t>r.a</w:t>
      </w:r>
      <w:proofErr w:type="spellEnd"/>
      <w:r w:rsidRPr="004536A5">
        <w:rPr>
          <w:rFonts w:ascii="Arial" w:hAnsi="Arial" w:cs="Arial"/>
        </w:rPr>
        <w:t xml:space="preserve">.) </w:t>
      </w:r>
      <w:r w:rsidRPr="004536A5">
        <w:rPr>
          <w:rFonts w:ascii="Arial" w:hAnsi="Arial" w:cs="Arial"/>
        </w:rPr>
        <w:tab/>
      </w:r>
      <w:r w:rsidRPr="004536A5">
        <w:rPr>
          <w:rFonts w:ascii="Arial" w:hAnsi="Arial" w:cs="Arial"/>
          <w:b/>
          <w:bCs/>
        </w:rPr>
        <w:t xml:space="preserve">B) </w:t>
      </w:r>
      <w:r w:rsidRPr="004536A5">
        <w:rPr>
          <w:rFonts w:ascii="Arial" w:hAnsi="Arial" w:cs="Arial"/>
        </w:rPr>
        <w:t>Hz. Ebu Bekir (</w:t>
      </w:r>
      <w:proofErr w:type="spellStart"/>
      <w:r w:rsidRPr="004536A5">
        <w:rPr>
          <w:rFonts w:ascii="Arial" w:hAnsi="Arial" w:cs="Arial"/>
        </w:rPr>
        <w:t>r.a</w:t>
      </w:r>
      <w:proofErr w:type="spellEnd"/>
      <w:r w:rsidRPr="004536A5">
        <w:rPr>
          <w:rFonts w:ascii="Arial" w:hAnsi="Arial" w:cs="Arial"/>
        </w:rPr>
        <w:t>.)</w:t>
      </w:r>
    </w:p>
    <w:p w14:paraId="70A69D8A" w14:textId="77777777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4536A5">
        <w:rPr>
          <w:rFonts w:ascii="Arial" w:hAnsi="Arial" w:cs="Arial"/>
          <w:b/>
          <w:bCs/>
        </w:rPr>
        <w:t xml:space="preserve">C) </w:t>
      </w:r>
      <w:r w:rsidRPr="004536A5">
        <w:rPr>
          <w:rFonts w:ascii="Arial" w:hAnsi="Arial" w:cs="Arial"/>
        </w:rPr>
        <w:t xml:space="preserve">Hz. </w:t>
      </w:r>
      <w:proofErr w:type="spellStart"/>
      <w:r w:rsidRPr="004536A5">
        <w:rPr>
          <w:rFonts w:ascii="Arial" w:hAnsi="Arial" w:cs="Arial"/>
        </w:rPr>
        <w:t>Ömer</w:t>
      </w:r>
      <w:proofErr w:type="spellEnd"/>
      <w:r w:rsidRPr="004536A5">
        <w:rPr>
          <w:rFonts w:ascii="Arial" w:hAnsi="Arial" w:cs="Arial"/>
        </w:rPr>
        <w:t xml:space="preserve"> (</w:t>
      </w:r>
      <w:proofErr w:type="spellStart"/>
      <w:r w:rsidRPr="004536A5">
        <w:rPr>
          <w:rFonts w:ascii="Arial" w:hAnsi="Arial" w:cs="Arial"/>
        </w:rPr>
        <w:t>r.a</w:t>
      </w:r>
      <w:proofErr w:type="spellEnd"/>
      <w:r w:rsidRPr="004536A5">
        <w:rPr>
          <w:rFonts w:ascii="Arial" w:hAnsi="Arial" w:cs="Arial"/>
        </w:rPr>
        <w:t xml:space="preserve">.) </w:t>
      </w:r>
      <w:r w:rsidRPr="004536A5">
        <w:rPr>
          <w:rFonts w:ascii="Arial" w:hAnsi="Arial" w:cs="Arial"/>
        </w:rPr>
        <w:tab/>
      </w:r>
      <w:r w:rsidRPr="004536A5">
        <w:rPr>
          <w:rFonts w:ascii="Arial" w:hAnsi="Arial" w:cs="Arial"/>
          <w:b/>
          <w:bCs/>
        </w:rPr>
        <w:t xml:space="preserve">D) </w:t>
      </w:r>
      <w:r w:rsidRPr="004536A5">
        <w:rPr>
          <w:rFonts w:ascii="Arial" w:hAnsi="Arial" w:cs="Arial"/>
        </w:rPr>
        <w:t>Hz. Ali (</w:t>
      </w:r>
      <w:proofErr w:type="spellStart"/>
      <w:r w:rsidRPr="004536A5">
        <w:rPr>
          <w:rFonts w:ascii="Arial" w:hAnsi="Arial" w:cs="Arial"/>
        </w:rPr>
        <w:t>r.a</w:t>
      </w:r>
      <w:proofErr w:type="spellEnd"/>
      <w:r w:rsidRPr="004536A5">
        <w:rPr>
          <w:rFonts w:ascii="Arial" w:hAnsi="Arial" w:cs="Arial"/>
        </w:rPr>
        <w:t>.)</w:t>
      </w:r>
    </w:p>
    <w:p w14:paraId="42F6995D" w14:textId="77777777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</w:p>
    <w:p w14:paraId="096663B9" w14:textId="77777777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4536A5">
        <w:rPr>
          <w:rFonts w:ascii="Arial" w:hAnsi="Arial" w:cs="Arial"/>
          <w:b/>
          <w:bCs/>
        </w:rPr>
        <w:t xml:space="preserve">3. </w:t>
      </w:r>
      <w:proofErr w:type="spellStart"/>
      <w:r w:rsidRPr="004536A5">
        <w:rPr>
          <w:rFonts w:ascii="Arial" w:hAnsi="Arial" w:cs="Arial"/>
          <w:b/>
          <w:bCs/>
        </w:rPr>
        <w:t>Aşağıdaki</w:t>
      </w:r>
      <w:proofErr w:type="spellEnd"/>
      <w:r w:rsidRPr="004536A5">
        <w:rPr>
          <w:rFonts w:ascii="Arial" w:hAnsi="Arial" w:cs="Arial"/>
          <w:b/>
          <w:bCs/>
        </w:rPr>
        <w:t xml:space="preserve"> durumlardan hangisi Müslümanların Medine’ye hicret etmesinin sebeplerinden biri </w:t>
      </w:r>
      <w:proofErr w:type="spellStart"/>
      <w:r w:rsidRPr="004536A5">
        <w:rPr>
          <w:rFonts w:ascii="Arial" w:hAnsi="Arial" w:cs="Arial"/>
          <w:b/>
          <w:bCs/>
        </w:rPr>
        <w:t>değ</w:t>
      </w:r>
      <w:r w:rsidRPr="004536A5">
        <w:rPr>
          <w:rFonts w:ascii="Arial" w:hAnsi="Arial" w:cs="Arial"/>
          <w:b/>
          <w:bCs/>
          <w:u w:val="single"/>
        </w:rPr>
        <w:t>ildir</w:t>
      </w:r>
      <w:proofErr w:type="spellEnd"/>
      <w:r w:rsidRPr="004536A5">
        <w:rPr>
          <w:rFonts w:ascii="Arial" w:hAnsi="Arial" w:cs="Arial"/>
          <w:b/>
          <w:bCs/>
        </w:rPr>
        <w:t>?</w:t>
      </w:r>
    </w:p>
    <w:p w14:paraId="380C6901" w14:textId="77777777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4536A5">
        <w:rPr>
          <w:rFonts w:ascii="Arial" w:hAnsi="Arial" w:cs="Arial"/>
          <w:b/>
          <w:bCs/>
        </w:rPr>
        <w:t xml:space="preserve">A) </w:t>
      </w:r>
      <w:r w:rsidRPr="004536A5">
        <w:rPr>
          <w:rFonts w:ascii="Arial" w:hAnsi="Arial" w:cs="Arial"/>
        </w:rPr>
        <w:t>Mekke’de Müslümanlara yönelik boykot uygulanması</w:t>
      </w:r>
    </w:p>
    <w:p w14:paraId="4F251910" w14:textId="77777777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4536A5">
        <w:rPr>
          <w:rFonts w:ascii="Arial" w:hAnsi="Arial" w:cs="Arial"/>
          <w:b/>
          <w:bCs/>
        </w:rPr>
        <w:t xml:space="preserve">B) </w:t>
      </w:r>
      <w:r w:rsidRPr="004536A5">
        <w:rPr>
          <w:rFonts w:ascii="Arial" w:hAnsi="Arial" w:cs="Arial"/>
        </w:rPr>
        <w:t>Mekke’nin sıcak ve kurak bir iklime sahip olması</w:t>
      </w:r>
    </w:p>
    <w:p w14:paraId="5D3F6283" w14:textId="77777777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4536A5">
        <w:rPr>
          <w:rFonts w:ascii="Arial" w:hAnsi="Arial" w:cs="Arial"/>
          <w:b/>
          <w:bCs/>
        </w:rPr>
        <w:t xml:space="preserve">C) </w:t>
      </w:r>
      <w:r w:rsidRPr="004536A5">
        <w:rPr>
          <w:rFonts w:ascii="Arial" w:hAnsi="Arial" w:cs="Arial"/>
        </w:rPr>
        <w:t xml:space="preserve">Medine’nin Müslümanlar için daha </w:t>
      </w:r>
      <w:proofErr w:type="spellStart"/>
      <w:r w:rsidRPr="004536A5">
        <w:rPr>
          <w:rFonts w:ascii="Arial" w:hAnsi="Arial" w:cs="Arial"/>
        </w:rPr>
        <w:t>güvenli</w:t>
      </w:r>
      <w:proofErr w:type="spellEnd"/>
      <w:r w:rsidRPr="004536A5">
        <w:rPr>
          <w:rFonts w:ascii="Arial" w:hAnsi="Arial" w:cs="Arial"/>
        </w:rPr>
        <w:t xml:space="preserve"> bir yer olması</w:t>
      </w:r>
    </w:p>
    <w:p w14:paraId="63B3246A" w14:textId="77777777" w:rsidR="004D489D" w:rsidRPr="004536A5" w:rsidRDefault="004D489D" w:rsidP="004D489D">
      <w:pPr>
        <w:spacing w:after="0"/>
        <w:rPr>
          <w:rFonts w:ascii="Arial" w:hAnsi="Arial" w:cs="Arial"/>
        </w:rPr>
      </w:pPr>
      <w:r w:rsidRPr="004536A5">
        <w:rPr>
          <w:rFonts w:ascii="Arial" w:hAnsi="Arial" w:cs="Arial"/>
          <w:b/>
          <w:bCs/>
        </w:rPr>
        <w:t xml:space="preserve">D) </w:t>
      </w:r>
      <w:r w:rsidRPr="004536A5">
        <w:rPr>
          <w:rFonts w:ascii="Arial" w:hAnsi="Arial" w:cs="Arial"/>
        </w:rPr>
        <w:t>Mekke’de Müslümanların eziyet, işkence ve baskıların maruz kalması</w:t>
      </w:r>
    </w:p>
    <w:p w14:paraId="6A88D4C4" w14:textId="0C7C503D" w:rsidR="004D489D" w:rsidRDefault="004D489D" w:rsidP="004D489D">
      <w:pPr>
        <w:spacing w:after="0"/>
        <w:rPr>
          <w:rFonts w:ascii="Arial" w:hAnsi="Arial" w:cs="Arial"/>
        </w:rPr>
      </w:pPr>
    </w:p>
    <w:p w14:paraId="181EFB0C" w14:textId="035BE459" w:rsidR="00FF4E27" w:rsidRDefault="00FF4E27" w:rsidP="004D489D">
      <w:pPr>
        <w:spacing w:after="0"/>
        <w:rPr>
          <w:rFonts w:ascii="Arial" w:hAnsi="Arial" w:cs="Arial"/>
        </w:rPr>
      </w:pPr>
    </w:p>
    <w:p w14:paraId="7753CBAC" w14:textId="64B97F2A" w:rsidR="00FF4E27" w:rsidRDefault="00FF4E27" w:rsidP="004D489D">
      <w:pPr>
        <w:spacing w:after="0"/>
        <w:rPr>
          <w:rFonts w:ascii="Arial" w:hAnsi="Arial" w:cs="Arial"/>
        </w:rPr>
      </w:pPr>
    </w:p>
    <w:p w14:paraId="3B506DDC" w14:textId="77777777" w:rsidR="00FF4E27" w:rsidRPr="004536A5" w:rsidRDefault="00FF4E27" w:rsidP="004D489D">
      <w:pPr>
        <w:spacing w:after="0"/>
        <w:rPr>
          <w:rFonts w:ascii="Arial" w:hAnsi="Arial" w:cs="Arial"/>
        </w:rPr>
      </w:pPr>
    </w:p>
    <w:p w14:paraId="1E575060" w14:textId="77777777" w:rsidR="004D489D" w:rsidRPr="004536A5" w:rsidRDefault="004D489D" w:rsidP="004D489D">
      <w:pPr>
        <w:spacing w:after="0"/>
        <w:rPr>
          <w:rFonts w:ascii="Arial" w:hAnsi="Arial" w:cs="Arial"/>
        </w:rPr>
      </w:pPr>
    </w:p>
    <w:p w14:paraId="4E293C15" w14:textId="77777777" w:rsidR="00FF4E27" w:rsidRDefault="00FF4E27" w:rsidP="004D489D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</w:p>
    <w:p w14:paraId="6315B088" w14:textId="77777777" w:rsidR="00FF4E27" w:rsidRDefault="00FF4E27" w:rsidP="004D489D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</w:p>
    <w:p w14:paraId="16B33F4E" w14:textId="1EF2C8FF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4536A5">
        <w:rPr>
          <w:rFonts w:ascii="Arial" w:hAnsi="Arial" w:cs="Arial"/>
          <w:b/>
          <w:bCs/>
        </w:rPr>
        <w:t xml:space="preserve">4. Hz. Peygamberin, Mekke’nin fethi sırasında Kâbe’ye ya da evine sığınan hiç kimseye dokunulmayacağını ilan etmesi </w:t>
      </w:r>
      <w:proofErr w:type="spellStart"/>
      <w:r w:rsidRPr="004536A5">
        <w:rPr>
          <w:rFonts w:ascii="Arial" w:hAnsi="Arial" w:cs="Arial"/>
          <w:b/>
          <w:bCs/>
        </w:rPr>
        <w:t>öncelikle</w:t>
      </w:r>
      <w:proofErr w:type="spellEnd"/>
      <w:r w:rsidRPr="004536A5">
        <w:rPr>
          <w:rFonts w:ascii="Arial" w:hAnsi="Arial" w:cs="Arial"/>
          <w:b/>
          <w:bCs/>
        </w:rPr>
        <w:t xml:space="preserve"> neye </w:t>
      </w:r>
      <w:proofErr w:type="spellStart"/>
      <w:r w:rsidRPr="004536A5">
        <w:rPr>
          <w:rFonts w:ascii="Arial" w:hAnsi="Arial" w:cs="Arial"/>
          <w:b/>
          <w:bCs/>
        </w:rPr>
        <w:t>önem</w:t>
      </w:r>
      <w:proofErr w:type="spellEnd"/>
      <w:r w:rsidRPr="004536A5">
        <w:rPr>
          <w:rFonts w:ascii="Arial" w:hAnsi="Arial" w:cs="Arial"/>
          <w:b/>
          <w:bCs/>
        </w:rPr>
        <w:t xml:space="preserve"> </w:t>
      </w:r>
      <w:proofErr w:type="spellStart"/>
      <w:r w:rsidRPr="004536A5">
        <w:rPr>
          <w:rFonts w:ascii="Arial" w:hAnsi="Arial" w:cs="Arial"/>
          <w:b/>
          <w:bCs/>
        </w:rPr>
        <w:t>verdiğini</w:t>
      </w:r>
      <w:proofErr w:type="spellEnd"/>
      <w:r w:rsidRPr="004536A5">
        <w:rPr>
          <w:rFonts w:ascii="Arial" w:hAnsi="Arial" w:cs="Arial"/>
          <w:b/>
          <w:bCs/>
        </w:rPr>
        <w:t xml:space="preserve"> </w:t>
      </w:r>
      <w:proofErr w:type="spellStart"/>
      <w:r w:rsidRPr="004536A5">
        <w:rPr>
          <w:rFonts w:ascii="Arial" w:hAnsi="Arial" w:cs="Arial"/>
          <w:b/>
          <w:bCs/>
        </w:rPr>
        <w:t>gösterir</w:t>
      </w:r>
      <w:proofErr w:type="spellEnd"/>
      <w:r w:rsidRPr="004536A5">
        <w:rPr>
          <w:rFonts w:ascii="Arial" w:hAnsi="Arial" w:cs="Arial"/>
          <w:b/>
          <w:bCs/>
        </w:rPr>
        <w:t>?</w:t>
      </w:r>
    </w:p>
    <w:p w14:paraId="7590514C" w14:textId="77777777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4536A5">
        <w:rPr>
          <w:rFonts w:ascii="Arial" w:hAnsi="Arial" w:cs="Arial"/>
          <w:b/>
          <w:bCs/>
        </w:rPr>
        <w:t xml:space="preserve">A) </w:t>
      </w:r>
      <w:proofErr w:type="spellStart"/>
      <w:r w:rsidRPr="004536A5">
        <w:rPr>
          <w:rFonts w:ascii="Arial" w:hAnsi="Arial" w:cs="Arial"/>
        </w:rPr>
        <w:t>Yardımlaşmaya</w:t>
      </w:r>
      <w:proofErr w:type="spellEnd"/>
      <w:r w:rsidRPr="004536A5">
        <w:rPr>
          <w:rFonts w:ascii="Arial" w:hAnsi="Arial" w:cs="Arial"/>
        </w:rPr>
        <w:t xml:space="preserve"> </w:t>
      </w:r>
      <w:r w:rsidRPr="004536A5">
        <w:rPr>
          <w:rFonts w:ascii="Arial" w:hAnsi="Arial" w:cs="Arial"/>
        </w:rPr>
        <w:tab/>
      </w:r>
      <w:r w:rsidRPr="004536A5">
        <w:rPr>
          <w:rFonts w:ascii="Arial" w:hAnsi="Arial" w:cs="Arial"/>
          <w:b/>
          <w:bCs/>
        </w:rPr>
        <w:t xml:space="preserve">B) </w:t>
      </w:r>
      <w:proofErr w:type="spellStart"/>
      <w:r w:rsidRPr="004536A5">
        <w:rPr>
          <w:rFonts w:ascii="Arial" w:hAnsi="Arial" w:cs="Arial"/>
        </w:rPr>
        <w:t>Paylaşmaya</w:t>
      </w:r>
      <w:proofErr w:type="spellEnd"/>
    </w:p>
    <w:p w14:paraId="3C8BD921" w14:textId="77777777" w:rsidR="004D489D" w:rsidRPr="004536A5" w:rsidRDefault="004D489D" w:rsidP="004D489D">
      <w:pPr>
        <w:spacing w:after="0"/>
        <w:rPr>
          <w:rFonts w:ascii="Arial" w:hAnsi="Arial" w:cs="Arial"/>
        </w:rPr>
      </w:pPr>
      <w:r w:rsidRPr="004536A5">
        <w:rPr>
          <w:rFonts w:ascii="Arial" w:hAnsi="Arial" w:cs="Arial"/>
          <w:b/>
          <w:bCs/>
        </w:rPr>
        <w:t xml:space="preserve">C) </w:t>
      </w:r>
      <w:r w:rsidRPr="004536A5">
        <w:rPr>
          <w:rFonts w:ascii="Arial" w:hAnsi="Arial" w:cs="Arial"/>
        </w:rPr>
        <w:t xml:space="preserve">Barışa </w:t>
      </w:r>
      <w:r w:rsidRPr="004536A5">
        <w:rPr>
          <w:rFonts w:ascii="Arial" w:hAnsi="Arial" w:cs="Arial"/>
        </w:rPr>
        <w:tab/>
      </w:r>
      <w:r w:rsidRPr="004536A5">
        <w:rPr>
          <w:rFonts w:ascii="Arial" w:hAnsi="Arial" w:cs="Arial"/>
        </w:rPr>
        <w:tab/>
      </w:r>
      <w:r w:rsidRPr="004536A5">
        <w:rPr>
          <w:rFonts w:ascii="Arial" w:hAnsi="Arial" w:cs="Arial"/>
          <w:b/>
          <w:bCs/>
        </w:rPr>
        <w:t xml:space="preserve">D) </w:t>
      </w:r>
      <w:proofErr w:type="spellStart"/>
      <w:r w:rsidRPr="004536A5">
        <w:rPr>
          <w:rFonts w:ascii="Arial" w:hAnsi="Arial" w:cs="Arial"/>
        </w:rPr>
        <w:t>Dayanışmaya</w:t>
      </w:r>
      <w:proofErr w:type="spellEnd"/>
    </w:p>
    <w:p w14:paraId="5C159F07" w14:textId="77777777" w:rsidR="004D489D" w:rsidRPr="004536A5" w:rsidRDefault="004D489D" w:rsidP="004D489D">
      <w:pPr>
        <w:spacing w:after="0"/>
        <w:rPr>
          <w:rFonts w:ascii="Arial" w:hAnsi="Arial" w:cs="Arial"/>
        </w:rPr>
      </w:pPr>
    </w:p>
    <w:p w14:paraId="4482B9CB" w14:textId="77777777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4536A5">
        <w:rPr>
          <w:rFonts w:ascii="Arial" w:hAnsi="Arial" w:cs="Arial"/>
          <w:b/>
          <w:bCs/>
        </w:rPr>
        <w:t xml:space="preserve">5. </w:t>
      </w:r>
      <w:r w:rsidRPr="004536A5">
        <w:rPr>
          <w:rFonts w:ascii="Arial" w:hAnsi="Arial" w:cs="Arial"/>
        </w:rPr>
        <w:t xml:space="preserve">Hz. Peygamber I. Akabe </w:t>
      </w:r>
      <w:proofErr w:type="spellStart"/>
      <w:r w:rsidRPr="004536A5">
        <w:rPr>
          <w:rFonts w:ascii="Arial" w:hAnsi="Arial" w:cs="Arial"/>
        </w:rPr>
        <w:t>Biatı’ndan</w:t>
      </w:r>
      <w:proofErr w:type="spellEnd"/>
      <w:r w:rsidRPr="004536A5">
        <w:rPr>
          <w:rFonts w:ascii="Arial" w:hAnsi="Arial" w:cs="Arial"/>
        </w:rPr>
        <w:t xml:space="preserve"> sonra Medinelileri İslam’a davet etmek ve onlara Kur’an-ı Kerim’i öğretmek üzere aşağıdaki </w:t>
      </w:r>
      <w:proofErr w:type="spellStart"/>
      <w:r w:rsidRPr="004536A5">
        <w:rPr>
          <w:rFonts w:ascii="Arial" w:hAnsi="Arial" w:cs="Arial"/>
        </w:rPr>
        <w:t>sahabilerden</w:t>
      </w:r>
      <w:proofErr w:type="spellEnd"/>
      <w:r w:rsidRPr="004536A5">
        <w:rPr>
          <w:rFonts w:ascii="Arial" w:hAnsi="Arial" w:cs="Arial"/>
        </w:rPr>
        <w:t xml:space="preserve"> hangisini göndermiştir?</w:t>
      </w:r>
    </w:p>
    <w:p w14:paraId="661E69F3" w14:textId="77777777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4536A5">
        <w:rPr>
          <w:rFonts w:ascii="Arial" w:hAnsi="Arial" w:cs="Arial"/>
          <w:b/>
          <w:bCs/>
        </w:rPr>
        <w:t xml:space="preserve">A) </w:t>
      </w:r>
      <w:r w:rsidRPr="004536A5">
        <w:rPr>
          <w:rFonts w:ascii="Arial" w:hAnsi="Arial" w:cs="Arial"/>
        </w:rPr>
        <w:t>Hz. Ebu Bekir</w:t>
      </w:r>
    </w:p>
    <w:p w14:paraId="37D37AE0" w14:textId="77777777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4536A5">
        <w:rPr>
          <w:rFonts w:ascii="Arial" w:hAnsi="Arial" w:cs="Arial"/>
          <w:b/>
          <w:bCs/>
        </w:rPr>
        <w:t xml:space="preserve">B) </w:t>
      </w:r>
      <w:r w:rsidRPr="004536A5">
        <w:rPr>
          <w:rFonts w:ascii="Arial" w:hAnsi="Arial" w:cs="Arial"/>
        </w:rPr>
        <w:t>Zeyd b. Harise</w:t>
      </w:r>
    </w:p>
    <w:p w14:paraId="471DB6EC" w14:textId="77777777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4536A5">
        <w:rPr>
          <w:rFonts w:ascii="Arial" w:hAnsi="Arial" w:cs="Arial"/>
          <w:b/>
          <w:bCs/>
        </w:rPr>
        <w:t>C</w:t>
      </w:r>
      <w:r w:rsidRPr="004536A5">
        <w:rPr>
          <w:rFonts w:ascii="Arial" w:hAnsi="Arial" w:cs="Arial"/>
        </w:rPr>
        <w:t xml:space="preserve">) </w:t>
      </w:r>
      <w:proofErr w:type="spellStart"/>
      <w:r w:rsidRPr="004536A5">
        <w:rPr>
          <w:rFonts w:ascii="Arial" w:hAnsi="Arial" w:cs="Arial"/>
        </w:rPr>
        <w:t>Musab</w:t>
      </w:r>
      <w:proofErr w:type="spellEnd"/>
      <w:r w:rsidRPr="004536A5">
        <w:rPr>
          <w:rFonts w:ascii="Arial" w:hAnsi="Arial" w:cs="Arial"/>
        </w:rPr>
        <w:t xml:space="preserve"> b. </w:t>
      </w:r>
      <w:proofErr w:type="spellStart"/>
      <w:r w:rsidRPr="004536A5">
        <w:rPr>
          <w:rFonts w:ascii="Arial" w:hAnsi="Arial" w:cs="Arial"/>
        </w:rPr>
        <w:t>Umeyr</w:t>
      </w:r>
      <w:proofErr w:type="spellEnd"/>
    </w:p>
    <w:p w14:paraId="59FF4384" w14:textId="77777777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4536A5">
        <w:rPr>
          <w:rFonts w:ascii="Arial" w:hAnsi="Arial" w:cs="Arial"/>
          <w:b/>
          <w:bCs/>
        </w:rPr>
        <w:t>D</w:t>
      </w:r>
      <w:r w:rsidRPr="004536A5">
        <w:rPr>
          <w:rFonts w:ascii="Arial" w:hAnsi="Arial" w:cs="Arial"/>
        </w:rPr>
        <w:t>) Hz. Ali</w:t>
      </w:r>
    </w:p>
    <w:p w14:paraId="30CDF93E" w14:textId="77777777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</w:p>
    <w:p w14:paraId="68DF94A4" w14:textId="77777777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4536A5">
        <w:rPr>
          <w:rFonts w:ascii="Arial" w:hAnsi="Arial" w:cs="Arial"/>
          <w:b/>
          <w:bCs/>
        </w:rPr>
        <w:t xml:space="preserve">6. </w:t>
      </w:r>
      <w:r w:rsidRPr="004536A5">
        <w:rPr>
          <w:rFonts w:ascii="Arial" w:hAnsi="Arial" w:cs="Arial"/>
        </w:rPr>
        <w:t xml:space="preserve">- Taraflar, on yıl boyunca birbirleriyle </w:t>
      </w:r>
      <w:proofErr w:type="spellStart"/>
      <w:r w:rsidRPr="004536A5">
        <w:rPr>
          <w:rFonts w:ascii="Arial" w:hAnsi="Arial" w:cs="Arial"/>
        </w:rPr>
        <w:t>savaşmayacaktır</w:t>
      </w:r>
      <w:proofErr w:type="spellEnd"/>
      <w:r w:rsidRPr="004536A5">
        <w:rPr>
          <w:rFonts w:ascii="Arial" w:hAnsi="Arial" w:cs="Arial"/>
        </w:rPr>
        <w:t>.</w:t>
      </w:r>
    </w:p>
    <w:p w14:paraId="64563E9A" w14:textId="77777777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4536A5">
        <w:rPr>
          <w:rFonts w:ascii="Arial" w:hAnsi="Arial" w:cs="Arial"/>
        </w:rPr>
        <w:t xml:space="preserve">- Mekkelilerden biri Medinelilere </w:t>
      </w:r>
      <w:proofErr w:type="spellStart"/>
      <w:r w:rsidRPr="004536A5">
        <w:rPr>
          <w:rFonts w:ascii="Arial" w:hAnsi="Arial" w:cs="Arial"/>
        </w:rPr>
        <w:t>sığınırsa</w:t>
      </w:r>
      <w:proofErr w:type="spellEnd"/>
      <w:r w:rsidRPr="004536A5">
        <w:rPr>
          <w:rFonts w:ascii="Arial" w:hAnsi="Arial" w:cs="Arial"/>
        </w:rPr>
        <w:t xml:space="preserve"> geri verilecektir.</w:t>
      </w:r>
    </w:p>
    <w:p w14:paraId="5BAC90C8" w14:textId="77777777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4536A5">
        <w:rPr>
          <w:rFonts w:ascii="Arial" w:hAnsi="Arial" w:cs="Arial"/>
        </w:rPr>
        <w:t xml:space="preserve">- Medinelilerden biri Mekkelilere </w:t>
      </w:r>
      <w:proofErr w:type="spellStart"/>
      <w:r w:rsidRPr="004536A5">
        <w:rPr>
          <w:rFonts w:ascii="Arial" w:hAnsi="Arial" w:cs="Arial"/>
        </w:rPr>
        <w:t>sığınırsa</w:t>
      </w:r>
      <w:proofErr w:type="spellEnd"/>
      <w:r w:rsidRPr="004536A5">
        <w:rPr>
          <w:rFonts w:ascii="Arial" w:hAnsi="Arial" w:cs="Arial"/>
        </w:rPr>
        <w:t xml:space="preserve"> geri verilmeyecektir.</w:t>
      </w:r>
    </w:p>
    <w:p w14:paraId="063B25A5" w14:textId="77777777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4536A5">
        <w:rPr>
          <w:rFonts w:ascii="Arial" w:hAnsi="Arial" w:cs="Arial"/>
        </w:rPr>
        <w:t xml:space="preserve">- Arap kabilelerinden dileyen, istediği tarafla </w:t>
      </w:r>
      <w:proofErr w:type="spellStart"/>
      <w:r w:rsidRPr="004536A5">
        <w:rPr>
          <w:rFonts w:ascii="Arial" w:hAnsi="Arial" w:cs="Arial"/>
        </w:rPr>
        <w:t>antlaşma</w:t>
      </w:r>
      <w:proofErr w:type="spellEnd"/>
      <w:r w:rsidRPr="004536A5">
        <w:rPr>
          <w:rFonts w:ascii="Arial" w:hAnsi="Arial" w:cs="Arial"/>
        </w:rPr>
        <w:t xml:space="preserve"> yapabilecektir.</w:t>
      </w:r>
    </w:p>
    <w:p w14:paraId="261FEE61" w14:textId="77777777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4536A5">
        <w:rPr>
          <w:rFonts w:ascii="Arial" w:hAnsi="Arial" w:cs="Arial"/>
          <w:b/>
          <w:bCs/>
        </w:rPr>
        <w:t>Yukarıdaki maddeleri verilen antlaşma aşağıdakilerden hangisidir?</w:t>
      </w:r>
    </w:p>
    <w:p w14:paraId="3208C4FF" w14:textId="77777777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4536A5">
        <w:rPr>
          <w:rFonts w:ascii="Arial" w:hAnsi="Arial" w:cs="Arial"/>
          <w:b/>
          <w:bCs/>
        </w:rPr>
        <w:t xml:space="preserve">A) </w:t>
      </w:r>
      <w:r w:rsidRPr="004536A5">
        <w:rPr>
          <w:rFonts w:ascii="Arial" w:hAnsi="Arial" w:cs="Arial"/>
        </w:rPr>
        <w:t xml:space="preserve">Medine Sözleşmesi </w:t>
      </w:r>
      <w:r w:rsidRPr="004536A5">
        <w:rPr>
          <w:rFonts w:ascii="Arial" w:hAnsi="Arial" w:cs="Arial"/>
        </w:rPr>
        <w:tab/>
      </w:r>
    </w:p>
    <w:p w14:paraId="157A489A" w14:textId="77777777" w:rsidR="004D489D" w:rsidRPr="004536A5" w:rsidRDefault="004D489D" w:rsidP="004D489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4536A5">
        <w:rPr>
          <w:rFonts w:ascii="Arial" w:hAnsi="Arial" w:cs="Arial"/>
          <w:b/>
          <w:bCs/>
        </w:rPr>
        <w:t xml:space="preserve">B) </w:t>
      </w:r>
      <w:r w:rsidRPr="004536A5">
        <w:rPr>
          <w:rFonts w:ascii="Arial" w:hAnsi="Arial" w:cs="Arial"/>
        </w:rPr>
        <w:t>Veda Hutbesi</w:t>
      </w:r>
    </w:p>
    <w:p w14:paraId="0F3FE6E2" w14:textId="77777777" w:rsidR="004D489D" w:rsidRPr="004536A5" w:rsidRDefault="004D489D" w:rsidP="004D489D">
      <w:pPr>
        <w:spacing w:after="0"/>
        <w:rPr>
          <w:rFonts w:ascii="Arial" w:hAnsi="Arial" w:cs="Arial"/>
        </w:rPr>
      </w:pPr>
      <w:r w:rsidRPr="004536A5">
        <w:rPr>
          <w:rFonts w:ascii="Arial" w:hAnsi="Arial" w:cs="Arial"/>
          <w:b/>
          <w:bCs/>
        </w:rPr>
        <w:t xml:space="preserve">C) </w:t>
      </w:r>
      <w:r w:rsidRPr="004536A5">
        <w:rPr>
          <w:rFonts w:ascii="Arial" w:hAnsi="Arial" w:cs="Arial"/>
        </w:rPr>
        <w:t xml:space="preserve">Akabe Biatleri </w:t>
      </w:r>
      <w:r w:rsidRPr="004536A5">
        <w:rPr>
          <w:rFonts w:ascii="Arial" w:hAnsi="Arial" w:cs="Arial"/>
        </w:rPr>
        <w:tab/>
      </w:r>
    </w:p>
    <w:p w14:paraId="218922A7" w14:textId="0EAEA899" w:rsidR="004D489D" w:rsidRDefault="004D489D" w:rsidP="004D489D">
      <w:pPr>
        <w:spacing w:after="0"/>
        <w:rPr>
          <w:rFonts w:ascii="Arial" w:hAnsi="Arial" w:cs="Arial"/>
        </w:rPr>
      </w:pPr>
      <w:r w:rsidRPr="004536A5">
        <w:rPr>
          <w:rFonts w:ascii="Arial" w:hAnsi="Arial" w:cs="Arial"/>
          <w:b/>
          <w:bCs/>
        </w:rPr>
        <w:t xml:space="preserve">D) </w:t>
      </w:r>
      <w:proofErr w:type="spellStart"/>
      <w:r w:rsidRPr="004536A5">
        <w:rPr>
          <w:rFonts w:ascii="Arial" w:hAnsi="Arial" w:cs="Arial"/>
        </w:rPr>
        <w:t>Hudeybiye</w:t>
      </w:r>
      <w:proofErr w:type="spellEnd"/>
      <w:r w:rsidRPr="004536A5">
        <w:rPr>
          <w:rFonts w:ascii="Arial" w:hAnsi="Arial" w:cs="Arial"/>
        </w:rPr>
        <w:t xml:space="preserve"> Antlaşması</w:t>
      </w:r>
    </w:p>
    <w:p w14:paraId="5D86B306" w14:textId="138EC4EC" w:rsidR="00FF4E27" w:rsidRDefault="00FF4E27" w:rsidP="004D489D">
      <w:pPr>
        <w:spacing w:after="0"/>
        <w:rPr>
          <w:rFonts w:ascii="Arial" w:hAnsi="Arial" w:cs="Arial"/>
        </w:rPr>
      </w:pPr>
    </w:p>
    <w:p w14:paraId="6725601B" w14:textId="1FE4EBDD" w:rsidR="00FF4E27" w:rsidRDefault="00FF4E27" w:rsidP="004D489D">
      <w:pPr>
        <w:spacing w:after="0"/>
        <w:rPr>
          <w:rFonts w:ascii="Arial" w:hAnsi="Arial" w:cs="Arial"/>
        </w:rPr>
      </w:pPr>
    </w:p>
    <w:p w14:paraId="2C394106" w14:textId="2B803E73" w:rsidR="00FF4E27" w:rsidRDefault="00FF4E27" w:rsidP="004D489D">
      <w:pPr>
        <w:spacing w:after="0"/>
        <w:rPr>
          <w:rFonts w:ascii="Arial" w:hAnsi="Arial" w:cs="Arial"/>
        </w:rPr>
      </w:pPr>
    </w:p>
    <w:p w14:paraId="71E88F40" w14:textId="01CC836A" w:rsidR="00FF4E27" w:rsidRDefault="00FF4E27" w:rsidP="004D489D">
      <w:pPr>
        <w:spacing w:after="0"/>
        <w:rPr>
          <w:rFonts w:ascii="Arial" w:hAnsi="Arial" w:cs="Arial"/>
        </w:rPr>
      </w:pPr>
    </w:p>
    <w:p w14:paraId="1DDA220C" w14:textId="5458E41A" w:rsidR="00FF4E27" w:rsidRDefault="00FF4E27" w:rsidP="004D489D">
      <w:pPr>
        <w:spacing w:after="0"/>
        <w:rPr>
          <w:rFonts w:ascii="Arial" w:hAnsi="Arial" w:cs="Arial"/>
        </w:rPr>
      </w:pPr>
    </w:p>
    <w:p w14:paraId="71339DB2" w14:textId="6435B737" w:rsidR="00FF4E27" w:rsidRDefault="00FF4E27" w:rsidP="004D489D">
      <w:pPr>
        <w:spacing w:after="0"/>
        <w:rPr>
          <w:rFonts w:ascii="Arial" w:hAnsi="Arial" w:cs="Arial"/>
        </w:rPr>
      </w:pPr>
    </w:p>
    <w:p w14:paraId="7BC29510" w14:textId="06DCAE64" w:rsidR="00FF4E27" w:rsidRDefault="00FF4E27" w:rsidP="004D489D">
      <w:pPr>
        <w:spacing w:after="0"/>
        <w:rPr>
          <w:rFonts w:ascii="Arial" w:hAnsi="Arial" w:cs="Arial"/>
        </w:rPr>
      </w:pPr>
    </w:p>
    <w:p w14:paraId="5B1AED4C" w14:textId="330E6014" w:rsidR="00FF4E27" w:rsidRDefault="00FF4E27" w:rsidP="004D489D">
      <w:pPr>
        <w:spacing w:after="0"/>
        <w:rPr>
          <w:rFonts w:ascii="Arial" w:hAnsi="Arial" w:cs="Arial"/>
        </w:rPr>
      </w:pPr>
    </w:p>
    <w:p w14:paraId="4988AACB" w14:textId="1B0D0B2F" w:rsidR="00FF4E27" w:rsidRDefault="00FF4E27" w:rsidP="004D489D">
      <w:pPr>
        <w:spacing w:after="0"/>
        <w:rPr>
          <w:rFonts w:ascii="Arial" w:hAnsi="Arial" w:cs="Arial"/>
        </w:rPr>
      </w:pPr>
    </w:p>
    <w:p w14:paraId="5E72D0F4" w14:textId="75C71A65" w:rsidR="00FF4E27" w:rsidRDefault="00FF4E27" w:rsidP="004D489D">
      <w:pPr>
        <w:spacing w:after="0"/>
        <w:rPr>
          <w:rFonts w:ascii="Arial" w:hAnsi="Arial" w:cs="Arial"/>
        </w:rPr>
      </w:pPr>
    </w:p>
    <w:p w14:paraId="724C9B43" w14:textId="4E5FB8BC" w:rsidR="00FF4E27" w:rsidRDefault="00FF4E27" w:rsidP="004D489D">
      <w:pPr>
        <w:spacing w:after="0"/>
        <w:rPr>
          <w:rFonts w:ascii="Arial" w:hAnsi="Arial" w:cs="Arial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25824" behindDoc="0" locked="0" layoutInCell="1" allowOverlap="1" wp14:anchorId="424E9735" wp14:editId="004F563E">
            <wp:simplePos x="0" y="0"/>
            <wp:positionH relativeFrom="page">
              <wp:posOffset>-1558925</wp:posOffset>
            </wp:positionH>
            <wp:positionV relativeFrom="paragraph">
              <wp:posOffset>269875</wp:posOffset>
            </wp:positionV>
            <wp:extent cx="10692000" cy="7560000"/>
            <wp:effectExtent l="3810" t="0" r="0" b="0"/>
            <wp:wrapNone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EAE75" w14:textId="40E5E3C4" w:rsidR="00FF4E27" w:rsidRDefault="00FF4E27" w:rsidP="004D489D">
      <w:pPr>
        <w:spacing w:after="0"/>
        <w:rPr>
          <w:rFonts w:ascii="Arial" w:hAnsi="Arial" w:cs="Arial"/>
        </w:rPr>
      </w:pPr>
    </w:p>
    <w:p w14:paraId="6992CCC7" w14:textId="3FC6EA4D" w:rsidR="00FF4E27" w:rsidRDefault="00FF4E27" w:rsidP="004D489D">
      <w:pPr>
        <w:spacing w:after="0"/>
        <w:rPr>
          <w:rFonts w:ascii="Arial" w:hAnsi="Arial" w:cs="Arial"/>
        </w:rPr>
      </w:pPr>
    </w:p>
    <w:p w14:paraId="4D17570D" w14:textId="137367B7" w:rsidR="00FF4E27" w:rsidRDefault="00FF4E27" w:rsidP="004D489D">
      <w:pPr>
        <w:spacing w:after="0"/>
        <w:rPr>
          <w:rFonts w:ascii="Arial" w:hAnsi="Arial" w:cs="Arial"/>
        </w:rPr>
      </w:pPr>
    </w:p>
    <w:p w14:paraId="4D5E90BA" w14:textId="3FE300B8" w:rsidR="00FF4E27" w:rsidRDefault="00FF4E27" w:rsidP="004D489D">
      <w:pPr>
        <w:spacing w:after="0"/>
        <w:rPr>
          <w:rFonts w:ascii="Arial" w:hAnsi="Arial" w:cs="Arial"/>
        </w:rPr>
      </w:pPr>
    </w:p>
    <w:p w14:paraId="029F61D2" w14:textId="37787A00" w:rsidR="00FF4E27" w:rsidRDefault="00FF4E27" w:rsidP="004D489D">
      <w:pPr>
        <w:spacing w:after="0"/>
        <w:rPr>
          <w:rFonts w:ascii="Arial" w:hAnsi="Arial" w:cs="Arial"/>
        </w:rPr>
      </w:pPr>
    </w:p>
    <w:p w14:paraId="23ED1B22" w14:textId="5A36BC9E" w:rsidR="00FF4E27" w:rsidRDefault="00FF4E27" w:rsidP="004D489D">
      <w:pPr>
        <w:spacing w:after="0"/>
        <w:rPr>
          <w:rFonts w:ascii="Arial" w:hAnsi="Arial" w:cs="Arial"/>
        </w:rPr>
      </w:pPr>
    </w:p>
    <w:p w14:paraId="00EEEE5E" w14:textId="693B2E04" w:rsidR="00FF4E27" w:rsidRDefault="00FF4E27" w:rsidP="004D489D">
      <w:pPr>
        <w:spacing w:after="0"/>
        <w:rPr>
          <w:rFonts w:ascii="Arial" w:hAnsi="Arial" w:cs="Arial"/>
        </w:rPr>
      </w:pPr>
    </w:p>
    <w:p w14:paraId="1E612D31" w14:textId="110F78A9" w:rsidR="00FF4E27" w:rsidRDefault="00FF4E27" w:rsidP="004D489D">
      <w:pPr>
        <w:spacing w:after="0"/>
        <w:rPr>
          <w:rFonts w:ascii="Arial" w:hAnsi="Arial" w:cs="Arial"/>
        </w:rPr>
      </w:pPr>
    </w:p>
    <w:p w14:paraId="1994A64A" w14:textId="76BC35E1" w:rsidR="00FF4E27" w:rsidRDefault="00FF4E27" w:rsidP="004D489D">
      <w:pPr>
        <w:spacing w:after="0"/>
        <w:rPr>
          <w:rFonts w:ascii="Arial" w:hAnsi="Arial" w:cs="Arial"/>
        </w:rPr>
      </w:pPr>
    </w:p>
    <w:p w14:paraId="2D6BE024" w14:textId="1E829208" w:rsidR="00FF4E27" w:rsidRDefault="00FF4E27" w:rsidP="004D489D">
      <w:pPr>
        <w:spacing w:after="0"/>
        <w:rPr>
          <w:rFonts w:ascii="Arial" w:hAnsi="Arial" w:cs="Arial"/>
        </w:rPr>
      </w:pPr>
    </w:p>
    <w:p w14:paraId="1229054A" w14:textId="4ABCAD31" w:rsidR="00FF4E27" w:rsidRDefault="00FF4E27" w:rsidP="004D489D">
      <w:pPr>
        <w:spacing w:after="0"/>
        <w:rPr>
          <w:rFonts w:ascii="Arial" w:hAnsi="Arial" w:cs="Arial"/>
        </w:rPr>
      </w:pPr>
    </w:p>
    <w:p w14:paraId="434D0B50" w14:textId="7DB7E615" w:rsidR="00FF4E27" w:rsidRDefault="00FF4E27" w:rsidP="004D489D">
      <w:pPr>
        <w:spacing w:after="0"/>
        <w:rPr>
          <w:rFonts w:ascii="Arial" w:hAnsi="Arial" w:cs="Arial"/>
        </w:rPr>
      </w:pPr>
    </w:p>
    <w:p w14:paraId="1302B4A9" w14:textId="69D962C7" w:rsidR="00FF4E27" w:rsidRDefault="00FF4E27" w:rsidP="004D489D">
      <w:pPr>
        <w:spacing w:after="0"/>
        <w:rPr>
          <w:rFonts w:ascii="Arial" w:hAnsi="Arial" w:cs="Arial"/>
        </w:rPr>
      </w:pPr>
    </w:p>
    <w:p w14:paraId="53AF4CA6" w14:textId="071C6CC7" w:rsidR="00FF4E27" w:rsidRDefault="00FF4E27" w:rsidP="004D489D">
      <w:pPr>
        <w:spacing w:after="0"/>
        <w:rPr>
          <w:rFonts w:ascii="Arial" w:hAnsi="Arial" w:cs="Arial"/>
        </w:rPr>
      </w:pPr>
    </w:p>
    <w:p w14:paraId="6885B40E" w14:textId="6C596BE7" w:rsidR="00FF4E27" w:rsidRDefault="00FF4E27" w:rsidP="004D489D">
      <w:pPr>
        <w:spacing w:after="0"/>
        <w:rPr>
          <w:rFonts w:ascii="Arial" w:hAnsi="Arial" w:cs="Arial"/>
        </w:rPr>
      </w:pPr>
    </w:p>
    <w:p w14:paraId="3D8D6F8F" w14:textId="75FD977D" w:rsidR="00FF4E27" w:rsidRDefault="00FF4E27" w:rsidP="004D489D">
      <w:pPr>
        <w:spacing w:after="0"/>
        <w:rPr>
          <w:rFonts w:ascii="Arial" w:hAnsi="Arial" w:cs="Arial"/>
        </w:rPr>
      </w:pPr>
    </w:p>
    <w:p w14:paraId="1CA98EBF" w14:textId="2FD60470" w:rsidR="00FF4E27" w:rsidRDefault="00FF4E27" w:rsidP="004D489D">
      <w:pPr>
        <w:spacing w:after="0"/>
        <w:rPr>
          <w:rFonts w:ascii="Arial" w:hAnsi="Arial" w:cs="Arial"/>
        </w:rPr>
      </w:pPr>
    </w:p>
    <w:p w14:paraId="4075085E" w14:textId="64CEC328" w:rsidR="00FF4E27" w:rsidRDefault="00FF4E27" w:rsidP="004D489D">
      <w:pPr>
        <w:spacing w:after="0"/>
        <w:rPr>
          <w:rFonts w:ascii="Arial" w:hAnsi="Arial" w:cs="Arial"/>
        </w:rPr>
      </w:pPr>
    </w:p>
    <w:p w14:paraId="6B21BA88" w14:textId="07FDEDEB" w:rsidR="00FF4E27" w:rsidRDefault="00FF4E27" w:rsidP="004D489D">
      <w:pPr>
        <w:spacing w:after="0"/>
        <w:rPr>
          <w:rFonts w:ascii="Arial" w:hAnsi="Arial" w:cs="Arial"/>
        </w:rPr>
      </w:pPr>
    </w:p>
    <w:p w14:paraId="339D0340" w14:textId="29926E8A" w:rsidR="00FF4E27" w:rsidRDefault="00FF4E27" w:rsidP="004D489D">
      <w:pPr>
        <w:spacing w:after="0"/>
        <w:rPr>
          <w:rFonts w:ascii="Arial" w:hAnsi="Arial" w:cs="Arial"/>
        </w:rPr>
      </w:pPr>
    </w:p>
    <w:p w14:paraId="71A77820" w14:textId="40B85537" w:rsidR="00FF4E27" w:rsidRDefault="00FF4E27" w:rsidP="004D489D">
      <w:pPr>
        <w:spacing w:after="0"/>
        <w:rPr>
          <w:rFonts w:ascii="Arial" w:hAnsi="Arial" w:cs="Arial"/>
        </w:rPr>
      </w:pPr>
    </w:p>
    <w:p w14:paraId="7AAA06E7" w14:textId="67D7C9A5" w:rsidR="00FF4E27" w:rsidRDefault="00FF4E27" w:rsidP="004D489D">
      <w:pPr>
        <w:spacing w:after="0"/>
        <w:rPr>
          <w:rFonts w:ascii="Arial" w:hAnsi="Arial" w:cs="Arial"/>
        </w:rPr>
      </w:pPr>
    </w:p>
    <w:p w14:paraId="5C5FB75A" w14:textId="5F09CD90" w:rsidR="00FF4E27" w:rsidRDefault="00FF4E27" w:rsidP="004D489D">
      <w:pPr>
        <w:spacing w:after="0"/>
        <w:rPr>
          <w:rFonts w:ascii="Arial" w:hAnsi="Arial" w:cs="Arial"/>
        </w:rPr>
      </w:pPr>
    </w:p>
    <w:p w14:paraId="161FED4C" w14:textId="61DF4A3C" w:rsidR="00FF4E27" w:rsidRDefault="00FF4E27" w:rsidP="004D489D">
      <w:pPr>
        <w:spacing w:after="0"/>
        <w:rPr>
          <w:rFonts w:ascii="Arial" w:hAnsi="Arial" w:cs="Arial"/>
        </w:rPr>
      </w:pPr>
    </w:p>
    <w:p w14:paraId="4E2FC087" w14:textId="18F9E7FE" w:rsidR="00FF4E27" w:rsidRDefault="00FF4E27" w:rsidP="004D489D">
      <w:pPr>
        <w:spacing w:after="0"/>
        <w:rPr>
          <w:rFonts w:ascii="Arial" w:hAnsi="Arial" w:cs="Arial"/>
        </w:rPr>
      </w:pPr>
    </w:p>
    <w:p w14:paraId="4645B2CC" w14:textId="7AE9066F" w:rsidR="00FF4E27" w:rsidRDefault="00FF4E27" w:rsidP="004D489D">
      <w:pPr>
        <w:spacing w:after="0"/>
        <w:rPr>
          <w:rFonts w:ascii="Arial" w:hAnsi="Arial" w:cs="Arial"/>
        </w:rPr>
      </w:pPr>
    </w:p>
    <w:p w14:paraId="58A8D7B8" w14:textId="6068905F" w:rsidR="00FF4E27" w:rsidRDefault="00FF4E27" w:rsidP="004D489D">
      <w:pPr>
        <w:spacing w:after="0"/>
        <w:rPr>
          <w:rFonts w:ascii="Arial" w:hAnsi="Arial" w:cs="Arial"/>
        </w:rPr>
      </w:pPr>
    </w:p>
    <w:p w14:paraId="2677873F" w14:textId="528C4398" w:rsidR="00FF4E27" w:rsidRDefault="00FF4E27" w:rsidP="004D489D">
      <w:pPr>
        <w:spacing w:after="0"/>
        <w:rPr>
          <w:rFonts w:ascii="Arial" w:hAnsi="Arial" w:cs="Arial"/>
        </w:rPr>
      </w:pPr>
    </w:p>
    <w:p w14:paraId="6A09F189" w14:textId="1A841460" w:rsidR="00FF4E27" w:rsidRDefault="00FF4E27" w:rsidP="004D489D">
      <w:pPr>
        <w:spacing w:after="0"/>
        <w:rPr>
          <w:rFonts w:ascii="Arial" w:hAnsi="Arial" w:cs="Arial"/>
        </w:rPr>
      </w:pPr>
    </w:p>
    <w:p w14:paraId="580E672A" w14:textId="3B988A41" w:rsidR="00FF4E27" w:rsidRDefault="00FF4E27" w:rsidP="004D489D">
      <w:pPr>
        <w:spacing w:after="0"/>
        <w:rPr>
          <w:rFonts w:ascii="Arial" w:hAnsi="Arial" w:cs="Arial"/>
        </w:rPr>
      </w:pPr>
    </w:p>
    <w:p w14:paraId="65FCAAD7" w14:textId="2932E208" w:rsidR="00FF4E27" w:rsidRDefault="00FF4E27" w:rsidP="004D489D">
      <w:pPr>
        <w:spacing w:after="0"/>
        <w:rPr>
          <w:rFonts w:ascii="Arial" w:hAnsi="Arial" w:cs="Arial"/>
        </w:rPr>
      </w:pPr>
    </w:p>
    <w:p w14:paraId="20162446" w14:textId="3B77DEA4" w:rsidR="00FF4E27" w:rsidRDefault="00FF4E27" w:rsidP="004D489D">
      <w:pPr>
        <w:spacing w:after="0"/>
        <w:rPr>
          <w:rFonts w:ascii="Arial" w:hAnsi="Arial" w:cs="Arial"/>
        </w:rPr>
      </w:pPr>
    </w:p>
    <w:p w14:paraId="00A50675" w14:textId="77777777" w:rsidR="00FF4E27" w:rsidRDefault="00FF4E2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E415572" w14:textId="52E17FC4" w:rsidR="00FF4E27" w:rsidRDefault="00FF4E27" w:rsidP="004D489D">
      <w:pPr>
        <w:spacing w:after="0"/>
        <w:rPr>
          <w:rFonts w:ascii="Arial" w:hAnsi="Arial" w:cs="Arial"/>
        </w:rPr>
      </w:pPr>
      <w:bookmarkStart w:id="1" w:name="_GoBack"/>
      <w:r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900B9FD" wp14:editId="569A01E6">
                <wp:simplePos x="0" y="0"/>
                <wp:positionH relativeFrom="page">
                  <wp:posOffset>0</wp:posOffset>
                </wp:positionH>
                <wp:positionV relativeFrom="paragraph">
                  <wp:posOffset>-821055</wp:posOffset>
                </wp:positionV>
                <wp:extent cx="7595870" cy="10669905"/>
                <wp:effectExtent l="0" t="0" r="5080" b="0"/>
                <wp:wrapNone/>
                <wp:docPr id="84" name="Gr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85" name="Resim 8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6" name="Oval 86">
                          <a:hlinkClick r:id="rId10"/>
                        </wps:cNvPr>
                        <wps:cNvSpPr/>
                        <wps:spPr>
                          <a:xfrm>
                            <a:off x="1842448" y="2511188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Oval 87">
                          <a:hlinkClick r:id="rId11"/>
                        </wps:cNvPr>
                        <wps:cNvSpPr/>
                        <wps:spPr>
                          <a:xfrm>
                            <a:off x="3275463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Oval 88">
                          <a:hlinkClick r:id="rId12"/>
                        </wps:cNvPr>
                        <wps:cNvSpPr/>
                        <wps:spPr>
                          <a:xfrm>
                            <a:off x="4708478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Oval 89">
                          <a:hlinkClick r:id="rId13"/>
                        </wps:cNvPr>
                        <wps:cNvSpPr/>
                        <wps:spPr>
                          <a:xfrm>
                            <a:off x="3944203" y="500872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Oval 90">
                          <a:hlinkClick r:id="rId14"/>
                        </wps:cNvPr>
                        <wps:cNvSpPr/>
                        <wps:spPr>
                          <a:xfrm>
                            <a:off x="2893326" y="5008728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Oval 91">
                          <a:hlinkClick r:id="rId15"/>
                        </wps:cNvPr>
                        <wps:cNvSpPr/>
                        <wps:spPr>
                          <a:xfrm>
                            <a:off x="192433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Oval 92">
                          <a:hlinkClick r:id="rId16"/>
                        </wps:cNvPr>
                        <wps:cNvSpPr/>
                        <wps:spPr>
                          <a:xfrm>
                            <a:off x="3562066" y="751991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Oval 93">
                          <a:hlinkClick r:id="rId17"/>
                        </wps:cNvPr>
                        <wps:cNvSpPr/>
                        <wps:spPr>
                          <a:xfrm>
                            <a:off x="4981433" y="751991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Dikdörtgen 94">
                          <a:hlinkClick r:id="rId18"/>
                        </wps:cNvPr>
                        <wps:cNvSpPr/>
                        <wps:spPr>
                          <a:xfrm>
                            <a:off x="1528549" y="9075761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Dikdörtgen 95">
                          <a:hlinkClick r:id="rId19"/>
                        </wps:cNvPr>
                        <wps:cNvSpPr/>
                        <wps:spPr>
                          <a:xfrm>
                            <a:off x="3698544" y="9075761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51379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DAC721" w14:textId="77777777" w:rsidR="004B4022" w:rsidRPr="00501EC5" w:rsidRDefault="004B4022" w:rsidP="004B4022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B9FD" id="Grup 84" o:spid="_x0000_s1102" style="position:absolute;margin-left:0;margin-top:-64.65pt;width:598.1pt;height:840.15pt;z-index:251721728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xKKK&#10;K6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g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m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g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m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g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p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I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bNIIk8x3CqvLM3agB1FfCX7Zn/Bdn4Cfs9eIbn4&#10;efBjw+3j/XrNmjvrq3uxDptpIDgp5uGaZgRyEG0f38givlu//wCDjP8AainuWk074NeDLeL+GOT7&#10;TIR+O8fyr5/FcT5LhajpyqXa3sm/x2P2jh/6P/ilxFgI4yhgvZ05K8faTjBtPZ8rfMk+l0rrVaH7&#10;I0V+NP8AxEWftXf9En8E/wDfm5/+O0f8RFn7V3/RJ/BP/fm5/wDjtc/+uGR/zP8A8BZ7n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Gxjk0gGRgNTqKAG+XznNLtx0paKAEK5PN&#10;KAB0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CAetNKehp1FACbB3oKDtS0UANwU5o8z2pxAPWk2r6UAKDkZ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YkDgU3cx&#10;OAvPpQA6irEOkarOMx2En1ZcfzqX/hHtY/58z/30P8aOaI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MZ6iiigA6dBSBcC&#10;l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T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85" o:spid="_x0000_s110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">
                  <v:imagedata r:id="rId21" o:title=""/>
                  <v:path arrowok="t"/>
                </v:shape>
                <v:oval id="Oval 86" o:spid="_x0000_s1104" href="https://chat.whatsapp.com/IR0KARlUCd4ItMDPQkjplO" style="position:absolute;left:18424;top:25111;width:9383;height:9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" o:button="t" filled="f" stroked="f" strokeweight="2pt">
                  <v:fill o:detectmouseclick="t"/>
                </v:oval>
                <v:oval id="Oval 87" o:spid="_x0000_s1105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" o:button="t" filled="f" stroked="f" strokeweight="2pt">
                  <v:fill o:detectmouseclick="t"/>
                </v:oval>
                <v:oval id="Oval 88" o:spid="_x0000_s1106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" o:button="t" filled="f" stroked="f" strokeweight="2pt">
                  <v:fill o:detectmouseclick="t"/>
                </v:oval>
                <v:oval id="Oval 89" o:spid="_x0000_s1107" href="https://t.me/dindersicom" style="position:absolute;left:39442;top:500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" o:button="t" filled="f" stroked="f" strokeweight="2pt">
                  <v:fill o:detectmouseclick="t"/>
                </v:oval>
                <v:oval id="Oval 90" o:spid="_x0000_s1108" href="https://t.me/DinDersiTurkiyeZumresi" style="position:absolute;left:28933;top:50087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" o:button="t" filled="f" stroked="f" strokeweight="2pt">
                  <v:fill o:detectmouseclick="t"/>
                </v:oval>
                <v:oval id="Oval 91" o:spid="_x0000_s1109" href="https://www.instagram.com/ddy_yayinlari/" style="position:absolute;left:19243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" o:button="t" filled="f" stroked="f" strokeweight="2pt">
                  <v:fill o:detectmouseclick="t"/>
                </v:oval>
                <v:oval id="Oval 92" o:spid="_x0000_s1110" href="https://www.facebook.com/ddyayinlari/" style="position:absolute;left:35620;top:75199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" o:button="t" filled="f" stroked="f" strokeweight="2pt">
                  <v:fill o:detectmouseclick="t"/>
                </v:oval>
                <v:oval id="Oval 93" o:spid="_x0000_s1111" href="https://www.youtube.com/@dindersi-com" style="position:absolute;left:49814;top:75199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ozDxAAAANs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+Qj+vqQfIOe/AAAA//8DAFBLAQItABQABgAIAAAAIQDb4fbL7gAAAIUBAAATAAAAAAAAAAAA&#10;AAAAAAAAAABbQ29udGVudF9UeXBlc10ueG1sUEsBAi0AFAAGAAgAAAAhAFr0LFu/AAAAFQEAAAsA&#10;AAAAAAAAAAAAAAAAHwEAAF9yZWxzLy5yZWxzUEsBAi0AFAAGAAgAAAAhAPVOjMPEAAAA2wAAAA8A&#10;AAAAAAAAAAAAAAAABwIAAGRycy9kb3ducmV2LnhtbFBLBQYAAAAAAwADALcAAAD4AgAAAAA=&#10;" o:button="t" filled="f" stroked="f" strokeweight="2pt">
                  <v:fill o:detectmouseclick="t"/>
                </v:oval>
                <v:rect id="Dikdörtgen 94" o:spid="_x0000_s1112" href="http://www.dindersi.com/" style="position:absolute;left:15285;top:9075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" o:button="t" filled="f" stroked="f" strokeweight="2pt">
                  <v:fill o:detectmouseclick="t"/>
                </v:rect>
                <v:rect id="Dikdörtgen 95" o:spid="_x0000_s1113" href="http://www.ddyayinlari.com/" style="position:absolute;left:36985;top:90757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" o:button="t" filled="f" stroked="f" strokeweight="2pt">
                  <v:fill o:detectmouseclick="t"/>
                </v:rect>
                <v:shape id="Metin Kutusu 2" o:spid="_x0000_s1114" type="#_x0000_t202" href="https://www.dindersi.com/icerik/din-kulturu-ve-ahlak-bilgisi-c81" style="position:absolute;left:16513;top:8325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53DAC721" w14:textId="77777777" w:rsidR="004B4022" w:rsidRPr="00501EC5" w:rsidRDefault="004B4022" w:rsidP="004B4022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End w:id="1"/>
    </w:p>
    <w:p w14:paraId="38ED467A" w14:textId="75802393" w:rsidR="00FF4E27" w:rsidRDefault="00FF4E27" w:rsidP="004D489D">
      <w:pPr>
        <w:spacing w:after="0"/>
        <w:rPr>
          <w:rFonts w:ascii="Arial" w:hAnsi="Arial" w:cs="Arial"/>
        </w:rPr>
      </w:pPr>
    </w:p>
    <w:p w14:paraId="5D4ECDA8" w14:textId="62C3A6CC" w:rsidR="00FF4E27" w:rsidRDefault="00FF4E27" w:rsidP="004D489D">
      <w:pPr>
        <w:spacing w:after="0"/>
        <w:rPr>
          <w:rFonts w:ascii="Arial" w:hAnsi="Arial" w:cs="Arial"/>
        </w:rPr>
      </w:pPr>
    </w:p>
    <w:p w14:paraId="00ACF918" w14:textId="67B71333" w:rsidR="00FF4E27" w:rsidRDefault="00FF4E27" w:rsidP="004D489D">
      <w:pPr>
        <w:spacing w:after="0"/>
        <w:rPr>
          <w:rFonts w:ascii="Arial" w:hAnsi="Arial" w:cs="Arial"/>
        </w:rPr>
      </w:pPr>
    </w:p>
    <w:p w14:paraId="2D5CC716" w14:textId="1C33C8DF" w:rsidR="00FF4E27" w:rsidRDefault="00FF4E27" w:rsidP="004D489D">
      <w:pPr>
        <w:spacing w:after="0"/>
        <w:rPr>
          <w:rFonts w:ascii="Arial" w:hAnsi="Arial" w:cs="Arial"/>
        </w:rPr>
      </w:pPr>
    </w:p>
    <w:p w14:paraId="67F2EA97" w14:textId="14F9CA98" w:rsidR="00FF4E27" w:rsidRDefault="00FF4E27" w:rsidP="004D489D">
      <w:pPr>
        <w:spacing w:after="0"/>
        <w:rPr>
          <w:rFonts w:ascii="Arial" w:hAnsi="Arial" w:cs="Arial"/>
        </w:rPr>
      </w:pPr>
    </w:p>
    <w:p w14:paraId="4A0677C5" w14:textId="0A73D91A" w:rsidR="00FF4E27" w:rsidRDefault="00FF4E27" w:rsidP="004D489D">
      <w:pPr>
        <w:spacing w:after="0"/>
        <w:rPr>
          <w:rFonts w:ascii="Arial" w:hAnsi="Arial" w:cs="Arial"/>
        </w:rPr>
      </w:pPr>
    </w:p>
    <w:p w14:paraId="71781A3A" w14:textId="00105517" w:rsidR="00FF4E27" w:rsidRDefault="00FF4E27" w:rsidP="004D489D">
      <w:pPr>
        <w:spacing w:after="0"/>
        <w:rPr>
          <w:rFonts w:ascii="Arial" w:hAnsi="Arial" w:cs="Arial"/>
        </w:rPr>
      </w:pPr>
    </w:p>
    <w:p w14:paraId="50A09E7D" w14:textId="051B9A7B" w:rsidR="00FF4E27" w:rsidRDefault="00FF4E27" w:rsidP="004D489D">
      <w:pPr>
        <w:spacing w:after="0"/>
        <w:rPr>
          <w:rFonts w:ascii="Arial" w:hAnsi="Arial" w:cs="Arial"/>
        </w:rPr>
      </w:pPr>
    </w:p>
    <w:p w14:paraId="6C891FBC" w14:textId="239CA835" w:rsidR="00FF4E27" w:rsidRDefault="00FF4E27" w:rsidP="004D489D">
      <w:pPr>
        <w:spacing w:after="0"/>
        <w:rPr>
          <w:rFonts w:ascii="Arial" w:hAnsi="Arial" w:cs="Arial"/>
        </w:rPr>
      </w:pPr>
    </w:p>
    <w:p w14:paraId="2996B9C5" w14:textId="563FE56D" w:rsidR="00FF4E27" w:rsidRDefault="00FF4E27" w:rsidP="004D489D">
      <w:pPr>
        <w:spacing w:after="0"/>
        <w:rPr>
          <w:rFonts w:ascii="Arial" w:hAnsi="Arial" w:cs="Arial"/>
        </w:rPr>
      </w:pPr>
    </w:p>
    <w:p w14:paraId="35766EC3" w14:textId="1A17C6B9" w:rsidR="00FF4E27" w:rsidRPr="004536A5" w:rsidRDefault="00FF4E27" w:rsidP="004D489D">
      <w:pPr>
        <w:spacing w:after="0"/>
        <w:rPr>
          <w:rFonts w:ascii="Arial" w:hAnsi="Arial" w:cs="Arial"/>
        </w:rPr>
      </w:pPr>
    </w:p>
    <w:p w14:paraId="25031D23" w14:textId="77777777" w:rsidR="00355506" w:rsidRDefault="00355506" w:rsidP="00355506">
      <w:pPr>
        <w:pStyle w:val="SEENEKLER"/>
        <w:numPr>
          <w:ilvl w:val="0"/>
          <w:numId w:val="0"/>
        </w:numPr>
        <w:ind w:left="530" w:hanging="360"/>
      </w:pPr>
    </w:p>
    <w:p w14:paraId="03819199" w14:textId="77777777" w:rsidR="00355506" w:rsidRDefault="00355506" w:rsidP="00C5398D">
      <w:pPr>
        <w:pStyle w:val="SEENEKLER"/>
        <w:numPr>
          <w:ilvl w:val="0"/>
          <w:numId w:val="0"/>
        </w:numPr>
      </w:pPr>
    </w:p>
    <w:p w14:paraId="1CBB51CF" w14:textId="77777777" w:rsidR="00C5398D" w:rsidRDefault="00C5398D" w:rsidP="00C5398D">
      <w:pPr>
        <w:pStyle w:val="SEENEKLER"/>
        <w:numPr>
          <w:ilvl w:val="0"/>
          <w:numId w:val="0"/>
        </w:numPr>
      </w:pPr>
    </w:p>
    <w:p w14:paraId="593E20A7" w14:textId="77777777" w:rsidR="00355506" w:rsidRDefault="00355506" w:rsidP="00355506">
      <w:pPr>
        <w:pStyle w:val="SEENEKLER"/>
        <w:numPr>
          <w:ilvl w:val="0"/>
          <w:numId w:val="0"/>
        </w:numPr>
        <w:ind w:left="530" w:hanging="360"/>
      </w:pPr>
    </w:p>
    <w:p w14:paraId="3F77982F" w14:textId="77777777" w:rsidR="00220375" w:rsidRDefault="00220375" w:rsidP="004536A5">
      <w:pPr>
        <w:spacing w:after="0" w:line="240" w:lineRule="auto"/>
        <w:rPr>
          <w:rFonts w:cs="Calibri"/>
          <w:color w:val="FF0000"/>
        </w:rPr>
      </w:pPr>
    </w:p>
    <w:p w14:paraId="60D20026" w14:textId="57E6F8BE" w:rsidR="004B4022" w:rsidRDefault="004B4022" w:rsidP="004B4022">
      <w:r>
        <w:rPr>
          <w:rFonts w:cs="Calibri"/>
          <w:color w:val="FF0000"/>
        </w:rPr>
        <w:t xml:space="preserve"> </w:t>
      </w:r>
      <w:r>
        <w:t xml:space="preserve"> </w:t>
      </w:r>
    </w:p>
    <w:p w14:paraId="6113D541" w14:textId="77777777" w:rsidR="004B4022" w:rsidRDefault="004B4022">
      <w:r>
        <w:br w:type="page"/>
      </w:r>
    </w:p>
    <w:p w14:paraId="4DDEBDC6" w14:textId="6B68B92F" w:rsidR="00D74A65" w:rsidRDefault="004B4022" w:rsidP="004B4022"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723776" behindDoc="0" locked="0" layoutInCell="1" allowOverlap="1" wp14:anchorId="2B951FE9" wp14:editId="5AEA8E2F">
            <wp:simplePos x="0" y="0"/>
            <wp:positionH relativeFrom="page">
              <wp:posOffset>-88265</wp:posOffset>
            </wp:positionH>
            <wp:positionV relativeFrom="paragraph">
              <wp:posOffset>-1124585</wp:posOffset>
            </wp:positionV>
            <wp:extent cx="7711651" cy="10902599"/>
            <wp:effectExtent l="0" t="0" r="3810" b="0"/>
            <wp:wrapNone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D74A65" w:rsidSect="00D74A65">
      <w:type w:val="continuous"/>
      <w:pgSz w:w="11906" w:h="16838"/>
      <w:pgMar w:top="1418" w:right="851" w:bottom="567" w:left="851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FF7B8B" w14:textId="77777777" w:rsidR="004B4022" w:rsidRDefault="004B4022" w:rsidP="004B4022">
      <w:pPr>
        <w:spacing w:after="0" w:line="240" w:lineRule="auto"/>
      </w:pPr>
      <w:r>
        <w:separator/>
      </w:r>
    </w:p>
  </w:endnote>
  <w:endnote w:type="continuationSeparator" w:id="0">
    <w:p w14:paraId="394F6E29" w14:textId="77777777" w:rsidR="004B4022" w:rsidRDefault="004B4022" w:rsidP="004B40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Ubuntu">
    <w:altName w:val="Arial"/>
    <w:charset w:val="00"/>
    <w:family w:val="swiss"/>
    <w:pitch w:val="variable"/>
    <w:sig w:usb0="E00002FF" w:usb1="5000205B" w:usb2="00000000" w:usb3="00000000" w:csb0="0000009F" w:csb1="00000000"/>
  </w:font>
  <w:font w:name="Titillium-ThinItalic">
    <w:altName w:val="Arial"/>
    <w:panose1 w:val="00000000000000000000"/>
    <w:charset w:val="A2"/>
    <w:family w:val="swiss"/>
    <w:notTrueType/>
    <w:pitch w:val="default"/>
    <w:sig w:usb0="00000005" w:usb1="00000000" w:usb2="00000000" w:usb3="00000000" w:csb0="00000011" w:csb1="00000000"/>
  </w:font>
  <w:font w:name="Titillium-Thin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ElektraTextPro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DF7422" w14:textId="77777777" w:rsidR="004B4022" w:rsidRDefault="004B4022" w:rsidP="004B4022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4770DF4" wp14:editId="665EF5B2">
          <wp:simplePos x="0" y="0"/>
          <wp:positionH relativeFrom="column">
            <wp:posOffset>3315335</wp:posOffset>
          </wp:positionH>
          <wp:positionV relativeFrom="paragraph">
            <wp:posOffset>136525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6404A65F" wp14:editId="216F7C41">
          <wp:simplePos x="0" y="0"/>
          <wp:positionH relativeFrom="column">
            <wp:posOffset>4754245</wp:posOffset>
          </wp:positionH>
          <wp:positionV relativeFrom="paragraph">
            <wp:posOffset>155575</wp:posOffset>
          </wp:positionV>
          <wp:extent cx="1151255" cy="223520"/>
          <wp:effectExtent l="0" t="0" r="0" b="5080"/>
          <wp:wrapNone/>
          <wp:docPr id="57" name="Resim 5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FE991D" wp14:editId="5E44BCA8">
              <wp:simplePos x="0" y="0"/>
              <wp:positionH relativeFrom="column">
                <wp:posOffset>295275</wp:posOffset>
              </wp:positionH>
              <wp:positionV relativeFrom="paragraph">
                <wp:posOffset>85725</wp:posOffset>
              </wp:positionV>
              <wp:extent cx="2552700" cy="393700"/>
              <wp:effectExtent l="0" t="19050" r="38100" b="44450"/>
              <wp:wrapNone/>
              <wp:docPr id="83" name="Ok: Sağ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8C03FA" w14:textId="77777777" w:rsidR="004B4022" w:rsidRPr="001016DC" w:rsidRDefault="004B4022" w:rsidP="004B4022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CFE991D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83" o:spid="_x0000_s1115" type="#_x0000_t13" style="position:absolute;margin-left:23.25pt;margin-top:6.7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" adj="19934" fillcolor="#fabf8f [1945]" strokecolor="#e36c0a [2409]" strokeweight=".25pt">
              <v:textbox>
                <w:txbxContent>
                  <w:p w14:paraId="428C03FA" w14:textId="77777777" w:rsidR="004B4022" w:rsidRPr="001016DC" w:rsidRDefault="004B4022" w:rsidP="004B4022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  <w:p w14:paraId="60320747" w14:textId="77777777" w:rsidR="004B4022" w:rsidRDefault="004B402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A4F25E" w14:textId="77777777" w:rsidR="004B4022" w:rsidRDefault="004B4022" w:rsidP="004B4022">
      <w:pPr>
        <w:spacing w:after="0" w:line="240" w:lineRule="auto"/>
      </w:pPr>
      <w:r>
        <w:separator/>
      </w:r>
    </w:p>
  </w:footnote>
  <w:footnote w:type="continuationSeparator" w:id="0">
    <w:p w14:paraId="145C1491" w14:textId="77777777" w:rsidR="004B4022" w:rsidRDefault="004B4022" w:rsidP="004B40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8178D"/>
    <w:multiLevelType w:val="hybridMultilevel"/>
    <w:tmpl w:val="C0D8A8DA"/>
    <w:lvl w:ilvl="0" w:tplc="544C80EC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6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4"/>
    <w:lvlOverride w:ilvl="0">
      <w:startOverride w:val="1"/>
    </w:lvlOverride>
  </w:num>
  <w:num w:numId="6">
    <w:abstractNumId w:val="4"/>
    <w:lvlOverride w:ilvl="0">
      <w:startOverride w:val="1"/>
    </w:lvlOverride>
  </w:num>
  <w:num w:numId="7">
    <w:abstractNumId w:val="4"/>
    <w:lvlOverride w:ilvl="0">
      <w:startOverride w:val="1"/>
    </w:lvlOverride>
  </w:num>
  <w:num w:numId="8">
    <w:abstractNumId w:val="4"/>
    <w:lvlOverride w:ilvl="0">
      <w:startOverride w:val="1"/>
    </w:lvlOverride>
  </w:num>
  <w:num w:numId="9">
    <w:abstractNumId w:val="6"/>
    <w:lvlOverride w:ilvl="0">
      <w:startOverride w:val="1"/>
    </w:lvlOverride>
  </w:num>
  <w:num w:numId="10">
    <w:abstractNumId w:val="4"/>
    <w:lvlOverride w:ilvl="0">
      <w:startOverride w:val="1"/>
    </w:lvlOverride>
  </w:num>
  <w:num w:numId="11">
    <w:abstractNumId w:val="4"/>
    <w:lvlOverride w:ilvl="0">
      <w:startOverride w:val="1"/>
    </w:lvlOverride>
  </w:num>
  <w:num w:numId="12">
    <w:abstractNumId w:val="4"/>
    <w:lvlOverride w:ilvl="0">
      <w:startOverride w:val="1"/>
    </w:lvlOverride>
  </w:num>
  <w:num w:numId="13">
    <w:abstractNumId w:val="6"/>
    <w:lvlOverride w:ilvl="0">
      <w:startOverride w:val="1"/>
    </w:lvlOverride>
  </w:num>
  <w:num w:numId="14">
    <w:abstractNumId w:val="4"/>
    <w:lvlOverride w:ilvl="0">
      <w:startOverride w:val="1"/>
    </w:lvlOverride>
  </w:num>
  <w:num w:numId="15">
    <w:abstractNumId w:val="4"/>
    <w:lvlOverride w:ilvl="0">
      <w:startOverride w:val="1"/>
    </w:lvlOverride>
  </w:num>
  <w:num w:numId="16">
    <w:abstractNumId w:val="4"/>
    <w:lvlOverride w:ilvl="0">
      <w:startOverride w:val="1"/>
    </w:lvlOverride>
  </w:num>
  <w:num w:numId="17">
    <w:abstractNumId w:val="4"/>
    <w:lvlOverride w:ilvl="0">
      <w:startOverride w:val="1"/>
    </w:lvlOverride>
  </w:num>
  <w:num w:numId="18">
    <w:abstractNumId w:val="6"/>
    <w:lvlOverride w:ilvl="0">
      <w:startOverride w:val="1"/>
    </w:lvlOverride>
  </w:num>
  <w:num w:numId="19">
    <w:abstractNumId w:val="4"/>
    <w:lvlOverride w:ilvl="0">
      <w:startOverride w:val="1"/>
    </w:lvlOverride>
  </w:num>
  <w:num w:numId="20">
    <w:abstractNumId w:val="4"/>
    <w:lvlOverride w:ilvl="0">
      <w:startOverride w:val="1"/>
    </w:lvlOverride>
  </w:num>
  <w:num w:numId="21">
    <w:abstractNumId w:val="4"/>
    <w:lvlOverride w:ilvl="0">
      <w:startOverride w:val="1"/>
    </w:lvlOverride>
  </w:num>
  <w:num w:numId="22">
    <w:abstractNumId w:val="4"/>
    <w:lvlOverride w:ilvl="0">
      <w:startOverride w:val="1"/>
    </w:lvlOverride>
  </w:num>
  <w:num w:numId="23">
    <w:abstractNumId w:val="4"/>
    <w:lvlOverride w:ilvl="0">
      <w:startOverride w:val="1"/>
    </w:lvlOverride>
  </w:num>
  <w:num w:numId="24">
    <w:abstractNumId w:val="4"/>
    <w:lvlOverride w:ilvl="0">
      <w:startOverride w:val="1"/>
    </w:lvlOverride>
  </w:num>
  <w:num w:numId="25">
    <w:abstractNumId w:val="4"/>
    <w:lvlOverride w:ilvl="0">
      <w:startOverride w:val="1"/>
    </w:lvlOverride>
  </w:num>
  <w:num w:numId="26">
    <w:abstractNumId w:val="4"/>
    <w:lvlOverride w:ilvl="0">
      <w:startOverride w:val="1"/>
    </w:lvlOverride>
  </w:num>
  <w:num w:numId="27">
    <w:abstractNumId w:val="4"/>
    <w:lvlOverride w:ilvl="0">
      <w:startOverride w:val="1"/>
    </w:lvlOverride>
  </w:num>
  <w:num w:numId="28">
    <w:abstractNumId w:val="4"/>
    <w:lvlOverride w:ilvl="0">
      <w:startOverride w:val="1"/>
    </w:lvlOverride>
  </w:num>
  <w:num w:numId="29">
    <w:abstractNumId w:val="4"/>
    <w:lvlOverride w:ilvl="0">
      <w:startOverride w:val="1"/>
    </w:lvlOverride>
  </w:num>
  <w:num w:numId="30">
    <w:abstractNumId w:val="4"/>
    <w:lvlOverride w:ilvl="0">
      <w:startOverride w:val="1"/>
    </w:lvlOverride>
  </w:num>
  <w:num w:numId="31">
    <w:abstractNumId w:val="4"/>
    <w:lvlOverride w:ilvl="0">
      <w:startOverride w:val="1"/>
    </w:lvlOverride>
  </w:num>
  <w:num w:numId="32">
    <w:abstractNumId w:val="1"/>
  </w:num>
  <w:num w:numId="33">
    <w:abstractNumId w:val="0"/>
  </w:num>
  <w:num w:numId="34">
    <w:abstractNumId w:val="7"/>
  </w:num>
  <w:num w:numId="35">
    <w:abstractNumId w:val="3"/>
  </w:num>
  <w:num w:numId="36">
    <w:abstractNumId w:val="4"/>
    <w:lvlOverride w:ilvl="0">
      <w:startOverride w:val="1"/>
    </w:lvlOverride>
  </w:num>
  <w:num w:numId="37">
    <w:abstractNumId w:val="4"/>
    <w:lvlOverride w:ilvl="0">
      <w:startOverride w:val="1"/>
    </w:lvlOverride>
  </w:num>
  <w:num w:numId="38">
    <w:abstractNumId w:val="4"/>
    <w:lvlOverride w:ilvl="0">
      <w:startOverride w:val="1"/>
    </w:lvlOverride>
  </w:num>
  <w:num w:numId="39">
    <w:abstractNumId w:val="4"/>
    <w:lvlOverride w:ilvl="0">
      <w:startOverride w:val="1"/>
    </w:lvlOverride>
  </w:num>
  <w:num w:numId="40">
    <w:abstractNumId w:val="4"/>
    <w:lvlOverride w:ilvl="0">
      <w:startOverride w:val="1"/>
    </w:lvlOverride>
  </w:num>
  <w:num w:numId="41">
    <w:abstractNumId w:val="4"/>
    <w:lvlOverride w:ilvl="0">
      <w:startOverride w:val="1"/>
    </w:lvlOverride>
  </w:num>
  <w:num w:numId="42">
    <w:abstractNumId w:val="4"/>
    <w:lvlOverride w:ilvl="0">
      <w:startOverride w:val="1"/>
    </w:lvlOverride>
  </w:num>
  <w:num w:numId="43">
    <w:abstractNumId w:val="4"/>
    <w:lvlOverride w:ilvl="0">
      <w:startOverride w:val="1"/>
    </w:lvlOverride>
  </w:num>
  <w:num w:numId="44">
    <w:abstractNumId w:val="4"/>
    <w:lvlOverride w:ilvl="0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718B7"/>
    <w:rsid w:val="0007732F"/>
    <w:rsid w:val="000A2B32"/>
    <w:rsid w:val="000A6365"/>
    <w:rsid w:val="001B5658"/>
    <w:rsid w:val="001C3B80"/>
    <w:rsid w:val="001D4316"/>
    <w:rsid w:val="001D57BE"/>
    <w:rsid w:val="002132BD"/>
    <w:rsid w:val="00220375"/>
    <w:rsid w:val="00232D1D"/>
    <w:rsid w:val="0027154F"/>
    <w:rsid w:val="002B1CC4"/>
    <w:rsid w:val="002C1C38"/>
    <w:rsid w:val="002E75C7"/>
    <w:rsid w:val="00302125"/>
    <w:rsid w:val="00312833"/>
    <w:rsid w:val="00355506"/>
    <w:rsid w:val="0038090A"/>
    <w:rsid w:val="003957B1"/>
    <w:rsid w:val="003D0AE6"/>
    <w:rsid w:val="003D42D3"/>
    <w:rsid w:val="00401657"/>
    <w:rsid w:val="00426B9F"/>
    <w:rsid w:val="004536A5"/>
    <w:rsid w:val="00455DC3"/>
    <w:rsid w:val="004578EE"/>
    <w:rsid w:val="00495D75"/>
    <w:rsid w:val="00497B37"/>
    <w:rsid w:val="004B4022"/>
    <w:rsid w:val="004C3C55"/>
    <w:rsid w:val="004D489D"/>
    <w:rsid w:val="005023EA"/>
    <w:rsid w:val="00540191"/>
    <w:rsid w:val="00540F0B"/>
    <w:rsid w:val="00542681"/>
    <w:rsid w:val="00567C75"/>
    <w:rsid w:val="00595251"/>
    <w:rsid w:val="005B465A"/>
    <w:rsid w:val="005D58BB"/>
    <w:rsid w:val="005F2632"/>
    <w:rsid w:val="005F3507"/>
    <w:rsid w:val="00607B95"/>
    <w:rsid w:val="006327F7"/>
    <w:rsid w:val="00636BC5"/>
    <w:rsid w:val="006451ED"/>
    <w:rsid w:val="0065145D"/>
    <w:rsid w:val="00693F1D"/>
    <w:rsid w:val="006B0CA3"/>
    <w:rsid w:val="006B2433"/>
    <w:rsid w:val="00702100"/>
    <w:rsid w:val="00707FFC"/>
    <w:rsid w:val="00714F08"/>
    <w:rsid w:val="00743355"/>
    <w:rsid w:val="007841BD"/>
    <w:rsid w:val="00827435"/>
    <w:rsid w:val="00866749"/>
    <w:rsid w:val="00867EB3"/>
    <w:rsid w:val="008C29B9"/>
    <w:rsid w:val="008C5509"/>
    <w:rsid w:val="008C5BBE"/>
    <w:rsid w:val="0092235A"/>
    <w:rsid w:val="009336E0"/>
    <w:rsid w:val="009441AD"/>
    <w:rsid w:val="00956A34"/>
    <w:rsid w:val="0098052E"/>
    <w:rsid w:val="00982AF2"/>
    <w:rsid w:val="009D6FD5"/>
    <w:rsid w:val="009F7F2E"/>
    <w:rsid w:val="00A11B16"/>
    <w:rsid w:val="00A52030"/>
    <w:rsid w:val="00A8250A"/>
    <w:rsid w:val="00A83480"/>
    <w:rsid w:val="00B67338"/>
    <w:rsid w:val="00B90465"/>
    <w:rsid w:val="00C20836"/>
    <w:rsid w:val="00C23134"/>
    <w:rsid w:val="00C5398D"/>
    <w:rsid w:val="00CB6C62"/>
    <w:rsid w:val="00D21860"/>
    <w:rsid w:val="00D316E0"/>
    <w:rsid w:val="00D74A65"/>
    <w:rsid w:val="00DB6FB8"/>
    <w:rsid w:val="00DC600F"/>
    <w:rsid w:val="00DF2391"/>
    <w:rsid w:val="00E62A29"/>
    <w:rsid w:val="00E71579"/>
    <w:rsid w:val="00EB1906"/>
    <w:rsid w:val="00EB3584"/>
    <w:rsid w:val="00EE7729"/>
    <w:rsid w:val="00EF14ED"/>
    <w:rsid w:val="00F34887"/>
    <w:rsid w:val="00F43583"/>
    <w:rsid w:val="00F82205"/>
    <w:rsid w:val="00F9093C"/>
    <w:rsid w:val="00F948B6"/>
    <w:rsid w:val="00FA181F"/>
    <w:rsid w:val="00FC7043"/>
    <w:rsid w:val="00FD1BD2"/>
    <w:rsid w:val="00FD6C88"/>
    <w:rsid w:val="00FE6B77"/>
    <w:rsid w:val="00FF4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2A07C51"/>
  <w15:docId w15:val="{C7E239AD-79A1-49AE-AD8E-E533E8256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A11B16"/>
    <w:pPr>
      <w:numPr>
        <w:numId w:val="1"/>
      </w:numPr>
      <w:spacing w:before="120" w:after="120" w:line="240" w:lineRule="auto"/>
      <w:jc w:val="both"/>
    </w:pPr>
    <w:rPr>
      <w:rFonts w:ascii="Arial" w:eastAsia="Calibri" w:hAnsi="Arial" w:cs="Arial"/>
      <w:sz w:val="18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character" w:styleId="Kpr">
    <w:name w:val="Hyperlink"/>
    <w:rsid w:val="00355506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4B4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4B4022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4B4022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4B40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B4022"/>
  </w:style>
  <w:style w:type="paragraph" w:styleId="AltBilgi">
    <w:name w:val="footer"/>
    <w:basedOn w:val="Normal"/>
    <w:link w:val="AltBilgiChar"/>
    <w:uiPriority w:val="99"/>
    <w:unhideWhenUsed/>
    <w:rsid w:val="004B40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B40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footer" Target="footer1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din-kulturu-ve-ahlak-bilgisi-c8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59</TotalTime>
  <Pages>5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Personel</cp:lastModifiedBy>
  <cp:revision>36</cp:revision>
  <dcterms:created xsi:type="dcterms:W3CDTF">2014-12-21T17:53:00Z</dcterms:created>
  <dcterms:modified xsi:type="dcterms:W3CDTF">2023-02-06T10:51:00Z</dcterms:modified>
</cp:coreProperties>
</file>