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XSpec="center" w:tblpY="473"/>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ED544D" w14:paraId="6E4E17F6" w14:textId="77777777" w:rsidTr="00096985">
        <w:trPr>
          <w:trHeight w:val="374"/>
        </w:trPr>
        <w:tc>
          <w:tcPr>
            <w:tcW w:w="884" w:type="dxa"/>
            <w:shd w:val="clear" w:color="auto" w:fill="FFFFFF" w:themeFill="background1"/>
            <w:vAlign w:val="center"/>
          </w:tcPr>
          <w:p w14:paraId="05BB7D8A" w14:textId="77777777" w:rsidR="00ED544D" w:rsidRPr="00FD75DF" w:rsidRDefault="00ED544D" w:rsidP="00096985">
            <w:pPr>
              <w:pStyle w:val="AIKMETN"/>
              <w:spacing w:before="0" w:after="0"/>
              <w:ind w:left="0" w:firstLine="0"/>
              <w:rPr>
                <w:b/>
                <w:bCs/>
                <w:sz w:val="22"/>
                <w:szCs w:val="22"/>
              </w:rPr>
            </w:pPr>
            <w:bookmarkStart w:id="0" w:name="_Hlk121296634"/>
            <w:r w:rsidRPr="00FD75DF">
              <w:rPr>
                <w:b/>
                <w:bCs/>
                <w:sz w:val="22"/>
                <w:szCs w:val="22"/>
              </w:rPr>
              <w:t>Adı:</w:t>
            </w:r>
          </w:p>
        </w:tc>
        <w:tc>
          <w:tcPr>
            <w:tcW w:w="2012" w:type="dxa"/>
            <w:shd w:val="clear" w:color="auto" w:fill="FFFFFF" w:themeFill="background1"/>
            <w:vAlign w:val="center"/>
          </w:tcPr>
          <w:p w14:paraId="04CBD33B" w14:textId="77777777" w:rsidR="00ED544D" w:rsidRDefault="00ED544D" w:rsidP="00096985">
            <w:pPr>
              <w:pStyle w:val="AIKMETN"/>
              <w:spacing w:before="0" w:after="0"/>
              <w:ind w:left="0" w:firstLine="0"/>
            </w:pPr>
          </w:p>
        </w:tc>
        <w:tc>
          <w:tcPr>
            <w:tcW w:w="4860" w:type="dxa"/>
            <w:shd w:val="clear" w:color="auto" w:fill="FFFFFF" w:themeFill="background1"/>
            <w:vAlign w:val="center"/>
          </w:tcPr>
          <w:p w14:paraId="1A732579" w14:textId="5238A7A2" w:rsidR="00ED544D" w:rsidRDefault="00ED544D" w:rsidP="00096985">
            <w:pPr>
              <w:pStyle w:val="AIKMETN"/>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w:t>
            </w:r>
            <w:r w:rsidR="00C150A7">
              <w:rPr>
                <w:rFonts w:asciiTheme="minorHAnsi" w:hAnsiTheme="minorHAnsi"/>
                <w:b/>
                <w:iCs/>
                <w:sz w:val="24"/>
                <w:szCs w:val="24"/>
              </w:rPr>
              <w:t>Ortaokulu</w:t>
            </w:r>
          </w:p>
        </w:tc>
        <w:tc>
          <w:tcPr>
            <w:tcW w:w="2241" w:type="dxa"/>
            <w:shd w:val="clear" w:color="auto" w:fill="FFFFFF" w:themeFill="background1"/>
            <w:vAlign w:val="center"/>
          </w:tcPr>
          <w:p w14:paraId="4E715EC9" w14:textId="77777777" w:rsidR="00ED544D" w:rsidRDefault="00ED544D" w:rsidP="00096985">
            <w:pPr>
              <w:pStyle w:val="AIKMETN"/>
              <w:spacing w:before="0" w:after="0"/>
              <w:ind w:left="0" w:firstLine="0"/>
            </w:pPr>
          </w:p>
        </w:tc>
      </w:tr>
      <w:tr w:rsidR="00ED544D" w14:paraId="31B8ABB1" w14:textId="77777777" w:rsidTr="00096985">
        <w:trPr>
          <w:trHeight w:val="374"/>
        </w:trPr>
        <w:tc>
          <w:tcPr>
            <w:tcW w:w="884" w:type="dxa"/>
            <w:shd w:val="clear" w:color="auto" w:fill="FFFFFF" w:themeFill="background1"/>
            <w:vAlign w:val="center"/>
          </w:tcPr>
          <w:p w14:paraId="44FA3B7E" w14:textId="77777777" w:rsidR="00ED544D" w:rsidRPr="00FD75DF" w:rsidRDefault="00ED544D" w:rsidP="00096985">
            <w:pPr>
              <w:pStyle w:val="AIKMETN"/>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4EC925D1" w14:textId="77777777" w:rsidR="00ED544D" w:rsidRDefault="00ED544D" w:rsidP="00096985">
            <w:pPr>
              <w:pStyle w:val="AIKMETN"/>
              <w:spacing w:before="0" w:after="0"/>
              <w:ind w:left="0" w:firstLine="0"/>
            </w:pPr>
          </w:p>
        </w:tc>
        <w:tc>
          <w:tcPr>
            <w:tcW w:w="4860" w:type="dxa"/>
            <w:shd w:val="clear" w:color="auto" w:fill="FFFFFF" w:themeFill="background1"/>
            <w:vAlign w:val="center"/>
          </w:tcPr>
          <w:p w14:paraId="15BCA2FD" w14:textId="77777777" w:rsidR="00ED544D" w:rsidRDefault="00ED544D" w:rsidP="00096985">
            <w:pPr>
              <w:pStyle w:val="AIKMETN"/>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Eğitim Öğretim Yılı</w:t>
            </w:r>
          </w:p>
        </w:tc>
        <w:tc>
          <w:tcPr>
            <w:tcW w:w="2241" w:type="dxa"/>
            <w:shd w:val="clear" w:color="auto" w:fill="FFFFFF" w:themeFill="background1"/>
            <w:vAlign w:val="center"/>
          </w:tcPr>
          <w:p w14:paraId="00C57225" w14:textId="77777777" w:rsidR="00ED544D" w:rsidRDefault="00ED544D" w:rsidP="00096985">
            <w:pPr>
              <w:pStyle w:val="AIKMETN"/>
              <w:spacing w:before="0" w:after="0"/>
              <w:ind w:left="0" w:firstLine="0"/>
            </w:pPr>
            <w:r w:rsidRPr="000E4DCF">
              <w:rPr>
                <w:rFonts w:asciiTheme="minorHAnsi" w:hAnsiTheme="minorHAnsi"/>
                <w:sz w:val="24"/>
                <w:szCs w:val="24"/>
              </w:rPr>
              <w:t xml:space="preserve">Tarih: </w:t>
            </w:r>
            <w:proofErr w:type="gramStart"/>
            <w:r w:rsidRPr="000E4DCF">
              <w:rPr>
                <w:rFonts w:asciiTheme="minorHAnsi" w:hAnsiTheme="minorHAnsi"/>
                <w:sz w:val="24"/>
                <w:szCs w:val="24"/>
              </w:rPr>
              <w:t>……</w:t>
            </w:r>
            <w:proofErr w:type="gramEnd"/>
            <w:r w:rsidRPr="000E4DCF">
              <w:rPr>
                <w:rFonts w:asciiTheme="minorHAnsi" w:hAnsiTheme="minorHAnsi"/>
                <w:sz w:val="24"/>
                <w:szCs w:val="24"/>
              </w:rPr>
              <w:t>/……/ 20</w:t>
            </w:r>
            <w:r>
              <w:rPr>
                <w:rFonts w:asciiTheme="minorHAnsi" w:hAnsiTheme="minorHAnsi"/>
                <w:sz w:val="24"/>
                <w:szCs w:val="24"/>
              </w:rPr>
              <w:t>..</w:t>
            </w:r>
          </w:p>
        </w:tc>
      </w:tr>
      <w:tr w:rsidR="00ED544D" w14:paraId="2D221D2A" w14:textId="77777777" w:rsidTr="00096985">
        <w:trPr>
          <w:trHeight w:val="374"/>
        </w:trPr>
        <w:tc>
          <w:tcPr>
            <w:tcW w:w="884" w:type="dxa"/>
            <w:shd w:val="clear" w:color="auto" w:fill="FFFFFF" w:themeFill="background1"/>
            <w:vAlign w:val="center"/>
          </w:tcPr>
          <w:p w14:paraId="149F6C43" w14:textId="77777777" w:rsidR="00ED544D" w:rsidRPr="00FD75DF" w:rsidRDefault="00ED544D" w:rsidP="00096985">
            <w:pPr>
              <w:pStyle w:val="AIKMETN"/>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430905D7" w14:textId="77777777" w:rsidR="00ED544D" w:rsidRDefault="00ED544D" w:rsidP="00096985">
            <w:pPr>
              <w:pStyle w:val="AIKMETN"/>
              <w:spacing w:before="0" w:after="0"/>
              <w:ind w:left="0" w:firstLine="0"/>
            </w:pPr>
          </w:p>
        </w:tc>
        <w:tc>
          <w:tcPr>
            <w:tcW w:w="4860" w:type="dxa"/>
            <w:shd w:val="clear" w:color="auto" w:fill="FFFFFF" w:themeFill="background1"/>
            <w:vAlign w:val="center"/>
          </w:tcPr>
          <w:p w14:paraId="4C31F3D7" w14:textId="77777777" w:rsidR="00ED544D" w:rsidRDefault="00ED544D" w:rsidP="00096985">
            <w:pPr>
              <w:pStyle w:val="AIKMETN"/>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33646276" w14:textId="77777777" w:rsidR="00ED544D" w:rsidRDefault="00ED544D" w:rsidP="00096985">
            <w:pPr>
              <w:pStyle w:val="AIKMETN"/>
              <w:spacing w:before="0" w:after="0"/>
              <w:ind w:left="0" w:firstLine="0"/>
            </w:pPr>
            <w:r w:rsidRPr="000E4DCF">
              <w:rPr>
                <w:rFonts w:asciiTheme="minorHAnsi" w:hAnsiTheme="minorHAnsi"/>
                <w:sz w:val="24"/>
                <w:szCs w:val="24"/>
              </w:rPr>
              <w:t>Aldığı Not</w:t>
            </w:r>
          </w:p>
        </w:tc>
      </w:tr>
      <w:tr w:rsidR="00ED544D" w14:paraId="55E9AB7E" w14:textId="77777777" w:rsidTr="00096985">
        <w:trPr>
          <w:trHeight w:val="374"/>
        </w:trPr>
        <w:tc>
          <w:tcPr>
            <w:tcW w:w="884" w:type="dxa"/>
            <w:shd w:val="clear" w:color="auto" w:fill="FFFFFF" w:themeFill="background1"/>
            <w:vAlign w:val="center"/>
          </w:tcPr>
          <w:p w14:paraId="10C59500" w14:textId="77777777" w:rsidR="00ED544D" w:rsidRPr="00FD75DF" w:rsidRDefault="00ED544D" w:rsidP="00096985">
            <w:pPr>
              <w:pStyle w:val="AIKMETN"/>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06F1D215" w14:textId="77777777" w:rsidR="00ED544D" w:rsidRDefault="00ED544D" w:rsidP="00096985">
            <w:pPr>
              <w:pStyle w:val="AIKMETN"/>
              <w:spacing w:before="0" w:after="0"/>
              <w:ind w:left="0" w:firstLine="0"/>
            </w:pPr>
          </w:p>
        </w:tc>
        <w:tc>
          <w:tcPr>
            <w:tcW w:w="4860" w:type="dxa"/>
            <w:shd w:val="clear" w:color="auto" w:fill="FFFFFF" w:themeFill="background1"/>
            <w:vAlign w:val="center"/>
          </w:tcPr>
          <w:p w14:paraId="06152222" w14:textId="67279CA7" w:rsidR="00ED544D" w:rsidRDefault="00D9648A" w:rsidP="00096985">
            <w:pPr>
              <w:pStyle w:val="AIKMETN"/>
              <w:spacing w:before="0" w:after="0"/>
              <w:ind w:left="0" w:firstLine="0"/>
              <w:jc w:val="center"/>
            </w:pPr>
            <w:r>
              <w:rPr>
                <w:rFonts w:asciiTheme="minorHAnsi" w:hAnsiTheme="minorHAnsi"/>
                <w:b/>
                <w:iCs/>
                <w:sz w:val="24"/>
                <w:szCs w:val="24"/>
              </w:rPr>
              <w:t>6</w:t>
            </w:r>
            <w:r w:rsidR="00ED544D" w:rsidRPr="000E4DCF">
              <w:rPr>
                <w:rFonts w:asciiTheme="minorHAnsi" w:hAnsiTheme="minorHAnsi"/>
                <w:b/>
                <w:iCs/>
                <w:sz w:val="24"/>
                <w:szCs w:val="24"/>
              </w:rPr>
              <w:t xml:space="preserve">. Sınıf </w:t>
            </w:r>
            <w:r w:rsidR="00C150A7">
              <w:rPr>
                <w:rFonts w:asciiTheme="minorHAnsi" w:hAnsiTheme="minorHAnsi"/>
                <w:b/>
                <w:iCs/>
                <w:sz w:val="24"/>
                <w:szCs w:val="24"/>
              </w:rPr>
              <w:t>2</w:t>
            </w:r>
            <w:r w:rsidR="00ED544D" w:rsidRPr="000E4DCF">
              <w:rPr>
                <w:rFonts w:asciiTheme="minorHAnsi" w:hAnsiTheme="minorHAnsi"/>
                <w:b/>
                <w:iCs/>
                <w:sz w:val="24"/>
                <w:szCs w:val="24"/>
              </w:rPr>
              <w:t xml:space="preserve">.Dönem </w:t>
            </w:r>
            <w:r w:rsidR="00C150A7">
              <w:rPr>
                <w:rFonts w:asciiTheme="minorHAnsi" w:hAnsiTheme="minorHAnsi"/>
                <w:b/>
                <w:iCs/>
                <w:sz w:val="24"/>
                <w:szCs w:val="24"/>
              </w:rPr>
              <w:t>1</w:t>
            </w:r>
            <w:r w:rsidR="00ED544D" w:rsidRPr="000E4DCF">
              <w:rPr>
                <w:rFonts w:asciiTheme="minorHAnsi" w:hAnsiTheme="minorHAnsi"/>
                <w:b/>
                <w:iCs/>
                <w:sz w:val="24"/>
                <w:szCs w:val="24"/>
              </w:rPr>
              <w:t>. Yazılı / Sınav Soruları</w:t>
            </w:r>
          </w:p>
        </w:tc>
        <w:tc>
          <w:tcPr>
            <w:tcW w:w="2241" w:type="dxa"/>
            <w:shd w:val="clear" w:color="auto" w:fill="FFFFFF" w:themeFill="background1"/>
            <w:vAlign w:val="center"/>
          </w:tcPr>
          <w:p w14:paraId="73CB3629" w14:textId="77777777" w:rsidR="00ED544D" w:rsidRDefault="00ED544D" w:rsidP="00096985">
            <w:pPr>
              <w:pStyle w:val="AIKMETN"/>
              <w:spacing w:before="0" w:after="0"/>
              <w:ind w:left="0" w:firstLine="0"/>
            </w:pPr>
          </w:p>
        </w:tc>
      </w:tr>
    </w:tbl>
    <w:bookmarkEnd w:id="0"/>
    <w:p w14:paraId="1C6462D5" w14:textId="77777777" w:rsidR="0014364B" w:rsidRPr="007F1B22" w:rsidRDefault="0014364B" w:rsidP="00324EF4">
      <w:pPr>
        <w:pStyle w:val="SORUNOLUAIK"/>
        <w:spacing w:after="0"/>
        <w:rPr>
          <w:sz w:val="16"/>
          <w:szCs w:val="16"/>
        </w:rPr>
      </w:pPr>
      <w:r w:rsidRPr="007F1B22">
        <w:rPr>
          <w:sz w:val="16"/>
          <w:szCs w:val="16"/>
        </w:rPr>
        <w:t xml:space="preserve">İslam’ın en amansız düşmanlarından biri Ebu </w:t>
      </w:r>
      <w:proofErr w:type="spellStart"/>
      <w:r w:rsidRPr="007F1B22">
        <w:rPr>
          <w:sz w:val="16"/>
          <w:szCs w:val="16"/>
        </w:rPr>
        <w:t>Leheb’di</w:t>
      </w:r>
      <w:proofErr w:type="spellEnd"/>
      <w:r w:rsidRPr="007F1B22">
        <w:rPr>
          <w:sz w:val="16"/>
          <w:szCs w:val="16"/>
        </w:rPr>
        <w:t xml:space="preserve">. O, insanları Allah'ın dinine davet etmek için Safa Tepe'sine çağıran Hz. Peygamberi şöyle </w:t>
      </w:r>
      <w:proofErr w:type="spellStart"/>
      <w:r w:rsidRPr="007F1B22">
        <w:rPr>
          <w:sz w:val="16"/>
          <w:szCs w:val="16"/>
        </w:rPr>
        <w:t>azarIadı</w:t>
      </w:r>
      <w:proofErr w:type="spellEnd"/>
      <w:r w:rsidRPr="007F1B22">
        <w:rPr>
          <w:sz w:val="16"/>
          <w:szCs w:val="16"/>
        </w:rPr>
        <w:t xml:space="preserve">: "Yazıklar olsun sana! Bizi bunun için mi buraya topladın?" Orada bulunanlara onu dinlememelerini söyledi. Bunun gibi, her fırsatta onu engellemeye çalışır ve eziyet ederdi. Onun en önemli destekçilerinden biri de Eşi </w:t>
      </w:r>
      <w:proofErr w:type="spellStart"/>
      <w:r w:rsidRPr="007F1B22">
        <w:rPr>
          <w:sz w:val="16"/>
          <w:szCs w:val="16"/>
        </w:rPr>
        <w:t>Ümmü</w:t>
      </w:r>
      <w:proofErr w:type="spellEnd"/>
      <w:r w:rsidRPr="007F1B22">
        <w:rPr>
          <w:sz w:val="16"/>
          <w:szCs w:val="16"/>
        </w:rPr>
        <w:t xml:space="preserve"> Cemil’di. Bu ikisi hakkında aşağıdaki </w:t>
      </w:r>
      <w:proofErr w:type="spellStart"/>
      <w:r w:rsidRPr="007F1B22">
        <w:rPr>
          <w:sz w:val="16"/>
          <w:szCs w:val="16"/>
        </w:rPr>
        <w:t>Tebbet</w:t>
      </w:r>
      <w:proofErr w:type="spellEnd"/>
      <w:r w:rsidRPr="007F1B22">
        <w:rPr>
          <w:sz w:val="16"/>
          <w:szCs w:val="16"/>
        </w:rPr>
        <w:t xml:space="preserve"> suresi inmiştir: "</w:t>
      </w:r>
      <w:proofErr w:type="spellStart"/>
      <w:r w:rsidRPr="007F1B22">
        <w:rPr>
          <w:sz w:val="16"/>
          <w:szCs w:val="16"/>
        </w:rPr>
        <w:t>Ebü</w:t>
      </w:r>
      <w:proofErr w:type="spellEnd"/>
      <w:r w:rsidRPr="007F1B22">
        <w:rPr>
          <w:sz w:val="16"/>
          <w:szCs w:val="16"/>
        </w:rPr>
        <w:t xml:space="preserve"> </w:t>
      </w:r>
      <w:proofErr w:type="spellStart"/>
      <w:r w:rsidRPr="007F1B22">
        <w:rPr>
          <w:sz w:val="16"/>
          <w:szCs w:val="16"/>
        </w:rPr>
        <w:t>Leheb’in</w:t>
      </w:r>
      <w:proofErr w:type="spellEnd"/>
      <w:r w:rsidRPr="007F1B22">
        <w:rPr>
          <w:sz w:val="16"/>
          <w:szCs w:val="16"/>
        </w:rPr>
        <w:t xml:space="preserve"> elleri kurusun. Zaten kurudu. Ona ne malı fayda verdi, ne de kazandığı. O, bir alevli ateşe girecektir. Boynunda bükülmüş hurma liflerinden bir ip olduğu hâlde sırtında odun taşıyarak karısı da (o ateşe girecektir)."</w:t>
      </w:r>
    </w:p>
    <w:p w14:paraId="523054BA" w14:textId="77777777" w:rsidR="0014364B" w:rsidRPr="007F1B22" w:rsidRDefault="0014364B" w:rsidP="00324EF4">
      <w:pPr>
        <w:pStyle w:val="SORUMETN"/>
        <w:numPr>
          <w:ilvl w:val="0"/>
          <w:numId w:val="0"/>
        </w:numPr>
        <w:spacing w:after="0"/>
        <w:ind w:left="113"/>
        <w:rPr>
          <w:sz w:val="16"/>
        </w:rPr>
      </w:pPr>
      <w:r w:rsidRPr="007F1B22">
        <w:rPr>
          <w:sz w:val="16"/>
        </w:rPr>
        <w:t xml:space="preserve">Parçadan Ebu </w:t>
      </w:r>
      <w:proofErr w:type="spellStart"/>
      <w:r w:rsidRPr="007F1B22">
        <w:rPr>
          <w:sz w:val="16"/>
        </w:rPr>
        <w:t>Leheb</w:t>
      </w:r>
      <w:proofErr w:type="spellEnd"/>
      <w:r w:rsidRPr="007F1B22">
        <w:rPr>
          <w:sz w:val="16"/>
        </w:rPr>
        <w:t xml:space="preserve"> ve eşi ile ilgili aşağıdakilerden hangisine ulaşılamaz?</w:t>
      </w:r>
    </w:p>
    <w:p w14:paraId="232F4B20" w14:textId="657A4076" w:rsidR="0014364B" w:rsidRPr="007F1B22" w:rsidRDefault="0014364B" w:rsidP="00324EF4">
      <w:pPr>
        <w:pStyle w:val="AIKLAMA"/>
        <w:spacing w:after="0"/>
        <w:rPr>
          <w:sz w:val="16"/>
        </w:rPr>
      </w:pPr>
      <w:r w:rsidRPr="007F1B22">
        <w:rPr>
          <w:sz w:val="16"/>
        </w:rPr>
        <w:t>A) Hz. Peygamber’e zarar vermeyi amaçladıklarına</w:t>
      </w:r>
    </w:p>
    <w:p w14:paraId="6861BF26" w14:textId="2D6085C5" w:rsidR="0014364B" w:rsidRPr="007F1B22" w:rsidRDefault="0014364B" w:rsidP="00324EF4">
      <w:pPr>
        <w:pStyle w:val="AIKLAMA"/>
        <w:spacing w:after="0"/>
        <w:rPr>
          <w:sz w:val="16"/>
        </w:rPr>
      </w:pPr>
      <w:r w:rsidRPr="007F1B22">
        <w:rPr>
          <w:sz w:val="16"/>
        </w:rPr>
        <w:t xml:space="preserve">B) Hz. </w:t>
      </w:r>
      <w:proofErr w:type="spellStart"/>
      <w:r w:rsidRPr="007F1B22">
        <w:rPr>
          <w:sz w:val="16"/>
        </w:rPr>
        <w:t>Peygaber’in</w:t>
      </w:r>
      <w:proofErr w:type="spellEnd"/>
      <w:r w:rsidRPr="007F1B22">
        <w:rPr>
          <w:sz w:val="16"/>
        </w:rPr>
        <w:t xml:space="preserve"> akrabası olduklarına</w:t>
      </w:r>
    </w:p>
    <w:p w14:paraId="08EEFB4F" w14:textId="5FA02DF4" w:rsidR="0014364B" w:rsidRPr="007F1B22" w:rsidRDefault="0014364B" w:rsidP="00324EF4">
      <w:pPr>
        <w:pStyle w:val="AIKLAMA"/>
        <w:spacing w:after="0"/>
        <w:rPr>
          <w:sz w:val="16"/>
        </w:rPr>
      </w:pPr>
      <w:r w:rsidRPr="007F1B22">
        <w:rPr>
          <w:sz w:val="16"/>
        </w:rPr>
        <w:t>C) Halkı Hz. Peygambere karşı kışkırttıklarına</w:t>
      </w:r>
    </w:p>
    <w:p w14:paraId="2F6A13C0" w14:textId="3EB36A5A" w:rsidR="00096985" w:rsidRPr="007F1B22" w:rsidRDefault="0014364B" w:rsidP="00324EF4">
      <w:pPr>
        <w:pStyle w:val="AIKLAMA"/>
        <w:spacing w:after="0"/>
        <w:rPr>
          <w:sz w:val="16"/>
        </w:rPr>
      </w:pPr>
      <w:r w:rsidRPr="007F1B22">
        <w:rPr>
          <w:sz w:val="16"/>
        </w:rPr>
        <w:t>D) Hz. Peygamber’i görevinden alıkoymaya çalıştıklarına</w:t>
      </w:r>
    </w:p>
    <w:p w14:paraId="20FF8055" w14:textId="77777777" w:rsidR="007F1B22" w:rsidRPr="007F1B22" w:rsidRDefault="007F1B22" w:rsidP="007F1B22">
      <w:pPr>
        <w:pStyle w:val="SORUMETN"/>
        <w:numPr>
          <w:ilvl w:val="0"/>
          <w:numId w:val="0"/>
        </w:numPr>
        <w:ind w:left="113"/>
        <w:rPr>
          <w:sz w:val="16"/>
        </w:rPr>
      </w:pPr>
    </w:p>
    <w:p w14:paraId="0403C967" w14:textId="77777777" w:rsidR="0014364B" w:rsidRPr="007F1B22" w:rsidRDefault="0014364B" w:rsidP="00324EF4">
      <w:pPr>
        <w:pStyle w:val="SORUMETN"/>
        <w:numPr>
          <w:ilvl w:val="0"/>
          <w:numId w:val="0"/>
        </w:numPr>
        <w:spacing w:after="0"/>
        <w:rPr>
          <w:sz w:val="16"/>
        </w:rPr>
      </w:pPr>
    </w:p>
    <w:p w14:paraId="2752AF1E" w14:textId="77777777" w:rsidR="0014364B" w:rsidRPr="007F1B22" w:rsidRDefault="0014364B" w:rsidP="00324EF4">
      <w:pPr>
        <w:pStyle w:val="SORUNOLUAIK"/>
        <w:spacing w:after="0"/>
        <w:rPr>
          <w:sz w:val="16"/>
          <w:szCs w:val="16"/>
        </w:rPr>
      </w:pPr>
      <w:r w:rsidRPr="007F1B22">
        <w:rPr>
          <w:sz w:val="16"/>
          <w:szCs w:val="16"/>
        </w:rPr>
        <w:t xml:space="preserve">İnsanlar zaman zaman çeşitli sorunlarla </w:t>
      </w:r>
      <w:proofErr w:type="spellStart"/>
      <w:r w:rsidRPr="007F1B22">
        <w:rPr>
          <w:sz w:val="16"/>
          <w:szCs w:val="16"/>
        </w:rPr>
        <w:t>karşılaşabilirIer</w:t>
      </w:r>
      <w:proofErr w:type="spellEnd"/>
      <w:r w:rsidRPr="007F1B22">
        <w:rPr>
          <w:sz w:val="16"/>
          <w:szCs w:val="16"/>
        </w:rPr>
        <w:t xml:space="preserve">. Örneğin sınavda başarısız olabilir, amansız bir hastalığa </w:t>
      </w:r>
      <w:proofErr w:type="spellStart"/>
      <w:r w:rsidRPr="007F1B22">
        <w:rPr>
          <w:sz w:val="16"/>
          <w:szCs w:val="16"/>
        </w:rPr>
        <w:t>yakaIanabilir</w:t>
      </w:r>
      <w:proofErr w:type="spellEnd"/>
      <w:r w:rsidRPr="007F1B22">
        <w:rPr>
          <w:sz w:val="16"/>
          <w:szCs w:val="16"/>
        </w:rPr>
        <w:t xml:space="preserve"> yahut işsiz kalarak ekonomik sıkıntılar yaşayabilirler. Bu gibi durumlarda bazı kişiler yaşadıkları ruhsal çalkantıların etkisiyle alkol, uyuşturucu, sigara gibi maddeleri kullanarak sorunlarından </w:t>
      </w:r>
      <w:proofErr w:type="spellStart"/>
      <w:r w:rsidRPr="007F1B22">
        <w:rPr>
          <w:sz w:val="16"/>
          <w:szCs w:val="16"/>
        </w:rPr>
        <w:t>kurtulabiloeklerini</w:t>
      </w:r>
      <w:proofErr w:type="spellEnd"/>
      <w:r w:rsidRPr="007F1B22">
        <w:rPr>
          <w:sz w:val="16"/>
          <w:szCs w:val="16"/>
        </w:rPr>
        <w:t xml:space="preserve"> düşünürler. Ancak bunlar dertlerine çare olmadığı gibi daha büyük sıkıntılara da yol açmaktadır.</w:t>
      </w:r>
    </w:p>
    <w:p w14:paraId="2A14E9CA" w14:textId="77777777" w:rsidR="0014364B" w:rsidRPr="007F1B22" w:rsidRDefault="0014364B" w:rsidP="00324EF4">
      <w:pPr>
        <w:pStyle w:val="SORUMETN"/>
        <w:numPr>
          <w:ilvl w:val="0"/>
          <w:numId w:val="0"/>
        </w:numPr>
        <w:spacing w:after="0"/>
        <w:ind w:left="113"/>
        <w:rPr>
          <w:sz w:val="16"/>
        </w:rPr>
      </w:pPr>
      <w:r w:rsidRPr="007F1B22">
        <w:rPr>
          <w:sz w:val="16"/>
        </w:rPr>
        <w:t>Bu parçada kötü alışkanlıklara başlama sebeplerinden hangisi vurgulanmaktadır?</w:t>
      </w:r>
    </w:p>
    <w:p w14:paraId="7F59C6B1" w14:textId="77777777" w:rsidR="0014364B" w:rsidRPr="007F1B22" w:rsidRDefault="0014364B" w:rsidP="00324EF4">
      <w:pPr>
        <w:pStyle w:val="AIKLAMA"/>
        <w:spacing w:after="0"/>
        <w:rPr>
          <w:sz w:val="16"/>
        </w:rPr>
      </w:pPr>
      <w:r w:rsidRPr="007F1B22">
        <w:rPr>
          <w:sz w:val="16"/>
        </w:rPr>
        <w:t xml:space="preserve">A) Merak duygusu </w:t>
      </w:r>
      <w:r w:rsidRPr="007F1B22">
        <w:rPr>
          <w:sz w:val="16"/>
        </w:rPr>
        <w:tab/>
        <w:t xml:space="preserve">B) Medyanın etkisi </w:t>
      </w:r>
    </w:p>
    <w:p w14:paraId="5AEA8608" w14:textId="32286C1D" w:rsidR="00096985" w:rsidRPr="007F1B22" w:rsidRDefault="0014364B" w:rsidP="00324EF4">
      <w:pPr>
        <w:pStyle w:val="AIKLAMA"/>
        <w:spacing w:after="0"/>
        <w:rPr>
          <w:sz w:val="16"/>
        </w:rPr>
      </w:pPr>
      <w:r w:rsidRPr="007F1B22">
        <w:rPr>
          <w:sz w:val="16"/>
        </w:rPr>
        <w:t xml:space="preserve">C) Bireysel sorunlar </w:t>
      </w:r>
      <w:r w:rsidRPr="007F1B22">
        <w:rPr>
          <w:sz w:val="16"/>
        </w:rPr>
        <w:tab/>
        <w:t>D) Çevrenin tutumu</w:t>
      </w:r>
    </w:p>
    <w:p w14:paraId="04EB0DA8" w14:textId="77777777" w:rsidR="007F1B22" w:rsidRPr="007F1B22" w:rsidRDefault="007F1B22" w:rsidP="007F1B22">
      <w:pPr>
        <w:pStyle w:val="SORUMETN"/>
        <w:numPr>
          <w:ilvl w:val="0"/>
          <w:numId w:val="0"/>
        </w:numPr>
        <w:ind w:left="113"/>
        <w:rPr>
          <w:sz w:val="16"/>
        </w:rPr>
      </w:pPr>
    </w:p>
    <w:p w14:paraId="53C85918" w14:textId="77777777" w:rsidR="0014364B" w:rsidRPr="007F1B22" w:rsidRDefault="0014364B" w:rsidP="00324EF4">
      <w:pPr>
        <w:pStyle w:val="SORUMETN"/>
        <w:numPr>
          <w:ilvl w:val="0"/>
          <w:numId w:val="0"/>
        </w:numPr>
        <w:spacing w:after="0"/>
        <w:rPr>
          <w:sz w:val="16"/>
        </w:rPr>
      </w:pPr>
    </w:p>
    <w:p w14:paraId="0B476B34" w14:textId="6B85734D" w:rsidR="0014364B" w:rsidRPr="007F1B22" w:rsidRDefault="0014364B" w:rsidP="00324EF4">
      <w:pPr>
        <w:pStyle w:val="SORUNOLUAIK"/>
        <w:spacing w:after="0"/>
        <w:rPr>
          <w:sz w:val="16"/>
          <w:szCs w:val="16"/>
        </w:rPr>
      </w:pPr>
      <w:r w:rsidRPr="007F1B22">
        <w:rPr>
          <w:sz w:val="16"/>
          <w:szCs w:val="16"/>
        </w:rPr>
        <w:t xml:space="preserve">Ümit Bey, sokaktaki grubu görünce merak etti. Yaklaştığında birinin iskambil kâğıtlarıyla oyun oynattığını gördü. El çabukluğu ile yerlerini değiştirdiği </w:t>
      </w:r>
      <w:proofErr w:type="gramStart"/>
      <w:r w:rsidRPr="007F1B22">
        <w:rPr>
          <w:sz w:val="16"/>
          <w:szCs w:val="16"/>
        </w:rPr>
        <w:t>kağıtlardan</w:t>
      </w:r>
      <w:proofErr w:type="gramEnd"/>
      <w:r w:rsidRPr="007F1B22">
        <w:rPr>
          <w:sz w:val="16"/>
          <w:szCs w:val="16"/>
        </w:rPr>
        <w:t xml:space="preserve"> önceden belirlenen kâğıdı bulan kazanıyor, bilemeyen kaybediyordu. Emek harcamadan para kazanmak isteyen gençlere ve onların bu zaaflarından faydalanmaya çalışan kişiye üzülen Ümit Bey, "şu ayeti hatırladı: "- - - -</w:t>
      </w:r>
    </w:p>
    <w:p w14:paraId="4DE86156" w14:textId="77777777" w:rsidR="0014364B" w:rsidRPr="007F1B22" w:rsidRDefault="0014364B" w:rsidP="00324EF4">
      <w:pPr>
        <w:pStyle w:val="SORUMETN"/>
        <w:numPr>
          <w:ilvl w:val="0"/>
          <w:numId w:val="0"/>
        </w:numPr>
        <w:spacing w:after="0"/>
        <w:ind w:left="113"/>
        <w:rPr>
          <w:sz w:val="16"/>
        </w:rPr>
      </w:pPr>
      <w:r w:rsidRPr="007F1B22">
        <w:rPr>
          <w:sz w:val="16"/>
        </w:rPr>
        <w:t>Parçadaki boş yere anlam akışına uygun olarak aşağıdaki ayetlerden hangisi gelmelidir?</w:t>
      </w:r>
    </w:p>
    <w:p w14:paraId="66EB09F7" w14:textId="5DD25714" w:rsidR="0014364B" w:rsidRPr="007F1B22" w:rsidRDefault="0014364B" w:rsidP="00324EF4">
      <w:pPr>
        <w:pStyle w:val="AIKLAMA"/>
        <w:rPr>
          <w:sz w:val="16"/>
        </w:rPr>
      </w:pPr>
      <w:r w:rsidRPr="007F1B22">
        <w:rPr>
          <w:sz w:val="16"/>
        </w:rPr>
        <w:t>A) "...Yiyiniz, içiniz, israf etmeyiniz; şüphesiz ki Allah israf edenleri sevmez." (A’ raf suresi, 31. ayet)</w:t>
      </w:r>
    </w:p>
    <w:p w14:paraId="61EA2DE2" w14:textId="7B3672FF" w:rsidR="0014364B" w:rsidRPr="007F1B22" w:rsidRDefault="0014364B" w:rsidP="00324EF4">
      <w:pPr>
        <w:pStyle w:val="AIKLAMA"/>
        <w:rPr>
          <w:sz w:val="16"/>
        </w:rPr>
      </w:pPr>
      <w:r w:rsidRPr="007F1B22">
        <w:rPr>
          <w:sz w:val="16"/>
        </w:rPr>
        <w:t>B) "Ölçüde ve tartıda hile yapanların vay hâline!"(</w:t>
      </w:r>
      <w:proofErr w:type="spellStart"/>
      <w:r w:rsidRPr="007F1B22">
        <w:rPr>
          <w:sz w:val="16"/>
        </w:rPr>
        <w:t>Mutaffifîn</w:t>
      </w:r>
      <w:proofErr w:type="spellEnd"/>
      <w:r w:rsidRPr="007F1B22">
        <w:rPr>
          <w:sz w:val="16"/>
        </w:rPr>
        <w:t xml:space="preserve"> suresi, 1. ayet)</w:t>
      </w:r>
    </w:p>
    <w:p w14:paraId="6FEF192E" w14:textId="7815640E" w:rsidR="0014364B" w:rsidRPr="007F1B22" w:rsidRDefault="0014364B" w:rsidP="00324EF4">
      <w:pPr>
        <w:pStyle w:val="AIKLAMA"/>
        <w:rPr>
          <w:sz w:val="16"/>
        </w:rPr>
      </w:pPr>
      <w:r w:rsidRPr="007F1B22">
        <w:rPr>
          <w:sz w:val="16"/>
        </w:rPr>
        <w:t>C) "Ey İman edenler! ...Mallarınızı aranızda haksızlıkla yemeyin..." (Nisâ suresi, 29. ayet)</w:t>
      </w:r>
    </w:p>
    <w:p w14:paraId="0FB367AD" w14:textId="72A96E23" w:rsidR="00096985" w:rsidRPr="007F1B22" w:rsidRDefault="0014364B" w:rsidP="00324EF4">
      <w:pPr>
        <w:pStyle w:val="AIKLAMA"/>
        <w:rPr>
          <w:sz w:val="16"/>
        </w:rPr>
      </w:pPr>
      <w:r w:rsidRPr="007F1B22">
        <w:rPr>
          <w:sz w:val="16"/>
        </w:rPr>
        <w:t>D) "'Size de Allah’ı bırakıp taptığınız şeylere de yazıklar olsun! Siz aklınızı kullanmaz mısınız?’ dedi." (</w:t>
      </w:r>
      <w:proofErr w:type="spellStart"/>
      <w:r w:rsidRPr="007F1B22">
        <w:rPr>
          <w:sz w:val="16"/>
        </w:rPr>
        <w:t>Enbiyâ</w:t>
      </w:r>
      <w:proofErr w:type="spellEnd"/>
      <w:r w:rsidRPr="007F1B22">
        <w:rPr>
          <w:sz w:val="16"/>
        </w:rPr>
        <w:t xml:space="preserve"> suresi, 67. ayet)</w:t>
      </w:r>
    </w:p>
    <w:p w14:paraId="17DF15B0" w14:textId="77777777" w:rsidR="00324EF4" w:rsidRPr="007F1B22" w:rsidRDefault="00324EF4" w:rsidP="00324EF4">
      <w:pPr>
        <w:pStyle w:val="SEENEKLER"/>
        <w:rPr>
          <w:rFonts w:ascii="Arial" w:hAnsi="Arial"/>
          <w:b/>
          <w:color w:val="000000"/>
          <w:sz w:val="16"/>
        </w:rPr>
      </w:pPr>
    </w:p>
    <w:p w14:paraId="6E10B0A8" w14:textId="77777777" w:rsidR="00324EF4" w:rsidRPr="007F1B22" w:rsidRDefault="00324EF4" w:rsidP="00324EF4">
      <w:pPr>
        <w:pStyle w:val="SEENEKLER"/>
        <w:rPr>
          <w:rFonts w:ascii="Arial" w:hAnsi="Arial"/>
          <w:b/>
          <w:color w:val="000000"/>
          <w:sz w:val="16"/>
        </w:rPr>
      </w:pPr>
    </w:p>
    <w:p w14:paraId="11560AA8" w14:textId="77777777" w:rsidR="00324EF4" w:rsidRPr="007F1B22" w:rsidRDefault="00324EF4" w:rsidP="00324EF4">
      <w:pPr>
        <w:pStyle w:val="SEENEKLER"/>
        <w:rPr>
          <w:rFonts w:ascii="Arial" w:hAnsi="Arial"/>
          <w:b/>
          <w:color w:val="000000"/>
          <w:sz w:val="16"/>
        </w:rPr>
      </w:pPr>
    </w:p>
    <w:p w14:paraId="282CF5C1" w14:textId="4E8EED81" w:rsidR="0014364B" w:rsidRPr="007F1B22" w:rsidRDefault="0014364B" w:rsidP="00324EF4">
      <w:pPr>
        <w:pStyle w:val="SORUNOLUAIK"/>
        <w:spacing w:after="0"/>
        <w:rPr>
          <w:sz w:val="16"/>
          <w:szCs w:val="16"/>
        </w:rPr>
      </w:pPr>
      <w:r w:rsidRPr="007F1B22">
        <w:rPr>
          <w:sz w:val="16"/>
          <w:szCs w:val="16"/>
        </w:rPr>
        <w:t>İçerisinde metanol, amonyak gibi birçok zararlı madde bulunan sigara pek çok hastalığa neden olmaktadır. Sigaradan doğan zararlara devlet milyonlarca maddi kaynak harcamaktadır. Sigara sadece içenleri değil onların yanında bulunanları da etkilediğinden toplumsal etkileri olan zararlı bir alışkanlıktır.</w:t>
      </w:r>
    </w:p>
    <w:p w14:paraId="450D700B" w14:textId="77777777" w:rsidR="0014364B" w:rsidRPr="007F1B22" w:rsidRDefault="0014364B" w:rsidP="00324EF4">
      <w:pPr>
        <w:pStyle w:val="SORUMETN"/>
        <w:numPr>
          <w:ilvl w:val="0"/>
          <w:numId w:val="0"/>
        </w:numPr>
        <w:spacing w:after="0"/>
        <w:ind w:left="113"/>
        <w:rPr>
          <w:sz w:val="16"/>
        </w:rPr>
      </w:pPr>
      <w:r w:rsidRPr="007F1B22">
        <w:rPr>
          <w:sz w:val="16"/>
        </w:rPr>
        <w:t>Bu parçada sigara ile ilgili aşağıdakilerden hangisine değinilmemiştir?</w:t>
      </w:r>
    </w:p>
    <w:p w14:paraId="2F903B86" w14:textId="6B4A1B4E" w:rsidR="0014364B" w:rsidRPr="007F1B22" w:rsidRDefault="0014364B" w:rsidP="00324EF4">
      <w:pPr>
        <w:pStyle w:val="AIKLAMA"/>
        <w:spacing w:after="0"/>
        <w:rPr>
          <w:sz w:val="16"/>
        </w:rPr>
      </w:pPr>
      <w:r w:rsidRPr="007F1B22">
        <w:rPr>
          <w:sz w:val="16"/>
        </w:rPr>
        <w:t>A) Aile içi huzursuzluğa yol açtığına</w:t>
      </w:r>
    </w:p>
    <w:p w14:paraId="4B48623D" w14:textId="7B5073CA" w:rsidR="0014364B" w:rsidRPr="007F1B22" w:rsidRDefault="0014364B" w:rsidP="00324EF4">
      <w:pPr>
        <w:pStyle w:val="AIKLAMA"/>
        <w:spacing w:after="0"/>
        <w:rPr>
          <w:sz w:val="16"/>
        </w:rPr>
      </w:pPr>
      <w:r w:rsidRPr="007F1B22">
        <w:rPr>
          <w:sz w:val="16"/>
        </w:rPr>
        <w:t>B) Birçok zararlı madde içerdiğine</w:t>
      </w:r>
    </w:p>
    <w:p w14:paraId="32EDA0D8" w14:textId="44152463" w:rsidR="0014364B" w:rsidRPr="007F1B22" w:rsidRDefault="0014364B" w:rsidP="00324EF4">
      <w:pPr>
        <w:pStyle w:val="AIKLAMA"/>
        <w:spacing w:after="0"/>
        <w:rPr>
          <w:sz w:val="16"/>
        </w:rPr>
      </w:pPr>
      <w:r w:rsidRPr="007F1B22">
        <w:rPr>
          <w:sz w:val="16"/>
        </w:rPr>
        <w:t>C) Kullanmayanlara da zarar verdiğine</w:t>
      </w:r>
    </w:p>
    <w:p w14:paraId="61403A69" w14:textId="17D788A2" w:rsidR="0014364B" w:rsidRPr="007F1B22" w:rsidRDefault="0014364B" w:rsidP="00324EF4">
      <w:pPr>
        <w:pStyle w:val="AIKLAMA"/>
        <w:spacing w:after="0"/>
        <w:rPr>
          <w:sz w:val="16"/>
        </w:rPr>
      </w:pPr>
      <w:r w:rsidRPr="007F1B22">
        <w:rPr>
          <w:sz w:val="16"/>
        </w:rPr>
        <w:t>D) Sağlığın bozulmasına neden olduğuna</w:t>
      </w:r>
    </w:p>
    <w:p w14:paraId="2E2F2E93" w14:textId="77777777" w:rsidR="007F1B22" w:rsidRPr="007F1B22" w:rsidRDefault="007F1B22" w:rsidP="007F1B22">
      <w:pPr>
        <w:pStyle w:val="SORUMETN"/>
        <w:numPr>
          <w:ilvl w:val="0"/>
          <w:numId w:val="0"/>
        </w:numPr>
        <w:ind w:left="113"/>
        <w:rPr>
          <w:sz w:val="16"/>
        </w:rPr>
      </w:pPr>
    </w:p>
    <w:p w14:paraId="0B1EBEFF" w14:textId="77777777" w:rsidR="007F1B22" w:rsidRPr="007F1B22" w:rsidRDefault="007F1B22" w:rsidP="007F1B22">
      <w:pPr>
        <w:pStyle w:val="SEENEKLER"/>
        <w:rPr>
          <w:sz w:val="16"/>
        </w:rPr>
      </w:pPr>
    </w:p>
    <w:p w14:paraId="5C3A4C6C" w14:textId="77777777" w:rsidR="0014364B" w:rsidRPr="007F1B22" w:rsidRDefault="0014364B" w:rsidP="00324EF4">
      <w:pPr>
        <w:pStyle w:val="SORUMETN"/>
        <w:numPr>
          <w:ilvl w:val="0"/>
          <w:numId w:val="0"/>
        </w:numPr>
        <w:spacing w:after="0"/>
        <w:ind w:left="113"/>
        <w:rPr>
          <w:sz w:val="16"/>
        </w:rPr>
      </w:pPr>
    </w:p>
    <w:p w14:paraId="3854A859" w14:textId="455D5259" w:rsidR="0014364B" w:rsidRPr="007F1B22" w:rsidRDefault="0014364B" w:rsidP="00324EF4">
      <w:pPr>
        <w:pStyle w:val="SORUNOLUAIK"/>
        <w:spacing w:after="0"/>
        <w:rPr>
          <w:b/>
          <w:sz w:val="16"/>
          <w:szCs w:val="16"/>
        </w:rPr>
      </w:pPr>
      <w:r w:rsidRPr="007F1B22">
        <w:rPr>
          <w:b/>
          <w:sz w:val="16"/>
          <w:szCs w:val="16"/>
        </w:rPr>
        <w:t>•</w:t>
      </w:r>
      <w:r w:rsidRPr="007F1B22">
        <w:rPr>
          <w:b/>
          <w:sz w:val="16"/>
          <w:szCs w:val="16"/>
        </w:rPr>
        <w:tab/>
        <w:t>Hz. Zekeriya’nın oğludur.</w:t>
      </w:r>
    </w:p>
    <w:p w14:paraId="22CB3A92" w14:textId="77777777" w:rsidR="0014364B" w:rsidRPr="007F1B22" w:rsidRDefault="0014364B" w:rsidP="00324EF4">
      <w:pPr>
        <w:pStyle w:val="SORUMETN"/>
        <w:numPr>
          <w:ilvl w:val="0"/>
          <w:numId w:val="0"/>
        </w:numPr>
        <w:spacing w:after="0"/>
        <w:ind w:left="113"/>
        <w:rPr>
          <w:sz w:val="16"/>
        </w:rPr>
      </w:pPr>
      <w:r w:rsidRPr="007F1B22">
        <w:rPr>
          <w:sz w:val="16"/>
        </w:rPr>
        <w:t>•</w:t>
      </w:r>
      <w:r w:rsidRPr="007F1B22">
        <w:rPr>
          <w:sz w:val="16"/>
        </w:rPr>
        <w:tab/>
        <w:t>İsrailoğullarına gönderilmiştir.</w:t>
      </w:r>
    </w:p>
    <w:p w14:paraId="6992BD84" w14:textId="77777777" w:rsidR="0014364B" w:rsidRPr="007F1B22" w:rsidRDefault="0014364B" w:rsidP="00324EF4">
      <w:pPr>
        <w:pStyle w:val="SORUMETN"/>
        <w:numPr>
          <w:ilvl w:val="0"/>
          <w:numId w:val="0"/>
        </w:numPr>
        <w:spacing w:after="0"/>
        <w:ind w:left="113"/>
        <w:rPr>
          <w:sz w:val="16"/>
        </w:rPr>
      </w:pPr>
      <w:r w:rsidRPr="007F1B22">
        <w:rPr>
          <w:sz w:val="16"/>
        </w:rPr>
        <w:t>•</w:t>
      </w:r>
      <w:r w:rsidRPr="007F1B22">
        <w:rPr>
          <w:sz w:val="16"/>
        </w:rPr>
        <w:tab/>
        <w:t>Kudüs’te doğmuş ve büyümüştür.</w:t>
      </w:r>
    </w:p>
    <w:p w14:paraId="3D7D5FEC" w14:textId="77777777" w:rsidR="0014364B" w:rsidRPr="007F1B22" w:rsidRDefault="0014364B" w:rsidP="00324EF4">
      <w:pPr>
        <w:pStyle w:val="SORUMETN"/>
        <w:numPr>
          <w:ilvl w:val="0"/>
          <w:numId w:val="0"/>
        </w:numPr>
        <w:spacing w:after="0"/>
        <w:ind w:left="113"/>
        <w:rPr>
          <w:sz w:val="16"/>
        </w:rPr>
      </w:pPr>
      <w:r w:rsidRPr="007F1B22">
        <w:rPr>
          <w:sz w:val="16"/>
        </w:rPr>
        <w:t>Yukarıda söz edilen peygamber aşağıdakilerden hangisidir?</w:t>
      </w:r>
    </w:p>
    <w:p w14:paraId="0DD5BAF4" w14:textId="77777777" w:rsidR="0014364B" w:rsidRPr="007F1B22" w:rsidRDefault="0014364B" w:rsidP="00324EF4">
      <w:pPr>
        <w:pStyle w:val="AIKLAMA"/>
        <w:spacing w:after="0"/>
        <w:rPr>
          <w:sz w:val="16"/>
        </w:rPr>
      </w:pPr>
      <w:r w:rsidRPr="007F1B22">
        <w:rPr>
          <w:sz w:val="16"/>
        </w:rPr>
        <w:tab/>
        <w:t xml:space="preserve">A) Hz. İsa </w:t>
      </w:r>
      <w:r w:rsidRPr="007F1B22">
        <w:rPr>
          <w:sz w:val="16"/>
        </w:rPr>
        <w:tab/>
        <w:t xml:space="preserve">B) Hz. Davud </w:t>
      </w:r>
    </w:p>
    <w:p w14:paraId="4392ADEA" w14:textId="0FB65A6D" w:rsidR="0014364B" w:rsidRDefault="0014364B" w:rsidP="00324EF4">
      <w:pPr>
        <w:pStyle w:val="AIKLAMA"/>
        <w:spacing w:after="0"/>
        <w:rPr>
          <w:sz w:val="16"/>
        </w:rPr>
      </w:pPr>
      <w:r w:rsidRPr="007F1B22">
        <w:rPr>
          <w:sz w:val="16"/>
        </w:rPr>
        <w:tab/>
        <w:t xml:space="preserve">C) Hz. Yahya </w:t>
      </w:r>
      <w:r w:rsidRPr="007F1B22">
        <w:rPr>
          <w:sz w:val="16"/>
        </w:rPr>
        <w:tab/>
        <w:t xml:space="preserve">D) Hz. Musa </w:t>
      </w:r>
    </w:p>
    <w:p w14:paraId="68815029" w14:textId="77777777" w:rsidR="007F1B22" w:rsidRPr="007F1B22" w:rsidRDefault="007F1B22" w:rsidP="007F1B22">
      <w:pPr>
        <w:pStyle w:val="SORUMETN"/>
        <w:numPr>
          <w:ilvl w:val="0"/>
          <w:numId w:val="0"/>
        </w:numPr>
        <w:ind w:left="113"/>
      </w:pPr>
    </w:p>
    <w:p w14:paraId="7EA6A52B" w14:textId="77777777" w:rsidR="0014364B" w:rsidRPr="007F1B22" w:rsidRDefault="0014364B" w:rsidP="007F1B22">
      <w:pPr>
        <w:pStyle w:val="SORUNOLUAIK"/>
      </w:pPr>
      <w:r w:rsidRPr="007F1B22">
        <w:t>Kumar; insanların zarar görmesine aldırmadan, emek sarf etmeden mal kazanmak için başvurulan ve başlayanların kolay kolay bırakamadığı bir alışkanlıktır.</w:t>
      </w:r>
    </w:p>
    <w:p w14:paraId="5A1B6AC4" w14:textId="77777777" w:rsidR="0014364B" w:rsidRPr="007F1B22" w:rsidRDefault="0014364B" w:rsidP="00324EF4">
      <w:pPr>
        <w:pStyle w:val="SORUMETN"/>
        <w:numPr>
          <w:ilvl w:val="0"/>
          <w:numId w:val="0"/>
        </w:numPr>
        <w:spacing w:after="0"/>
        <w:ind w:left="113"/>
        <w:rPr>
          <w:sz w:val="16"/>
        </w:rPr>
      </w:pPr>
      <w:r w:rsidRPr="007F1B22">
        <w:rPr>
          <w:sz w:val="16"/>
        </w:rPr>
        <w:t>Bu parçada kumarın yol açtığı zararlardan hangisine değinilmemiştir?</w:t>
      </w:r>
    </w:p>
    <w:p w14:paraId="68DBBCB0" w14:textId="7367F221" w:rsidR="0014364B" w:rsidRPr="007F1B22" w:rsidRDefault="0014364B" w:rsidP="00324EF4">
      <w:pPr>
        <w:pStyle w:val="AIKLAMA"/>
        <w:spacing w:after="0"/>
        <w:rPr>
          <w:sz w:val="16"/>
        </w:rPr>
      </w:pPr>
      <w:r w:rsidRPr="007F1B22">
        <w:rPr>
          <w:sz w:val="16"/>
        </w:rPr>
        <w:t>A) Kin ve düşmanlığa teşvik ettiğine</w:t>
      </w:r>
    </w:p>
    <w:p w14:paraId="50E2A3D2" w14:textId="01FA3F11" w:rsidR="0014364B" w:rsidRPr="007F1B22" w:rsidRDefault="0014364B" w:rsidP="00324EF4">
      <w:pPr>
        <w:pStyle w:val="AIKLAMA"/>
        <w:spacing w:after="0"/>
        <w:rPr>
          <w:sz w:val="16"/>
        </w:rPr>
      </w:pPr>
      <w:r w:rsidRPr="007F1B22">
        <w:rPr>
          <w:sz w:val="16"/>
        </w:rPr>
        <w:t>B) Duyarsızlığa alıştırdığına</w:t>
      </w:r>
    </w:p>
    <w:p w14:paraId="21B3A11B" w14:textId="0327A56A" w:rsidR="0014364B" w:rsidRPr="007F1B22" w:rsidRDefault="0014364B" w:rsidP="00324EF4">
      <w:pPr>
        <w:pStyle w:val="AIKLAMA"/>
        <w:spacing w:after="0"/>
        <w:rPr>
          <w:sz w:val="16"/>
        </w:rPr>
      </w:pPr>
      <w:r w:rsidRPr="007F1B22">
        <w:rPr>
          <w:sz w:val="16"/>
        </w:rPr>
        <w:t>C) Haksız kazanca neden olduğuna</w:t>
      </w:r>
    </w:p>
    <w:p w14:paraId="15066996" w14:textId="0BC40D50" w:rsidR="0014364B" w:rsidRPr="007F1B22" w:rsidRDefault="0014364B" w:rsidP="00324EF4">
      <w:pPr>
        <w:pStyle w:val="AIKLAMA"/>
        <w:spacing w:after="0"/>
        <w:rPr>
          <w:sz w:val="16"/>
        </w:rPr>
      </w:pPr>
      <w:r w:rsidRPr="007F1B22">
        <w:rPr>
          <w:sz w:val="16"/>
        </w:rPr>
        <w:t>D) Bağımlılığa yol açtığına</w:t>
      </w:r>
    </w:p>
    <w:p w14:paraId="3591EE2A" w14:textId="77777777" w:rsidR="007F1B22" w:rsidRPr="007F1B22" w:rsidRDefault="007F1B22" w:rsidP="007F1B22">
      <w:pPr>
        <w:pStyle w:val="SORUMETN"/>
        <w:numPr>
          <w:ilvl w:val="0"/>
          <w:numId w:val="0"/>
        </w:numPr>
        <w:ind w:left="113"/>
        <w:rPr>
          <w:sz w:val="16"/>
        </w:rPr>
      </w:pPr>
    </w:p>
    <w:p w14:paraId="0CA7AE87" w14:textId="77777777" w:rsidR="00324EF4" w:rsidRPr="007F1B22" w:rsidRDefault="00324EF4" w:rsidP="00324EF4">
      <w:pPr>
        <w:pStyle w:val="SORUMETN"/>
        <w:numPr>
          <w:ilvl w:val="0"/>
          <w:numId w:val="0"/>
        </w:numPr>
        <w:spacing w:after="0"/>
        <w:ind w:left="113"/>
        <w:rPr>
          <w:sz w:val="16"/>
        </w:rPr>
      </w:pPr>
    </w:p>
    <w:p w14:paraId="1BA24C24" w14:textId="77777777" w:rsidR="0014364B" w:rsidRPr="007F1B22" w:rsidRDefault="0014364B" w:rsidP="00324EF4">
      <w:pPr>
        <w:pStyle w:val="SORUNOLUAIK"/>
        <w:spacing w:after="0"/>
        <w:rPr>
          <w:b/>
          <w:sz w:val="16"/>
          <w:szCs w:val="16"/>
        </w:rPr>
      </w:pPr>
      <w:r w:rsidRPr="007F1B22">
        <w:rPr>
          <w:b/>
          <w:sz w:val="16"/>
          <w:szCs w:val="16"/>
        </w:rPr>
        <w:t xml:space="preserve">Aşağıdaki zararlı alışkanlıkların hangisi doğrudan haksız kazanç elde edilmesine neden olur? </w:t>
      </w:r>
    </w:p>
    <w:p w14:paraId="28093790" w14:textId="272BBB7D" w:rsidR="00E709B5" w:rsidRPr="007F1B22" w:rsidRDefault="0014364B" w:rsidP="007F1B22">
      <w:pPr>
        <w:pStyle w:val="AIKLAMA"/>
        <w:numPr>
          <w:ilvl w:val="0"/>
          <w:numId w:val="43"/>
        </w:numPr>
        <w:spacing w:after="0"/>
        <w:rPr>
          <w:sz w:val="16"/>
        </w:rPr>
      </w:pPr>
      <w:r w:rsidRPr="007F1B22">
        <w:rPr>
          <w:sz w:val="16"/>
        </w:rPr>
        <w:t>Sigara   B) Kumar   C) içki   D) Uyuşturucu   </w:t>
      </w:r>
    </w:p>
    <w:p w14:paraId="3A6A9D92" w14:textId="77777777" w:rsidR="007F1B22" w:rsidRPr="007F1B22" w:rsidRDefault="007F1B22" w:rsidP="007F1B22">
      <w:pPr>
        <w:pStyle w:val="SORUMETN"/>
        <w:numPr>
          <w:ilvl w:val="0"/>
          <w:numId w:val="0"/>
        </w:numPr>
        <w:ind w:left="113"/>
        <w:rPr>
          <w:sz w:val="16"/>
        </w:rPr>
      </w:pPr>
    </w:p>
    <w:p w14:paraId="5810C5CB" w14:textId="77777777" w:rsidR="0014364B" w:rsidRPr="007F1B22" w:rsidRDefault="0014364B" w:rsidP="00324EF4">
      <w:pPr>
        <w:pStyle w:val="SORUMETN"/>
        <w:numPr>
          <w:ilvl w:val="0"/>
          <w:numId w:val="0"/>
        </w:numPr>
        <w:spacing w:after="0"/>
        <w:ind w:left="113"/>
        <w:rPr>
          <w:sz w:val="16"/>
        </w:rPr>
      </w:pPr>
    </w:p>
    <w:p w14:paraId="030F6DCC" w14:textId="77777777" w:rsidR="0014364B" w:rsidRPr="007F1B22" w:rsidRDefault="0014364B" w:rsidP="00324EF4">
      <w:pPr>
        <w:pStyle w:val="SORUNOLUAIK"/>
        <w:spacing w:after="0"/>
        <w:rPr>
          <w:sz w:val="16"/>
          <w:szCs w:val="16"/>
        </w:rPr>
      </w:pPr>
      <w:r w:rsidRPr="007F1B22">
        <w:rPr>
          <w:sz w:val="16"/>
          <w:szCs w:val="16"/>
        </w:rPr>
        <w:t>"Ey Yahya kitaba sımsıkı sarıl!" dedik. Biz ona daha çocuk iken hikmet ve katımızdan kalp yumuşaklığı ve ruh temizliği vermiştik. O, Allah’tan sakınan, anne babasına iyi davranan bir kimse idi. İsyancı bir zorba değildi." (Meryem suresi, 12-14. ayetler)</w:t>
      </w:r>
    </w:p>
    <w:p w14:paraId="01F3DFDD" w14:textId="77777777" w:rsidR="0014364B" w:rsidRPr="007F1B22" w:rsidRDefault="0014364B" w:rsidP="00324EF4">
      <w:pPr>
        <w:pStyle w:val="SORUMETN"/>
        <w:numPr>
          <w:ilvl w:val="0"/>
          <w:numId w:val="0"/>
        </w:numPr>
        <w:spacing w:after="0"/>
        <w:ind w:left="113"/>
        <w:rPr>
          <w:sz w:val="16"/>
        </w:rPr>
      </w:pPr>
      <w:r w:rsidRPr="007F1B22">
        <w:rPr>
          <w:sz w:val="16"/>
        </w:rPr>
        <w:t xml:space="preserve">Bu ayetlerde </w:t>
      </w:r>
      <w:proofErr w:type="spellStart"/>
      <w:r w:rsidRPr="007F1B22">
        <w:rPr>
          <w:sz w:val="16"/>
        </w:rPr>
        <w:t>Hz.Yahya’yla</w:t>
      </w:r>
      <w:proofErr w:type="spellEnd"/>
      <w:r w:rsidRPr="007F1B22">
        <w:rPr>
          <w:sz w:val="16"/>
        </w:rPr>
        <w:t xml:space="preserve"> ilgili aşağıdakilerden hangisine değinilmemiştir?</w:t>
      </w:r>
    </w:p>
    <w:p w14:paraId="03DFCFF9" w14:textId="3656AA69" w:rsidR="0014364B" w:rsidRPr="007F1B22" w:rsidRDefault="0014364B" w:rsidP="00324EF4">
      <w:pPr>
        <w:pStyle w:val="AIKLAMA"/>
        <w:spacing w:after="0"/>
        <w:rPr>
          <w:sz w:val="16"/>
        </w:rPr>
      </w:pPr>
      <w:r w:rsidRPr="007F1B22">
        <w:rPr>
          <w:sz w:val="16"/>
        </w:rPr>
        <w:t>A) Kötülükten sakındığına</w:t>
      </w:r>
    </w:p>
    <w:p w14:paraId="3C3A2DCA" w14:textId="61B9FCDB" w:rsidR="0014364B" w:rsidRPr="007F1B22" w:rsidRDefault="0014364B" w:rsidP="00324EF4">
      <w:pPr>
        <w:pStyle w:val="AIKLAMA"/>
        <w:spacing w:after="0"/>
        <w:rPr>
          <w:sz w:val="16"/>
        </w:rPr>
      </w:pPr>
      <w:r w:rsidRPr="007F1B22">
        <w:rPr>
          <w:sz w:val="16"/>
        </w:rPr>
        <w:t>B) Büyüklerine saygılı davrandığına</w:t>
      </w:r>
    </w:p>
    <w:p w14:paraId="1EFB6249" w14:textId="3008908E" w:rsidR="0014364B" w:rsidRPr="007F1B22" w:rsidRDefault="0014364B" w:rsidP="00324EF4">
      <w:pPr>
        <w:pStyle w:val="AIKLAMA"/>
        <w:spacing w:after="0"/>
        <w:rPr>
          <w:sz w:val="16"/>
        </w:rPr>
      </w:pPr>
      <w:r w:rsidRPr="007F1B22">
        <w:rPr>
          <w:sz w:val="16"/>
        </w:rPr>
        <w:t>C) Hz. İsa ile akrabalık bağına</w:t>
      </w:r>
    </w:p>
    <w:p w14:paraId="7B3F6843" w14:textId="5055E84A" w:rsidR="0014364B" w:rsidRPr="007F1B22" w:rsidRDefault="0014364B" w:rsidP="00324EF4">
      <w:pPr>
        <w:pStyle w:val="AIKLAMA"/>
        <w:spacing w:after="0"/>
        <w:rPr>
          <w:sz w:val="16"/>
        </w:rPr>
      </w:pPr>
      <w:r w:rsidRPr="007F1B22">
        <w:rPr>
          <w:sz w:val="16"/>
        </w:rPr>
        <w:t>D) Şefkatli bir kimse olduğuna</w:t>
      </w:r>
    </w:p>
    <w:p w14:paraId="070C1C4C" w14:textId="77777777" w:rsidR="007F1B22" w:rsidRPr="007F1B22" w:rsidRDefault="007F1B22" w:rsidP="007F1B22">
      <w:pPr>
        <w:pStyle w:val="SORUMETN"/>
        <w:numPr>
          <w:ilvl w:val="0"/>
          <w:numId w:val="0"/>
        </w:numPr>
        <w:ind w:left="113"/>
        <w:rPr>
          <w:sz w:val="16"/>
        </w:rPr>
      </w:pPr>
    </w:p>
    <w:p w14:paraId="0D3984D4" w14:textId="77777777" w:rsidR="00324EF4" w:rsidRPr="007F1B22" w:rsidRDefault="00324EF4" w:rsidP="00324EF4">
      <w:pPr>
        <w:pStyle w:val="SORUMETN"/>
        <w:numPr>
          <w:ilvl w:val="0"/>
          <w:numId w:val="0"/>
        </w:numPr>
        <w:spacing w:after="0"/>
        <w:ind w:left="113"/>
        <w:rPr>
          <w:sz w:val="16"/>
        </w:rPr>
      </w:pPr>
    </w:p>
    <w:p w14:paraId="5CCF0B41" w14:textId="3E1D64A5" w:rsidR="00AF68F7" w:rsidRPr="007F1B22" w:rsidRDefault="00AF68F7" w:rsidP="00324EF4">
      <w:pPr>
        <w:pStyle w:val="SORUNOLUAIK"/>
        <w:spacing w:after="0"/>
        <w:rPr>
          <w:b/>
          <w:sz w:val="16"/>
          <w:szCs w:val="16"/>
        </w:rPr>
      </w:pPr>
      <w:r w:rsidRPr="007F1B22">
        <w:rPr>
          <w:b/>
          <w:sz w:val="16"/>
          <w:szCs w:val="16"/>
        </w:rPr>
        <w:t>Zararlı alışkanlıklara başlamayla ilgili,</w:t>
      </w:r>
    </w:p>
    <w:p w14:paraId="0DEF952F" w14:textId="77777777" w:rsidR="00AF68F7" w:rsidRPr="007F1B22" w:rsidRDefault="00AF68F7" w:rsidP="00324EF4">
      <w:pPr>
        <w:pStyle w:val="SORUNOLUAIK"/>
        <w:numPr>
          <w:ilvl w:val="0"/>
          <w:numId w:val="0"/>
        </w:numPr>
        <w:spacing w:after="0"/>
        <w:ind w:left="284"/>
        <w:rPr>
          <w:b/>
          <w:sz w:val="16"/>
          <w:szCs w:val="16"/>
        </w:rPr>
      </w:pPr>
      <w:r w:rsidRPr="007F1B22">
        <w:rPr>
          <w:b/>
          <w:sz w:val="16"/>
          <w:szCs w:val="16"/>
        </w:rPr>
        <w:t>Söyleyemedim, kırmak istemedim onu.</w:t>
      </w:r>
    </w:p>
    <w:p w14:paraId="3B3AEB04" w14:textId="77777777" w:rsidR="00AF68F7" w:rsidRPr="007F1B22" w:rsidRDefault="00AF68F7" w:rsidP="00324EF4">
      <w:pPr>
        <w:pStyle w:val="SORUNOLUAIK"/>
        <w:numPr>
          <w:ilvl w:val="0"/>
          <w:numId w:val="0"/>
        </w:numPr>
        <w:spacing w:after="0"/>
        <w:ind w:left="284"/>
        <w:rPr>
          <w:b/>
          <w:sz w:val="16"/>
          <w:szCs w:val="16"/>
        </w:rPr>
      </w:pPr>
      <w:r w:rsidRPr="007F1B22">
        <w:rPr>
          <w:b/>
          <w:sz w:val="16"/>
          <w:szCs w:val="16"/>
        </w:rPr>
        <w:t>Ne yani şimdi daha mı iyi oldu?</w:t>
      </w:r>
    </w:p>
    <w:p w14:paraId="5E56C21B" w14:textId="77777777" w:rsidR="00AF68F7" w:rsidRPr="007F1B22" w:rsidRDefault="00AF68F7" w:rsidP="00324EF4">
      <w:pPr>
        <w:pStyle w:val="SORUNOLUAIK"/>
        <w:numPr>
          <w:ilvl w:val="0"/>
          <w:numId w:val="0"/>
        </w:numPr>
        <w:spacing w:after="0"/>
        <w:ind w:left="284"/>
        <w:rPr>
          <w:b/>
          <w:sz w:val="16"/>
          <w:szCs w:val="16"/>
        </w:rPr>
      </w:pPr>
      <w:r w:rsidRPr="007F1B22">
        <w:rPr>
          <w:b/>
          <w:sz w:val="16"/>
          <w:szCs w:val="16"/>
        </w:rPr>
        <w:t>Ciğerlerim yalnızca zehirli duman doldu.</w:t>
      </w:r>
    </w:p>
    <w:p w14:paraId="416174DA" w14:textId="77777777" w:rsidR="00AF68F7" w:rsidRPr="007F1B22" w:rsidRDefault="00AF68F7" w:rsidP="00324EF4">
      <w:pPr>
        <w:pStyle w:val="SORUNOLUAIK"/>
        <w:numPr>
          <w:ilvl w:val="0"/>
          <w:numId w:val="0"/>
        </w:numPr>
        <w:spacing w:after="0"/>
        <w:ind w:left="284"/>
        <w:rPr>
          <w:b/>
          <w:sz w:val="16"/>
          <w:szCs w:val="16"/>
        </w:rPr>
      </w:pPr>
      <w:r w:rsidRPr="007F1B22">
        <w:rPr>
          <w:b/>
          <w:sz w:val="16"/>
          <w:szCs w:val="16"/>
        </w:rPr>
        <w:t>Bu benim için başlangıç değil, bir sondu</w:t>
      </w:r>
    </w:p>
    <w:p w14:paraId="52CCB060" w14:textId="77777777" w:rsidR="00AF68F7" w:rsidRPr="007F1B22" w:rsidRDefault="00AF68F7" w:rsidP="00324EF4">
      <w:pPr>
        <w:pStyle w:val="SORUMETN"/>
        <w:numPr>
          <w:ilvl w:val="0"/>
          <w:numId w:val="0"/>
        </w:numPr>
        <w:spacing w:after="0"/>
        <w:ind w:left="113"/>
        <w:rPr>
          <w:sz w:val="16"/>
        </w:rPr>
      </w:pPr>
      <w:proofErr w:type="gramStart"/>
      <w:r w:rsidRPr="007F1B22">
        <w:rPr>
          <w:sz w:val="16"/>
        </w:rPr>
        <w:t>dizelerinde</w:t>
      </w:r>
      <w:proofErr w:type="gramEnd"/>
      <w:r w:rsidRPr="007F1B22">
        <w:rPr>
          <w:sz w:val="16"/>
        </w:rPr>
        <w:t xml:space="preserve"> dile getirilen pişmanlığın yaşanmaması için aşağıdaki sözlerden hangisi söylenmelidir?</w:t>
      </w:r>
    </w:p>
    <w:p w14:paraId="11974345" w14:textId="77777777" w:rsidR="00AF68F7" w:rsidRPr="007F1B22" w:rsidRDefault="00AF68F7" w:rsidP="00324EF4">
      <w:pPr>
        <w:pStyle w:val="AIKLAMA"/>
        <w:spacing w:after="0"/>
        <w:rPr>
          <w:sz w:val="16"/>
        </w:rPr>
      </w:pPr>
      <w:r w:rsidRPr="007F1B22">
        <w:rPr>
          <w:sz w:val="16"/>
        </w:rPr>
        <w:tab/>
        <w:t xml:space="preserve">A) Hayır! </w:t>
      </w:r>
      <w:r w:rsidRPr="007F1B22">
        <w:rPr>
          <w:sz w:val="16"/>
        </w:rPr>
        <w:tab/>
        <w:t xml:space="preserve">B) Elbette! </w:t>
      </w:r>
    </w:p>
    <w:p w14:paraId="72FC7339" w14:textId="1FAA53E8" w:rsidR="00AF68F7" w:rsidRPr="007F1B22" w:rsidRDefault="00AF68F7" w:rsidP="00324EF4">
      <w:pPr>
        <w:pStyle w:val="AIKLAMA"/>
        <w:spacing w:after="0"/>
        <w:rPr>
          <w:sz w:val="16"/>
        </w:rPr>
      </w:pPr>
      <w:r w:rsidRPr="007F1B22">
        <w:rPr>
          <w:sz w:val="16"/>
        </w:rPr>
        <w:t xml:space="preserve">    C) Seve seve! </w:t>
      </w:r>
      <w:r w:rsidRPr="007F1B22">
        <w:rPr>
          <w:sz w:val="16"/>
        </w:rPr>
        <w:tab/>
        <w:t xml:space="preserve">D) Bana bir şey olmaz! </w:t>
      </w:r>
    </w:p>
    <w:p w14:paraId="76A6446E" w14:textId="77777777" w:rsidR="007F1B22" w:rsidRPr="007F1B22" w:rsidRDefault="007F1B22" w:rsidP="007F1B22">
      <w:pPr>
        <w:pStyle w:val="SORUMETN"/>
        <w:numPr>
          <w:ilvl w:val="0"/>
          <w:numId w:val="0"/>
        </w:numPr>
        <w:ind w:left="113"/>
        <w:rPr>
          <w:sz w:val="16"/>
        </w:rPr>
      </w:pPr>
    </w:p>
    <w:p w14:paraId="4811B7E2" w14:textId="77777777" w:rsidR="00324EF4" w:rsidRPr="007F1B22" w:rsidRDefault="00324EF4" w:rsidP="00324EF4">
      <w:pPr>
        <w:pStyle w:val="SORUMETN"/>
        <w:numPr>
          <w:ilvl w:val="0"/>
          <w:numId w:val="0"/>
        </w:numPr>
        <w:spacing w:after="0"/>
        <w:ind w:left="113"/>
        <w:rPr>
          <w:sz w:val="16"/>
        </w:rPr>
      </w:pPr>
    </w:p>
    <w:p w14:paraId="3F4C04B9" w14:textId="77777777" w:rsidR="0020153F" w:rsidRPr="007F1B22" w:rsidRDefault="0020153F" w:rsidP="00324EF4">
      <w:pPr>
        <w:pStyle w:val="SEENEKLER"/>
        <w:rPr>
          <w:sz w:val="16"/>
        </w:rPr>
      </w:pPr>
    </w:p>
    <w:p w14:paraId="59BF108B" w14:textId="5EB493A1" w:rsidR="00AF68F7" w:rsidRPr="007F1B22" w:rsidRDefault="00AF68F7" w:rsidP="00324EF4">
      <w:pPr>
        <w:pStyle w:val="SORUNOLUAIK"/>
        <w:spacing w:after="0"/>
        <w:rPr>
          <w:b/>
          <w:sz w:val="16"/>
          <w:szCs w:val="16"/>
        </w:rPr>
      </w:pPr>
      <w:r w:rsidRPr="007F1B22">
        <w:rPr>
          <w:b/>
          <w:sz w:val="16"/>
          <w:szCs w:val="16"/>
        </w:rPr>
        <w:t xml:space="preserve">Aşağıdakilerin hangisi kötü alışkanlıklara başlama sebeplerinden biridir? </w:t>
      </w:r>
    </w:p>
    <w:p w14:paraId="11EA79D8" w14:textId="1DE06AF6" w:rsidR="00AF68F7" w:rsidRPr="007F1B22" w:rsidRDefault="00AF68F7" w:rsidP="00324EF4">
      <w:pPr>
        <w:pStyle w:val="AIKLAMA"/>
        <w:spacing w:after="0"/>
        <w:rPr>
          <w:sz w:val="16"/>
        </w:rPr>
      </w:pPr>
      <w:r w:rsidRPr="007F1B22">
        <w:rPr>
          <w:sz w:val="16"/>
        </w:rPr>
        <w:t xml:space="preserve">A) Hobi edinmek </w:t>
      </w:r>
      <w:r w:rsidRPr="007F1B22">
        <w:rPr>
          <w:sz w:val="16"/>
        </w:rPr>
        <w:tab/>
        <w:t xml:space="preserve">B) Seyahat etmek </w:t>
      </w:r>
    </w:p>
    <w:p w14:paraId="3E09283B" w14:textId="45741730" w:rsidR="00AF68F7" w:rsidRPr="007F1B22" w:rsidRDefault="00AF68F7" w:rsidP="00324EF4">
      <w:pPr>
        <w:pStyle w:val="AIKLAMA"/>
        <w:spacing w:after="0"/>
        <w:rPr>
          <w:sz w:val="16"/>
        </w:rPr>
      </w:pPr>
      <w:r w:rsidRPr="007F1B22">
        <w:rPr>
          <w:sz w:val="16"/>
        </w:rPr>
        <w:t xml:space="preserve">C) Spor yapmak </w:t>
      </w:r>
      <w:r w:rsidRPr="007F1B22">
        <w:rPr>
          <w:sz w:val="16"/>
        </w:rPr>
        <w:tab/>
        <w:t>D) Zararlı maddeleri denemek</w:t>
      </w:r>
    </w:p>
    <w:p w14:paraId="639C3256" w14:textId="77777777" w:rsidR="007F1B22" w:rsidRPr="007F1B22" w:rsidRDefault="007F1B22" w:rsidP="007F1B22">
      <w:pPr>
        <w:pStyle w:val="SORUMETN"/>
        <w:numPr>
          <w:ilvl w:val="0"/>
          <w:numId w:val="0"/>
        </w:numPr>
        <w:ind w:left="113"/>
        <w:rPr>
          <w:sz w:val="16"/>
        </w:rPr>
      </w:pPr>
    </w:p>
    <w:p w14:paraId="61B7B47A" w14:textId="77777777" w:rsidR="0014364B" w:rsidRPr="007F1B22" w:rsidRDefault="0014364B" w:rsidP="00324EF4">
      <w:pPr>
        <w:pStyle w:val="SORUMETN"/>
        <w:numPr>
          <w:ilvl w:val="0"/>
          <w:numId w:val="0"/>
        </w:numPr>
        <w:spacing w:after="0"/>
        <w:rPr>
          <w:sz w:val="16"/>
        </w:rPr>
      </w:pPr>
    </w:p>
    <w:p w14:paraId="2D2213C5" w14:textId="419A619B" w:rsidR="00AF68F7" w:rsidRPr="007F1B22" w:rsidRDefault="00AF68F7" w:rsidP="00324EF4">
      <w:pPr>
        <w:pStyle w:val="SORUNOLUAIK"/>
        <w:spacing w:after="0"/>
        <w:rPr>
          <w:sz w:val="16"/>
          <w:szCs w:val="16"/>
        </w:rPr>
      </w:pPr>
      <w:r w:rsidRPr="007F1B22">
        <w:rPr>
          <w:sz w:val="16"/>
          <w:szCs w:val="16"/>
        </w:rPr>
        <w:t>•Kör ile yatan şaşı kalkar.</w:t>
      </w:r>
    </w:p>
    <w:p w14:paraId="0F5D431D" w14:textId="1CA6973A" w:rsidR="00AF68F7" w:rsidRPr="007F1B22" w:rsidRDefault="00AF68F7" w:rsidP="00324EF4">
      <w:pPr>
        <w:spacing w:after="0"/>
        <w:rPr>
          <w:rFonts w:cstheme="minorHAnsi"/>
          <w:sz w:val="16"/>
          <w:szCs w:val="16"/>
        </w:rPr>
      </w:pPr>
      <w:r w:rsidRPr="007F1B22">
        <w:rPr>
          <w:rFonts w:cstheme="minorHAnsi"/>
          <w:sz w:val="16"/>
          <w:szCs w:val="16"/>
        </w:rPr>
        <w:t>•Üzüm üzüme baka baka kararır.</w:t>
      </w:r>
    </w:p>
    <w:p w14:paraId="07E45B26" w14:textId="43DB9179" w:rsidR="00AF68F7" w:rsidRPr="007F1B22" w:rsidRDefault="00AF68F7" w:rsidP="00324EF4">
      <w:pPr>
        <w:spacing w:after="0"/>
        <w:rPr>
          <w:rFonts w:cstheme="minorHAnsi"/>
          <w:sz w:val="16"/>
          <w:szCs w:val="16"/>
        </w:rPr>
      </w:pPr>
      <w:r w:rsidRPr="007F1B22">
        <w:rPr>
          <w:rFonts w:cstheme="minorHAnsi"/>
          <w:sz w:val="16"/>
          <w:szCs w:val="16"/>
        </w:rPr>
        <w:t>•Kır atın yanında duran ya huyundan ya suyundan</w:t>
      </w:r>
    </w:p>
    <w:p w14:paraId="5E896957" w14:textId="77777777" w:rsidR="00AF68F7" w:rsidRPr="007F1B22" w:rsidRDefault="00AF68F7" w:rsidP="00324EF4">
      <w:pPr>
        <w:pStyle w:val="SORUMETN"/>
        <w:numPr>
          <w:ilvl w:val="0"/>
          <w:numId w:val="0"/>
        </w:numPr>
        <w:spacing w:after="0"/>
        <w:ind w:left="113"/>
        <w:rPr>
          <w:sz w:val="16"/>
        </w:rPr>
      </w:pPr>
      <w:r w:rsidRPr="007F1B22">
        <w:rPr>
          <w:sz w:val="16"/>
        </w:rPr>
        <w:t>Bu atasözleri zararlı alışkanlıklara başlama nedenlerinden hangisiyle ilgilidir?</w:t>
      </w:r>
    </w:p>
    <w:p w14:paraId="589B12B5" w14:textId="115A81BB" w:rsidR="00AF68F7" w:rsidRPr="007F1B22" w:rsidRDefault="00AF68F7" w:rsidP="00324EF4">
      <w:pPr>
        <w:pStyle w:val="AIKLAMA"/>
        <w:spacing w:after="0"/>
        <w:rPr>
          <w:sz w:val="16"/>
        </w:rPr>
      </w:pPr>
      <w:r w:rsidRPr="007F1B22">
        <w:rPr>
          <w:sz w:val="16"/>
        </w:rPr>
        <w:t xml:space="preserve">A) Merak </w:t>
      </w:r>
      <w:r w:rsidRPr="007F1B22">
        <w:rPr>
          <w:sz w:val="16"/>
        </w:rPr>
        <w:tab/>
      </w:r>
      <w:r w:rsidR="0020153F" w:rsidRPr="007F1B22">
        <w:rPr>
          <w:sz w:val="16"/>
        </w:rPr>
        <w:t xml:space="preserve">              </w:t>
      </w:r>
      <w:r w:rsidRPr="007F1B22">
        <w:rPr>
          <w:sz w:val="16"/>
        </w:rPr>
        <w:t xml:space="preserve">B) Bilgisizlik </w:t>
      </w:r>
    </w:p>
    <w:p w14:paraId="5444E271" w14:textId="50299D5E" w:rsidR="00E709B5" w:rsidRPr="007F1B22" w:rsidRDefault="00AF68F7" w:rsidP="00324EF4">
      <w:pPr>
        <w:pStyle w:val="AIKLAMA"/>
        <w:spacing w:after="0"/>
        <w:rPr>
          <w:sz w:val="16"/>
        </w:rPr>
      </w:pPr>
      <w:r w:rsidRPr="007F1B22">
        <w:rPr>
          <w:sz w:val="16"/>
        </w:rPr>
        <w:t xml:space="preserve">C) Çevrenin etkisi </w:t>
      </w:r>
      <w:r w:rsidRPr="007F1B22">
        <w:rPr>
          <w:sz w:val="16"/>
        </w:rPr>
        <w:tab/>
        <w:t>D) Eğitimsizlik</w:t>
      </w:r>
    </w:p>
    <w:p w14:paraId="3761AC85" w14:textId="77777777" w:rsidR="0020153F" w:rsidRDefault="0020153F" w:rsidP="00324EF4">
      <w:pPr>
        <w:pStyle w:val="SEENEKLER"/>
        <w:rPr>
          <w:rFonts w:ascii="Arial" w:hAnsi="Arial"/>
          <w:b/>
          <w:color w:val="000000"/>
          <w:sz w:val="16"/>
        </w:rPr>
      </w:pPr>
    </w:p>
    <w:p w14:paraId="383A8157" w14:textId="77777777" w:rsidR="007F1B22" w:rsidRDefault="007F1B22" w:rsidP="00324EF4">
      <w:pPr>
        <w:pStyle w:val="SEENEKLER"/>
        <w:rPr>
          <w:rFonts w:ascii="Arial" w:hAnsi="Arial"/>
          <w:b/>
          <w:color w:val="000000"/>
          <w:sz w:val="16"/>
        </w:rPr>
      </w:pPr>
    </w:p>
    <w:p w14:paraId="3780AF5D" w14:textId="77777777" w:rsidR="007F1B22" w:rsidRDefault="007F1B22" w:rsidP="00324EF4">
      <w:pPr>
        <w:pStyle w:val="SEENEKLER"/>
        <w:rPr>
          <w:rFonts w:ascii="Arial" w:hAnsi="Arial"/>
          <w:b/>
          <w:color w:val="000000"/>
          <w:sz w:val="16"/>
        </w:rPr>
      </w:pPr>
    </w:p>
    <w:p w14:paraId="5ED44492" w14:textId="77777777" w:rsidR="007F1B22" w:rsidRDefault="007F1B22" w:rsidP="00324EF4">
      <w:pPr>
        <w:pStyle w:val="SEENEKLER"/>
        <w:rPr>
          <w:rFonts w:ascii="Arial" w:hAnsi="Arial"/>
          <w:b/>
          <w:color w:val="000000"/>
          <w:sz w:val="16"/>
        </w:rPr>
      </w:pPr>
    </w:p>
    <w:p w14:paraId="10578150" w14:textId="77777777" w:rsidR="007F1B22" w:rsidRDefault="007F1B22" w:rsidP="00324EF4">
      <w:pPr>
        <w:pStyle w:val="SEENEKLER"/>
        <w:rPr>
          <w:rFonts w:ascii="Arial" w:hAnsi="Arial"/>
          <w:b/>
          <w:color w:val="000000"/>
          <w:sz w:val="16"/>
        </w:rPr>
      </w:pPr>
    </w:p>
    <w:p w14:paraId="08089F9A" w14:textId="77777777" w:rsidR="007F1B22" w:rsidRDefault="007F1B22" w:rsidP="00324EF4">
      <w:pPr>
        <w:pStyle w:val="SEENEKLER"/>
        <w:rPr>
          <w:rFonts w:ascii="Arial" w:hAnsi="Arial"/>
          <w:b/>
          <w:color w:val="000000"/>
          <w:sz w:val="16"/>
        </w:rPr>
      </w:pPr>
    </w:p>
    <w:p w14:paraId="4DDF79A3" w14:textId="77777777" w:rsidR="007F1B22" w:rsidRPr="007F1B22" w:rsidRDefault="007F1B22" w:rsidP="00324EF4">
      <w:pPr>
        <w:pStyle w:val="SEENEKLER"/>
        <w:rPr>
          <w:sz w:val="16"/>
        </w:rPr>
      </w:pPr>
    </w:p>
    <w:p w14:paraId="56834EF3" w14:textId="77777777" w:rsidR="0020153F" w:rsidRPr="007F1B22" w:rsidRDefault="0020153F" w:rsidP="00324EF4">
      <w:pPr>
        <w:pStyle w:val="SORUNOLUAIK"/>
        <w:spacing w:after="0"/>
        <w:rPr>
          <w:sz w:val="16"/>
          <w:szCs w:val="16"/>
        </w:rPr>
      </w:pPr>
      <w:r w:rsidRPr="007F1B22">
        <w:rPr>
          <w:sz w:val="16"/>
          <w:szCs w:val="16"/>
        </w:rPr>
        <w:t>Kumar; üretime katılmayan, işsiz güçsüz, tembel, boş vakit geçiren kişilerin toplumda çoğalmasına neden olur. Kumardan elde edilen kazanç helal olmadığı gibi kaybedilen paranın her kuruşunda çoluk çocuğun da hakkı vardır. Ayrıca kumar; içki, yalancılık, hırs, kin, intikam, cinayet gibi kötülükleri de beraberinde getirir. Aile hayatında düzensizliklere, anlaşmazlıklara, ihmallere sebep olur.</w:t>
      </w:r>
    </w:p>
    <w:p w14:paraId="0678B0D3" w14:textId="77777777" w:rsidR="0020153F" w:rsidRPr="007F1B22" w:rsidRDefault="0020153F" w:rsidP="00324EF4">
      <w:pPr>
        <w:pStyle w:val="SORUMETN"/>
        <w:numPr>
          <w:ilvl w:val="0"/>
          <w:numId w:val="0"/>
        </w:numPr>
        <w:spacing w:after="0"/>
        <w:ind w:left="113"/>
        <w:rPr>
          <w:sz w:val="16"/>
        </w:rPr>
      </w:pPr>
      <w:r w:rsidRPr="007F1B22">
        <w:rPr>
          <w:sz w:val="16"/>
        </w:rPr>
        <w:t>Aşağıdakilerden hangisi bu parçanın başlığı olabilir?</w:t>
      </w:r>
    </w:p>
    <w:p w14:paraId="5F243B62" w14:textId="71F7E3F9" w:rsidR="0020153F" w:rsidRPr="007F1B22" w:rsidRDefault="0020153F" w:rsidP="00324EF4">
      <w:pPr>
        <w:pStyle w:val="AIKLAMA"/>
        <w:rPr>
          <w:sz w:val="16"/>
        </w:rPr>
      </w:pPr>
      <w:r w:rsidRPr="007F1B22">
        <w:rPr>
          <w:sz w:val="16"/>
        </w:rPr>
        <w:t>A) Zararlı Alışkanlıklarla Mücadele Yolları</w:t>
      </w:r>
    </w:p>
    <w:p w14:paraId="0C07094E" w14:textId="4E4EFE1C" w:rsidR="0020153F" w:rsidRPr="007F1B22" w:rsidRDefault="0020153F" w:rsidP="00324EF4">
      <w:pPr>
        <w:pStyle w:val="AIKLAMA"/>
        <w:rPr>
          <w:sz w:val="16"/>
        </w:rPr>
      </w:pPr>
      <w:r w:rsidRPr="007F1B22">
        <w:rPr>
          <w:sz w:val="16"/>
        </w:rPr>
        <w:t>B) Kumarın Yol Açtığı Zararlar</w:t>
      </w:r>
    </w:p>
    <w:p w14:paraId="04FC9BA1" w14:textId="4641BDE5" w:rsidR="0020153F" w:rsidRPr="007F1B22" w:rsidRDefault="0020153F" w:rsidP="00324EF4">
      <w:pPr>
        <w:pStyle w:val="AIKLAMA"/>
        <w:rPr>
          <w:sz w:val="16"/>
        </w:rPr>
      </w:pPr>
      <w:r w:rsidRPr="007F1B22">
        <w:rPr>
          <w:sz w:val="16"/>
        </w:rPr>
        <w:t>C) Zararlı Alışkanlıklara Başlama Nedenleri</w:t>
      </w:r>
    </w:p>
    <w:p w14:paraId="417FE9F3" w14:textId="1D5203BC" w:rsidR="00096985" w:rsidRPr="007F1B22" w:rsidRDefault="0020153F" w:rsidP="00324EF4">
      <w:pPr>
        <w:pStyle w:val="AIKLAMA"/>
        <w:rPr>
          <w:sz w:val="16"/>
        </w:rPr>
      </w:pPr>
      <w:r w:rsidRPr="007F1B22">
        <w:rPr>
          <w:sz w:val="16"/>
        </w:rPr>
        <w:t>D) Hz. Peygamber ve Zararlı Alışkanlıklar</w:t>
      </w:r>
    </w:p>
    <w:p w14:paraId="28A58938" w14:textId="77777777" w:rsidR="007F1B22" w:rsidRPr="007F1B22" w:rsidRDefault="007F1B22" w:rsidP="007F1B22">
      <w:pPr>
        <w:pStyle w:val="SORUMETN"/>
        <w:numPr>
          <w:ilvl w:val="0"/>
          <w:numId w:val="0"/>
        </w:numPr>
        <w:ind w:left="113"/>
        <w:rPr>
          <w:sz w:val="16"/>
        </w:rPr>
      </w:pPr>
    </w:p>
    <w:p w14:paraId="5BAAAE34" w14:textId="77777777" w:rsidR="007F1B22" w:rsidRPr="007F1B22" w:rsidRDefault="007F1B22" w:rsidP="007F1B22">
      <w:pPr>
        <w:pStyle w:val="SEENEKLER"/>
        <w:rPr>
          <w:sz w:val="16"/>
        </w:rPr>
      </w:pPr>
    </w:p>
    <w:p w14:paraId="29ABB87B" w14:textId="77777777" w:rsidR="0020153F" w:rsidRPr="007F1B22" w:rsidRDefault="0020153F" w:rsidP="00324EF4">
      <w:pPr>
        <w:pStyle w:val="SORUNOLUAIK"/>
        <w:spacing w:after="0"/>
        <w:rPr>
          <w:sz w:val="16"/>
          <w:szCs w:val="16"/>
        </w:rPr>
      </w:pPr>
      <w:r w:rsidRPr="007F1B22">
        <w:rPr>
          <w:sz w:val="16"/>
          <w:szCs w:val="16"/>
        </w:rPr>
        <w:t xml:space="preserve">Rize Gençlik Merkezi tarafından yürütülen "Ekrandan Geç, Hayatı Seç" projesi kapsamında ailelerin de katıldığı faaliyette çocuklar keyifli bir gün geçirdiler, uçurtma uçurdular, </w:t>
      </w:r>
      <w:proofErr w:type="spellStart"/>
      <w:r w:rsidRPr="007F1B22">
        <w:rPr>
          <w:sz w:val="16"/>
          <w:szCs w:val="16"/>
        </w:rPr>
        <w:t>oyunIar</w:t>
      </w:r>
      <w:proofErr w:type="spellEnd"/>
      <w:r w:rsidRPr="007F1B22">
        <w:rPr>
          <w:sz w:val="16"/>
          <w:szCs w:val="16"/>
        </w:rPr>
        <w:t xml:space="preserve"> oynadılar. Ekran başında değil, hayatın içinde hep birlikte güzel bir günü yaşamış oldular.</w:t>
      </w:r>
    </w:p>
    <w:p w14:paraId="3BD11463" w14:textId="77777777" w:rsidR="0020153F" w:rsidRPr="007F1B22" w:rsidRDefault="0020153F" w:rsidP="00324EF4">
      <w:pPr>
        <w:pStyle w:val="SORUMETN"/>
        <w:numPr>
          <w:ilvl w:val="0"/>
          <w:numId w:val="0"/>
        </w:numPr>
        <w:spacing w:after="0"/>
        <w:ind w:left="113"/>
        <w:rPr>
          <w:sz w:val="16"/>
        </w:rPr>
      </w:pPr>
      <w:r w:rsidRPr="007F1B22">
        <w:rPr>
          <w:sz w:val="16"/>
        </w:rPr>
        <w:t>Bu proje ile aşağıdaki bağımlılıkların hangisi ile mücadele edilmek istenmiştir?</w:t>
      </w:r>
    </w:p>
    <w:p w14:paraId="01EBF9C5" w14:textId="6E2BAA1E" w:rsidR="00096985" w:rsidRPr="007F1B22" w:rsidRDefault="0020153F" w:rsidP="007F1B22">
      <w:pPr>
        <w:pStyle w:val="AIKLAMA"/>
        <w:numPr>
          <w:ilvl w:val="0"/>
          <w:numId w:val="44"/>
        </w:numPr>
        <w:spacing w:after="0"/>
        <w:rPr>
          <w:sz w:val="16"/>
        </w:rPr>
      </w:pPr>
      <w:r w:rsidRPr="007F1B22">
        <w:rPr>
          <w:sz w:val="16"/>
        </w:rPr>
        <w:t>Alkol   B) Teknoloji   C) Sigara   D) Kumar   </w:t>
      </w:r>
    </w:p>
    <w:p w14:paraId="718DF638" w14:textId="77777777" w:rsidR="007F1B22" w:rsidRPr="007F1B22" w:rsidRDefault="007F1B22" w:rsidP="007F1B22">
      <w:pPr>
        <w:pStyle w:val="SORUMETN"/>
        <w:numPr>
          <w:ilvl w:val="0"/>
          <w:numId w:val="0"/>
        </w:numPr>
        <w:ind w:left="473"/>
        <w:rPr>
          <w:sz w:val="16"/>
        </w:rPr>
      </w:pPr>
    </w:p>
    <w:p w14:paraId="67E873AD" w14:textId="77777777" w:rsidR="007F1B22" w:rsidRPr="007F1B22" w:rsidRDefault="007F1B22" w:rsidP="007F1B22">
      <w:pPr>
        <w:pStyle w:val="SEENEKLER"/>
        <w:rPr>
          <w:sz w:val="16"/>
        </w:rPr>
      </w:pPr>
    </w:p>
    <w:p w14:paraId="43CD4224" w14:textId="77777777" w:rsidR="0020153F" w:rsidRPr="007F1B22" w:rsidRDefault="0020153F" w:rsidP="00324EF4">
      <w:pPr>
        <w:pStyle w:val="SORUMETN"/>
        <w:numPr>
          <w:ilvl w:val="0"/>
          <w:numId w:val="0"/>
        </w:numPr>
        <w:spacing w:after="0"/>
        <w:ind w:left="113"/>
        <w:rPr>
          <w:sz w:val="16"/>
        </w:rPr>
      </w:pPr>
    </w:p>
    <w:p w14:paraId="7DBC8227" w14:textId="77777777" w:rsidR="0020153F" w:rsidRPr="007F1B22" w:rsidRDefault="0020153F" w:rsidP="00324EF4">
      <w:pPr>
        <w:pStyle w:val="SORUNOLUAIK"/>
        <w:spacing w:after="0"/>
        <w:rPr>
          <w:sz w:val="16"/>
          <w:szCs w:val="16"/>
        </w:rPr>
      </w:pPr>
      <w:r w:rsidRPr="007F1B22">
        <w:rPr>
          <w:sz w:val="16"/>
          <w:szCs w:val="16"/>
        </w:rPr>
        <w:t>İslamiyet, insanları zararlı alışkanlıklardan uzak durmaya yönlendirir. İçki, uyuşturucu gibi zararlı maddeleri kullanmaktan, kumar gibi haksız kazanç yollarından sakındırır. Arkadaş seçimine dikkat edilmesi gerektiğine dikkat çeker. Boş zamanların hayırlı işlerle değerlendirilmesini öğütler.</w:t>
      </w:r>
    </w:p>
    <w:p w14:paraId="43DA118C" w14:textId="77777777" w:rsidR="0020153F" w:rsidRPr="007F1B22" w:rsidRDefault="0020153F" w:rsidP="00324EF4">
      <w:pPr>
        <w:pStyle w:val="SORUMETN"/>
        <w:numPr>
          <w:ilvl w:val="0"/>
          <w:numId w:val="0"/>
        </w:numPr>
        <w:spacing w:after="0"/>
        <w:ind w:left="113"/>
        <w:rPr>
          <w:sz w:val="16"/>
        </w:rPr>
      </w:pPr>
      <w:r w:rsidRPr="007F1B22">
        <w:rPr>
          <w:sz w:val="16"/>
        </w:rPr>
        <w:t>Bu parçadan zararlı alışkanlıklarla ilgili aşağıdakilerden hangisine değinilmemiştir?</w:t>
      </w:r>
    </w:p>
    <w:p w14:paraId="1FDFF99C" w14:textId="77777777" w:rsidR="0020153F" w:rsidRPr="007F1B22" w:rsidRDefault="0020153F" w:rsidP="00324EF4">
      <w:pPr>
        <w:pStyle w:val="AIKLAMA"/>
        <w:spacing w:after="0"/>
        <w:rPr>
          <w:sz w:val="16"/>
        </w:rPr>
      </w:pPr>
      <w:r w:rsidRPr="007F1B22">
        <w:rPr>
          <w:sz w:val="16"/>
        </w:rPr>
        <w:t xml:space="preserve">A) Tedavi yöntemlerine </w:t>
      </w:r>
      <w:r w:rsidRPr="007F1B22">
        <w:rPr>
          <w:sz w:val="16"/>
        </w:rPr>
        <w:tab/>
        <w:t xml:space="preserve">B) Neler olduklarına </w:t>
      </w:r>
    </w:p>
    <w:p w14:paraId="0D5127F1" w14:textId="7D75FBE0" w:rsidR="00324EF4" w:rsidRPr="007F1B22" w:rsidRDefault="0020153F" w:rsidP="00324EF4">
      <w:pPr>
        <w:pStyle w:val="AIKLAMA"/>
        <w:spacing w:after="0"/>
        <w:rPr>
          <w:sz w:val="16"/>
        </w:rPr>
      </w:pPr>
      <w:r w:rsidRPr="007F1B22">
        <w:rPr>
          <w:sz w:val="16"/>
        </w:rPr>
        <w:t xml:space="preserve">C) İslam dininin tutumuna </w:t>
      </w:r>
      <w:r w:rsidRPr="007F1B22">
        <w:rPr>
          <w:sz w:val="16"/>
        </w:rPr>
        <w:tab/>
        <w:t>D) Korunma yollarına</w:t>
      </w:r>
    </w:p>
    <w:p w14:paraId="1F89A2C6" w14:textId="77777777" w:rsidR="007F1B22" w:rsidRPr="007F1B22" w:rsidRDefault="007F1B22" w:rsidP="007F1B22">
      <w:pPr>
        <w:pStyle w:val="SORUMETN"/>
        <w:numPr>
          <w:ilvl w:val="0"/>
          <w:numId w:val="0"/>
        </w:numPr>
        <w:ind w:left="113"/>
        <w:rPr>
          <w:sz w:val="16"/>
        </w:rPr>
      </w:pPr>
    </w:p>
    <w:p w14:paraId="4F0402B3" w14:textId="77777777" w:rsidR="007F1B22" w:rsidRPr="007F1B22" w:rsidRDefault="007F1B22" w:rsidP="007F1B22">
      <w:pPr>
        <w:pStyle w:val="SEENEKLER"/>
        <w:rPr>
          <w:sz w:val="16"/>
        </w:rPr>
      </w:pPr>
    </w:p>
    <w:p w14:paraId="086B5E1D" w14:textId="77777777" w:rsidR="0020153F" w:rsidRPr="007F1B22" w:rsidRDefault="0020153F" w:rsidP="00324EF4">
      <w:pPr>
        <w:pStyle w:val="SORUNOLUAIK"/>
        <w:spacing w:after="0"/>
        <w:rPr>
          <w:sz w:val="16"/>
          <w:szCs w:val="16"/>
        </w:rPr>
      </w:pPr>
      <w:r w:rsidRPr="007F1B22">
        <w:rPr>
          <w:sz w:val="16"/>
          <w:szCs w:val="16"/>
        </w:rPr>
        <w:t>"Ey iman edenler! İçki, kumar, dikili taşlar, fal okları şeytan işi iğrenç şeylerdir. Bunlardan kaçının ki kurtuluşa eresiniz. Şeytan, içki ve kumar yoluyla aranıza düşmanlık ve kin sokmak, sizi Allah’ı anmaktan ve namazdan alıkoymak ister. Artık vazgeçtiniz değil mi?"(Mâide suresi, 90 ve 91.ayetler)</w:t>
      </w:r>
    </w:p>
    <w:p w14:paraId="1A0628DF" w14:textId="77777777" w:rsidR="0020153F" w:rsidRPr="007F1B22" w:rsidRDefault="0020153F" w:rsidP="00324EF4">
      <w:pPr>
        <w:pStyle w:val="SORUMETN"/>
        <w:numPr>
          <w:ilvl w:val="0"/>
          <w:numId w:val="0"/>
        </w:numPr>
        <w:spacing w:after="0"/>
        <w:ind w:left="113"/>
        <w:rPr>
          <w:sz w:val="16"/>
        </w:rPr>
      </w:pPr>
      <w:r w:rsidRPr="007F1B22">
        <w:rPr>
          <w:sz w:val="16"/>
        </w:rPr>
        <w:t>Bu ayetlerden aşağıdaki yargıların hangisine ulaşılamaz?</w:t>
      </w:r>
    </w:p>
    <w:p w14:paraId="795ABE89" w14:textId="7A0DD7A3" w:rsidR="0020153F" w:rsidRPr="007F1B22" w:rsidRDefault="0020153F" w:rsidP="00324EF4">
      <w:pPr>
        <w:pStyle w:val="AIKLAMA"/>
        <w:spacing w:after="0"/>
        <w:rPr>
          <w:sz w:val="16"/>
        </w:rPr>
      </w:pPr>
      <w:r w:rsidRPr="007F1B22">
        <w:rPr>
          <w:sz w:val="16"/>
        </w:rPr>
        <w:t>A) Zararlı alışkanlıklar toplumsal ilişkilerin bozulmasına neden olur</w:t>
      </w:r>
    </w:p>
    <w:p w14:paraId="294C9192" w14:textId="78E7205C" w:rsidR="0020153F" w:rsidRPr="007F1B22" w:rsidRDefault="0020153F" w:rsidP="00324EF4">
      <w:pPr>
        <w:pStyle w:val="AIKLAMA"/>
        <w:spacing w:after="0"/>
        <w:rPr>
          <w:sz w:val="16"/>
        </w:rPr>
      </w:pPr>
      <w:r w:rsidRPr="007F1B22">
        <w:rPr>
          <w:sz w:val="16"/>
        </w:rPr>
        <w:t>B) Günah işlemek ibadetlerin ihmal edilmesine yol açar.</w:t>
      </w:r>
    </w:p>
    <w:p w14:paraId="797954FE" w14:textId="5D18E6BB" w:rsidR="0020153F" w:rsidRPr="007F1B22" w:rsidRDefault="0020153F" w:rsidP="00324EF4">
      <w:pPr>
        <w:pStyle w:val="AIKLAMA"/>
        <w:spacing w:after="0"/>
        <w:rPr>
          <w:sz w:val="16"/>
        </w:rPr>
      </w:pPr>
      <w:r w:rsidRPr="007F1B22">
        <w:rPr>
          <w:sz w:val="16"/>
        </w:rPr>
        <w:t>C) Allah’ın yasaklarına uymak insanın yararınadır.</w:t>
      </w:r>
    </w:p>
    <w:p w14:paraId="3D5894C9" w14:textId="1F7DAAD6" w:rsidR="00096985" w:rsidRPr="007F1B22" w:rsidRDefault="0020153F" w:rsidP="00324EF4">
      <w:pPr>
        <w:pStyle w:val="AIKLAMA"/>
        <w:spacing w:after="0"/>
        <w:rPr>
          <w:sz w:val="16"/>
        </w:rPr>
      </w:pPr>
      <w:r w:rsidRPr="007F1B22">
        <w:rPr>
          <w:sz w:val="16"/>
        </w:rPr>
        <w:t>D) Zararlı alışkanlıklar insan sağlığına zarar vermektedir.</w:t>
      </w:r>
    </w:p>
    <w:p w14:paraId="7E3654AD" w14:textId="77777777" w:rsidR="007F1B22" w:rsidRPr="007F1B22" w:rsidRDefault="007F1B22" w:rsidP="007F1B22">
      <w:pPr>
        <w:pStyle w:val="SEENEKLER"/>
        <w:rPr>
          <w:rFonts w:ascii="Arial" w:hAnsi="Arial"/>
          <w:b/>
          <w:color w:val="000000"/>
          <w:sz w:val="16"/>
        </w:rPr>
      </w:pPr>
    </w:p>
    <w:p w14:paraId="055B6D62" w14:textId="77777777" w:rsidR="007F1B22" w:rsidRPr="007F1B22" w:rsidRDefault="007F1B22" w:rsidP="007F1B22">
      <w:pPr>
        <w:pStyle w:val="SEENEKLER"/>
        <w:rPr>
          <w:sz w:val="16"/>
        </w:rPr>
      </w:pPr>
    </w:p>
    <w:p w14:paraId="4D0B8BEE" w14:textId="77777777" w:rsidR="007F1B22" w:rsidRPr="007F1B22" w:rsidRDefault="007F1B22" w:rsidP="007F1B22">
      <w:pPr>
        <w:pStyle w:val="SEENEKLER"/>
        <w:rPr>
          <w:sz w:val="16"/>
        </w:rPr>
      </w:pPr>
    </w:p>
    <w:p w14:paraId="2EAC5DED" w14:textId="77777777" w:rsidR="0020153F" w:rsidRPr="007F1B22" w:rsidRDefault="0020153F" w:rsidP="00324EF4">
      <w:pPr>
        <w:pStyle w:val="SORUNOLUAIK"/>
        <w:spacing w:after="0"/>
        <w:rPr>
          <w:sz w:val="16"/>
          <w:szCs w:val="16"/>
        </w:rPr>
      </w:pPr>
      <w:r w:rsidRPr="007F1B22">
        <w:rPr>
          <w:sz w:val="16"/>
          <w:szCs w:val="16"/>
        </w:rPr>
        <w:t>Türkiye Cumhuriyeti Anayasası’nın 58. Maddesine göre "...Devlet, gençleri alkol düşkünlüğünden, uyuşturucu maddelerden, kumar ve benzeri kötü alışkanlıklardan ve cehaletten korumak için gerekli tedbirleri alır."</w:t>
      </w:r>
    </w:p>
    <w:p w14:paraId="259C12EF" w14:textId="77777777" w:rsidR="0020153F" w:rsidRPr="007F1B22" w:rsidRDefault="0020153F" w:rsidP="00324EF4">
      <w:pPr>
        <w:pStyle w:val="SORUMETN"/>
        <w:numPr>
          <w:ilvl w:val="0"/>
          <w:numId w:val="0"/>
        </w:numPr>
        <w:spacing w:after="0"/>
        <w:ind w:left="113"/>
        <w:rPr>
          <w:sz w:val="16"/>
        </w:rPr>
      </w:pPr>
      <w:r w:rsidRPr="007F1B22">
        <w:rPr>
          <w:sz w:val="16"/>
        </w:rPr>
        <w:t>Buna göre,</w:t>
      </w:r>
    </w:p>
    <w:p w14:paraId="6F8F3064" w14:textId="77777777" w:rsidR="0020153F" w:rsidRPr="007F1B22" w:rsidRDefault="0020153F" w:rsidP="00324EF4">
      <w:pPr>
        <w:pStyle w:val="AIKLAMA"/>
        <w:spacing w:after="0"/>
        <w:rPr>
          <w:sz w:val="16"/>
        </w:rPr>
      </w:pPr>
      <w:r w:rsidRPr="007F1B22">
        <w:rPr>
          <w:sz w:val="16"/>
        </w:rPr>
        <w:t>I. Sağlık Bakanlığı "Alo 191 Uyuşturucu ile Mücadele Destek Hattı" kurmuştur.</w:t>
      </w:r>
    </w:p>
    <w:p w14:paraId="634056CD" w14:textId="77777777" w:rsidR="0020153F" w:rsidRPr="007F1B22" w:rsidRDefault="0020153F" w:rsidP="00324EF4">
      <w:pPr>
        <w:pStyle w:val="AIKLAMA"/>
        <w:spacing w:after="0"/>
        <w:rPr>
          <w:sz w:val="16"/>
        </w:rPr>
      </w:pPr>
      <w:proofErr w:type="spellStart"/>
      <w:r w:rsidRPr="007F1B22">
        <w:rPr>
          <w:sz w:val="16"/>
        </w:rPr>
        <w:t>ll</w:t>
      </w:r>
      <w:proofErr w:type="spellEnd"/>
      <w:r w:rsidRPr="007F1B22">
        <w:rPr>
          <w:sz w:val="16"/>
        </w:rPr>
        <w:t>. Yeşilay, "Türkiye Bağımlılıkla Mücadele Eğitim Programı" oluşturmuştur.</w:t>
      </w:r>
    </w:p>
    <w:p w14:paraId="364ED4A9" w14:textId="77777777" w:rsidR="0020153F" w:rsidRPr="007F1B22" w:rsidRDefault="0020153F" w:rsidP="00324EF4">
      <w:pPr>
        <w:pStyle w:val="AIKLAMA"/>
        <w:spacing w:after="0"/>
        <w:rPr>
          <w:sz w:val="16"/>
        </w:rPr>
      </w:pPr>
      <w:r w:rsidRPr="007F1B22">
        <w:rPr>
          <w:sz w:val="16"/>
        </w:rPr>
        <w:t>III. Türkiye Bilimsel ve Teknolojik Araştırma Kurumu "Çevre ve Temiz Üretim Enstitüsünü" kurmuştur.</w:t>
      </w:r>
    </w:p>
    <w:p w14:paraId="0941173D" w14:textId="77777777" w:rsidR="0020153F" w:rsidRPr="007F1B22" w:rsidRDefault="0020153F" w:rsidP="00324EF4">
      <w:pPr>
        <w:pStyle w:val="SORUMETN"/>
        <w:numPr>
          <w:ilvl w:val="0"/>
          <w:numId w:val="0"/>
        </w:numPr>
        <w:spacing w:after="0"/>
        <w:ind w:left="113"/>
        <w:rPr>
          <w:sz w:val="16"/>
        </w:rPr>
      </w:pPr>
      <w:proofErr w:type="gramStart"/>
      <w:r w:rsidRPr="007F1B22">
        <w:rPr>
          <w:sz w:val="16"/>
        </w:rPr>
        <w:t>numaralanmış</w:t>
      </w:r>
      <w:proofErr w:type="gramEnd"/>
      <w:r w:rsidRPr="007F1B22">
        <w:rPr>
          <w:sz w:val="16"/>
        </w:rPr>
        <w:t xml:space="preserve"> çalışmalardan hangileri bu kapsamda değerlendirilebilir?</w:t>
      </w:r>
    </w:p>
    <w:p w14:paraId="28680752" w14:textId="0B55642F" w:rsidR="00324EF4" w:rsidRPr="007F1B22" w:rsidRDefault="00324EF4" w:rsidP="007F1B22">
      <w:pPr>
        <w:pStyle w:val="AIKLAMA"/>
        <w:numPr>
          <w:ilvl w:val="0"/>
          <w:numId w:val="45"/>
        </w:numPr>
        <w:spacing w:after="0"/>
        <w:rPr>
          <w:sz w:val="16"/>
        </w:rPr>
      </w:pPr>
      <w:r w:rsidRPr="007F1B22">
        <w:rPr>
          <w:sz w:val="16"/>
        </w:rPr>
        <w:t xml:space="preserve">Yalnız I. </w:t>
      </w:r>
      <w:r w:rsidR="0020153F" w:rsidRPr="007F1B22">
        <w:rPr>
          <w:sz w:val="16"/>
        </w:rPr>
        <w:t> </w:t>
      </w:r>
      <w:r w:rsidRPr="007F1B22">
        <w:rPr>
          <w:sz w:val="16"/>
        </w:rPr>
        <w:t xml:space="preserve">B) II ve III.  C) Yalnız III. </w:t>
      </w:r>
      <w:r w:rsidR="0020153F" w:rsidRPr="007F1B22">
        <w:rPr>
          <w:sz w:val="16"/>
        </w:rPr>
        <w:t> D) I ve II.   </w:t>
      </w:r>
    </w:p>
    <w:p w14:paraId="1F7FF7E2" w14:textId="77777777" w:rsidR="007F1B22" w:rsidRPr="007F1B22" w:rsidRDefault="007F1B22" w:rsidP="007F1B22">
      <w:pPr>
        <w:pStyle w:val="SORUMETN"/>
        <w:numPr>
          <w:ilvl w:val="0"/>
          <w:numId w:val="0"/>
        </w:numPr>
        <w:ind w:left="473"/>
        <w:rPr>
          <w:sz w:val="16"/>
        </w:rPr>
      </w:pPr>
    </w:p>
    <w:p w14:paraId="717375AD" w14:textId="77777777" w:rsidR="007F1B22" w:rsidRDefault="007F1B22" w:rsidP="007F1B22">
      <w:pPr>
        <w:pStyle w:val="SEENEKLER"/>
        <w:rPr>
          <w:sz w:val="16"/>
        </w:rPr>
      </w:pPr>
    </w:p>
    <w:p w14:paraId="114A3FE1" w14:textId="77777777" w:rsidR="007F1B22" w:rsidRPr="007F1B22" w:rsidRDefault="007F1B22" w:rsidP="007F1B22">
      <w:pPr>
        <w:pStyle w:val="SEENEKLER"/>
        <w:rPr>
          <w:sz w:val="16"/>
        </w:rPr>
      </w:pPr>
    </w:p>
    <w:p w14:paraId="7576547F" w14:textId="77777777" w:rsidR="007F1B22" w:rsidRPr="007F1B22" w:rsidRDefault="007F1B22" w:rsidP="007F1B22">
      <w:pPr>
        <w:pStyle w:val="SEENEKLER"/>
        <w:rPr>
          <w:sz w:val="16"/>
        </w:rPr>
      </w:pPr>
    </w:p>
    <w:p w14:paraId="0A64FFEC" w14:textId="25220994" w:rsidR="00324EF4" w:rsidRPr="007F1B22" w:rsidRDefault="00324EF4" w:rsidP="00324EF4">
      <w:pPr>
        <w:pStyle w:val="SORUNOLUAIK"/>
        <w:spacing w:after="0"/>
        <w:rPr>
          <w:sz w:val="16"/>
          <w:szCs w:val="16"/>
        </w:rPr>
      </w:pPr>
      <w:r w:rsidRPr="007F1B22">
        <w:rPr>
          <w:sz w:val="16"/>
          <w:szCs w:val="16"/>
        </w:rPr>
        <w:t xml:space="preserve">"Kıyamet gününde, bir kul şu beş şeyden hesaba çekilmeden </w:t>
      </w:r>
      <w:proofErr w:type="spellStart"/>
      <w:r w:rsidRPr="007F1B22">
        <w:rPr>
          <w:sz w:val="16"/>
          <w:szCs w:val="16"/>
        </w:rPr>
        <w:t>Rabb’inin</w:t>
      </w:r>
      <w:proofErr w:type="spellEnd"/>
      <w:r w:rsidRPr="007F1B22">
        <w:rPr>
          <w:sz w:val="16"/>
          <w:szCs w:val="16"/>
        </w:rPr>
        <w:t xml:space="preserve"> huzurundan ayrılamaz;</w:t>
      </w:r>
    </w:p>
    <w:p w14:paraId="5FBAC165" w14:textId="25D63BAC" w:rsidR="00324EF4" w:rsidRPr="007F1B22" w:rsidRDefault="00324EF4" w:rsidP="00324EF4">
      <w:pPr>
        <w:pStyle w:val="SORUNOLUAIK"/>
        <w:numPr>
          <w:ilvl w:val="0"/>
          <w:numId w:val="0"/>
        </w:numPr>
        <w:spacing w:after="0"/>
        <w:ind w:left="284"/>
        <w:rPr>
          <w:sz w:val="16"/>
          <w:szCs w:val="16"/>
        </w:rPr>
      </w:pPr>
      <w:r w:rsidRPr="007F1B22">
        <w:rPr>
          <w:sz w:val="16"/>
          <w:szCs w:val="16"/>
        </w:rPr>
        <w:t xml:space="preserve"> Ömrünü nerede geçirdiğinden,</w:t>
      </w:r>
    </w:p>
    <w:p w14:paraId="1A9A3688" w14:textId="77777777" w:rsidR="00324EF4" w:rsidRPr="007F1B22" w:rsidRDefault="00324EF4" w:rsidP="00324EF4">
      <w:pPr>
        <w:pStyle w:val="SORUNOLUAIK"/>
        <w:numPr>
          <w:ilvl w:val="0"/>
          <w:numId w:val="0"/>
        </w:numPr>
        <w:spacing w:after="0"/>
        <w:ind w:left="284"/>
        <w:rPr>
          <w:sz w:val="16"/>
          <w:szCs w:val="16"/>
        </w:rPr>
      </w:pPr>
      <w:r w:rsidRPr="007F1B22">
        <w:rPr>
          <w:sz w:val="16"/>
          <w:szCs w:val="16"/>
        </w:rPr>
        <w:t>- Gençliğini nerede ve nasıl geçirdiğinden,</w:t>
      </w:r>
    </w:p>
    <w:p w14:paraId="292AB608" w14:textId="77777777" w:rsidR="00324EF4" w:rsidRPr="007F1B22" w:rsidRDefault="00324EF4" w:rsidP="00324EF4">
      <w:pPr>
        <w:pStyle w:val="SORUNOLUAIK"/>
        <w:numPr>
          <w:ilvl w:val="0"/>
          <w:numId w:val="0"/>
        </w:numPr>
        <w:spacing w:after="0"/>
        <w:ind w:left="284"/>
        <w:rPr>
          <w:sz w:val="16"/>
          <w:szCs w:val="16"/>
        </w:rPr>
      </w:pPr>
      <w:r w:rsidRPr="007F1B22">
        <w:rPr>
          <w:sz w:val="16"/>
          <w:szCs w:val="16"/>
        </w:rPr>
        <w:t>- Malını nereden kazandığından,</w:t>
      </w:r>
    </w:p>
    <w:p w14:paraId="66961457" w14:textId="77777777" w:rsidR="00324EF4" w:rsidRPr="007F1B22" w:rsidRDefault="00324EF4" w:rsidP="00324EF4">
      <w:pPr>
        <w:pStyle w:val="SORUNOLUAIK"/>
        <w:numPr>
          <w:ilvl w:val="0"/>
          <w:numId w:val="0"/>
        </w:numPr>
        <w:spacing w:after="0"/>
        <w:ind w:left="284"/>
        <w:rPr>
          <w:sz w:val="16"/>
          <w:szCs w:val="16"/>
        </w:rPr>
      </w:pPr>
      <w:r w:rsidRPr="007F1B22">
        <w:rPr>
          <w:sz w:val="16"/>
          <w:szCs w:val="16"/>
        </w:rPr>
        <w:t>. Malını nerede harcadığından,</w:t>
      </w:r>
    </w:p>
    <w:p w14:paraId="269739BB" w14:textId="77777777" w:rsidR="00324EF4" w:rsidRPr="007F1B22" w:rsidRDefault="00324EF4" w:rsidP="00324EF4">
      <w:pPr>
        <w:pStyle w:val="SORUNOLUAIK"/>
        <w:numPr>
          <w:ilvl w:val="0"/>
          <w:numId w:val="0"/>
        </w:numPr>
        <w:spacing w:after="0"/>
        <w:ind w:left="284"/>
        <w:rPr>
          <w:sz w:val="16"/>
          <w:szCs w:val="16"/>
        </w:rPr>
      </w:pPr>
      <w:r w:rsidRPr="007F1B22">
        <w:rPr>
          <w:sz w:val="16"/>
          <w:szCs w:val="16"/>
        </w:rPr>
        <w:t>- Öğrendiği ilimle neler yaptığından..."</w:t>
      </w:r>
    </w:p>
    <w:p w14:paraId="128E7289" w14:textId="77777777" w:rsidR="00324EF4" w:rsidRPr="007F1B22" w:rsidRDefault="00324EF4" w:rsidP="00324EF4">
      <w:pPr>
        <w:pStyle w:val="SORUMETN"/>
        <w:numPr>
          <w:ilvl w:val="0"/>
          <w:numId w:val="0"/>
        </w:numPr>
        <w:spacing w:after="0"/>
        <w:ind w:left="113"/>
        <w:rPr>
          <w:sz w:val="16"/>
        </w:rPr>
      </w:pPr>
      <w:r w:rsidRPr="007F1B22">
        <w:rPr>
          <w:sz w:val="16"/>
        </w:rPr>
        <w:t>Bu hadisten çıkarılabilecek en kapsamlı mesaj aşağıdakilerden hangisidir?</w:t>
      </w:r>
    </w:p>
    <w:p w14:paraId="2436B059" w14:textId="77777777" w:rsidR="00324EF4" w:rsidRPr="007F1B22" w:rsidRDefault="00324EF4" w:rsidP="00324EF4">
      <w:pPr>
        <w:pStyle w:val="AIKLAMA"/>
        <w:spacing w:after="0"/>
        <w:rPr>
          <w:sz w:val="16"/>
        </w:rPr>
      </w:pPr>
      <w:r w:rsidRPr="007F1B22">
        <w:rPr>
          <w:sz w:val="16"/>
        </w:rPr>
        <w:t>A) Para hayırlı işlere harcanmalıdır.</w:t>
      </w:r>
    </w:p>
    <w:p w14:paraId="2DA4824E" w14:textId="42598701" w:rsidR="00324EF4" w:rsidRPr="007F1B22" w:rsidRDefault="00324EF4" w:rsidP="00324EF4">
      <w:pPr>
        <w:pStyle w:val="AIKLAMA"/>
        <w:spacing w:after="0"/>
        <w:rPr>
          <w:sz w:val="16"/>
        </w:rPr>
      </w:pPr>
      <w:r w:rsidRPr="007F1B22">
        <w:rPr>
          <w:sz w:val="16"/>
        </w:rPr>
        <w:t>B) Zaman ve imkânlar iyi değerlendirilmelidir.</w:t>
      </w:r>
    </w:p>
    <w:p w14:paraId="1B27A6CE" w14:textId="1E14140C" w:rsidR="00324EF4" w:rsidRPr="007F1B22" w:rsidRDefault="00324EF4" w:rsidP="00324EF4">
      <w:pPr>
        <w:pStyle w:val="AIKLAMA"/>
        <w:spacing w:after="0"/>
        <w:rPr>
          <w:sz w:val="16"/>
        </w:rPr>
      </w:pPr>
      <w:r w:rsidRPr="007F1B22">
        <w:rPr>
          <w:sz w:val="16"/>
        </w:rPr>
        <w:t>C) Kazanç helal yoldan temin edilmelidir.</w:t>
      </w:r>
    </w:p>
    <w:p w14:paraId="5B36F6B7" w14:textId="3C9A5D03" w:rsidR="00324EF4" w:rsidRDefault="00324EF4" w:rsidP="00324EF4">
      <w:pPr>
        <w:pStyle w:val="AIKLAMA"/>
        <w:spacing w:after="0"/>
        <w:rPr>
          <w:sz w:val="16"/>
        </w:rPr>
      </w:pPr>
      <w:r w:rsidRPr="007F1B22">
        <w:rPr>
          <w:sz w:val="16"/>
        </w:rPr>
        <w:t>D) İlme önem verilmelidir.</w:t>
      </w:r>
    </w:p>
    <w:p w14:paraId="354BCE6A" w14:textId="77777777" w:rsidR="007F1B22" w:rsidRPr="007F1B22" w:rsidRDefault="007F1B22" w:rsidP="007F1B22">
      <w:pPr>
        <w:pStyle w:val="SORUMETN"/>
        <w:numPr>
          <w:ilvl w:val="0"/>
          <w:numId w:val="0"/>
        </w:numPr>
        <w:ind w:left="113"/>
      </w:pPr>
    </w:p>
    <w:p w14:paraId="6DC15CDB" w14:textId="77777777" w:rsidR="00324EF4" w:rsidRPr="007F1B22" w:rsidRDefault="00324EF4" w:rsidP="00324EF4">
      <w:pPr>
        <w:pStyle w:val="SORUNOLUAIK"/>
        <w:spacing w:after="0"/>
        <w:rPr>
          <w:sz w:val="16"/>
          <w:szCs w:val="16"/>
        </w:rPr>
      </w:pPr>
      <w:r w:rsidRPr="007F1B22">
        <w:rPr>
          <w:sz w:val="16"/>
          <w:szCs w:val="16"/>
        </w:rPr>
        <w:t xml:space="preserve">İnsan, diğer insanların haklarını gözetmekten sorumludur. Bir insanı sahip olduğu haklardan mahrum bırakan, bu hakların kullanımını engelleyen ve haksız kazanç elde eden </w:t>
      </w:r>
      <w:proofErr w:type="spellStart"/>
      <w:r w:rsidRPr="007F1B22">
        <w:rPr>
          <w:sz w:val="16"/>
          <w:szCs w:val="16"/>
        </w:rPr>
        <w:t>hertürlü</w:t>
      </w:r>
      <w:proofErr w:type="spellEnd"/>
      <w:r w:rsidRPr="007F1B22">
        <w:rPr>
          <w:sz w:val="16"/>
          <w:szCs w:val="16"/>
        </w:rPr>
        <w:t xml:space="preserve"> davranış kul hakkı kapsamına girer. Bazı haklar tek tek bireyleri ilgilendirirken bazıları da bir topluluğun tamamını ilgilendirir.</w:t>
      </w:r>
    </w:p>
    <w:p w14:paraId="2E141C92" w14:textId="77777777" w:rsidR="00324EF4" w:rsidRPr="007F1B22" w:rsidRDefault="00324EF4" w:rsidP="00324EF4">
      <w:pPr>
        <w:pStyle w:val="SORUMETN"/>
        <w:numPr>
          <w:ilvl w:val="0"/>
          <w:numId w:val="0"/>
        </w:numPr>
        <w:spacing w:after="0"/>
        <w:ind w:left="113"/>
        <w:rPr>
          <w:sz w:val="16"/>
        </w:rPr>
      </w:pPr>
      <w:r w:rsidRPr="007F1B22">
        <w:rPr>
          <w:sz w:val="16"/>
        </w:rPr>
        <w:t>Buna göre aşağıdaki kul hakkı ihlallerinden hangisinin zararı bireyseldir?</w:t>
      </w:r>
    </w:p>
    <w:p w14:paraId="5498CCCD" w14:textId="1B61FBDE" w:rsidR="00324EF4" w:rsidRPr="007F1B22" w:rsidRDefault="00324EF4" w:rsidP="00324EF4">
      <w:pPr>
        <w:pStyle w:val="AIKLAMA"/>
        <w:spacing w:after="0"/>
        <w:rPr>
          <w:sz w:val="16"/>
        </w:rPr>
      </w:pPr>
      <w:r w:rsidRPr="007F1B22">
        <w:rPr>
          <w:sz w:val="16"/>
        </w:rPr>
        <w:t>A) Arkadaşının eşyasına zarar vermek</w:t>
      </w:r>
    </w:p>
    <w:p w14:paraId="04F5C46B" w14:textId="347DB319" w:rsidR="00324EF4" w:rsidRPr="007F1B22" w:rsidRDefault="00324EF4" w:rsidP="00324EF4">
      <w:pPr>
        <w:pStyle w:val="AIKLAMA"/>
        <w:spacing w:after="0"/>
        <w:rPr>
          <w:sz w:val="16"/>
        </w:rPr>
      </w:pPr>
      <w:r w:rsidRPr="007F1B22">
        <w:rPr>
          <w:sz w:val="16"/>
        </w:rPr>
        <w:t>B) Vergi kaçırmak</w:t>
      </w:r>
    </w:p>
    <w:p w14:paraId="637CFE95" w14:textId="75894A75" w:rsidR="00324EF4" w:rsidRPr="007F1B22" w:rsidRDefault="00324EF4" w:rsidP="00324EF4">
      <w:pPr>
        <w:pStyle w:val="AIKLAMA"/>
        <w:spacing w:after="0"/>
        <w:rPr>
          <w:sz w:val="16"/>
        </w:rPr>
      </w:pPr>
      <w:r w:rsidRPr="007F1B22">
        <w:rPr>
          <w:sz w:val="16"/>
        </w:rPr>
        <w:t>C) Çevreyi kirletmek</w:t>
      </w:r>
    </w:p>
    <w:p w14:paraId="1C3DDBAF" w14:textId="2F125039" w:rsidR="00324EF4" w:rsidRPr="007F1B22" w:rsidRDefault="00324EF4" w:rsidP="00324EF4">
      <w:pPr>
        <w:pStyle w:val="AIKLAMA"/>
        <w:spacing w:after="0"/>
        <w:rPr>
          <w:sz w:val="16"/>
        </w:rPr>
      </w:pPr>
      <w:r w:rsidRPr="007F1B22">
        <w:rPr>
          <w:sz w:val="16"/>
        </w:rPr>
        <w:t>D) Devlet malına zarar vermek</w:t>
      </w:r>
    </w:p>
    <w:p w14:paraId="58E1A46F" w14:textId="77777777" w:rsidR="007F1B22" w:rsidRPr="007F1B22" w:rsidRDefault="007F1B22" w:rsidP="007F1B22">
      <w:pPr>
        <w:pStyle w:val="SORUMETN"/>
        <w:numPr>
          <w:ilvl w:val="0"/>
          <w:numId w:val="0"/>
        </w:numPr>
        <w:ind w:left="113"/>
        <w:rPr>
          <w:sz w:val="16"/>
        </w:rPr>
      </w:pPr>
    </w:p>
    <w:p w14:paraId="09D7B802" w14:textId="77777777" w:rsidR="007F1B22" w:rsidRPr="007F1B22" w:rsidRDefault="007F1B22" w:rsidP="007F1B22">
      <w:pPr>
        <w:pStyle w:val="SEENEKLER"/>
        <w:rPr>
          <w:sz w:val="16"/>
        </w:rPr>
      </w:pPr>
    </w:p>
    <w:p w14:paraId="38F0C989" w14:textId="77777777" w:rsidR="00324EF4" w:rsidRPr="007F1B22" w:rsidRDefault="00324EF4" w:rsidP="00324EF4">
      <w:pPr>
        <w:pStyle w:val="SORUNOLUAIK"/>
        <w:spacing w:after="0"/>
        <w:rPr>
          <w:sz w:val="16"/>
          <w:szCs w:val="16"/>
        </w:rPr>
      </w:pPr>
      <w:r w:rsidRPr="007F1B22">
        <w:rPr>
          <w:sz w:val="16"/>
          <w:szCs w:val="16"/>
        </w:rPr>
        <w:t xml:space="preserve">Aşağıdakilerden hangisi kul hakkı kapsamına giren bir davranıştır? </w:t>
      </w:r>
    </w:p>
    <w:p w14:paraId="08706F01" w14:textId="3F8AC8F3" w:rsidR="00324EF4" w:rsidRPr="007F1B22" w:rsidRDefault="00324EF4" w:rsidP="00324EF4">
      <w:pPr>
        <w:pStyle w:val="AIKLAMA"/>
        <w:spacing w:after="0"/>
        <w:rPr>
          <w:sz w:val="16"/>
        </w:rPr>
      </w:pPr>
      <w:r w:rsidRPr="007F1B22">
        <w:rPr>
          <w:sz w:val="16"/>
        </w:rPr>
        <w:t>A) Trafik polisinin kural ihlali yapan sürücüye ceza yazması</w:t>
      </w:r>
    </w:p>
    <w:p w14:paraId="5C5F31DC" w14:textId="5BAE6397" w:rsidR="00324EF4" w:rsidRPr="007F1B22" w:rsidRDefault="00324EF4" w:rsidP="00324EF4">
      <w:pPr>
        <w:pStyle w:val="AIKLAMA"/>
        <w:spacing w:after="0"/>
        <w:rPr>
          <w:sz w:val="16"/>
        </w:rPr>
      </w:pPr>
      <w:r w:rsidRPr="007F1B22">
        <w:rPr>
          <w:sz w:val="16"/>
        </w:rPr>
        <w:t>B) Sınavdaki öğrencinin soruların cevaplarını yanındakinden gizlemesi</w:t>
      </w:r>
    </w:p>
    <w:p w14:paraId="4B089D1D" w14:textId="53CA8418" w:rsidR="00324EF4" w:rsidRPr="007F1B22" w:rsidRDefault="00324EF4" w:rsidP="00324EF4">
      <w:pPr>
        <w:pStyle w:val="AIKLAMA"/>
        <w:spacing w:after="0"/>
        <w:rPr>
          <w:sz w:val="16"/>
        </w:rPr>
      </w:pPr>
      <w:r w:rsidRPr="007F1B22">
        <w:rPr>
          <w:sz w:val="16"/>
        </w:rPr>
        <w:t>C) Satıcının dükkânındaki çürüyen meyveleri çöpe atması</w:t>
      </w:r>
    </w:p>
    <w:p w14:paraId="7744EED0" w14:textId="2A550F6F" w:rsidR="00096985" w:rsidRPr="007F1B22" w:rsidRDefault="00324EF4" w:rsidP="00324EF4">
      <w:pPr>
        <w:pStyle w:val="AIKLAMA"/>
        <w:spacing w:after="0"/>
        <w:rPr>
          <w:sz w:val="16"/>
        </w:rPr>
      </w:pPr>
      <w:r w:rsidRPr="007F1B22">
        <w:rPr>
          <w:sz w:val="16"/>
        </w:rPr>
        <w:t>D) Bazı kimselerin evinde kaçak elektrik kullanması</w:t>
      </w:r>
    </w:p>
    <w:p w14:paraId="4917F3E5" w14:textId="77777777" w:rsidR="007F1B22" w:rsidRPr="007F1B22" w:rsidRDefault="007F1B22" w:rsidP="007F1B22">
      <w:pPr>
        <w:pStyle w:val="SORUMETN"/>
        <w:numPr>
          <w:ilvl w:val="0"/>
          <w:numId w:val="0"/>
        </w:numPr>
        <w:ind w:left="113"/>
        <w:rPr>
          <w:sz w:val="16"/>
        </w:rPr>
      </w:pPr>
    </w:p>
    <w:p w14:paraId="36F4655E" w14:textId="77777777" w:rsidR="007F1B22" w:rsidRPr="007F1B22" w:rsidRDefault="007F1B22" w:rsidP="007F1B22">
      <w:pPr>
        <w:pStyle w:val="SEENEKLER"/>
        <w:rPr>
          <w:sz w:val="16"/>
        </w:rPr>
      </w:pPr>
    </w:p>
    <w:p w14:paraId="1DD95FCC" w14:textId="77777777" w:rsidR="00324EF4" w:rsidRPr="007F1B22" w:rsidRDefault="00324EF4" w:rsidP="00324EF4">
      <w:pPr>
        <w:pStyle w:val="SORUNOLUAIK"/>
        <w:rPr>
          <w:sz w:val="16"/>
          <w:szCs w:val="16"/>
        </w:rPr>
      </w:pPr>
      <w:r w:rsidRPr="007F1B22">
        <w:rPr>
          <w:sz w:val="16"/>
          <w:szCs w:val="16"/>
        </w:rPr>
        <w:t xml:space="preserve">Aşağıdaki davranışlardan hangisi kul hakkı ihlali olarak değerlendirilemez? </w:t>
      </w:r>
    </w:p>
    <w:p w14:paraId="373CE07D" w14:textId="47512F07" w:rsidR="00324EF4" w:rsidRPr="007F1B22" w:rsidRDefault="00324EF4" w:rsidP="00324EF4">
      <w:pPr>
        <w:pStyle w:val="AIKLAMA"/>
        <w:rPr>
          <w:sz w:val="16"/>
        </w:rPr>
      </w:pPr>
      <w:r w:rsidRPr="007F1B22">
        <w:rPr>
          <w:sz w:val="16"/>
        </w:rPr>
        <w:t>A) Parktaki oturaklara zarar vermek</w:t>
      </w:r>
    </w:p>
    <w:p w14:paraId="357CEAE9" w14:textId="7D5B662D" w:rsidR="00324EF4" w:rsidRPr="007F1B22" w:rsidRDefault="00324EF4" w:rsidP="00324EF4">
      <w:pPr>
        <w:pStyle w:val="AIKLAMA"/>
        <w:rPr>
          <w:sz w:val="16"/>
        </w:rPr>
      </w:pPr>
      <w:r w:rsidRPr="007F1B22">
        <w:rPr>
          <w:sz w:val="16"/>
        </w:rPr>
        <w:t>B) Trafikte kırmızı ışıkta geçmek</w:t>
      </w:r>
    </w:p>
    <w:p w14:paraId="144CBBC6" w14:textId="61BB21B9" w:rsidR="00324EF4" w:rsidRPr="007F1B22" w:rsidRDefault="00324EF4" w:rsidP="00324EF4">
      <w:pPr>
        <w:pStyle w:val="AIKLAMA"/>
        <w:rPr>
          <w:sz w:val="16"/>
        </w:rPr>
      </w:pPr>
      <w:r w:rsidRPr="007F1B22">
        <w:rPr>
          <w:sz w:val="16"/>
        </w:rPr>
        <w:t>C) Toplum içinde yüksek sesle müzik dinlemek</w:t>
      </w:r>
    </w:p>
    <w:p w14:paraId="210B495F" w14:textId="028E7B06" w:rsidR="00096985" w:rsidRPr="007F1B22" w:rsidRDefault="00324EF4" w:rsidP="00324EF4">
      <w:pPr>
        <w:pStyle w:val="AIKLAMA"/>
        <w:rPr>
          <w:sz w:val="16"/>
        </w:rPr>
      </w:pPr>
      <w:r w:rsidRPr="007F1B22">
        <w:rPr>
          <w:sz w:val="16"/>
        </w:rPr>
        <w:t>D) İnsanları sıraya geçmeleri için uyarmak</w:t>
      </w:r>
    </w:p>
    <w:p w14:paraId="30E38355" w14:textId="178AEFA3" w:rsidR="00096985" w:rsidRDefault="00096985">
      <w:pPr>
        <w:rPr>
          <w:rFonts w:cstheme="minorHAnsi"/>
          <w:sz w:val="24"/>
          <w:szCs w:val="24"/>
        </w:rPr>
      </w:pPr>
    </w:p>
    <w:p w14:paraId="57A916A9" w14:textId="1F9D9830" w:rsidR="00096985" w:rsidRDefault="00096985">
      <w:pPr>
        <w:rPr>
          <w:rFonts w:cstheme="minorHAnsi"/>
          <w:sz w:val="24"/>
          <w:szCs w:val="24"/>
        </w:rPr>
      </w:pPr>
    </w:p>
    <w:p w14:paraId="37547AF1" w14:textId="77777777" w:rsidR="00096985" w:rsidRDefault="00096985">
      <w:pPr>
        <w:rPr>
          <w:rFonts w:cstheme="minorHAnsi"/>
          <w:sz w:val="24"/>
          <w:szCs w:val="24"/>
        </w:rPr>
      </w:pPr>
    </w:p>
    <w:p w14:paraId="149F4265" w14:textId="77777777" w:rsidR="00096985" w:rsidRDefault="00096985">
      <w:pPr>
        <w:rPr>
          <w:rFonts w:cstheme="minorHAnsi"/>
          <w:sz w:val="24"/>
          <w:szCs w:val="24"/>
        </w:rPr>
      </w:pPr>
    </w:p>
    <w:p w14:paraId="1768826D" w14:textId="4F8975E8" w:rsidR="00096985" w:rsidRDefault="00096985">
      <w:pPr>
        <w:rPr>
          <w:rFonts w:cstheme="minorHAnsi"/>
          <w:sz w:val="24"/>
          <w:szCs w:val="24"/>
        </w:rPr>
      </w:pPr>
    </w:p>
    <w:p w14:paraId="4E2D3CB7" w14:textId="4169FF51" w:rsidR="00096985" w:rsidRDefault="00096985">
      <w:pPr>
        <w:rPr>
          <w:rFonts w:cstheme="minorHAnsi"/>
          <w:sz w:val="24"/>
          <w:szCs w:val="24"/>
        </w:rPr>
      </w:pPr>
    </w:p>
    <w:p w14:paraId="0013ACC4" w14:textId="12E7A7D9" w:rsidR="00096985" w:rsidRDefault="00096985">
      <w:pPr>
        <w:rPr>
          <w:rFonts w:cstheme="minorHAnsi"/>
          <w:sz w:val="24"/>
          <w:szCs w:val="24"/>
        </w:rPr>
      </w:pPr>
    </w:p>
    <w:p w14:paraId="1E7E7DEF" w14:textId="77777777" w:rsidR="00096985" w:rsidRDefault="00096985">
      <w:pPr>
        <w:rPr>
          <w:rFonts w:cstheme="minorHAnsi"/>
          <w:sz w:val="24"/>
          <w:szCs w:val="24"/>
        </w:rPr>
      </w:pPr>
    </w:p>
    <w:p w14:paraId="25ED1268" w14:textId="37B6C0BE" w:rsidR="00C150A7" w:rsidRDefault="00C150A7">
      <w:pPr>
        <w:rPr>
          <w:rFonts w:cstheme="minorHAnsi"/>
          <w:sz w:val="24"/>
          <w:szCs w:val="24"/>
        </w:rPr>
      </w:pPr>
    </w:p>
    <w:p w14:paraId="26741B14" w14:textId="3C2D84DC" w:rsidR="0014364B" w:rsidRDefault="0014364B" w:rsidP="000A1EF0">
      <w:pPr>
        <w:spacing w:after="0" w:line="240" w:lineRule="auto"/>
        <w:rPr>
          <w:rFonts w:cstheme="minorHAnsi"/>
          <w:sz w:val="24"/>
          <w:szCs w:val="24"/>
        </w:rPr>
      </w:pPr>
    </w:p>
    <w:p w14:paraId="575D6E46" w14:textId="522B6593" w:rsidR="0014364B" w:rsidRDefault="008B56F5">
      <w:pPr>
        <w:rPr>
          <w:rFonts w:cstheme="minorHAnsi"/>
          <w:sz w:val="24"/>
          <w:szCs w:val="24"/>
        </w:rPr>
      </w:pPr>
      <w:r>
        <w:rPr>
          <w:noProof/>
        </w:rPr>
        <mc:AlternateContent>
          <mc:Choice Requires="wps">
            <w:drawing>
              <wp:anchor distT="0" distB="0" distL="114300" distR="114300" simplePos="0" relativeHeight="251692544" behindDoc="0" locked="0" layoutInCell="1" allowOverlap="1" wp14:anchorId="34758F0F" wp14:editId="7976367F">
                <wp:simplePos x="0" y="0"/>
                <wp:positionH relativeFrom="column">
                  <wp:posOffset>-185420</wp:posOffset>
                </wp:positionH>
                <wp:positionV relativeFrom="paragraph">
                  <wp:posOffset>5528310</wp:posOffset>
                </wp:positionV>
                <wp:extent cx="480695" cy="2238375"/>
                <wp:effectExtent l="0" t="0" r="0" b="0"/>
                <wp:wrapNone/>
                <wp:docPr id="2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2238375"/>
                        </a:xfrm>
                        <a:prstGeom prst="rect">
                          <a:avLst/>
                        </a:prstGeom>
                        <a:solidFill>
                          <a:srgbClr val="FFFFFF"/>
                        </a:solidFill>
                        <a:ln w="9525">
                          <a:noFill/>
                          <a:miter lim="800000"/>
                          <a:headEnd/>
                          <a:tailEnd/>
                        </a:ln>
                      </wps:spPr>
                      <wps:txbx>
                        <w:txbxContent>
                          <w:p w14:paraId="71862AF3" w14:textId="77777777" w:rsidR="008B56F5" w:rsidRPr="001B0C3D" w:rsidRDefault="008B56F5" w:rsidP="008B56F5">
                            <w:pPr>
                              <w:pStyle w:val="stBilgi"/>
                              <w:jc w:val="center"/>
                              <w:rPr>
                                <w:sz w:val="20"/>
                                <w:szCs w:val="20"/>
                              </w:rPr>
                            </w:pPr>
                            <w:r w:rsidRPr="001B0C3D">
                              <w:rPr>
                                <w:sz w:val="20"/>
                                <w:szCs w:val="20"/>
                              </w:rPr>
                              <w:t>DİN KÜLTÜRÜ VE AHLAK BİLGİSİ</w:t>
                            </w:r>
                          </w:p>
                          <w:p w14:paraId="432AB146" w14:textId="77777777" w:rsidR="008B56F5" w:rsidRPr="001B0C3D" w:rsidRDefault="008B56F5" w:rsidP="008B56F5">
                            <w:pPr>
                              <w:pStyle w:val="stBilgi"/>
                              <w:jc w:val="center"/>
                              <w:rPr>
                                <w:sz w:val="20"/>
                                <w:szCs w:val="20"/>
                              </w:rPr>
                            </w:pPr>
                            <w:r>
                              <w:rPr>
                                <w:sz w:val="20"/>
                                <w:szCs w:val="20"/>
                              </w:rPr>
                              <w:t>6</w:t>
                            </w:r>
                            <w:r w:rsidRPr="001B0C3D">
                              <w:rPr>
                                <w:sz w:val="20"/>
                                <w:szCs w:val="20"/>
                              </w:rPr>
                              <w:t xml:space="preserve">. Sınıf 2.Dönem 1. Yazılı / </w:t>
                            </w:r>
                            <w:r>
                              <w:rPr>
                                <w:sz w:val="20"/>
                                <w:szCs w:val="20"/>
                              </w:rPr>
                              <w:t>Test Sınavı-1</w:t>
                            </w:r>
                          </w:p>
                          <w:p w14:paraId="57DFB427" w14:textId="77777777" w:rsidR="008B56F5" w:rsidRPr="001B0C3D" w:rsidRDefault="008B56F5" w:rsidP="008B56F5">
                            <w:pPr>
                              <w:pStyle w:val="stBilgi"/>
                              <w:jc w:val="center"/>
                              <w:rPr>
                                <w:sz w:val="20"/>
                                <w:szCs w:val="20"/>
                              </w:rPr>
                            </w:pPr>
                          </w:p>
                          <w:p w14:paraId="3C0F2152" w14:textId="77777777" w:rsidR="008B56F5" w:rsidRPr="001B0C3D" w:rsidRDefault="008B56F5" w:rsidP="008B56F5">
                            <w:pPr>
                              <w:pStyle w:val="stBilgi"/>
                              <w:jc w:val="center"/>
                              <w:rPr>
                                <w:sz w:val="20"/>
                                <w:szCs w:val="20"/>
                              </w:rPr>
                            </w:pPr>
                          </w:p>
                          <w:p w14:paraId="2B7E28DF" w14:textId="77777777" w:rsidR="008B56F5" w:rsidRPr="001B0C3D" w:rsidRDefault="008B56F5" w:rsidP="008B56F5">
                            <w:pPr>
                              <w:pStyle w:val="stBilgi"/>
                              <w:jc w:val="center"/>
                              <w:rPr>
                                <w:sz w:val="20"/>
                                <w:szCs w:val="20"/>
                              </w:rPr>
                            </w:pPr>
                          </w:p>
                          <w:p w14:paraId="21F2C3F0" w14:textId="77777777" w:rsidR="008B56F5" w:rsidRPr="001B0C3D" w:rsidRDefault="008B56F5" w:rsidP="008B56F5">
                            <w:pPr>
                              <w:pStyle w:val="stBilgi"/>
                              <w:jc w:val="center"/>
                              <w:rPr>
                                <w:sz w:val="20"/>
                                <w:szCs w:val="20"/>
                              </w:rPr>
                            </w:pPr>
                          </w:p>
                        </w:txbxContent>
                      </wps:txbx>
                      <wps:bodyPr rot="0" vert="vert270" wrap="square" lIns="91440" tIns="45720" rIns="91440" bIns="45720" anchor="t" anchorCtr="0">
                        <a:noAutofit/>
                      </wps:bodyPr>
                    </wps:wsp>
                  </a:graphicData>
                </a:graphic>
              </wp:anchor>
            </w:drawing>
          </mc:Choice>
          <mc:Fallback>
            <w:pict>
              <v:shapetype w14:anchorId="34758F0F" id="_x0000_t202" coordsize="21600,21600" o:spt="202" path="m,l,21600r21600,l21600,xe">
                <v:stroke joinstyle="miter"/>
                <v:path gradientshapeok="t" o:connecttype="rect"/>
              </v:shapetype>
              <v:shape id="Metin Kutusu 2" o:spid="_x0000_s1026" type="#_x0000_t202" style="position:absolute;margin-left:-14.6pt;margin-top:435.3pt;width:37.85pt;height:176.25pt;z-index:25169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V/IEgIAAAAEAAAOAAAAZHJzL2Uyb0RvYy54bWysU8GO0zAQvSPxD5bvNGm23bZR09XSpQhp&#10;F5AWPsBxnMTC8RjbbdK/Z+xkuwVuCB9GHs/4eebN8/Zu6BQ5Cesk6ILOZyklQnOopG4K+v3b4d2a&#10;EueZrpgCLQp6Fo7e7d6+2fYmFxm0oCphCYJol/emoK33Jk8Sx1vRMTcDIzQGa7Ad8+jaJqks6xG9&#10;U0mWprdJD7YyFrhwDk8fxiDdRfy6Ftx/qWsnPFEFxdp8tDbaMthkt2V5Y5lpJZ/KYP9QRcekxkcv&#10;UA/MM3K08i+oTnILDmo/49AlUNeSi9gDdjNP/+jmuWVGxF6QHGcuNLn/B8s/n57NV0v88B4GHGBs&#10;wplH4D8c0bBvmW7EvbXQt4JV+PA8UJb0xuXT1UC1y10AKfsnqHDI7OghAg217QIr2CdBdBzA+UK6&#10;GDzheLhYp7ebJSUcQ1l2s75ZLeMTLH+5bazzHwV0JGwKanGoEZ2dHp0P1bD8JSU85kDJ6iCVio5t&#10;yr2y5MRQAIe4JvTf0pQmfUE3y2wZkTWE+1EbnfQoUCW7gq7TsEbJBDY+6CqmeCbVuMdKlJ7oCYyM&#10;3PihHIissL1wN7BVQnVGviyMesT/g5tgsxVy1KMcC+p+HpkVlKhPGmnfzBeLoN/oLJarDB17HSmv&#10;I0zzFlDlnpJxu/dR84ERDfc4nlpG5l6LmapGmUVCpy8RdHztx6zXj7v7BQAA//8DAFBLAwQUAAYA&#10;CAAAACEAwIncaOAAAAALAQAADwAAAGRycy9kb3ducmV2LnhtbEyPwU7DMBBE70j8g7VI3Fq7LoQ2&#10;xKkKEiekSpSo521s4tDYjmI3DXw9ywmOq3maeVtsJtex0QyxDV7BYi6AGV8H3fpGQfX+MlsBiwm9&#10;xi54o+DLRNiU11cF5jpc/JsZ96lhVOJjjgpsSn3OeaytcRjnoTeeso8wOEx0Dg3XA16o3HVcCpFx&#10;h62nBYu9ebamPu3PTsEovqt6iYG/7j6z6rS18mncHZS6vZm2j8CSmdIfDL/6pA4lOR3D2evIOgUz&#10;uZaEKlg9iAwYEXfZPbAjkVIuF8DLgv//ofwBAAD//wMAUEsBAi0AFAAGAAgAAAAhALaDOJL+AAAA&#10;4QEAABMAAAAAAAAAAAAAAAAAAAAAAFtDb250ZW50X1R5cGVzXS54bWxQSwECLQAUAAYACAAAACEA&#10;OP0h/9YAAACUAQAACwAAAAAAAAAAAAAAAAAvAQAAX3JlbHMvLnJlbHNQSwECLQAUAAYACAAAACEA&#10;Fb1fyBICAAAABAAADgAAAAAAAAAAAAAAAAAuAgAAZHJzL2Uyb0RvYy54bWxQSwECLQAUAAYACAAA&#10;ACEAwIncaOAAAAALAQAADwAAAAAAAAAAAAAAAABsBAAAZHJzL2Rvd25yZXYueG1sUEsFBgAAAAAE&#10;AAQA8wAAAHkFAAAAAA==&#10;" stroked="f">
                <v:textbox style="layout-flow:vertical;mso-layout-flow-alt:bottom-to-top">
                  <w:txbxContent>
                    <w:p w14:paraId="71862AF3" w14:textId="77777777" w:rsidR="008B56F5" w:rsidRPr="001B0C3D" w:rsidRDefault="008B56F5" w:rsidP="008B56F5">
                      <w:pPr>
                        <w:pStyle w:val="stBilgi"/>
                        <w:jc w:val="center"/>
                        <w:rPr>
                          <w:sz w:val="20"/>
                          <w:szCs w:val="20"/>
                        </w:rPr>
                      </w:pPr>
                      <w:r w:rsidRPr="001B0C3D">
                        <w:rPr>
                          <w:sz w:val="20"/>
                          <w:szCs w:val="20"/>
                        </w:rPr>
                        <w:t>DİN KÜLTÜRÜ VE AHLAK BİLGİSİ</w:t>
                      </w:r>
                    </w:p>
                    <w:p w14:paraId="432AB146" w14:textId="77777777" w:rsidR="008B56F5" w:rsidRPr="001B0C3D" w:rsidRDefault="008B56F5" w:rsidP="008B56F5">
                      <w:pPr>
                        <w:pStyle w:val="stBilgi"/>
                        <w:jc w:val="center"/>
                        <w:rPr>
                          <w:sz w:val="20"/>
                          <w:szCs w:val="20"/>
                        </w:rPr>
                      </w:pPr>
                      <w:r>
                        <w:rPr>
                          <w:sz w:val="20"/>
                          <w:szCs w:val="20"/>
                        </w:rPr>
                        <w:t>6</w:t>
                      </w:r>
                      <w:r w:rsidRPr="001B0C3D">
                        <w:rPr>
                          <w:sz w:val="20"/>
                          <w:szCs w:val="20"/>
                        </w:rPr>
                        <w:t xml:space="preserve">. Sınıf 2.Dönem 1. Yazılı / </w:t>
                      </w:r>
                      <w:r>
                        <w:rPr>
                          <w:sz w:val="20"/>
                          <w:szCs w:val="20"/>
                        </w:rPr>
                        <w:t>Test Sınavı-1</w:t>
                      </w:r>
                    </w:p>
                    <w:p w14:paraId="57DFB427" w14:textId="77777777" w:rsidR="008B56F5" w:rsidRPr="001B0C3D" w:rsidRDefault="008B56F5" w:rsidP="008B56F5">
                      <w:pPr>
                        <w:pStyle w:val="stBilgi"/>
                        <w:jc w:val="center"/>
                        <w:rPr>
                          <w:sz w:val="20"/>
                          <w:szCs w:val="20"/>
                        </w:rPr>
                      </w:pPr>
                    </w:p>
                    <w:p w14:paraId="3C0F2152" w14:textId="77777777" w:rsidR="008B56F5" w:rsidRPr="001B0C3D" w:rsidRDefault="008B56F5" w:rsidP="008B56F5">
                      <w:pPr>
                        <w:pStyle w:val="stBilgi"/>
                        <w:jc w:val="center"/>
                        <w:rPr>
                          <w:sz w:val="20"/>
                          <w:szCs w:val="20"/>
                        </w:rPr>
                      </w:pPr>
                    </w:p>
                    <w:p w14:paraId="2B7E28DF" w14:textId="77777777" w:rsidR="008B56F5" w:rsidRPr="001B0C3D" w:rsidRDefault="008B56F5" w:rsidP="008B56F5">
                      <w:pPr>
                        <w:pStyle w:val="stBilgi"/>
                        <w:jc w:val="center"/>
                        <w:rPr>
                          <w:sz w:val="20"/>
                          <w:szCs w:val="20"/>
                        </w:rPr>
                      </w:pPr>
                    </w:p>
                    <w:p w14:paraId="21F2C3F0" w14:textId="77777777" w:rsidR="008B56F5" w:rsidRPr="001B0C3D" w:rsidRDefault="008B56F5" w:rsidP="008B56F5">
                      <w:pPr>
                        <w:pStyle w:val="stBilgi"/>
                        <w:jc w:val="center"/>
                        <w:rPr>
                          <w:sz w:val="20"/>
                          <w:szCs w:val="20"/>
                        </w:rPr>
                      </w:pPr>
                    </w:p>
                  </w:txbxContent>
                </v:textbox>
              </v:shape>
            </w:pict>
          </mc:Fallback>
        </mc:AlternateContent>
      </w:r>
      <w:r>
        <w:rPr>
          <w:noProof/>
        </w:rPr>
        <mc:AlternateContent>
          <mc:Choice Requires="wps">
            <w:drawing>
              <wp:anchor distT="0" distB="0" distL="114300" distR="114300" simplePos="0" relativeHeight="251674112" behindDoc="0" locked="0" layoutInCell="1" allowOverlap="1" wp14:anchorId="100D6E0D" wp14:editId="071CDDD0">
                <wp:simplePos x="0" y="0"/>
                <wp:positionH relativeFrom="column">
                  <wp:posOffset>-172085</wp:posOffset>
                </wp:positionH>
                <wp:positionV relativeFrom="paragraph">
                  <wp:posOffset>137160</wp:posOffset>
                </wp:positionV>
                <wp:extent cx="480695" cy="2238375"/>
                <wp:effectExtent l="0" t="0" r="0" b="0"/>
                <wp:wrapNone/>
                <wp:docPr id="2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2238375"/>
                        </a:xfrm>
                        <a:prstGeom prst="rect">
                          <a:avLst/>
                        </a:prstGeom>
                        <a:solidFill>
                          <a:srgbClr val="FFFFFF"/>
                        </a:solidFill>
                        <a:ln w="9525">
                          <a:noFill/>
                          <a:miter lim="800000"/>
                          <a:headEnd/>
                          <a:tailEnd/>
                        </a:ln>
                      </wps:spPr>
                      <wps:txbx>
                        <w:txbxContent>
                          <w:p w14:paraId="63460C49" w14:textId="77777777" w:rsidR="008B56F5" w:rsidRPr="001B0C3D" w:rsidRDefault="008B56F5" w:rsidP="008B56F5">
                            <w:pPr>
                              <w:pStyle w:val="stBilgi"/>
                              <w:jc w:val="center"/>
                              <w:rPr>
                                <w:sz w:val="20"/>
                                <w:szCs w:val="20"/>
                              </w:rPr>
                            </w:pPr>
                            <w:r w:rsidRPr="001B0C3D">
                              <w:rPr>
                                <w:sz w:val="20"/>
                                <w:szCs w:val="20"/>
                              </w:rPr>
                              <w:t>DİN KÜLTÜRÜ VE AHLAK BİLGİSİ</w:t>
                            </w:r>
                          </w:p>
                          <w:p w14:paraId="11522670" w14:textId="77777777" w:rsidR="008B56F5" w:rsidRPr="001B0C3D" w:rsidRDefault="008B56F5" w:rsidP="008B56F5">
                            <w:pPr>
                              <w:pStyle w:val="stBilgi"/>
                              <w:jc w:val="center"/>
                              <w:rPr>
                                <w:sz w:val="20"/>
                                <w:szCs w:val="20"/>
                              </w:rPr>
                            </w:pPr>
                            <w:r>
                              <w:rPr>
                                <w:sz w:val="20"/>
                                <w:szCs w:val="20"/>
                              </w:rPr>
                              <w:t>6.</w:t>
                            </w:r>
                            <w:r w:rsidRPr="001B0C3D">
                              <w:rPr>
                                <w:sz w:val="20"/>
                                <w:szCs w:val="20"/>
                              </w:rPr>
                              <w:t xml:space="preserve"> Sınıf 2.Dönem 1. Yazılı / </w:t>
                            </w:r>
                            <w:r>
                              <w:rPr>
                                <w:sz w:val="20"/>
                                <w:szCs w:val="20"/>
                              </w:rPr>
                              <w:t>Test Sınavı-1</w:t>
                            </w:r>
                          </w:p>
                          <w:p w14:paraId="179948F8" w14:textId="77777777" w:rsidR="008B56F5" w:rsidRPr="001B0C3D" w:rsidRDefault="008B56F5" w:rsidP="008B56F5">
                            <w:pPr>
                              <w:pStyle w:val="stBilgi"/>
                              <w:jc w:val="center"/>
                              <w:rPr>
                                <w:sz w:val="20"/>
                                <w:szCs w:val="20"/>
                              </w:rPr>
                            </w:pPr>
                          </w:p>
                          <w:p w14:paraId="6E9100FF" w14:textId="77777777" w:rsidR="008B56F5" w:rsidRPr="001B0C3D" w:rsidRDefault="008B56F5" w:rsidP="008B56F5">
                            <w:pPr>
                              <w:pStyle w:val="stBilgi"/>
                              <w:jc w:val="center"/>
                              <w:rPr>
                                <w:sz w:val="20"/>
                                <w:szCs w:val="20"/>
                              </w:rPr>
                            </w:pPr>
                          </w:p>
                          <w:p w14:paraId="4BE02B99" w14:textId="77777777" w:rsidR="008B56F5" w:rsidRPr="001B0C3D" w:rsidRDefault="008B56F5" w:rsidP="008B56F5">
                            <w:pPr>
                              <w:pStyle w:val="stBilgi"/>
                              <w:jc w:val="center"/>
                              <w:rPr>
                                <w:sz w:val="20"/>
                                <w:szCs w:val="20"/>
                              </w:rPr>
                            </w:pPr>
                          </w:p>
                          <w:p w14:paraId="71F57B40" w14:textId="77777777" w:rsidR="008B56F5" w:rsidRPr="001B0C3D" w:rsidRDefault="008B56F5" w:rsidP="008B56F5">
                            <w:pPr>
                              <w:pStyle w:val="stBilgi"/>
                              <w:jc w:val="center"/>
                              <w:rPr>
                                <w:sz w:val="20"/>
                                <w:szCs w:val="20"/>
                              </w:rPr>
                            </w:pPr>
                          </w:p>
                        </w:txbxContent>
                      </wps:txbx>
                      <wps:bodyPr rot="0" vert="vert270" wrap="square" lIns="91440" tIns="45720" rIns="91440" bIns="45720" anchor="t" anchorCtr="0">
                        <a:noAutofit/>
                      </wps:bodyPr>
                    </wps:wsp>
                  </a:graphicData>
                </a:graphic>
              </wp:anchor>
            </w:drawing>
          </mc:Choice>
          <mc:Fallback>
            <w:pict>
              <v:shape w14:anchorId="100D6E0D" id="_x0000_s1027" type="#_x0000_t202" style="position:absolute;margin-left:-13.55pt;margin-top:10.8pt;width:37.85pt;height:176.25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aqDEQIAAAAEAAAOAAAAZHJzL2Uyb0RvYy54bWysk8GO2yAQhu+V+g6Ie2PHm2wSK85qm22q&#10;SrttpW0fAGNso2KGAomdt++Avdm0vVX1ATEe+Jn5+NneDZ0iJ2GdBF3Q+SylRGgOldRNQb9/O7xb&#10;U+I80xVToEVBz8LRu93bN9ve5CKDFlQlLEER7fLeFLT13uRJ4ngrOuZmYITGZA22Yx5D2ySVZT2q&#10;dyrJ0vQ26cFWxgIXzuHfhzFJd1G/rgX3X+raCU9UQbE2H0cbxzKMyW7L8sYy00o+lcH+oYqOSY2H&#10;XqQemGfkaOVfUp3kFhzUfsahS6CuJRexB+xmnv7RzXPLjIi9IBxnLpjc/5Pln0/P5qslfngPA15g&#10;bMKZR+A/HNGwb5luxL210LeCVXjwPCBLeuPyaWtA7XIXRMr+CSq8ZHb0EIWG2naBCvZJUB0v4HyB&#10;LgZPOP5crNPbzZISjqksu1nfrJbxCJa/7DbW+Y8COhImBbV4qVGdnR6dD9Ww/GVJOMyBktVBKhUD&#10;25R7ZcmJoQEO8ZvUf1umNOkLullmy6isIeyP3uikR4Mq2RV0nYZvtEyg8UFXcYlnUo1zrETpCU8g&#10;MrLxQzkQWU3sAq0SqjPysjD6Ed8PTsKYrZBRj3YsqPt5ZFZQoj5pxL6ZLxbBvzFYLFcZBvY6U15n&#10;mOYtoMs9JeN076PnAxEN93g9tYzkXouZqkabRaDTkwg+vo7jqteHu/sFAAD//wMAUEsDBBQABgAI&#10;AAAAIQBCyZsa3wAAAAkBAAAPAAAAZHJzL2Rvd25yZXYueG1sTI/BSsNAEIbvgu+wjOCt3SQtaYmZ&#10;lCp4EgrW4HmaXbOx2d2Q3abRp3c86WkY5uOf7y93s+3FpMfQeYeQLhMQ2jVeda5FqN+eF1sQIZJT&#10;1HunEb50gF11e1NSofzVverpGFvBIS4UhGBiHAopQ2O0pbD0g3Z8+/Cjpcjr2Eo10pXDbS+zJMml&#10;pc7xB0ODfjK6OR8vFmFKvutmRV6+HD7z+rw32eN0eEe8v5v3DyCinuMfDL/6rA4VO538xakgeoRF&#10;tkkZRcjSHAQD6y3PE8Jqs05BVqX836D6AQAA//8DAFBLAQItABQABgAIAAAAIQC2gziS/gAAAOEB&#10;AAATAAAAAAAAAAAAAAAAAAAAAABbQ29udGVudF9UeXBlc10ueG1sUEsBAi0AFAAGAAgAAAAhADj9&#10;If/WAAAAlAEAAAsAAAAAAAAAAAAAAAAALwEAAF9yZWxzLy5yZWxzUEsBAi0AFAAGAAgAAAAhAMwF&#10;qoMRAgAAAAQAAA4AAAAAAAAAAAAAAAAALgIAAGRycy9lMm9Eb2MueG1sUEsBAi0AFAAGAAgAAAAh&#10;AELJmxrfAAAACQEAAA8AAAAAAAAAAAAAAAAAawQAAGRycy9kb3ducmV2LnhtbFBLBQYAAAAABAAE&#10;APMAAAB3BQAAAAA=&#10;" stroked="f">
                <v:textbox style="layout-flow:vertical;mso-layout-flow-alt:bottom-to-top">
                  <w:txbxContent>
                    <w:p w14:paraId="63460C49" w14:textId="77777777" w:rsidR="008B56F5" w:rsidRPr="001B0C3D" w:rsidRDefault="008B56F5" w:rsidP="008B56F5">
                      <w:pPr>
                        <w:pStyle w:val="stBilgi"/>
                        <w:jc w:val="center"/>
                        <w:rPr>
                          <w:sz w:val="20"/>
                          <w:szCs w:val="20"/>
                        </w:rPr>
                      </w:pPr>
                      <w:r w:rsidRPr="001B0C3D">
                        <w:rPr>
                          <w:sz w:val="20"/>
                          <w:szCs w:val="20"/>
                        </w:rPr>
                        <w:t>DİN KÜLTÜRÜ VE AHLAK BİLGİSİ</w:t>
                      </w:r>
                    </w:p>
                    <w:p w14:paraId="11522670" w14:textId="77777777" w:rsidR="008B56F5" w:rsidRPr="001B0C3D" w:rsidRDefault="008B56F5" w:rsidP="008B56F5">
                      <w:pPr>
                        <w:pStyle w:val="stBilgi"/>
                        <w:jc w:val="center"/>
                        <w:rPr>
                          <w:sz w:val="20"/>
                          <w:szCs w:val="20"/>
                        </w:rPr>
                      </w:pPr>
                      <w:r>
                        <w:rPr>
                          <w:sz w:val="20"/>
                          <w:szCs w:val="20"/>
                        </w:rPr>
                        <w:t>6.</w:t>
                      </w:r>
                      <w:r w:rsidRPr="001B0C3D">
                        <w:rPr>
                          <w:sz w:val="20"/>
                          <w:szCs w:val="20"/>
                        </w:rPr>
                        <w:t xml:space="preserve"> Sınıf 2.Dönem 1. Yazılı / </w:t>
                      </w:r>
                      <w:r>
                        <w:rPr>
                          <w:sz w:val="20"/>
                          <w:szCs w:val="20"/>
                        </w:rPr>
                        <w:t>Test Sınavı-1</w:t>
                      </w:r>
                    </w:p>
                    <w:p w14:paraId="179948F8" w14:textId="77777777" w:rsidR="008B56F5" w:rsidRPr="001B0C3D" w:rsidRDefault="008B56F5" w:rsidP="008B56F5">
                      <w:pPr>
                        <w:pStyle w:val="stBilgi"/>
                        <w:jc w:val="center"/>
                        <w:rPr>
                          <w:sz w:val="20"/>
                          <w:szCs w:val="20"/>
                        </w:rPr>
                      </w:pPr>
                    </w:p>
                    <w:p w14:paraId="6E9100FF" w14:textId="77777777" w:rsidR="008B56F5" w:rsidRPr="001B0C3D" w:rsidRDefault="008B56F5" w:rsidP="008B56F5">
                      <w:pPr>
                        <w:pStyle w:val="stBilgi"/>
                        <w:jc w:val="center"/>
                        <w:rPr>
                          <w:sz w:val="20"/>
                          <w:szCs w:val="20"/>
                        </w:rPr>
                      </w:pPr>
                    </w:p>
                    <w:p w14:paraId="4BE02B99" w14:textId="77777777" w:rsidR="008B56F5" w:rsidRPr="001B0C3D" w:rsidRDefault="008B56F5" w:rsidP="008B56F5">
                      <w:pPr>
                        <w:pStyle w:val="stBilgi"/>
                        <w:jc w:val="center"/>
                        <w:rPr>
                          <w:sz w:val="20"/>
                          <w:szCs w:val="20"/>
                        </w:rPr>
                      </w:pPr>
                    </w:p>
                    <w:p w14:paraId="71F57B40" w14:textId="77777777" w:rsidR="008B56F5" w:rsidRPr="001B0C3D" w:rsidRDefault="008B56F5" w:rsidP="008B56F5">
                      <w:pPr>
                        <w:pStyle w:val="stBilgi"/>
                        <w:jc w:val="center"/>
                        <w:rPr>
                          <w:sz w:val="20"/>
                          <w:szCs w:val="20"/>
                        </w:rPr>
                      </w:pPr>
                    </w:p>
                  </w:txbxContent>
                </v:textbox>
              </v:shape>
            </w:pict>
          </mc:Fallback>
        </mc:AlternateContent>
      </w:r>
      <w:r>
        <w:rPr>
          <w:noProof/>
        </w:rPr>
        <mc:AlternateContent>
          <mc:Choice Requires="wps">
            <w:drawing>
              <wp:anchor distT="0" distB="0" distL="114300" distR="114300" simplePos="0" relativeHeight="251656704" behindDoc="0" locked="0" layoutInCell="1" allowOverlap="1" wp14:anchorId="64C36CBD" wp14:editId="1F331E44">
                <wp:simplePos x="0" y="0"/>
                <wp:positionH relativeFrom="column">
                  <wp:posOffset>906145</wp:posOffset>
                </wp:positionH>
                <wp:positionV relativeFrom="paragraph">
                  <wp:posOffset>3999865</wp:posOffset>
                </wp:positionV>
                <wp:extent cx="4988560" cy="269875"/>
                <wp:effectExtent l="0" t="0" r="0" b="0"/>
                <wp:wrapNone/>
                <wp:docPr id="19" name="Metin Kutusu 2">
                  <a:hlinkClick xmlns:a="http://schemas.openxmlformats.org/drawingml/2006/main" r:id="rId8"/>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8560" cy="269875"/>
                        </a:xfrm>
                        <a:prstGeom prst="rect">
                          <a:avLst/>
                        </a:prstGeom>
                        <a:noFill/>
                        <a:ln w="9525">
                          <a:noFill/>
                          <a:miter lim="800000"/>
                          <a:headEnd/>
                          <a:tailEnd/>
                        </a:ln>
                      </wps:spPr>
                      <wps:txbx>
                        <w:txbxContent>
                          <w:p w14:paraId="678137C9" w14:textId="77777777" w:rsidR="008B56F5" w:rsidRPr="000661E9" w:rsidRDefault="008B56F5" w:rsidP="008B56F5">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a:graphicData>
                </a:graphic>
              </wp:anchor>
            </w:drawing>
          </mc:Choice>
          <mc:Fallback>
            <w:pict>
              <v:shape w14:anchorId="64C36CBD" id="_x0000_s1028" type="#_x0000_t202" href="https://www.dindersi.com/icerik/din-kulturu-ve-ahlak-bilgisi-c93" style="position:absolute;margin-left:71.35pt;margin-top:314.95pt;width:392.8pt;height:21.2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Q7I+AEAAM0DAAAOAAAAZHJzL2Uyb0RvYy54bWysU8Fu2zAMvQ/YPwi6L06CJE2MOEXXrsOA&#10;rhvQ9QMUWY6FSaJGKbGzrx8lp2mw3Yr5IIim9Mj3+LS+7q1hB4VBg6v4ZDTmTDkJtXa7ij//uP+w&#10;5CxE4WphwKmKH1Xg15v379adL9UUWjC1QkYgLpSdr3gboy+LIshWWRFG4JWjZANoRaQQd0WNoiN0&#10;a4rpeLwoOsDaI0gVAv29G5J8k/GbRsn4rWmCisxUnHqLecW8btNabNai3KHwrZanNsQburBCOyp6&#10;hroTUbA96n+grJYIAZo4kmALaBotVeZAbCbjv9g8tcKrzIXECf4sU/h/sPLx8OS/I4v9R+hpgJlE&#10;8A8gfwbm4LYVbqduEKFrlaip8CRJVnQ+lKerSepQhgSy7b5CTUMW+wgZqG/QJlWIJyN0GsDxLLrq&#10;I5P0c7ZaLucLSknKTRer5dU8lxDly22PIX5WYFnaVBxpqBldHB5CTN2I8uVIKubgXhuTB2sc6yq+&#10;mk/n+cJFxupIvjPaVnw5Tt/ghETyk6vz5Si0GfZUwLgT60R0oBz7bU8HE/st1EfijzD4i94DbVrA&#10;35x15K2Kh197gYoz88WRhqvJbJbMmIPZ/GpKAV5mtpcZ4SRBVTxyNmxvYzbwwPWGtG50luG1k1Ov&#10;5JmszsnfyZSXcT71+go3fwAAAP//AwBQSwMEFAAGAAgAAAAhAE4unKbiAAAACwEAAA8AAABkcnMv&#10;ZG93bnJldi54bWxMj8FOwzAMhu9IvENkJG4sXZm2tTSdpkkIiYEEGxy4pa3XVDROlWRb9/aYExx/&#10;+9Pvz8VqtL04oQ+dIwXTSQICqXZNR62Cj/3j3RJEiJoa3TtCBRcMsCqvrwqdN+5M73jaxVZwCYVc&#10;KzAxDrmUoTZodZi4AYl3B+etjhx9Kxuvz1xue5kmyVxa3RFfMHrAjcH6e3e0CvabyvgLrbeHJ29e&#10;v/Dl8237PFXq9mZcP4CIOMY/GH71WR1KdqrckZoges6zdMGognmaZSCYyNLlPYiKJ4t0BrIs5P8f&#10;yh8AAAD//wMAUEsBAi0AFAAGAAgAAAAhALaDOJL+AAAA4QEAABMAAAAAAAAAAAAAAAAAAAAAAFtD&#10;b250ZW50X1R5cGVzXS54bWxQSwECLQAUAAYACAAAACEAOP0h/9YAAACUAQAACwAAAAAAAAAAAAAA&#10;AAAvAQAAX3JlbHMvLnJlbHNQSwECLQAUAAYACAAAACEAlMUOyPgBAADNAwAADgAAAAAAAAAAAAAA&#10;AAAuAgAAZHJzL2Uyb0RvYy54bWxQSwECLQAUAAYACAAAACEATi6cpuIAAAALAQAADwAAAAAAAAAA&#10;AAAAAABSBAAAZHJzL2Rvd25yZXYueG1sUEsFBgAAAAAEAAQA8wAAAGEFAAAAAA==&#10;" o:button="t" filled="f" stroked="f">
                <v:fill o:detectmouseclick="t"/>
                <v:textbox>
                  <w:txbxContent>
                    <w:p w14:paraId="678137C9" w14:textId="77777777" w:rsidR="008B56F5" w:rsidRPr="000661E9" w:rsidRDefault="008B56F5" w:rsidP="008B56F5">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w:pict>
          </mc:Fallback>
        </mc:AlternateContent>
      </w:r>
      <w:r>
        <w:rPr>
          <w:noProof/>
        </w:rPr>
        <w:drawing>
          <wp:anchor distT="0" distB="0" distL="114300" distR="114300" simplePos="0" relativeHeight="251638272" behindDoc="0" locked="0" layoutInCell="1" allowOverlap="1" wp14:anchorId="372A43E1" wp14:editId="7FD7318C">
            <wp:simplePos x="0" y="0"/>
            <wp:positionH relativeFrom="column">
              <wp:posOffset>-2114550</wp:posOffset>
            </wp:positionH>
            <wp:positionV relativeFrom="paragraph">
              <wp:posOffset>419100</wp:posOffset>
            </wp:positionV>
            <wp:extent cx="10691495" cy="7559675"/>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10691495" cy="7559675"/>
                    </a:xfrm>
                    <a:prstGeom prst="rect">
                      <a:avLst/>
                    </a:prstGeom>
                  </pic:spPr>
                </pic:pic>
              </a:graphicData>
            </a:graphic>
          </wp:anchor>
        </w:drawing>
      </w:r>
      <w:r w:rsidR="0014364B">
        <w:rPr>
          <w:rFonts w:cstheme="minorHAnsi"/>
          <w:sz w:val="24"/>
          <w:szCs w:val="24"/>
        </w:rPr>
        <w:br w:type="page"/>
      </w:r>
    </w:p>
    <w:p w14:paraId="0C7A202C" w14:textId="1224A808" w:rsidR="008B56F5" w:rsidRDefault="008B56F5" w:rsidP="000A1EF0">
      <w:pPr>
        <w:spacing w:after="0" w:line="240" w:lineRule="auto"/>
        <w:rPr>
          <w:rFonts w:cstheme="minorHAnsi"/>
          <w:sz w:val="24"/>
          <w:szCs w:val="24"/>
        </w:rPr>
      </w:pPr>
      <w:r>
        <w:rPr>
          <w:rFonts w:cstheme="minorHAnsi"/>
          <w:noProof/>
          <w:sz w:val="24"/>
          <w:szCs w:val="24"/>
        </w:rPr>
        <w:lastRenderedPageBreak/>
        <mc:AlternateContent>
          <mc:Choice Requires="wpg">
            <w:drawing>
              <wp:anchor distT="0" distB="0" distL="114300" distR="114300" simplePos="0" relativeHeight="251694592" behindDoc="0" locked="0" layoutInCell="1" allowOverlap="1" wp14:anchorId="45D66B2F" wp14:editId="284C4E32">
                <wp:simplePos x="0" y="0"/>
                <wp:positionH relativeFrom="column">
                  <wp:posOffset>-542925</wp:posOffset>
                </wp:positionH>
                <wp:positionV relativeFrom="paragraph">
                  <wp:posOffset>-970280</wp:posOffset>
                </wp:positionV>
                <wp:extent cx="7595870" cy="10669905"/>
                <wp:effectExtent l="0" t="0" r="5080" b="0"/>
                <wp:wrapNone/>
                <wp:docPr id="22" name="Grup 22"/>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4" name="Resim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5" name="Oval 5">
                          <a:hlinkClick r:id="rId11"/>
                        </wps:cNvPr>
                        <wps:cNvSpPr/>
                        <wps:spPr>
                          <a:xfrm>
                            <a:off x="1852551" y="2505694"/>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2"/>
                        </wps:cNvPr>
                        <wps:cNvSpPr/>
                        <wps:spPr>
                          <a:xfrm>
                            <a:off x="3289465" y="2493818"/>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3"/>
                        </wps:cNvPr>
                        <wps:cNvSpPr/>
                        <wps:spPr>
                          <a:xfrm>
                            <a:off x="4726379" y="2493818"/>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4"/>
                        </wps:cNvPr>
                        <wps:cNvSpPr/>
                        <wps:spPr>
                          <a:xfrm>
                            <a:off x="3954483" y="5023262"/>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5"/>
                        </wps:cNvPr>
                        <wps:cNvSpPr/>
                        <wps:spPr>
                          <a:xfrm>
                            <a:off x="2921330" y="5023262"/>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6"/>
                        </wps:cNvPr>
                        <wps:cNvSpPr/>
                        <wps:spPr>
                          <a:xfrm>
                            <a:off x="1923803" y="7576457"/>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7"/>
                        </wps:cNvPr>
                        <wps:cNvSpPr/>
                        <wps:spPr>
                          <a:xfrm>
                            <a:off x="3562597" y="7540831"/>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18"/>
                        </wps:cNvPr>
                        <wps:cNvSpPr/>
                        <wps:spPr>
                          <a:xfrm>
                            <a:off x="4975761" y="7540831"/>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19"/>
                        </wps:cNvPr>
                        <wps:cNvSpPr/>
                        <wps:spPr>
                          <a:xfrm>
                            <a:off x="1520042" y="9108374"/>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ikdörtgen 18">
                          <a:hlinkClick r:id="rId20"/>
                        </wps:cNvPr>
                        <wps:cNvSpPr/>
                        <wps:spPr>
                          <a:xfrm>
                            <a:off x="3681351" y="9108374"/>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Metin Kutusu 2">
                          <a:hlinkClick r:id="rId21"/>
                        </wps:cNvPr>
                        <wps:cNvSpPr txBox="1">
                          <a:spLocks noChangeArrowheads="1"/>
                        </wps:cNvSpPr>
                        <wps:spPr bwMode="auto">
                          <a:xfrm>
                            <a:off x="1662545" y="843148"/>
                            <a:ext cx="4397071" cy="341906"/>
                          </a:xfrm>
                          <a:prstGeom prst="rect">
                            <a:avLst/>
                          </a:prstGeom>
                          <a:noFill/>
                          <a:ln w="9525">
                            <a:noFill/>
                            <a:miter lim="800000"/>
                            <a:headEnd/>
                            <a:tailEnd/>
                          </a:ln>
                        </wps:spPr>
                        <wps:txbx>
                          <w:txbxContent>
                            <w:p w14:paraId="2254F03B" w14:textId="77777777" w:rsidR="008B56F5" w:rsidRPr="00501EC5" w:rsidRDefault="008B56F5" w:rsidP="008B56F5">
                              <w:pPr>
                                <w:rPr>
                                  <w:b/>
                                  <w:bCs/>
                                  <w:color w:val="FFFFFF" w:themeColor="background1"/>
                                  <w:sz w:val="30"/>
                                  <w:szCs w:val="30"/>
                                </w:rPr>
                              </w:pPr>
                              <w:r>
                                <w:rPr>
                                  <w:b/>
                                  <w:bCs/>
                                  <w:color w:val="FFFFFF" w:themeColor="background1"/>
                                  <w:sz w:val="30"/>
                                  <w:szCs w:val="30"/>
                                </w:rPr>
                                <w:t>6</w:t>
                              </w:r>
                              <w:r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anchor>
            </w:drawing>
          </mc:Choice>
          <mc:Fallback>
            <w:pict>
              <v:group w14:anchorId="45D66B2F" id="Grup 22" o:spid="_x0000_s1029" style="position:absolute;margin-left:-42.75pt;margin-top:-76.4pt;width:598.1pt;height:840.15pt;z-index:251694592"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bGxdrBgAACzMAAA4AAABkcnMvZTJvRG9jLnhtbOxb23LbNhB970z/&#10;gcP3WLxfNJEzrp1kOnUST5JOniEKkjgmCRaELLkf1h/oj/UsQNKS7Nax4igPZWYiAwQILhaLg93l&#10;4ctXm7KwbrhsclFNbPfEsS1eZWKWV4uJ/fvnNy8S22oUq2asEBWf2Le8sV+d/vzTy3U95p5YimLG&#10;pYVBqma8rif2Uql6PBo12ZKXrDkRNa/QOBeyZApVuRjNJFtj9LIYeY4TjdZCzmopMt40uHphGu1T&#10;Pf58zjP1YT5vuLKKiQ3ZlP6V+ndKv6PTl2y8kKxe5lkrBjtAipLlFR7aD3XBFLNWMr83VJlnUjRi&#10;rk4yUY7EfJ5nXM8Bs3Gdvdm8lWJV67ksxutF3asJqt3T08HDZu9v3sr6U30loYl1vYAudI3mspnL&#10;kv5CSmujVXbbq4xvlJXhYhymYRJDsxnaXCeK0tQJjVazJVR/78Zs+fqxW0fdo0c7AtV5Nsb/Vgso&#10;3dPC49aCu9RKcrsdpPyqMUomr1f1CyxYzVQ+zYtc3Wrjw9KQUNXNVZ5dSVOBQq+klc8mdmBbFSth&#10;8x95k5dWQFqh7tTD9Gc0n0uRXTdWJc6XrFrws6aGzUKV1Hu0211Xdx42LfL6TV4UtEpUbqcF+96z&#10;jwc0Y2zvQmSrklfKbCbJC8xQVM0yrxvbkmNeTjmmIn+duVhibGSF+dQyr5RZ40ZJrrIlPX8OOT5C&#10;dpKbjfsGLfSdnDSjBtZmTdfvxAyDsZUSeud8k7X1JgOVyka95aK0qADRIZIen91cNq1wXRcSuxKk&#10;QAjNxkW1cwFj0hU9ARK5LWIGtFMAV02nb9TuafxJO/LTktUcUtKwdwYUdgb04YYVVqhnsSzy6vq8&#10;yLPrZ19rslkstKctr5ekF6rHiEYvIKlqb8ncJPTCEIYCKPBCJ4xSbfNs3IFF6ideiG1BWNGWjbV0&#10;A3UL064dL2DTDSmGjQ9ePpqJWT5dUrcFN4v9kc+xT4Fhnn6APnL4eSEtaBt2mWXYFq5pWrIZN5dD&#10;B/+0hmDjdEjRHdriiwoD0shmI7RjtwN0PXfHNpNv+9OtXJ9YvWDOfwlmbu7v0E8WlepvLvNKyIcG&#10;KDCr9smmP8TfUg0Vp2J2iz0qBTYQsL2pszc5dtMla9QVkzggcRGHvvqAn3kh1hNbtCXbWgr550PX&#10;qT92CVpta40Dd2I3f6wYYXHxa4X9k7pBQCe0rgRh7KEit1um2y3VqjwXWCZYG6TTReqviq44l6L8&#10;At/gjJ6KJlZlePbEzpTsKufKOALwLjJ+dqa7GZC/rD7VOBrM4pFRft58YbJuzVLBnt+Lbs/eM03T&#10;l9ajEmdAt3muYedOr62+gR9HApJoB0gibRTfH0j8g4HE95I0iAB/BCQBkMJNaKxtIImTFO0GSHTZ&#10;WPQAJAaDelgwCDcAyQAkJ8/gkcQ7QBIfCUi0F6GPKO0bPcEjCWIv8uN0ABJyzQePZM9TGTySztM7&#10;ukeCrJCJjXVokxwJSHRi4iAg8dMwCBJfA0noeL4X6TBp8EjugqAhtBlCG3l0IMHZvgUk6ZGAJDo4&#10;tPFSz/V9xKMIbQYgMdHJkCMxWRSTUxlyJJR7OjqQuN4OkqBKCYfvnyWJD4YSN/X8xDE+SRzGEXJm&#10;u1mSMI08yqJQlgT5NNc3/s9d3nZIt9ILwj4yGrIkQ5bkObIkLvbkllOC6nGgRCdJDwtvwsgLU2R3&#10;gBRxGDiJr18R3IU3A5QM4c0Q3vwAr6QnEehEiRscCUrSg72SICVfxLwEHqBkCHB2Xw4PKdcflnJ1&#10;EQkYr+Qiv579/ZdUC15ZuHoc58Q1rAl6C/7UtzhuCKZfgPgM3knqwjmJ93glbuq7UUdCC134Mo9E&#10;Ot9OCtKECU0K0qWBVTKwSlqKyf+GVQJSxkOAcqyXOa5hMR0CKH6UIBlifJQHAcULkiTsUycDoBCj&#10;c6CpbWdHBpraHsP4GdglntvzS95xlVfWbyu1albWsVKxyPkSi+xhRLHU5hcBsmj7sqLeo21LKdZL&#10;zmYgMu7gErFmDWGFOKiPsp7dCM5LYJhvSeC7wR7xLfDT2ImBXJTT9QM3dcyrqH/N6T7J07FA5EzB&#10;4dUu4RYxuswVPtIo8nJiJ8R/bT+boPm+rmaamadYXphyR5ve9ZDUZrpBMAShScfUtscxfd7IoGN7&#10;qj2uJ/m6X8HKhA3oLy5gDTufdGzXtaXcfcNy+g8AAAD//wMAUEsDBAoAAAAAAAAAIQBGVIAl+GMH&#10;APhjBwAVAAAAZHJzL21lZGlhL2ltYWdlMS5qcGVn/9j/4AAQSkZJRgABAQEA3ADcAAD/2wBDAAIB&#10;AQEBAQIBAQECAgICAgQDAgICAgUEBAMEBgUGBgYFBgYGBwkIBgcJBwYGCAsICQoKCgoKBggLDAsK&#10;DAkKCgr/2wBDAQICAgICAgUDAwUKBwYHCgoKCgoKCgoKCgoKCgoKCgoKCgoKCgoKCgoKCgoKCgoK&#10;CgoKCgoKCgoKCgoKCgoKCgr/wAARCAoDBy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xKKKK6g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m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g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m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g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m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g&#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pg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I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bNIIk8x3CqvLM3agB1FfCX7Zn/Bdn4Cfs9eIbn4efBjw+3j/XrNmjvrq3uxDptpIDgp5uGaZgRy&#10;EG0f38givlu//wCDjP8AainuWk074NeDLeL+GOT7TIR+O8fyr5/FcT5LhajpyqXa3sm/x2P2jh/6&#10;P/ilxFgI4yhgvZ05K8faTjBtPZ8rfMk+l0rrVaH7I0V+NP8AxEWftXf9En8E/wDfm5/+O0f8RFn7&#10;V3/RJ/BP/fm5/wDjtc/+uGR/zP8A8BZ7n/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cH/Bxf+1UkytP8IfBboG+ZVjuVyPr5hr2z9mj/AIOIPh54y8SWvhX9pf4X&#10;N4ViunWMeItGuGurWBj3miI8xU/2l3kf3cZI1o8V5HWqKHtLX7ppffsvmebmv0c/FjKcHLEvBKoo&#10;q7VOcJysu0U+aT8opvsj9KKKo+GfEug+MdAs/FXhbWLfUNN1C3S4sb6zlEkU8TDKurDggir1fRpq&#10;Suj8PnCdObhNNNaNPRpro13CiiigkKKKKACiiigAooooAKKKKACiiigAooooAKKKKACiiigAoooo&#10;AKKKKACiiigAooooAKKKKACiiigAooooAKKKKACiiigAooooAKKKKACiiigAooooAKKKKACiiigA&#10;ooooAKKKKACiiigAooooAKKKKACiiigAooooAKKKKACiiigAooooAKKKKACiiigAooooAKKKKACi&#10;iigAooooAKKKKACiiigAooooAKKKKACiiigAooooAKKKKACiiigBG+7Xwt/wXU/bD8T/ALPH7Pen&#10;fCX4d6zJY658QJZ7ae8gbEsGnRqPP2H+FnMiJuHIVmxg4I+6W6V+QH/ByBJKfj78O4WkbYvg+dlX&#10;PAJumyf0H5V4PE2JqYXJas6bs3ZX9Wk/wP2TwDyLAcQeKmAw+MipU489Tlaum6cJSjddUpJNrZ2s&#10;fnGM96KKK/Fz/V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CMjFFFAH6af8G+f7Yuu2njbUf2Nf&#10;GuvSzabfWU2p+DoriQt9nuI/nuLePP3VePfNtHAMbnqxr9aB0r+e/wD4JI3VzZ/8FGfhbPaybGbW&#10;p42Yf3Ws51YfiCR+Nf0IDgYr9a4NxVTEZRyTd+STivSyf4X+4/zb+lHw/gMl8SFiMLFR+s0o1Zpa&#10;Ln5pwk/+3lFN95Nt7hRRRX1h/N4UUUUAFFFFABRRRQAUUUUAFFFFABRRRQAUUUUAFFFFABRRRQAU&#10;UUUAFFFFABRRRQAUUUUAFFFFABRRRQAUUUUAFFFFABRRRQAUUUUAFFFFABRRRQAUUUUAFFFFABRR&#10;RTAKKKKACiiigAooooAKKKKACiiigAooooAKKKKACiiigAooooAKKKKACiiigAooooAKKKKACiii&#10;gAooooAKKKKACiiigAooooAKKKKACiiigAooooAKKKKACiiigBH+7X5Af8HIH/JwPw7/AOxNm/8A&#10;St6/X9/u1+QH/ByB/wAnA/Dv/sTZv/St6+Y4v/5EU/WP5o/ffoz/APJ3MJ/grf8ApuR+cdFFFfj5&#10;/pu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0R/wSb/AOUinwr/AOw9J/6SzV/QpX89f/BJ&#10;v/lIp8K/+w9J/wCks1f0KV+o8Df8i2p/j/SJ/nx9Ln/ku8D/ANgy/wDTtUKKKK+2P5SCiiigAooo&#10;oAKKKKACiiigAooooAKKKKACiiigAooooAKKKKACiiigAooooAKKKKACiiigAooooAKKKKACiiig&#10;AooooAKKKKACiiigAooooAKKKKACiiigAooooAKKKKQBRRRQAUUUUAFFFFABRRRQAUUUUAFFFFAB&#10;RRRQAUUUUAFFFFABRRRQAUUUUAFFFFABRRRQAUUUUAFFFFABRRRQAUUUUAFFFFABRRRQAUUUUAFF&#10;FFABRRRQAUUUUAI/3a/ID/g5A/5OB+Hf/Ymzf+lb1+v7/dr8gP8Ag5A/5OB+Hf8A2Js3/pW9fM8X&#10;f8iKfrH80fvv0Z/+TuYT/BW/9NyPzjooor8fP9N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iP+CTf/KRT4V/9h6T/ANJZq/oUr+ev/gk3/wApFPhX/wBh6T/0lmr+hSv1Hgb/AJFtT/H+kT/P&#10;j6XP/Jd4H/sGX/p2qFFFFfan8pBRRRQAUUUUAFFFFABRRRQAUUUUAFFFFABRRRQAUUUUAFFFFABR&#10;RRQAUUUUAFFFFABRRRQAUUUUAFFFFABRRRQAUUUUAFFFFABRRRQAUUUUAFFFFABRRRQAUUUUAFFF&#10;FMAooooAKKKKACiiigAooooAKKKKACiiigAooooAKKKKACiiigAooooAKKKKACiiigAooooAKKKK&#10;ACiiigAooooAKKKKACiiigAooooAKKKKACiiigAooooAKKKKAEf7tfkB/wAHIH/JwPw7/wCxNm/9&#10;K3r9f3+7X5Af8HIH/JwPw7/7E2b/ANK3r5ji/wD5EU/WP5o/ffoz/wDJ3MJ/grf+m5H5x0UUV+Pn&#10;+m4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RH/AASb/wCUinwr/wCw9J/6SzV/QpX89f8A&#10;wSb/AOUinwr/AOw9J/6SzV/QpX6jwN/yLan+N/8ApMT/AD4+lz/yXeB/7Bl/6dqhRRRX2x/KQUUU&#10;UAFFFFABRRRQAUUUUAFFFFABRRRQAUUUUAFFFFABRRRQAUUUUAFFFFABRRRQAUUUUAFFFFABRRRQ&#10;AUUUUAFFFFABRRRQAUUUUAFFFFABRRRQAUUUUAFFFFABRRRSAKKKKACiiigAooooAKKKKACiiigA&#10;ooooAKKKKACiiigAooooAKKKKACiiigAooooAKKKKACiiigAooooAKKKKACiiigAooooAKKKKACi&#10;iigAooooAKKKKACiiigBH+7X5Af8HIH/ACcD8O/+xNm/9K3r9f3+7X5Af8HIH/JwPw7/AOxNm/8A&#10;St6+Z4u/5EU/WP5o/ffoz/8AJ3MJ/grf+m5H5x0UUV+Pn+m4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RH/BJv/lIp8K/+w9J/6SzV/QpX89f/AASb/wCUinwr/wCw9J/6SzV/QpX6jwN/yLan&#10;+N/lE/z4+lz/AMl3gf8AsGX/AKdqhRRRX2p/KQUUUUAFFFFABRRRQAUUUUAFFFFABRRRQAUUUUAF&#10;FFFABRRRQAUUUUAFFFFABRRRQAUUUUAFFFFABRRRQAUUUUAFFFFABRRRQAUUUUAFFFFABRRRQAUU&#10;UUAFFFFABRRRTAKKKKACiiigAooooAKKKKACiiigAooooAKKKKACiiigAooooAKKKKACiiigAooo&#10;oAKKKKACiiigAooooAKKKKACiiigAooooAKKKKACiiigAooooAKKKKACiiigBH+7X5Af8HIH/JwP&#10;w7/7E2b/ANK3r9f3+7X5B/8AByHa3KfHb4cag8DLDJ4RuI45Svysy3RLAe4Drn/eFfMcXf8AIin6&#10;x/NH759Gdr/iLmE/wVv/AE3I/OCigHPSivx8/wBO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iP+CTf/KRT4V/9h6T/wBJZq/oUr+fP/gkVp15qv8AwUa+F9vYwmRo9WuJnA7JHZXDsfwVTX9B&#10;gORkV+pcDf8AItqf43+UT/Pf6XEo/wCvmCXX6tH/ANO1Qooor7U/lMKKKKACiiigAooooAKKKKAC&#10;iiigAooooAKKKKACiiigAooooAKKKKACiiigAooooAKKKKACiiigAooooAKKKKACiiigAooooAKK&#10;KKACiiigAooooAKKKKACiiigAooopAFFFFABRRRQAUUUUAFFFFABRRRQAUUUUAFFFFABRRRQAUUU&#10;UAFFFFABRRRQAUUUUAFFFFABRRRQAUUUUAFFFFABRRRQAUUUUAFFFFABRRRQAUUUUAFFFFABRRRQ&#10;AHkYr41/4LS/sS+I/wBrH9nK38UfDXTvtnivwPcSX1jYqvz31q6gXEKf7eFV1H8Rjx1Ir7Korlxu&#10;DpY/Czw9TaSt/k/k9T6DhXiXMuD+IsNnOBa9rRlzJPZraUX5Si3F21s9NT+WWWGa2le2uImjkjcr&#10;JG6kMrA8gg9DTa/er9sT/gjr+yh+1prN545NleeDfFV2xkm1rw2sax3Up6vcW7LslJPJZSjseS3X&#10;PyzN/wAG1urrKwg/a8t2TcdjP4KZWI9x9rOD+NflmK4PzijVcaUVNdGml96bX6+p/odw/wDSb8L8&#10;1y+NXH15YWrb3oTpznZ9eWVOMk12b5W+sUfl3RX6gH/g2w1xf+bubT/wjG/+Sqaf+DbbWh/zdxa/&#10;+Ea3/wAlVzf6q59/z5/8mj/8ke5/xMR4O/8AQ0X/AIKr/wDyo/MGiv06b/g281sHH/DW1r/4Rrf/&#10;ACVUcn/BuJrMf/N2tr/4Rzf/ACVR/qrn3/Pn/wAmj/8AJB/xMR4O/wDQ0X/gqv8A/Kj8yaK/TCb/&#10;AIN0dXhGT+1ja/8AhHt/8lVRuv8Ag3r1W2PP7Vdqf+5Rb/5Kp/6q5/8A8+f/ACaP/wAkH/ExHg7/&#10;ANDRf+Cq/wD8qPzdor9D7z/ggdqVmMt+1Dat/wBym3/yTWVd/wDBDXUbUkD9pS2b/uV2/wDkin/q&#10;pxB/z5/8mj/8kH/ExHg5/wBDRf8Agqv/APKj4For7mvP+CLV9ZnH/DRVu3/ctH/5IrJu/wDgkBfW&#10;oOfj7bt/3L5H/tej/VPiD/nz/wCTR/8Akif+JivBv/oaL/wVX/8AlR8X0V9fXf8AwSjvbU4/4Xlb&#10;tj/qAn/49Wbdf8ExLu2OP+FzQt9NDP8A8eo/1T4g/wCfH/k0f/kg/wCJivBv/oaL/wAFV/8A5UfK&#10;dFfTk/8AwTfvof8AmrUTf9wY/wDx2q7/APBO2/Xp8VI//BOf/jtH+qfEH/Pj/wAmj/8AJB/xMV4N&#10;/wDQ0X/gqv8A/Kj5ror6QP8AwTz1HOF+J8Z/7g5/+O0D/gnnqh/5qbH/AOCk/wDx2n/qlxB/z5/8&#10;mj/8kH/Exfg3/wBDRf8Agqv/APKj5vor6Q/4d5ap/wBFPi/8FJ/+OUf8O8dT/wCinx/+Cg//AB2j&#10;/VLiD/nz/wCTR/8Akg/4mL8G/wDoaL/wVX/+VHzfRX0l/wAO79U/6KdH/wCCg/8Ax2hf+CduqH/m&#10;qEf/AIKD/wDHaP8AVLiD/nz/AOTR/wDkg/4mK8G/+hov/BNf/wCVHzbRX0oP+CdeqEf8lRj/APBO&#10;f/jtKP8AgnRqp6fFGP8A8E5/+O0f6pcQf8+P/Jo//JB/xMV4N/8AQ0X/AIJr/wDyo+aqK+lv+Hcu&#10;rf8ARUY//BOf/jtOH/BOLVjz/wALSi/8E5/+O0f6pcQf8+P/ACaP/wAkH/ExXg3/ANDRf+Ca/wD8&#10;qPmeivpn/h3Bq3/RUov/AATn/wCO0v8Aw7g1b/oqUf8A4Jj/APHaP9UuIP8Anx/5NH/5IP8AiYrw&#10;b/6Gi/8ABNf/AOVHzLRX01/w7f1b/oqMf/gnP/x2nf8ADtzWSOPien/gnP8A8dp/6o8Q/wDPj/ya&#10;P/yQf8TFeDf/AENF/wCCq/8A8qPmOivp4f8ABNTXG6fFCP8A8E5/+O1Iv/BM3XGP/JUov/BOf/jt&#10;L/VLiD/nz/5NH/5IP+JivBv/AKGi/wDBNf8A+VHy7RX1MP8AgmLr7cD4pRf+Cc//AB2pU/4JeeIm&#10;6/FKP/wSt/8AHaP9UuIP+fP/AJNH/wCSD/iYrwb/AOhov/BVf/5UfKlFfV6f8EtPEL8j4rR/+CVv&#10;/jtSL/wSs8St/wA1Vj/8Ep/+O0f6p8Qf8+f/ACaP/wAkH/ExXg3/ANDRf+Cq/wD8qPkyivrlP+CU&#10;PidxkfFZP/BG3/x2pYv+CS3iqQZ/4WzEProh/wDj1H+qfEH/AD5/8mj/APJB/wATFeDf/Q0X/gmv&#10;/wDKj5Bor7ET/gkV4rfn/hbsI/7gbf8Ax2pov+CP/iuQZ/4XFD+Ggt/8epf6p8Qf8+f/ACaP/wAk&#10;H/ExXg3/ANDRf+Cq/wD8qPjWivtKP/gjh4wkAK/GCPn/AKl5v/j1WY/+CLvjaTp8Yov/AAnz/wDH&#10;6P8AVPiD/nz/AOTR/wDkg/4mK8G/+hov/BVf/wCVHxJRX3FD/wAET/G8v/NZIx/3Lzf/AB6rdt/w&#10;Q68d3HX40wqPVvDzf/H6P9U+IP8Anz/5NH/5If8AxMV4Of8AQ0X/AIJr/wDyo+EqK+9k/wCCFnjd&#10;8Bfjta/+E+3/AMfqRP8AghF46c8/HW3H/cut/wDH6P8AVTiD/nz/AOTR/wDkg/4mJ8HP+hov/BNf&#10;/wCVHwLRX6AR/wDBBjxzIcf8L5tx/wBy2/8A8fqZP+CBnjuT7nx8tj/3Lbf/AB+j/VTP/wDnz/5N&#10;H/5IP+JifBz/AKGi/wDBVf8A+VH580V+h0P/AAb/APjuXj/hoC3U+n/CMN/8kVMn/Bvl48f/AJuF&#10;tf8AwmW/+SKP9Vc//wCfP/k0f/kh/wDExHg7/wBDRf8Agqv/APKj866K/RxP+Defx0//ADcVaj/u&#10;V2/+SKmT/g3b8cNyf2kbQf8AcrP/APJFL/VXPv8Anz/5NH/5IP8AiYjwd/6Gi/8ABVf/AOVH5u0V&#10;+lEf/Buj40cZP7S9qP8AuVG/+SamT/g3I8ZN/wA3OWv/AISbf/JNH+quff8APn/yaP8A8kH/ABMR&#10;4O/9DRf+Cq//AMqPzRor9NE/4NwPF7df2o7Uf9yi/wD8k1In/Bt14pY4b9qm0X/uUW/+SaX+quff&#10;8+f/ACaP/wAkH/ExHg7/ANDRf+Cq/wD8qPzHor9O/wDiG18T/wDR1tn/AOEg3/yVQP8Ag228T55/&#10;ats//CRb/wCSqP8AVXPv+fP/AJNH/wCSD/iYjwd/6Gi/8FV//lR+YlFfp4P+DbTxMen7V9n/AOEe&#10;/wD8k0f8Q2fib/o7Cz/8JBv/AJKo/wBVc+/58/8Ak0f/AJIP+JiPB3/oaL/wVX/+VH5h0V+nw/4N&#10;s/EmOf2srP8A8I9//kqj/iGy8Sdv2sbP/wAI9/8A5Ko/1Vz7/nz/AOTR/wAw/wCJh/B3/oaL/wAF&#10;V/8A5UfmDRX6fD/g2w8Sk8/tY2f/AIR7/wDyVTv+Ia/xFjn9rO1/8I1v/kqj/VXPv+fP/k0f8w/4&#10;mH8Hf+hov/BVf/5Ufl/RX6gf8Q1/iL/o7S1/8I1v/kqj/iGv8Q/9Ha2n/hGt/wDJVH+quff8+f8A&#10;yaP+Yf8AEw/g7/0NF/4Kr/8Ayo/L+iv0/b/g2w8RDp+1paf+Ea3/AMlUh/4NsPEo5/4ays//AAj3&#10;/wDkqj/VXPv+fP8A5NH/ADD/AImH8Hf+hov/AAVX/wDlR+YNFfp9/wAQ2XiTt+1jaf8AhHN/8lU1&#10;v+DbTxMOn7V1p/4R7f8AyVR/qrn3/Pn/AMmj/wDJB/xMR4O/9DRf+Cq//wAqPzDor9PP+IbTxR/0&#10;dbZ/+Ei3/wAk0f8AENp4m/6Ovs//AAj3/wDkmj/VXPv+fP8A5NH/ADD/AImH8Hf+hov/AAVX/wDl&#10;R+YdFfp0f+DbbxMDx+1dZ/8AhIt/8lUv/ENr4mxn/hq6z/8ACQb/AOSqP9Vc+/58/wDk0f8A5IP+&#10;JiPB3/oaL/wVX/8AlR+YlFfpw3/Bt14rH3f2qLQ/9yi3/wAk1DJ/wbgeME6ftRWp/wC5Rb/5Jo/1&#10;Vz7/AJ8/+TR/+SD/AImI8Hf+hov/AAVX/wDlR+ZtFfpa/wDwbleMlHH7Tlof+5Tb/wCSagl/4N1P&#10;GqcL+0rat/3Krf8AyTT/ANVc+/58/wDk0f8A5IP+JiPB3/oaL/wVX/8AlR+bNFfpA/8Awbu+OUHH&#10;7R1qf+5Xf/5IqGT/AIN6fHadP2ibU/8AcsN/8kU/9VM//wCfP/k0f/kg/wCJiPB3/oaL/wAFV/8A&#10;5UfnLRX6KN/wb6eO1HP7Qdt/4TLf/JFV5v8AggF48jOF+P1u3r/xTLf/ACRR/qrn/wDz5/8AJo//&#10;ACQf8TEeDn/Q0X/gqv8A/Kj886K/QST/AIIIeOozg/Hu3z6f8I23/wAfqB/+CD3jlP8Amu9v/wCE&#10;2/8A8fo/1Uz/AP58/wDk0f8A5IX/ABMT4Of9DRf+Ca//AMqPgKivvhv+CE3jtPvfHK3/APCdb/4/&#10;Veb/AIIa+OY/9X8b7Z/+4AR/7Xo/1T4g/wCfP/k0f/kg/wCJifBz/oaL/wAFV/8A5UfB9Ffck3/B&#10;Erx3CMn4xx/+E63/AMeqvJ/wRb8cR9fjBH/4T5/+P0f6p8Qf8+f/ACaP/wAkL/iYrwb/AOhov/BV&#10;f/5UfEdFfaUv/BG3xnEdrfF6P/wn3/8Aj1V5f+CQHiyIZPxgh/HQW/8Aj1H+qfEH/Pn/AMmj/wDJ&#10;B/xMV4N/9DRf+Cq//wAqPjWivsN/+CRvitBn/hbsP/gkP/x6oZP+CTHiqP8A5qxGfpoh/wDj1H+q&#10;fEH/AD5/8mj/APJB/wATFeDf/Q0X/gmv/wDKj5Cor64k/wCCUniaMZPxXj/8Ebf/AB2om/4JXeIV&#10;GT8V4/8AwSH/AOPU/wDVLiD/AJ8f+TR/+SD/AImK8G/+hov/AATX/wDlR8mUV9Xt/wAEtvEC8f8A&#10;C1o//BG3/wAdqJ/+CX+vR8v8VIwPX+xT/wDHaP8AVPiD/nz/AOTR/wDkg/4mK8G/+hov/BVf/wCV&#10;HyrRX1Mf+CZGsj/mq8X/AIJj/wDHaa3/AATN1kH/AJKrF/4Jz/8AHaP9U+IP+fP/AJNH/wCSD/iY&#10;rwb/AOhov/BNf/5UfLdFfUB/4JpayP8Amqcf/gnP/wAdprf8E2NXX/mqUf8A4Jz/APHaP9UuIP8A&#10;nx/5NH/5IP8AiYrwb/6Gi/8ABVf/AOVHzDRX05/w7b1b/oqcf/gnP/x2g/8ABNzVx0+Kcf8A4Jz/&#10;APHaP9U+IP8Anz/5NH/5IP8AiYrwb/6Gi/8ABVf/AOVHzHRX0yf+CcOrDj/haUX/AIJz/wDHaaf+&#10;CcmrD/mqMf8A4Jz/APHaP9UuIP8Anx/5NH/5IP8AiYrwb/6Gi/8ABNf/AOVHzRRX0sf+Cc+qj/mq&#10;MX/gnP8A8dpv/DurUx/zVGP/AME5/wDjtH+qXEH/AD4/8mj/APJB/wATFeDf/Q0X/gqv/wDKj5ro&#10;r6TP/BO3VB1+J8f/AIKD/wDHaT/h3hqf/RT4/wDwTn/47R/qlxB/z4/8mj/8kH/ExXg3/wBDRf8A&#10;gmv/APKj5tor6QP/AATy1LHHxPj/APBOf/jtIf8Agnpqg6/E2P8A8FJ/+O0f6pcQf8+f/Jo//JB/&#10;xMX4N/8AQ0X/AIKr/wDyo+cKK+jv+Heup/8ARTo//BSf/jtL/wAO9dSx/wAlOj/8FB/+O0f6pcQf&#10;8+f/ACaP/wAkH/Exfg3/ANDRf+Cq/wD8qPnCivo4f8E99S6N8Tox/wBwg/8Ax2pE/wCCeV+3/NU4&#10;/wDwTn/47R/qlxB/z5/8mj/8kH/Exfg3/wBDRf8Agqv/APKj5tor6Yh/4JzX8px/wteIf9wc/wDx&#10;2rlt/wAE0b64OP8Ahb0S/wDcFP8A8dpf6p8Qf8+P/Jo//JB/xMV4N/8AQ0X/AIKr/wDyo+W6K+tL&#10;X/gllf3IBHxphXP/AFAj/wDHq1LT/gkff3WP+L7QLn/qXz/8fo/1T4g/58f+TR/+SD/iYrwb/wCh&#10;ov8AwVX/APlR8b0V9t2n/BGzUbo4/wCGgbdf+5dP/wAfrVtf+CI2p3QyP2jbcf8Acst/8kUf6p8Q&#10;f8+f/Jo//JB/xMV4N/8AQ0X/AIKr/wDyo+D6K/QSz/4IQandj/k5m2X/ALlZv/kmtS1/4N/NWuf+&#10;bpbVf+5Tb/5Jo/1U4g/58/8Ak0f/AJIr/iYjwc/6Gi/8FV//AJUfnPRX6UW//Bu/q04z/wANXWo/&#10;7lFv/kqrSf8ABuZrL9P2srX/AMI9v/kql/qrn/8Az5/8mj/8kH/ExHg7/wBDRf8Agqv/APKj8zaK&#10;/ThP+DcDWnGR+1ra/wDhGt/8lU4f8G3mt5wf2tbX/wAI1v8A5Kpf6q59/wA+f/Jo/wDyQf8AExHg&#10;7/0NF/4Kr/8Ayo/MWiv09X/g231s/wDN29r/AOEa3/yVT1/4NsdcY/8AJ3Nr/wCEa3/yVR/qrn3/&#10;AD5/8mj/APJB/wATD+Dv/Q0X/gqv/wDKj8v6CcDOK/UL/iGs10jI/a6tP/CMb/5Lr2z9mH/ggj+y&#10;38FtWt/FXxd8Raj8RdUtpA8NvqFqtnpysOhNurOzn/fkZf8AZrahwjnlWooygoru5K34Nv8AA83N&#10;vpLeE2X4OVbD4uVea2hClUUm/WpGEV6uXomeT/8ABAP9iDxH4cnv/wBsv4k+HZLRb7TmsPBMN3EV&#10;aSGQgzXig87WC+WjfxKzkcEGv1FT7tQ6fY2enWcVhYWccFvBGscMMKBVjUDAUAcAAdBU/TgV+oZX&#10;l1LK8FHD09bat9293/XQ/wA/PELjfMfELiqtnOLXLz2UIJ3UIR0jFPrbduyvJt2V7BRRRXoHxQUU&#10;UUAFFFFABRRRQAUUUUAFFFFABRRRQAUUUUAFFFFABRRRQAUUUUAFFFFABRRRQAUUUUAFFFFABRRR&#10;QAUUUUAFFFFABRRRQAUUUUAFFFFABRRRQAUUUUAFFFFABRRRQAUUUUAFFFFABRRRQAUUUUAFFFFA&#10;BRRRQAUUUUAFFFFABRRRQAUUUUAFFFFABRRRQAUUUUAFFFFABRRRQAUUUUAFFFFABRRRQAUUUUAF&#10;FFFABRRRQAUUUUAFFFFABRRRQAVG+eTUlMfgZ96AImI3AVDKVA61JNJhc96o3ErHvTJkNlmwvBqj&#10;d3gQfep11MyLmsfULxgDTJG6lqWMjfXNaxrDKSqtVnUbqQ5JP61zOr3EhY/M1aEtlHWNXlYn95XK&#10;6zqzgnLVpao0jA4Jrm9UjlJ5NUkSZOqajKzks/eub1W9dt3zVu6hA7HgVjXWjzynkVQHN38jsTxW&#10;TeQuxPy1103hyRuq1AfCbs2fLzQTY4ibTnbnZUJ0R3OdlegR+DGPJiqWPwW7HC24/SgLM88Gg+iU&#10;5NAYjiGvSI/A0x/5Y1Zi8Ayt1T9KAseZL4eftFUi+HHxzF+lepQfDwvx5FXLf4bMeln/AOO0Bynk&#10;i+GZD1jqVPC8rcCFq9ktvhlKRxbKKvW3wsk6+V+lK4cp4mvg+c9LY1PF4LnPSH9K92tfhPI2MW3W&#10;tK0+EGD+8t/w5pcyK5TwCDwFdSni3P1xVqD4czk4MZP4V9DW/wAJoh/y7KP+A1oW3wjQjm1/HbRz&#10;BynzjH8NJ348lhVqH4WzN8ph/wDHa+lLX4Rxr/y6D8RWpafCWJRzbD8FqecOQ+Y7f4RXDdLZ2+i1&#10;oW/wXmf79oTX05a/Cm2VcG2rRtvhhbKuGhUf8BzRzlcp8xW3wRkbaRZHP+7Wpa/AfCgyWx+mK+mb&#10;X4eWUS4EQNWU8DWKDHkilzhyHzbbfBDjaLTH0WrUPwOycGH/AMd/+tX0hH4MsFP+pXrViPwpYp0h&#10;X8qXOVyHzrbfA1D1t/8Ax2r1v8CUHH2dsf7tfQcfh2yUcRL+VTJotogz5S/lRzByHg1t8CIwf+PP&#10;/voVoWvwIt8YNiv/AHzXti6fbjhVX8qkFlCo4UVPMx8p4/bfAy1VcfZB/wB8itC2+CViuFNv+deo&#10;+TGONq/lS7EHAo5h8p57bfBvTYzk26/lV63+E2kofmt1/BRXaYXtinB8cYo5g5Tlbb4aaLC25rVW&#10;9Aaur4F0sDC2w/Kt0lD2oBGf/rUrj5THTwXpYHNsuf8AdFSR+FNNUc2q1q7hRgNyRQOxnr4d0+Mc&#10;W609NGsB0gX8qu7B2pNnrSArjS7QdLdaeLG3QYEK1NsX0oKDsKdwIvIt+ixU4QxqeVFOCHPNG3HQ&#10;CkA3EY6JTtuP4aNrdjS7F9KAExk4wKACOcU7pRQAmG/vUh39jTqKAEXd/FQQ3ZqWigBvz04Z7mii&#10;gAoYEjAoooAaFPel2kdD+lLRQADPeiiigAOexpvz06igAGe9Bz2FFFAAM9xSEN2alooAbtY8mjAB&#10;wMU4gHrSFRjgUAJt9VpCg7pShBjkUpQdhQAzyUJ3BFo+zwDloh+VPVSD0pCmTnNAELWVpIeYlpp0&#10;uyPBtlx9KsBP71KUHagCk+iae5+WBajbw3pkgwbZT+FaG00bWA4NAWMqTwjpj/8ALqtRP4J0thgW&#10;y/8AfIrb3L60bh2p3FZHPTfD/SJhiSyVv94VRuPhboUp/wCPCP8AI/411pbJz/Sl3cYp8wuU4S6+&#10;D2jyLgWifgv/ANes66+COmOPltlFemDHtTflHbNHMHKjyO5+A9kR8tuPyFZ1z8AbYjC2a4/3a9t2&#10;xkfMKDboRjaKOYOU+f7v9n6E7itnz7Vn3X7P/H/Hq35f4V9HGxhb7yL+VRPplqxwVX8qfMTyHzNd&#10;fAXZwtt/47WfcfAh148o/ior6mfQ7R+REv5VBJ4ZsnOTbr+VPnYch8pXXwGDni07dVWs26+AU44h&#10;tc+xr63l8Hacw5t1/wC+arSeBtOYf6laPaB7M+Pbv4HXSNj7Ed30rNuvgzdx9LR+PTFfZcvw+sJB&#10;gwK1ULv4VadJysSj/gIp+0J5D41uPhPdxj/j2b/vmqc3wxuo+sR/KvsS7+EFoefIFZd58GrdxgW/&#10;5rT5xch8izfDu5A/1Df981Xm+H90n3ICfwr6uvvgrE3ItV/75rNu/gsvT7Jn/gNPmFyHyxN4LuYz&#10;g25/EVXk8Izoebc19O3XwbC5BtB/3zisu7+DBIxHHzT5kHIfOEnheYdYGqFvDkgODF+lfQN58Hri&#10;PlrYj3rNuvhRMOfI/MU+ZC5WeFv4ecdYv0qNtAI4MNez3PwtlUf8ef5VRn+Gs0Z4tmpiszyJtBP/&#10;ADx/KmnQzjiM16nN8PpF4CfpVWXwFMvS3/8AHaAszzRtEbpspv8AY7J/BXokvgeVODDUL+C5M/6o&#10;0BqcPDpxVuFrQsrUrgV0T+EJRysdN/4RyeM4MeKAsyDTlMYAJrodLlOB83es2LSLiP8AgrSsbGdc&#10;ZoKOk0yfAXmul0e+wAC1clpyuowa3tMVwMg+lTygdtpV+V2/N3rqNI1AEAF64XTGfAye9dJo8sgw&#10;C1SVc7nTb84Hz1u2V4DxmuN0+Vti/NW9p88nGX70mrlHSQzccGrMcm7rWZZSll+ZquRlhxUAXEYg&#10;4qxGc9DVOLdnNWoMnrQUiaL1qaoolIPWpakoKKKKACiiigAooooAKKKKACiiigAooooAKKKKACii&#10;igAooooAKKKKACiiigAooooAKKKKACiiigAooooAKKKKACiiigAooooAKKKKACiiigAooooAKKKK&#10;ACiiigAooooAKKKKACiiigAooooAKKKKACiiigAooooAKKKKACiiigAooooAKKKKACiiigAooooA&#10;KKKKACiiigAooooAKKKKACiiigAooooAKKKKACiiigAooooAKKKKACiiigAooooAKKKKACiiigAq&#10;NznOTUlRyD2pgVZyec1TuAc4q9cDuRVOUZJYCmiWZt7z3rFv1zkgVvXMO7nNZl1a8Zpok5rUYywY&#10;Cuf1OzYnha7G7sC3AWs650hmbmOrFa5wd/p75OVNZN3ozSHAQ/lXo0nh5XPFvTR4STOfJ5/3aLi5&#10;Ty6XwqXOcGmHwax/5Z4r1hfBxPIg/SrMHgct8zW350cwcp5BH4GeTrE35Vai8ADp9nr2CDwOSOLY&#10;flVyDwL6xD8KXMHKeOwfDw9Rbf8AjtXIPhuT96GvYrfwLEDzEauQeCrZCMwilzFcp47B8OI/4oq0&#10;Lb4axHkWv/jtevw+E7dBxEPyq1H4ct0/5ZLS5mHKeTWvw3Xtb1oWvw2j/wCeH/jteox6LbryIqnX&#10;TYV48ulzD5Tzm1+G8Y5+yj/vmtC1+HcS9Y8fhXciziB4SniFR0SjmY+U5O28CWcS4MXPrVuLwbZr&#10;w0S10QjVeAlKq4PIoHymNF4Xs4/ux/l3qdNCtk6RVpkqODRlcVOoWKa6XboP9XipY7GIdqse+Kax&#10;YHigZGsEafw/rUgiVelHznnNADelMA8tPSlCqvQUmG7tRhs5xSAcQOuKaTk5KUAP606mAw47ilzx&#10;wlOooAbvY96N5p2O2KMD0oAaGb0pwoopAFBUHqKKKAG7BRsHrTqKAGhAOadRRQAUUUUAFFFFABRR&#10;RQAUUUUAFFFFABRRRQAUUUUAFFFFABRRRQAUUUUAFFFFABRRRQAUUUUAFFFFABRRRQAUUUUAFFFF&#10;ABRRRQAUUUUAFBGetFFACbfQ0gQDmnUUAFBUHqKKKADoOBTS59KdR16igBu49qAzf3adgelHToKA&#10;G5/2KNx/u06imA3cf7tAUHkinU0h+xoAXaD2pPKT0oAbNBD5pAHkRnqKja1gPVf0qQB8cGjL9KYF&#10;dtPgZsbKjk0W1kHMQ61cGQfmNO4NAGTJ4bs5Osa1Vn8HWL8eSv5V0BxnBox7UXFynKzeBrJhnyVr&#10;PuvhtZSnKw7fwzXcMoLfcpvlKf8AlnT1Fynm958LbdgSLfP/AACsy7+FMXP+jEfhXrZt0Y8rTHsY&#10;W6oKOZhynil58KkOf9Gz9RWXefCmMf8ALr+S17zLpNu3PlVBLoFs4w0I/KnzE8p8+3XwuQHAhxWf&#10;P8L3Bz5I/wC+a+iJ/Ctq/wDyxWqdx4KtH58hf++afMHKfOs/w1dRk2tU5/hyehgb8q+ibjwBbkcR&#10;flVC4+H6nkR/99LT5hcp89yfD+RD8kZpi+CpF+6jV73P8Px08hTVGb4fKP8Al05/vYp8wuU8Zh8K&#10;yx8lT/3zV610d4uGQ16ZL4FaPg2v/jtRHwaq/et8fhRzBynHWNptAAU1t6dA4HStZPCoi/5Z/wDj&#10;tWYNFEbfKlAcoadvRa3LBzwcVRt9Pdei1pWluyYytBRqWMvTmtSBty5zWVbR+1aNtkLWYGhH2qxG&#10;uRVeEg81YhoKRYj6ipKjj6ipKkoKKKKACiiigAooooAKKKKACiiigAooooAKKKKACiiigAooooAK&#10;KKKACiiigAooooAKKKKACiiigAooooAKKKKACiiigAooooAKKKKACiiigAooooAKKKKACiiigAoo&#10;ooAKKKKACiiigAooooAKKKKACiiigAooooAKKKKACiiigAooooAKKKKACiiigAooooAKKKKACiii&#10;gAooooAKKKKACiiigAooooAKKKKACiiigAooooAKKKKACiiigAooooAKKKKACiiigAqOQfxZ9akq&#10;OQ9qAK82QDUJhby/u1YddxoMWflFMRny2pJxgVXmsN3YVrm1LckH8qFswGyRTFymE2jh/wCCmnw9&#10;GeTFXRC3XOacIYwMEUBynPJ4cjH/ACzFTxeHkByUArdWBAOKXYtFx8pkxaFEvJWpU0iH+7WlsGaN&#10;vvSCxTTTIUOPLX8alWxjHQLU+0UuMdBQMiW1Qdh+VOEK4xink47Gm7zSAAuOgWlxx/hRu/2TRu/2&#10;TQAAgDBal3CmnB/h/SlCAUABYZxS7h60bQe1AUDtQAEg96bgHo1OwPSjAHQUANKnsaNh6g06igBN&#10;v+0aNv8AtGlooABxRRRQAUUUUAFFFFABRRRQAUUUUAFFFFABRRRQAUUUUAFFFFABRRRQAUUUUAFF&#10;FFABRRRQAUUUUAFFFFABRRRQAUUUUAFFFFABRRRQAUUUUAFFFFABRRRQAUUUUAFFFFABRRRQAUUU&#10;UAFFFFABRRRQAUUUUAFFFFABRRRQAUUUUAFFFFABRRRQAUUUUAFFFFABQeaKKAGlSehoCnHJp1FA&#10;DdnPJpdv+0aWigBuAOrU4EDvRgHqKMD0oACwHekDg0pUHtSBAKAFyKDyODSbRnNIWwOBQAu04pBH&#10;xgigMe4/KgtQAjQowximm1RuqinhjjpTgc9jTArNYRHqq/jUT6VE38K/hV7GeopNozmgDMfQ4WGC&#10;gqvL4dhJ4Rf++a29gpNgpisjnZfDMWMiNagfwun3lirqfKWmtbxkdKQcqOV/4R7ZwKcmkbTwAfwr&#10;pjboeophtUzytMXKYUViV52irMduw/hrReyQ84pv2Vh/BQFiGFNvUVYjU0CIrzg1IBigCSPqKkqO&#10;PqKkpFBRRRSAKKKKACiiigAooooAKKKKACiiigAooooAKKKKACiiigAooooAKKKKACiiigAooooA&#10;KKKKACiiigAooooAKKKKACiiigAooooAKKKKACiiigAooooAKKKKACiiigAooooAKKKKACiiigAo&#10;oooAKKKKACiiigAooooAKKKKACiiigAooooAKKKKACiiigAooooAKKKKACiiigAooooAKKKKACii&#10;igAooooAKKKKACiiigAooooAKKKKACiiigAooooAKKKKACmOvPIp9NKk/wAVMBm1fSgHIzTipUc0&#10;nWkAZGM0n3hyKVc0YOMf7WaAEAzyRzSqfWjk9BShGA6UAPozjrTdpxyaAg9KYCkn+GkJbuacF29K&#10;KAG5PrQCx6U6ikA3L+lLtHXFLRT1AKKKKQBRRRQAUUUUAFFFFABRRRQAUUUUAFFFFABRRRQAUUUU&#10;AFFFFABRRRQAUUUUAFFFFABRRRQAUUUUAFFFFABRRRQAUUUUAFFFFABRRRQAUUUUAFFFFABRRRQA&#10;UUUUAFFFFABRRRQAUUUUAFFFFABRRRQAUUUUAFFFFABRRRQAUUUUAFFFFABRRRQAUUUUAFFFFABR&#10;RRQAUUUUAFFFFABRRRQAUUUUAFFFFABRRRQAUUUUAFFFFABRRRQAUUUUAHvijHtRRQAHPam5f0p1&#10;FMBpLDqcUAuelOoo1AblvWlG7uKU8jGabtP96gB1GR600qe/NG00gHdeoo2gdqbtP96gfL1amAu1&#10;fSlxxjFAOaKQCFVPUUhRTwVp1FADVUA8U6iijU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BGxjk0gGRgNTqKAG+XznNLtx0paKAEK5PNKAB0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CAetNKehp1FACbB3oKDtS0UANwU5&#10;o8z2pxAPWk2r6UAKDkZ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pgFFFFABRRRQAUUUUAFFFFABRRRQAUUUUAFFFFABRRRQAUUUUAFFFFABRRRQAU&#10;UUUAFFFFABRRRQAUUUUAFFFFABRRRQAUUUUAFFFFABRRRQAUUUUAFFFFABRRRQAUUUUAFFFFABRR&#10;RQAUUUUAFFFFABRRRQAUUUUAFFFFABRRRQAUUUUAFFFFABRRRQAUUZHrRkHoaACiiikAUUUUwCij&#10;I9aKQBRRRQAUUUUAFFFFABRRmigAoooyPWgAoooz2oAKKMj1ooAKKMgdTRmgAooozjrQAUUbh60U&#10;AFFFFABRRRketABRRRQAUUbh60ZB6GmAUUZA6mikAUUUUwCiijNIAooyD0NFABRRRQAUUUUAFFGR&#10;60UAFFFGR60AFFG4etGc9KACiiigAoozjrRnPSgAooozjrQAUUbh60bh60AFFFGcdaYBRRketGR6&#10;0gCiiigAooopgFFGcdaNw9aACijPejcPWkAUUbh60ZHrTAKKKKACijNFABRRRkDqaQBRRRmmAUUU&#10;UAFFFFABRRRQAUUUUAFFFFABRRRQAUUUUAFFFFABRRRQAUUUUAFFFFABRRRQAUUUUAFFFFABRRRQ&#10;AUUUUAFFFFABRRRQAUUUUAFFFFABRRRQAUUUUAFFFFABRRRQAUUUUAFFFFABRRRQAUUUUAFFFFAB&#10;RRRQAUUUUAFFFFABRRRQAUUUUAFFFFABRRRQAUUUUAFFFFIAooooAKKKKACiiigAooooAKKKKACi&#10;iigAooooAKKKKACiiigAooooAKKKKACiiigAooooAKKKKACiiigAooooAKKKKACiiigAooooAKKK&#10;KACiiigAooooAKKKKACiiigAooooAKKKKACiiigAooooAKKKKACiiigAooooAKKKKACiiigAoooo&#10;ACwHWuT+MXxw+FvwD8GzePfix4vtdJ06NtiNO37yeQ9I40HzSOcE7VBOAT0BNdPdzxWsL3Vw+2OO&#10;MtIx7KBkmvxN/bn/AGpfFX7U/wAcdT8RX2oyLoOm3Ulr4b01W/dwW6nbvx3eTG9m98DgAD2MlymW&#10;aYhxbtGO7/JLzYH2X40/4LnfCPSdSa18DfBTXNYt1fAur3UorMOPUKFkP54NY/8Aw/k8PDp+zLef&#10;+FWn/wAjV+cr8AAU2vuI8NZPGNuRv/t5/oyuVH6OD/gvN4fP/Ns15/4Vif8AyNR/w/m0D/o2a8/8&#10;KpP/AJGr85V24+amnrxVf6t5P/z7/wDJpf5mnLE/Rz/h/NoH/Rs15/4VSf8AyNR/w/m8P9/2Zrz/&#10;AMKtP/kavzjoo/1byf8A59/+TS/zK9nE/R3/AIfzeHf+jZr3/wAKpP8A5Go/4fzeHf8Ao2e9/wDC&#10;qT/5Gr84h04oqXw3k/8Az7/8ml/maexp9j9HD/wXm8PD/m2a+/8ACqT/AORqP+H9Hh3/AKNlvP8A&#10;wrE/+Rq/OM9KaNnehcN5P/z7/wDJpf5lKjT7H6PD/gvR4eJx/wAMy3v/AIVaf/I1Df8ABejw6oz/&#10;AMMy3v8A4VSf/I1fnCPv8USfcNP/AFbyf/n3/wCTS/zH7Gn2P0cH/Berw6f+bZb3/wAKtP8A5GoP&#10;/Befw5n/AJNlvP8Awqk/+Rq/OEdaKn/VzJ1/y7/8ml/mX9Xo9j9Hv+H8/h4cD9mS8/8ACsT/AORq&#10;P+H8/h3/AKNjvP8AwrE/+Rq/OGil/q7k/wDz7/8AJpf5lLDUe35n6Pf8P5/Dv/Rsl5/4Vif/ACNQ&#10;P+C9Hh7GP+GZrz/wqk/+Rq/OGij/AFdyf/n3/wCTS/zKjhaHb8z9Hv8Ah/R4d/6Nlvv/AArE/wDk&#10;ag/8F6PDnX/hmW+/8KxP/kavzhoPSn/q7k//AD7/APJpf5lrCYft+LP0cP8AwXq8O/8ARsl5/wCF&#10;Wn/yNTh/wXo8OHn/AIZkvP8Awqk/+Rq/N2pB0pf6uZP/AM+//Jpf5lfU8P8Ay/iz9Hj/AMF6vDq9&#10;P2ZLz/wq0/8AkamN/wAF7fDuf+TZr7/wrE/+Rq/OKSmnHc/rR/q7k/8Az7/8ml/mWsDhu34s/R8f&#10;8F7fDuf+TZr7/wAKxP8A5Gpf+H9nh7r/AMMy33/hWJ/8jV+b3HY/rS9qP9Xco/59/wDk0v8AMPqO&#10;F/l/Fn6Qf8P7PD3/AEbLff8AhWJ/8jUf8P6/Dp/5tlvv/CsT/wCRq/N+gdKP9Xcn/wCff/k0v8zR&#10;Zfhf5fxf+Z+kB/4L1+HO37Md5/4Vaf8AyNR/w/r8O/8ARsl5/wCFWn/yNX5v0VL4dyi/8P8A8ml/&#10;mV/Z+E/l/F/5n6Qf8P6/Dv8A0bHef+FUn/yNTR/wXv8ADhOP+GYb7/wrE/8AkavzhqMffFOPDuUf&#10;8+//ACaX+Zf9m4P+X8X/AJn6Sf8AD+zw7/0bJff+FYn/AMjUN/wXv8OoM/8ADMd9/wCFYn/yNX5v&#10;02X7lL/V7Kf+ff8A5NL/ADL/ALMwX8v4v/M/SD/h/f4c/wCjY77/AMKxP/kaj/h/h4d/6Njvv/Cs&#10;T/5Gr83aKP8AV3KP+ff/AJNL/Mr+y8D/AC/i/wDM/SNv+C93hzv+zHe/+FYn/wAjUg/4L4eHgMD9&#10;mO9/8KxP/kavzff71No/1dyn/n3/AOTS/wAyo5Xgf5fxf+Z+kX/D/Dw//wBGy3v/AIVaf/I1H/D+&#10;/wAOn737Md7/AOFYn/yNX5u0Uf6vZT/z7/GX+ZSynA/y/i/8z9Ih/wAF8PDg6fsxXv8A4Vif/I1B&#10;/wCC+Hh0jH/DMV7/AOFYn/yNX5u0Uf6u5R/z7/8AJpf5lf2TgP5fxf8AmfpF/wAP7/Dg6/sx3n/h&#10;WJ/8jUf8P7/DX/Rsd5/4Vif/ACNX5utjHzU393R/q7lH/Pv/AMml/mV/Y+X/AMn4v/M/ST/h/j4c&#10;C8fsxXv/AIVif/I1N/4f5+HP+jYLz/wrE/8Akavze428Uyj/AFdyj/n3+Mv8zT+xsu/k/F/5n6S/&#10;8P8ALw5/0bBef+FYn/yNSH/gvl4cxj/hmG8/8KxP/kavzdXbj5qacZ4qf9X8pv8Aw/8AyaX+ZX9i&#10;Zb/J+L/zP0k/4f6eHgMH9mK8/wDCsT/5Go/4f5+HP+jYLz/wrE/+Rq/Ns9KNw9af+ruUf8+//Jpf&#10;5lLI8t/k/F/5n6Sf8P8ATw6P+bYr7/wrE/8Akagf8F9PD3/RsV5/4Vif/I1fm2TkcUDpU/6v5T/z&#10;7/8AJpf5lxyPK/5Pxf8AmfpJ/wAP9PD3/RsV5/4Vif8AyNQf+C+vh0Hn9mK9/wDCsT/5Gr826a23&#10;PzUv9X8p/wCff4y/zL/sLK/5Pxf+Z+kn/D/fw6TtH7MF9/4Vyf8AyNT/APh/p4d/6Nhvf/CsT/5G&#10;r81k/wBZ8tSU/wDV/Kf+ff4y/wAyv7Byv/n3+L/zP0iP/BfXw5nn9mK+/wDCsT/5GpR/wX28ODj/&#10;AIZhvv8AwrE/+Rq/Ng9aKP8AV/Kf+ff4y/zK/wBX8q/59/jL/M/Sj/h/x4c/6Nhvv/CsT/5Gpv8A&#10;w/38PZ/5Nivv/CsT/wCRq/Nmij/V/Kf+ff4y/wAylw/lP/Pv8Zf5n6Tf8P8Afw7/ANGwX3/hXJ/8&#10;jUD/AIL7+G/+jX77/wAKxP8A5Gr82aOe9J8P5V/z7/GX+ZS4dyj/AJ9/jL/M/Sf/AIf7+Hf+jYr3&#10;/wAKxP8A5GpP+H+/hwnn9mC9/wDCsT/5Gr82aOaP9X8p/wCff4y/zK/1dyf/AJ9/+TS/zP0mP/Bf&#10;nw4vT9l++/8ACsT/AORqB/wX58OsP+TYb3/wrE/+Rq/NeShOlH+r+U/8+/8AyaX+Za4bye38P/ya&#10;X+Z+lB/4L7eHcc/sxX3/AIVif/I1NH/Bfrw4v/Nr99/4Vif/ACNX5tnpUZ61P+r+U/8APv8AGX+Y&#10;48N5N/z7/wDJpf5n6Vf8P/PDn/Rr99/4Vif/ACNR/wAP+/Dmcf8ADL99/wCFYn/yNX5q0D7y/Wj+&#10;wcr/AOff4y/zL/1ZyX/n3/5NL/M/Skf8F+/Dg/5tgvv/AArE/wDkal/4f9+HP+jYL7/wrE/+Rq/N&#10;Wiq/sDKbfw/xl/mX/qzkv/Pr/wAml/mfpSf+C/nh3HH7L99/4Vif/I1IP+C/nh/v+y9ef+Fan/yN&#10;X5r0VP8AYOVf8+/xl/mX/qvkn/Pr/wAml/mfpT/w/wC/Dv8A0a/e/wDhWp/8jUh/4L+eHQMn9l+9&#10;/wDCtT/5Gr816R/u0f2DlX/Pv8Zf5l/6rZH/AM+v/Jpf5n6Uj/gv34bcZH7MF9/4Vif/ACNR/wAP&#10;+vDg/wCbYr3/AMKxP/kavzVi+7+NK23PzUf2DlX/AD7/ABl/mV/qrkX/AD6/8ml/mfpSf+C/vhte&#10;f+GX776/8JYn/wAjU3/h/wC+G/8Ao129/wDCuT/5Fr81nxj2pB04o/sDKv8An3+L/wAylwpkP/Pr&#10;/wAml/mfpV/w/wDPDmM/8MuXv/hXJ/8AI1H/AA/88Of9Gu3v/hWp/wDI1fmuPuU09aP7Ayr/AJ9/&#10;i/8AMpcJ5D/z6/8AJpf5n6V/8P8A/wAO/wDRr17/AOFcn/yLT4P+C/nhJ5lW8/Zk1GOLd87x+KI3&#10;YfQG3XP5ivzRoqZZDlf/AD7/ABf+ZX+qWQ/8+v8AyaX+Z+3H7LH/AAUr/Zn/AGqdUTwp4Y1y40Xx&#10;DKuYdB15FimnwMkRMGKSEddoO7AJxgHH0IDkZr+cfSdR1HRdQt9Y0e/mtbq1mWW2uIJCrxOpyGUj&#10;kEHvX7cf8E2P2otV/an/AGZNO8V+K7lZvEGj3DaXr0yqB580aqRMQOAXRlY44yTjA4Hzuc5PHAxV&#10;Wk7xvZp9P+AfG8TcM08pprEYdtwbs090+mvVP8PO59AUUUV86fGhRRRQAUUUUAFFFFABRRRQAUUU&#10;UAFFFFABRRRQAUUUUAFFFFABRRRQAUUUUAFFFFABRRRQAUUUUAFFFFABRRRQAUUUUAFFFFABRRRQ&#10;AUUUUAFFFFABRRRQAUUUUAFFFFABRRRQAUUUUAFFFFABRRRQAUUUUAFFFFABRRRQAUUUUAFFFFAB&#10;RRRQAUUUUAFFFFMAooooAKKKKACiiigAooooAKKKKACiiigAooooAKKKKACiiigAooooAKKKKACi&#10;iigAooooAKKKKACiiigAooooAKKKKACiiigAooooAKKKKACiiigAooooAKKKKACiiigAooooAKKK&#10;KACiiigAooooAKKKKACiiigAooooAKKKKACiiigAooooA5/4rO8Xwx8RSxOVZdBvCrKcEHyX5r8A&#10;6/fz4s/8kt8Sf9gG8/8ARD1+Adfc8H/w63rH9QGvTac9Nr7Q0HITjgU09acmccGmswyRmg0QUscc&#10;08iwW8TSSMcKirkn8K63wL8I9W8UiPUNVdrOxbkMV/eSD/ZHYe5/I1614V8HeGvCce3RtMjjk24a&#10;dvmkb6k18DxB4hZRks3Ror21VbqLtFPs5a6+ST87H4H4h/SG4Q4JqzwWETxeKjdOMGlCLXSdSzV1&#10;1UVJrZ8rPHdE+DnxE1xVeHQmgRv+Wl0wjH5Hn9K6bT/2YPFE6br/AMTWMLf3YUeT+YWvXI5BjrVq&#10;KXnrX5jjPFDiavL9zyU15Ru/m5N/kj+X86+lP4nY6o/qfscPHoo0+d/N1HJP5RXoeRt+yprLJ+68&#10;YWu7sGtWA/nWTq37M3xM09TJYCxvl64t7jDfk4X9DXvkM2eM1ail461y0PE3iyjO85xmuzgv/beV&#10;/ieRgfpSeLuBrc9WvSrL+WdKKX/lPkf4nyPrvhPxP4Wn8rxDodza7jhWmiIVvoehrPk+4a+y7m1s&#10;dTtXsdRtIriGQYkhmjDKw9CDwa8y+I37L+ga3BJqXgSQafdD5vskhJhl9h3Q/mPbvX3WReK2Axc1&#10;SzKn7Jv7S1h8+sfxXdo/feAfpccO5xXhg+JsP9UnJ2VWDc6V/wC8rc8F5++lu2kfP/eirmv+Hda8&#10;K6rJoniDT5LW5iPzRyL1HYg9CD2I4qnmv1anUp1oKpTacWrpp3TXdM/r7C4rDY7DQxGHmp05pOMo&#10;tOMk9U01o01s1oFFFFUdUQooooNIhQelFB6UGkSOpB0qOpB0oKGyU0k9lp0lNx70GsRCT3Wl7UhH&#10;vS9qXUfUKB0ooHSmaRCiiioluUFRj74qSox98U4mhJTZfuU6my/cqTQbRRX23/wRc+Bf7N/7RXjT&#10;xp8Pvjr8LrHxBdWmm29/pMl5NKrRIJDHKB5brxl4+ua5cbio4HCyryTaj233sTXrRw9JzavbsfEz&#10;9abX0h/wVY/Z/wDBH7OX7X2qeC/hr4aj0jw/daTZXum6fAztHEGi2OAXJPMkbNyTy1fbX/BNj/gn&#10;R+yn8Tf2NvCvxC+MfwU0/Wtc1pbi5k1C6uJ1dojO6xjCSAYCgdq4cTnWGwuBp4qSbjO1krX1V+/Q&#10;zqY6lRw8azTsz8laK6/9oPwBH8K/jr4w+HMMHlx6H4kvLOGM/wAEaTMFH4Liv0u8TfsH/sh/Bz/g&#10;mmfjF42+CWmXXi61+GcN5c6rcXFwJP7SntlIbAkC5WWQYGMfL0rbGZpQwcaTkm/aNJWt19X5mlbG&#10;U6HI2m+Z2Vj8oqK/Qf8A4Irfsj/s5/tKeAPHWq/HD4V2PiG40vWLOLT5bqaZTCjxSFgPLdepA656&#10;V8n/ALdfgDwh8L/2vviB8PfAOhR6Zo2k+IJLfTrGFmZYIwqkKCxJI57k1VHMqNbH1MIk+aCu306b&#10;deppTxUKmJlRSd46+XT/ADPKDnsKTLf3a+yf+CLv7OPwV/aQ+Mvi/wAO/G74fWviCy0/wylzZ293&#10;JIoilNwilh5bKc7SRya43/grL8Ffhh8A/wBr28+H3wg8IW+haNHoNjOmn2zuyiR0JZsuzHn60RzK&#10;jLMng7PmSvfS3T59exccXTeKeHs7pX8j5pOdvIqOvVP2KPgmn7RH7VPgn4RXdibiy1PWkbVYxnH2&#10;OIGafOOn7tHHUcn3r9Y/2gP+CUH7HWqfBLxVZfCv4Babp/iRtDuW0O8t7q5LpdLGWjxukI5YBeQe&#10;tc+YZ1hctxEKVRNuXa2iva71FisyoYOpGnNO77dPU/EpCccCkbOeRTehr9Pf2DfhB/wSd8SfsmeD&#10;9a/aH1f4YR+Mpra5OtJr3jiK1uwwupgnmRG5QofLCY+UZGD3zW+YY6OApKpKLld2tFXe3/AOnFYq&#10;ODpqbi3d20PzDbpSZb+7X7n+B/8Agnn/AMEvfifoC+Kvht8IPB3iLS2kaNdS0PXpbu3Z1+8vmRTs&#10;uR3GciuNvP2e/wDgh5Y3Mlleap8HYZoZGSaGX4iRKyMDgqQbvIIPGK8iPFWFlJxVKd1vov8AM8+O&#10;fUHdKnLTyX+Z+MXOORSjpX2h+xj+wT8M/wBrz9tfxzZWtzCvwx8I61cS7NHu/MS+iaZxbW8UoLfu&#10;2C7i4JJRcA5bcPu7xh+2t/wTp/YA8TH4BadDYeH763WIalp/hXw/vFuSoKfaXjAy+1t3zFmwcnrz&#10;0YzPPY1lRoUpVJ2TaXRPvo/yOnEZt7Gp7KlTc5Wu0uiffRn4g0hJzwK/av8AaO/Yl/ZK/wCCjPwK&#10;m+LfwNtdDh8QahZyT+H/ABdotqIftFwMnyrtVAL5b5W3jenUdMH8X9e0DWPC2u3vhnXrN7W+0+6k&#10;try3kX5o5UYqyn6EGujLc0pZlGVouMo6OL3R15fmFPHRdk4yjunuiiufMqSvo3/glV+zP4c/ah/a&#10;60/wj488PLqfhvStMudT161kLKkkSKI0QlSCMyyx9CDjPpX3X/wUR/4Jkfsu+FP2QPGHjr4G/BPT&#10;9F8QeHrEanHeWdxOzG3hYNOMPIwx5W9un8NTis5wuDxscNNO8raq1ld2V9RYjNsPhcZHDzTu7a6W&#10;V9NT8gz1ooA74r9HP+CL37HX7NP7SPwY8WeJPjd8JLHxBe2HiRLezuLqaZTHEYFbaPLdR1Oea6sf&#10;jqeX4Z1pptK22+vqdmMxlPA4d1pptK23mfnHRX7UeIf2Y/8Agin4S1u68L+Kx8JdM1OxmaG+0/UP&#10;HyQz28g4KPG92GRgeoIBFcd+1j/wRZ/Zv+JHwxvfGX7K9r/wj3iCG1a60uGzvnudP1EAbvKwzMV3&#10;DhXVuDjIYV5FPibBSnGNSEop9WtPzPNp8RYN1EpxlFPq1p+Z+RFFfR3/AAS4+Cnw/wDjL+23ofwo&#10;+Mng6HVtJks9S+3aXdM6qZIraRlyUYNlXUHr2r9L/iJ+xL/wSJ+EN3b6d8WfBnw68L3F5E0tpB4i&#10;8XGyedAcFkE1ypYA8EjIzXTmGdUMDiFQlCUm1fRJ9/PyOrGZ1RwOIVGUJSbV9En38/I/EKiv2qvv&#10;+CX/APwTG/aR8DzXfwZ0fRRCQ0cPiDwL4n+1LFL/ALwlljYg/wAJFfk9+1r+zH4x/ZE+O2r/AAU8&#10;Y3Md01ltm0/UYVKpe2knMUwB6EjIZedrKwycZOmX5zhcwqOnBOMl0aszfL84wuYVHTgnGS6NWZ5p&#10;JQnSiShOlesexHYcelRnrUh6VGetSy4hQPvL9aKB95frUlBRRRVdDQKKKKk0Ckf7tLSP92g0Ei+7&#10;+NOJPYU2L7v40457Gg0GvnHSm058+tNoLjsOH3KaetOH3KaetBcQoooqZFDU6V+mX/BAa/uJPBXx&#10;L0tn/dQ6rpsqL6M8c4b9EWvzNTpX6Wf8EA/+Rc+J/wD1/aT/AOgXVePn/wDyK5/L/wBKR87xf/yT&#10;9X1j/wClI/RKiiivzw/GQooooAKKKKACiiigAooooAKKKKACiiigAooooAKKKKACiiigAooooAKK&#10;KKACiiigAooooAKKKKACiiigAooooAKKKKACiiigAooooAKKKKACiiigAooooAKKKKACiiigAooo&#10;oAKKKKACiiigAooooAKKKKACiiigAooooAKKKKACiiigAooooAKKKKACiiikAUUUUAFFFFABRRRQ&#10;AUUUUAFFFFABRRRQAUUUUAFFFFABRRRQAUUUUAFFFFABRRRQAUUUUAFFFFABRRRQAUUUUAFFFFAB&#10;RRRQAUUUUAFFFFABRRRQAUUUUAFFFFABRRRQAUUUUAFFFFABRRRQAUUUUAFFFFABRRRQAUUUUAFF&#10;FFABRRRQAUUUUAc/8Wf+SW+JP+wDef8Aoh6/AOv38+LP/JLfEn/YBvP/AEQ9fgHX3XB38Ot6x/UB&#10;r02nPTGOOlfaGgox3Fd/8MfhxbyiPxF4ih3A/Na2zrx/vN/QfjWF8OfC667qX269TNvbNnb/AH27&#10;D+teqwSAdK/JfEDi6rhW8swcrSfxyW6T+yvNrVvtp3P5P+kF4tYrKubhnJqjjUa/fVIuzimrqnF9&#10;G07ya1SaS1btqQuEwB+FWoZqzIZscGrUUxB61+Iyifw7UpmnDNirMU2a9I/Zu/Y0+NX7SEqX3hnS&#10;V0/Q9+2bXtSysAx1CAfNK3soxnqRX2B8Pv8AglJ8CfDttG/jvxBrHiC4A/eBZvssJP8Aup82P+BV&#10;2YfKcbjI80I2Xd6L/M/RuEfBPj/jfDrFYHDKFF7VKr5Ivzjo5SXnGLXmfAMM1WYZ89a/ScfsK/sR&#10;RH+wz8O7ETFt3lnxJd+cT0/577vw6e1c145/4Jb/AAE1uB28E6vrGgz/APLMfaftMQPusnzf+PVt&#10;U4bzBRvFxfo3+qR9dj/oseI1Gg6mHq4as1vGFSSd+3v04R++SPgiKYVZilzXpPx//Y0+MX7PjSap&#10;qtiuraGrfJremqTGo/6aKfmiP1yvoxryyCck4zXg4jD1sPUcKsWn5n888QcN53wzmEsBmuHlRqx3&#10;jJWdu6e0k+kk2n0ZmfEf4aeHvibojadq0Kx3KKfsd8q/PE39R6j+vNfLvjLwhrPgXxBP4c1yDbNC&#10;cq4ztkXs6+oNfX8Umec1yHxw+GUPxI8Ju9lEv9qWKtJZSY5fjJj/AOBY49Divv8AgPjKtkeMjg8V&#10;K+Hm7a/Yb6ry/mXz3vf96+j343YzgHOaeSZtVcstrStq7+wnJ6Tj2g38cdlfnWqal8t0USLJFKYp&#10;UKspIZW7EdqK/pE/1Ag1KN0FFFFBpEKD0ooPSg0iR1IOlR1IOlBQ2SmEDP8A9anyU047j9KDSI3A&#10;7fyp3ak47D9KXtS6lBQOlFA6UzSIUUUVEtygqMffFSVGPvinE0JKbL9ynU2X7lSaDa+nP+CP/wAV&#10;W+Fv7eHhOOe48u08SR3GiXn+150e6If9/wCOGvmOug+E/jS4+HHxQ8O+P7Rysmi63a3qsD08uVX/&#10;AKVz4yisThalJ/aTX4CrU/aUZQ7pn3d/wcI+B/7P+KXw/wDiJFAwTVNDu7GSTHBeCVHx9cTj8q+1&#10;vg14qs/2bfhZ+z/8BdSCx3XiTS49MkjcYKzR6Y1zIR6fvF2/8CFeff8ABV34L2n7RnwY+GN/psCz&#10;bviVo8bSr8yiyvswyfUZaE/QV5J/wV1/aN/4Vj+238BdPtLrZH4NvI9fvkXo0U95HEVP/bO1kHsH&#10;96+Co3zLA4bCLoql/VL3fzR4FP8A2rD0qPbm/BaHzv8A8FPvgXdWv/BUK68MW9l+48dahpN5Zx7f&#10;vi4EcEh98yxy19kf8Fw/iFbfDf8AYgsfhrY3KpP4l16z09Il4JtoEaaRh6ANHEp/360/2xfgN/ws&#10;b/gpR+zv49gtlktk+3NfTYyu2xVr2LJ7je2Pqwr5o/4OCPiIdY+M/gj4Wwzt5eh6DPfSx7uBJcyh&#10;c4/3YFrrwtT+0MVgYP7EW38tF+MUdFCX1qvh4v7Ku/lp+h6X/wAG8f8AyTH4lf8AYesP/RMtfHH/&#10;AAUb+HvxA1T9uT4mahpfgXWLm3l8TStFNb6ZK6ONq8ghSCK+x/8Ag3kGPhj8SgP+g9Yf+iZa9X+O&#10;H/BaH9l34B/FvXvg34w8B+PrrVPDuoNaXtxpml2T27uADlGe8RiOe6g+1U8TisLxFiJUKXtG0tL2&#10;srR1K9tWo5pVdOHM7LT7j5r/AOCA/hHxb4d+PPji48ReFtS0+OTwjGscl7YyRKzfao+AWAya8r/4&#10;Lj7f+G8b/J/5lnTf/QGr9Hv2Nv8AgpT8DP23fGOreCfhT4U8WafdaNpi3t1J4hsbWGNozIseFMNx&#10;KS2WHUAY71+cP/Bccgft4X4x/wAyzp3/AKA1aZbWxGI4klOtT5Jcm2/Y1wdSrVzZyqR5Xy7fcejf&#10;8G/vwjj1v4xeL/jReWitHoOjJp1nIyn5Zrh9zEH12REfRj6197/An9p/SvjB+0r8XPgtYX8My+Ab&#10;zToLcxsPm8yA+f8AUpOrxn0IH4+Q/wDBJP4eaX+zd/wTzj+KniFPJn8QLe+JtTaTjZAqlIVz/dMM&#10;Cv8AWVq+KP8Agkx+0Lqdl/wUjl8Qa1qDbfiM2p22obn/ANZNPJ9qRue/mxgeuGPrg8eNw/8AauJx&#10;lZf8u0lH5PX8n95hiKP16riKn8iSXy3/ACf3njX/AAUG+D0PwO/bH8e+A7Kz+z2P9uSXumxBcKlv&#10;cfvkVR/dUPtHsteNdK/RD/g4E+Cn9ifE/wAGfH3TYR5OvaXJpGpFV6T2zeZEx93jlKj2gr876+sy&#10;nE/WsvpVPKz9Vo/yPpMvrfWMHCflr6rRn7Tf8EOU/wCMDtP/AOxm1L/0Na/HP4ngn4meIlP/AEHb&#10;v/0c9fsd/wAEOP8Akw3T/wDsZtS/9DWvxy+J/wDyU7xH/wBh28/9HPXlZL/yN8b/AIl+bPPyv/kZ&#10;Yn1/Vn6a/wDBvNd6R/wq34jadG0f29fEFnJMv8RhMDBD9Nwf6Z96+Zv+Cjf/AAT2/aq+H3x88ZfF&#10;weBNS8UeG/EXiK81S117RoWufKjnmaURzomXiKbtuSNhwMHnA8m/Yy/bR+J/7E/xOf4gfD+G3vbW&#10;+txb61ot7kRXsIbcBkco6nlWHTJ4IJFfqf8As/f8FoP2NvjLZW9n4w8RXPgbWXws1h4ihPkFvVLl&#10;MoVyf49jf7PeubGQzPK80qYuhT54Ttfq9Eu2q231RniY4/L8fPE0Yc8ZWv8AL8fnsfn5+wj/AMFP&#10;/HX7BngrXPhn/wAKqj8RWupast7FDfas9o1lJ5YRwF8p87gqHtjb3zXz/wDHj4ox/Gv4yeJPi2nh&#10;uPR/+Ei1ea/OmQXBlS2MjbigYqN3OecCv3H+Of7HP7IX7cfw/Gpat4b0W/a7hLaT4x8NtELmJsYD&#10;LPF/rFB6xvuU45GeR+H37RPwY1r9nr43+Jfgtr83n3Ph7VHtftCrgTR8NHJjtuRlb8a7MmxuX47E&#10;VKkKfJVa967ev6fgmdmU4rB4uvOcYctT7Xn/AF6I/SP/AIN9PhEmkfDHxr8bru1/fazqkWl2crKc&#10;iGBd7gH0LyjP+4PSvqD9lP8AaE8L/tk+BfiLaTSW1/pun+NtX8PGMcpcWIAWNsd0kifr3yfoOC+H&#10;WkQ/sI/8Em47hnNtqel+AZdQumY4ZdTvUMu3I6lJZgg9kFfI/wDwb9fFiTw/8dPGHwgu7o+R4k0G&#10;K9t42bj7RayEcD1Mc75x12j04+dxVH+0Y4vGr7Mko+i0f4WZ4uIo/Xo4nFr7LVvRb/hZnxD8Yvh5&#10;ffCX4seJPhjqQfztB1u5sW8wfMRHIVDH6gA/jX6jf8G9v/JvXjj/ALG6P/0mSvln/gt78Ex8Lv20&#10;bjxtYQbbHxxo8GqJtHyrcJ+4nT6kxrIf+u1fU3/Bvb/yb144/wCxuj/9Jkr2s4xH1rh1Ve/K/nfX&#10;8T2M1rfWMhVXvyv531/E/Pj/AIKF8ftvfFL/ALHS9/8ARhr9Jf8Aggh4o8aa/wDsf6xpniO7nn0/&#10;SfGlxbaG0xJ8qE29vI8SZ/gEjswHYu30rsPi1/wRq/ZD+NPxN1z4r+ML/wAXjVPEGpSX2oLZ61FH&#10;F5jnLbVMJIHtk1r/ABd/aL/ZF/4Jlfs5P4C8DajpVtcaRYyx+HfCNheCe7urpi2Gl5LDMmWeR/Ru&#10;pwteXjszoZll9PB4eDlP3em1lb+vI8/GZjRzDA08JQi5T93ptZf18j4g/YFtdOsv+C2PiKy0jH2S&#10;HxZ4tS129PLBuwuPwxW9/wAHD/Hxh+Hfv4au/wD0oFeW/wDBHPXtR8Vf8FKNF8T6xMZLvUrfWrq6&#10;kP8AFJJazOx/Ek1+m/7Xf/BPD4A/tq+ItI8S/GO68QR3Oh2clrZjRtSSBTG77zuDRvk5+ldOOxNL&#10;Lc+pVKt7Rgk7f9vI6sZiaeX55SqVdowS0+aPzk/4IKeIvFtj+2Pf+HdInm/sq/8ACN2+rW4J8v8A&#10;dvEYpCOm4M20Z7O1dH/wcFWunxftHeDbq3x9om8IMLj1wLl9v8zX3D8Gv2bf2Hf+CZfh3VfFun6/&#10;a6DJqEI+3654p1pXup4UJIijzt4B/hjTLEDOcDH5M/8ABRj9rS2/bH/ad1T4l6DaywaBZwJpvh2K&#10;b77WsRP75h/C0jFn2/wgqvOM1tgKv9pZ88XSi1BRtdq13t/XkjfAVP7Szx4ulFqCja70u9v68keD&#10;yUJ0okoTpX159hHYcelRnrUh6VGetSy4hQPvL9aKB95frUlBRRRVdDQKKKKk0Ckf7tLSP92g0Ei+&#10;7+NDbc8miL7v40px3Wg0GvjbjtSDpxTn6dKaKC1sOH3KaetOH3KaetBcQoooqZFDU6V+ln/BAP8A&#10;5Fz4n/8AX9pP/oF1X5pp0r9LP+CAf/IufE//AK/tJ/8AQLqvHz//AJFc/l/6Uj57i7/kn6v/AG7/&#10;AOlRP0Sooor87PxgKKKKACiiigAooooAKKKKACiiigAooooAKKKKACiiigAooooAKKKKACiiigAo&#10;oooAKKKKACiiigAooooAKKKKACiiigAooooAKKKKACiiigAooooAKKKKACiiigAooooAKKKKACii&#10;igAooooAKKKKACiiigAooooAKKKKACiiigAooooAKKKKACiiigAooopgFFFFABRRRQAUUUUAFFFF&#10;ABRRRQAUUUUAFFFFABRRRQAUUUUAFFFFABRRRQAUUUUAFFFFABRRRQAUUUUAFFFFABRRRQAUUUUA&#10;FFFFABRRRQAUUUUAFFFFABRRRQAUUUUAFFFFABRRRQAUUUUAFFFFABRRRQAUUUUAFFFFABRRRQAU&#10;UUUAFFFFAHP/ABZ/5Jb4k/7AN5/6IevwDr9/Piz/AMkt8Sf9gG8/9EPX4B19zwf/AA63rH9QGvTQ&#10;rOyog5ZsCnPWh4RskvvEFusg+WNvMb8On64r6jMMXDAYGriZ7Qi5fcr2+Z5ufZtRyHI8TmNX4aNO&#10;U2u/LFu3q7WR6J4W02LRNHhsEXDKuZD6seprYilz3rMhmOOTVmKXFfyniq1bF4ideq7yk22/N6n+&#10;Vea4zFZtmFXG4qXNUqycpPu5O7/FmpFPxX1J/wAE8P2Kl/aH12T4j/ES2kXwhpNxsWDlf7TuRg+U&#10;D2jUHLEcnhR1JHzL4D8L6r4+8Z6T4H0OEyXmsalBZ2qDvJK4Qfqa/Wr4seM/B/7CP7JCtoNvCv8A&#10;Yunx6fodqy/8fV6/Qn1JbfK3qFaurLMHTqzlWq/BDV+Z+q+DPBGT51jsTnueW+o4GPPNPacrNqLX&#10;VJJtx+0+WNmpMxP2qv23Phh+yVo0Xw88H6Ta3/iKOzVNP0K1Ajt9PjxhDLt+6uOka4JA/hHNfBnx&#10;W/a//aC+NFzKfGHxIv1s5j/yC9Pma3tQPTy0I3f8Cyay/gd8PfGn7Xv7QVr4X1bxHNJf67dSXOsa&#10;tcfvHSMAvJJgnkgcAcDoOlfUH7YP/BNv4dfCz4HzfEP4Mtq0l94fjWXVory7E32u3ziSbG0bWQfM&#10;duF2huM4rTEVMxzOnOrDSnHpe3/D6f8AAPb4mzTxT8Xcnx2cZbejlmG5kqUZOPNGKu1aP8SUYtOS&#10;doraCvo/jOGXHSvSvhP+1T8d/g5NGPBPxE1BLSM8aZdzme1I9PLfIX6rg15ZDNVqGYDnNfPxnUoy&#10;5oNp+Wh/NOAzLNMlxSxWX150ai2lCTi/vTT+R+mv7KX7b/gb9pazHgDxlp1vpviWS3dJtNf5rfUE&#10;2neYt3X5ckxnJAzywBNfPv7d37HUHwYvf+FpfDXT5P8AhGbyYLe2aruGmzMeMekTHgZ6N8ueVFfL&#10;+g65qnh/VrbXdEv5LW7s51mtriFirROpyGBHcGv1A/Z/+JPhz9sf9mdo/FEMck15ayaX4itQv3Lg&#10;KMuB6EFZFPYnHUGvoMPWjnmHeGr/AMSKvGXf+uvda9D+qOFc9wv0guF6/DHEKj/adCDnh69knK1r&#10;p263sqiWkovmSUoXPzShmz3q1FL71Z+IngrVvhl4/wBY+H2uLi60jUJLaRh0cK3Dj2ZcMPY1mxS+&#10;9fJThKMnGW6P4xx2CxGCxU8PXi4zg3GSe6lF2afmmrHzv+0l4Ij8K+Pjq1hHttdWQzhR0WTo4/PD&#10;f8C9q89r6I/ae0BdX+HS6yi/vNLukkLesbnYw/Mqfwr53BzX9P8Ah/m0s24ZpSm7yp3g/wDt21v/&#10;ACVo/wBWvo58X1uMPCvCVMRPmrYduhNvdunbkb7t05Qu+ruwooor7Q/dohQelFB6UGkSOpB0qOpB&#10;0oKGyU07u1Okppx3P60GsRDu70vak47H9aXtS6j6hQOlFA6UzSIUUUVEtygqMffFSVGPvinE0JKb&#10;L9ynU2X7lSaDaOtFFBofvD/wT98Y6V+0V+w38NfEHiEC6m02wtre5XoRdafJ5SsfcmFX991fmD/w&#10;WM8dP4w/b68ULFNuXQ7Wy06Lb/AY4Vcj/vp2P416z/wTC/4KjfBL9kf4DX3wk+NFh4luJV16W70x&#10;tHsIp41hkRNwJeVCp3qTjnrXxz+0j8UYPjZ8fvGXxZs0mW28QeIru8s0uFAkW3eU+UGAJAYR7QcE&#10;jNfJ5TllfC5zXqSi1DXl7atPT5Hk4LC1KWOnJr3dbfNn7vfszaponxf+Bfw1+Ml1Cs95/wAIjA9r&#10;cZ+400Eayn6kpg+nNfjd/wAFTPinF8Wf26/HurWc6yWuk6kujWpVsjFoghkwfQyrIeOOe/WvqD9h&#10;D/gr/wDAb9nX9krQfgx8UNG8TXGv+H47yG2l03TYpYJY2nklhyzTKQQJNp+XgKOtfnZ4r8QXvizx&#10;TqXirUpmkuNT1Ca7uJJPvO8jl2J9ySaWRZXXwmZVqlSLSV1G/VN30+78R5bhKlHFTlJaLRelz9QP&#10;+DeX/kmXxK/7D1h/6Jlr4f8A+ClP/J9/xQ4/5miX/wBBWvav+CUH/BQv4EfsU+DfGGgfGDTvEM0+&#10;vana3FkdF0+OZQscbq24vKmDlhjGa+b/ANsH4teF/jt+0540+L/gqG7j0rxBrT3dil9CI5hGQAN6&#10;qzAHjsTXXg8LiKfEGIrSi1FpWfR/CdOHo1Y5pVqNaNaP7j64/wCDe8f8X/8AHnH/ADJ8f/pXHXHf&#10;8Fk/Cmr+Pf8AgpHb+BtAtWnvta0zRrGyhQfNJNMfLRR7lmArlv8AglR+2d8I/wBiz4peJvGfxes9&#10;ams9Y8PrZWq6LZxzOJBOj/MHkTAwp5yea674hft3/sxfEP8A4Ke6D+1/q2leJH8IaHp1u0dq2mxf&#10;a2vIYXWM+X523asjK4O/qo4rKdDFUs+q4mMG1yaebstBOnWhmU6yi2uXTzemh+l3xO+NPwR/YA/Z&#10;+8O3PxN1O4tdC0uOz0Sy+w2ZmklkWE4wi84xEzE9q8hb/guF+wSRj/hJvEn/AITcv+NfFn/BV3/g&#10;ox8K/wBtLw74T8IfBqy12DT9HvLi81Ia1ZxwF5WVUj2hJH3ADf1xjNfFBzjiuHLuGaOIwqqYvmU2&#10;3dXS6+jMMHktOtRU8RdSd/62P2x/4K6/Dyx+O/7AGqeNvDO28XQ1tfEWnzJ/HbgfO49vJkZvoK/E&#10;4dK/TL9nL/grx+y34f8A2N9G/Z1+Peh+LL2+t/C0mhar9g0uGaCa22NCoDPOpP7oqvK9q/NG9S0i&#10;vZo9Pmkkt1lYQSSKFZkzwSATg47ZOK9Hh/D4rB06mHqxaUZe631T7fdf5noZPRr4enOlUTST0fdf&#10;0vxP2k/4Icf8mG6f/wBjNqX/AKGtfjj8T8/8LO8R4/6Dt5/6Oevvr/gmv/wVS/Zp/ZJ/Zhtfg/8A&#10;FHSvFU2rQ61d3TPpOlwzQ+XKwK/M0yHPHPFfn74z1W18QeM9X1+xVxBfancXEIkGGCvIzDIB64NV&#10;lOFxFHM8XUnFpSas++r2Ky+hWp4+vOUWk3o++5+gH/BF/wDZe/ZL/aa+E/i6y+Nnwo0/X/EWi+Ik&#10;eK4urqdHSylgQIoEciggSRynOM5br0r4/wD21P2dvEv7MH7SHij4Za1oEljYx6tPP4fbafLuNPkk&#10;Zrd0Y5yNmFPJIZWB5FXP2K/2xPiB+xX8YofiZ4Ot0vrG4i+za9os8hWO+tic7c/wup+ZW7HqCCQf&#10;000j/grv/wAEz/jZ4fgm+NJXTri32sum+K/BcuoeW5Bz5bQQzrx6naTnp1rDEzzTLcynWhCVWnNL&#10;RNvlfktfy6kVpY/A46VWMXUhLoruz9NfyPI/+De3SPi5bxePtXvYL+PwRPHbJZNcbhbyakrHeYge&#10;CwiIDkesYPQY8e/az+Htt+0l/wAFr734beH1FxBqXizSba+8td22O2sLb7WSP9lYZif9019E/tGf&#10;8FyP2fPAPga58Hfsh+Gp9X1T7O8Om39xpBstNsuyyCJgsj4+8E2IOmT1A+O/+CdH7W3wm/Z8/aj1&#10;b9pD9pVtd1a+uNNuhZ3Gm2cc8rXlw482Zt8iAfJvXgn/AFh4rmw9LMJV8RmDpOLlG0Y9b6a/gjPD&#10;08bKrWxrpuLcbRj1vpr+B+tn7UX7an7P37Fthof/AAufV7yzj1ozRaXBpuntcMVhCbiQv3VG9Bnv&#10;mvL/AA5/wWk/YV8VeIdP8Mad4s16O41K9htYJLjw/IkavI4RSzZ+VckZPYV+dP8AwVS/bd8Dfts/&#10;FvQNf+F1rq0Og6HoZt4o9YtkhkNw8jNI21HcYwEGc54r5gSSSJ1libaysGU+hFZ4HhfDVMHGVfmU&#10;3urrTtpYWD4dw9TCxlX5lN767fgfrX/wX6+EMnij9njw38YLK13SeF9e+z3kg/ht7pdufp5iRj6s&#10;Kh/4N7P+TefHH/Y3R/8ApMlcX8Zv+Cuf7Jfx8/Y01X4DfEDRvGDeINY8IJaXNwujwPAupJGrJMGM&#10;+SonRXzjPHSvNf8AglL/AMFIP2f/ANiz4UeJPBXxf07xJNeatry3lq2i6bFMgjEKp8xeVMHI9DxW&#10;McHmD4fnhZU3zRlorbq99Pnczjhcc8jnhpQfMpaLur30+dz53/4KFf8AJ7/xS4/5nS9/9GGvG69B&#10;/at+J/hz41ftI+Nviz4Qiuk0vxB4iuL6xW9iCTCN2yN6gsAfYE159X2GFjKGFhGS1UV+R9bhIyjh&#10;4Re6S/I+sP8Agijx/wAFCPCuB/zC9U/9Ipa9g/4OHx/xeL4c8f8AMt3f/pQK+Yf+CdH7RngH9lT9&#10;qzRPjT8TLbUptH0+xvYriPSbdZZi0tu8a4VnQEbmGeeld9/wVi/bZ+D/AO2x8QPCPif4P2Otw2+h&#10;6PPa3g1uyjhYu8ocbQkj5GPcV41bD13xFTrqL5FG1+l/ePLqYevLiCFZRfKo2v0vqfJ+B6UAAdKK&#10;K+hPoRslCdKJKE6UFx2HHpUZ61IelRnrUsuIUD7y/WigfeX61JQUUUVXQ0CiiipNApH+7S0j/doN&#10;BIvu/jTju7U2L7v40px3ag0EfP402nP0600UFrYcPuU09acPuU09aC4hRRRUyKGp0r9LP+CAf/Iu&#10;fE//AK/tJ/8AQLqvzTTpX6Wf8EA/+Rc+J/8A1/aT/wCgXVePn/8AyK5/L/0pHz3F3/JP1f8At3/0&#10;qJ+iVFFFfnh+MBRRRQAUUUUAFFFFABRRRQAUUUUAFFFFABRRRQAUUUUAFFFFABRRRQAUUUUAFFFF&#10;ABRRRQAUUUUAFFFFABRRRQAUUUUAFFFFABRRRQAUUUUAFFFFABRRRQAUUUUAFFFFABRRRQAUUUUA&#10;FFFFABRRRQAUUUUAFFFFABRRRQAUUUUAFFFFABRRRQAUUUUAFFFFIAooooAKKKKACiiigAooooAK&#10;KKKACiiigAooooAKKKKACiiigAooooAKKKKACiiigAooooAKKKKACiiigAooooAKKKKACiiigAoo&#10;ooAKKKKACiiigAooooAKKKKACiiigAooooAKKKKACiiigAooooAKKKKACiiigAooooAKKKKACiii&#10;gAooooA5/wCLP/JLfEn/AGAbz/0Q9fgHX7+fFn/klviT/sA3n/oh6/AOvuuDv4db1j+oDX9q3PAC&#10;/wDEzkmP8MXB/GsOQnHStnwNIFvJveMH9a7uMnJcM4m3Zf8ApSPzjxglUj4a5jy/yRXyc4p/hc7a&#10;GU9zVqKWsyGbjhqtQze9fzXKJ/nBUpn0z/wSx8O2niX9svw7NfIrrpdneXqow4LrAyKfqGcMPda9&#10;0/4LUeMrxJ/A/gJJWFuy3V/InZnG2NSfoC2Pqa8L/wCCT3iGz0n9s7Q7S7dVOo6bfW0JZsfP5DSY&#10;/ERkfjXs/wDwWv8ADVzDr/gXxmsX7mS0u7JnA6sGRwPyY/rXrU9Mjqcv82v4H9BZHGVP6OGafV93&#10;iFz23tzUN/lb5Hj3/BND4k6P8PP2sdDl1y4WG31eCbTBLIQAskoHl89suFH41+g/7cvxZf4Ofsz+&#10;JPEcOgPqEl9anTI4/wDlnEblTF5kn+yM/ido4zkfjva3UkMizwSMjowZXVsFSOhzX6g/sRftZ+CP&#10;2wPhPN8E/i81vc+JItNa11WxvcFdXttuPPXPVsfeHUMNw65FZRiL0Z4W9m78r82js8C+Lo1uH8dw&#10;b7ZUK9dTlh6jV1zzhyuLT6ppSiuvvdUk/wA2YZeetWoZq+kP2nf+CZfxd+Fuv3Gt/BrR7vxV4dmk&#10;328NnHvvbQE/6toxzJjsyZyOSBzXafDr/gkh4g8TfCG28ReK/iDNoniq8g8+PSZrEPBbAjKxTEHc&#10;H6ZI+6cjDYryP7Kx0qjpqDuvu+/Zn4vHwX8SMRnFfLaeAl7SknJt2jBpOycJyahLm+yk23rpo7fI&#10;sU1fZv8AwSH8XXK+KvF3gZpSYZtPhvo17Bkfy2P5Ov5V8q/Gf4M/ED4AeOpvh78RtNW3vY4VnheG&#10;TdHcQsSFkRu6kqw7EFSDyK+nf+CQHh+4n+IHi7xcYz5Vto8NoG7FpJQ+PyiFPKqdSnm0ItWabv8A&#10;c7nZ4L4HNMp8ZMBhalOVOrCc4zi000lTnzJp9lc5T/gpbocGiftQXd9BHt/tLSbW4k46ttKE/kgr&#10;weGbPWveP+Cnuvw6n+07Lp8Uu7+z9FtYnwfusQz4/Jh+dfPsU2e9cWaRj/aFW38zPi/F6lQXiZm6&#10;o7e3qffze9/5Ncp/E6BdQ+HOtWjjO7T5CPqBkfqK+U0J9a+qvHlyqeBdWZzwNPl/9BNfKy/Sv2bw&#10;jcv7NxMenOv/AEn/AICP67+hrKp/qvmlN/Cq0GvVw1/BIWiiiv1s/suIUHpRQelBpEjqQdK9k+BX&#10;7A37RX7Rfwg1j44/DLRtNm8P6Hc3MGoTXWqJDIrwQJPJhDyfkkXHqeK8bHSsqdejVnKMJJuOjS6e&#10;o4yjJ2T2GyUwkZ/+vT5Kb+FamsRuR2/nTu1IfpS9qXUoKB0ooHSmaRCiiioluUFRj74qSox98U4m&#10;hJTZfuU6my/cqTQbRRRQaCv96kpz9abQVEKK674E/BHx9+0b8VdK+DPwws7e41zWfP8AsMN1ciGN&#10;vKgknfLngfJE/wBTx3q/+0d+zZ8Uf2VPiN/wqz4vWNpb6v8AYIrzy7O8WdPKkLBTuXjPynisvbUV&#10;W9lzLmte3W3e3YFUh7TkvrvbyOCooorU2EbGORSZT0pxz2FJlv7tBoHG3imV6/8AsufsQ/H39sT+&#10;2P8AhSWk6ddf2H5X9ofb9SS32+Zu243dfumtj4O/8E4f2n/jr4b8SeK/h9oekzWfhXVLnT9Ya51i&#10;OJkngGZAoP3h6Eda5amOwdKUlOoly2vrtfa/qRLE4eF1KSVrX12vseEjb3FIcZ4pYyccUNnPIrfq&#10;dYhooPSjPtVlRA9Kb5YIzmnHp0oHSoNIiBcd6RsZ5FOrY+HXgDxL8VviFonwy8HQxyat4g1SDT9N&#10;jmmEaNPK4RAzHhRuYc9qmUlGLb6Fc0Yq7MNPv8VJXpf7UX7IHxq/Y88TaZ4T+Nmm2Nre6vYtd2a2&#10;OoLcK0QcoSSvQ5B4rzSop1Kdamp02mns0FKpTrQU4O6fVEZ60UHrRWhsFFFFBpEKOe9FA+tTIoKO&#10;aKO/WqNBslCdKJK9K/Ze/ZL+M/7X3iy+8E/BXTbK61DTbH7ZdJfXy26iLeFyC3U5I4rOpUp0abnN&#10;2S3bCdSnRpuc3ZLds83PSoz1r6E+GP8AwTJ/av8Ai98QfGXwy8GaBpEmq+BdQSy8QRz61HGkczhi&#10;AjHhx8p5FeE+J/D2p+EfEuoeFNajVbzS76a0uljfcokjcowB7jcDz3rOniKFabjCSbSTdn32+8KO&#10;Iw9ao4wkm1ZtJ99V95RoH3l+tFA+8v1rQ6AoooquhoFFFFSaBSP92lpH+7QaCRfd/GhtueRRF938&#10;acSewoNBj429OKQdOKc+abQXHYcPuU09acPuV7T+y3+wB+0f+2PoWreJfghoul3Vrot4lrfNqGqp&#10;blZGXeAA3UYrOtWpYenz1JJLuyK2Io4Wm6laSjFdXojxSihlZGKN1Xg0VUjoGp0r9LP+CAf/ACLn&#10;xP8A+v7Sf/QLqvzTTpX6Wf8ABAP/AJFz4n/9f2k/+gXVePn/APyK5/L/ANKR89xd/wAk/V/7d/8A&#10;Son6JUUUV+dn4w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P/Fn/klviT/sA3n/AKIevwDr9/Piz/yS3xJ/2Abz/wBEPX4B191wf/Dresf1Aa9aHhaf&#10;ydVCk/fQj+tZ7+1EE7W08dwp5Rs19FnGD/tDKq2GW84tL1tp+NjwOLsnlxBwvjMuj8VWnKMf8Vvd&#10;/wDJrHdwy8datwzCsm0uVljV0PDDIq5DLX8vThKMnGS1R/mTXoSpzcJqzTs12aO0+EPxH1X4T/E3&#10;QPiXokhF1oerQXkYB++EcEofZlyp9QTX6y/tj/DDwz+1/wDsdTa54fuY/MXTYvEXhu8lO1VZYi+C&#10;fR4mdD6Fge1fkB4M0K+8YeK9L8I6ZC0lzqmow2dvGo5aSWQIoHvlhX7HftZWeufDL9ijWPAnw10C&#10;81DUv7Bt9C0ex0y1eSRy+yAkKoOAse98nAwterlkebD1oy1jb8f6/Q/oPwTpyxHCfEGHxkOfCeyu&#10;49XPln8P95pLZXuo21Px9ilxwTWr4c8R634X1m28Q+HNWuLG+s5hLa3drKUkicdww5Fez+Af+CXv&#10;7ZfjbS5tVb4cw6PHHAZIY9b1KOCSdsZ2KgLMrHoC4VeeSOceS/EL4VfEz4Ray3h/4leCNR0W6VsB&#10;L62Kq/urfdce6kivFqYevRipSi0u9j+f8y4V4oyPDwxuLwlWjBu8ZyhKKutrNpWfVbd0fZ37O3/B&#10;X/VNH0uDw3+0P4Wm1NoVCLr+kKqzSL6yxEhWb/aUrn06k/QVx/wU5/Y4i8Of2/F8SbiaTbldLj0W&#10;6+0FsfdwyBM+5bb71+S8U2ORXSfD74eeP/ifrSeHvh74R1DV7xyB5NjbNJtz3YjhR7nArso5xmFO&#10;PIrS7XV3+B+mcP8Aj74nZdh44Cm4YqTXLB1ISnU8rOEoub/xKTfVs9K/aw/aIu/2pPjXN49tdGkt&#10;bVbePT9HsvvSCBGYrux1ZnkZsDpuwM4r9Av2K/gxZfsrfs2NqvjqVbXULyF9X8RSSY/0ZQmVi/4A&#10;g5/2mb2rzn9iD/gm/b/CO/s/i18cmt7vxBCvm6foyEPBpzY++7dJJR2x8qnkEkAjh/8AgpP+23p3&#10;iaKb9nn4S64s1mJAPE2pWrZWZlOfsqN3UEAuRwSAufvCuvD05ZfGeOxXxy2XW7/r5I+94ay7E+Ge&#10;DxviFxi/+FDEKSo0nZScp6ttL4W9E0l+7p3vq+VfM/xn+KF58YPi14g+Jd6pU6tqck0Mbf8ALOHO&#10;Ik/4DGFX8K5+KUEVmQS4q1FNjvXylRyqScpbvVn8a5liMRmONq4vES5qlSUpSfeUm23822Y3xp1l&#10;NM+GupEv81xGsEY9SzAEf985NfOqjAr1H9o/xKs01h4Whlz5ebiZc9CQVX9M/nXl1f0R4a5dLA8N&#10;qpJa1ZOXy0ivyv8AM/0i+i7w1UyHwxhiaqtLF1JVdd+WyhD5NQcl5SBVZ2CIpLMcKB3NemW/7Fn7&#10;YV3bx3dr+yt8RZIpUDxyR+C74q6kZBBEXIIrznTsjUrdh/z2T+dfvV+0h+1DafsffsnWPxvvfBkm&#10;vR2dvptsdNivhbs/mhE3byj4xnOMc19JnGaYjL6lKnRgpSm2rN210t+Z/Q9WtKnZRV7n4p67+yJ+&#10;1b4X0yTWvEn7NHj6ws4Rma6vPCF7HGg9SzRgCvO5EeItHIjKy5DKwwQfSv1y/Z//AOC6nwX+LvxK&#10;0/4e/ED4Vah4Pj1S5S3s9Yk1eO7t0lY4US/u4zGpOBuG4ZPOAM15h/wXG/Yx8FeFtI0/9qz4b6DD&#10;p01xfrYeKraziCQzs4JiudoGA+VKMf4sqTyCTz4XOsXHGxw2No8jl8LTun5f0/kVTxE1UUKkbX2P&#10;D/2S/wBor9vr4I/sr614C+Cf7Ls3iDwL4km1C9ufE1x4N1O6UB4VtZ2juIJUh2oID1U7WVsk4wPn&#10;D4b/AAb+LvxhmurX4TfC7xF4nksURr6Pw/os941urZClxErbQSpxnGcH0r9dv+CdqE/8EfNLIP8A&#10;zK3if/0u1Gvnv/g3nX/itPih/wBgvS//AEbc1zxzX6vTxtaFJJ05Jdfe95q7Eq3Kqkktn9+tj8/f&#10;HfgLxz8M/EMnhL4jeDdU0HVYUV5tN1nT5LW4RWGVJjkUMARyOORVr4c/B34t/GG8urD4TfDPxB4m&#10;ns41kvIdA0ea8aBCcBnESsVBI6mv0o/4L0/sx2+u+B9D/am8O6X/AKZosi6V4imjX/WWsjZgdv8A&#10;clLLnv5wHYVwP/BvZk/Ff4jYP/Mv2X/o967I537TJHjoRXMt10vdL9bo3jiv9mdVLY+AvFfhHxX4&#10;E8RXXhHxv4cv9H1WxkCXmm6pZvb3EDYBw8bgMpwQcEdDVAnC8175/wAFRx/xn78S+P8AmNR/+k0N&#10;eBtkrgetexhqzxGHp1WviSf3q51U5e0in3SPRtF/Y9/az8SaRba/4e/Zk+IF9Y3kKzWd5Z+D72SK&#10;eNhlXRljIZSOQQcEVJffsZ/teaVZyX+p/sufEK3gjGZJpvBt6qqPUkxYFfst4M+NEH7Ov/BN7w/8&#10;bLnw8+rR+Hfh3p922nR3Ihaf91Eu0OVbb97rg9K+e/hl/wAF/wD4P+KvG1l4f+InwR1Xwzpl3KI5&#10;taj1pLxbUlgA7xiKM7BySVJIxwp7fMUs8zjEc8qGHUoxbTd+3le/3I44YvFTu4Qul5n5TXdtc2Fz&#10;JZ31vJDNG22SGVCrI3oQeQa6v4c/AL45/GDT7jVvhP8ABrxV4mtbSYRXVzoPh+4vI4ZCMhGaJGCt&#10;jnB5xX6Wf8Fqf2Qfh946+B6/te/DnRrSPWdH8htYvtOjAXU9PmYKsr7eHZGdSH6lGIJIC4k/4N8f&#10;+SC+O/8AsbIv/SZa6amfxllDxtKOqaTi+juv89DZ43/ZfbRW3Q/PH/hiT9sr/o1D4kf+ETff/Gqz&#10;fFH7Jf7U3gfQbrxb40/Zw8daTpdjH5l9qWpeE7yCC3TIG53eMKoz3Jr9GviJ/wAF8fDfw/8AiBrn&#10;gOX9mS+um0TWLqwa6XxWiCYwytHv2/ZjjO3OMnGeteTftQf8FuPD37RPwB8UfBK1/Z0vNJk8SaYb&#10;RdSk8TJMsGWVtxQW67unTIp4fHZ/UnHmwyUW1d8y0XffsVTr46Ulemrev/BPi74c/AH46fGDT7jV&#10;vhP8GvFXia1tJhFdXGgeH7i8jhkIyEZokYK2OcHnFdBJ+xD+2YVwP2TviR/4RN9/8ar9EP8Ag3xX&#10;HwH8ef8AY2Rf+ky1X+I3/BfHw38PPiBr3gSX9mO+um0TWLqwa6XxYiCYwytHv2/ZjjO3OMnGeprK&#10;tm2aSzCph8NRU+S3W2682ipYzFfWJU6UE+XzPzK+IPwa+L3wmmjt/il8LfEXhuSX/Vrruiz2hfjP&#10;Hmquetc2iPK6xxozMzYVVGST6V+6/wAG/it8Af8Agqx+ynqj6v4IdNPvJptM1fSNRZXm028WNWDx&#10;SKOoEiOkgAPqAQRXxD/wR3/Y+8J+If2t/Gut/EPTYdUi+GNy9tpsFwgaN74zPGk7L0O1Y2ZQcgMw&#10;PVRV0M//ANnrSxFPlnS3Xe+it8/89S6eY/u5upGzhuj59+HX/BMr9u34saAnijwb+zpqxsZFVoZd&#10;WvLXTmkU9GVLuWJmU/3gCPfkV5j8Wvgf8XvgR4gPhb4w/DnVvDt91ji1KzZFlH96N/uyL/tKSPev&#10;0u/az/4Lf3XwN+PmufB74Z/B6x1qz8M6lJp+qalqOoPE01xEdsyRKi/KEcOmTnJXOMdfZtWb4N/8&#10;FbP2ErrWrPQfsdxeWs409brbJNomrQrkAOByu7bkgDfG/QZ45lneaYfkrYuilSk1qnqr99X08kQs&#10;wxdLlnWglB9t1f5/oj8l/wBivxj8evht+0LpPxQ/Zs+Fs/jDxR4dtrq4g0eLRbm/TyZYHtZJJIrZ&#10;lk2qLj7wYAMVznodD9uz4wftC/G/46f8Jt+038LF8H+Jv7Gt7f8AsddFurD/AEdS+yTyrp3k5Jb5&#10;s4OOBwa96/4IMWV3p/7buv6ffQmOaD4f6hHLG3VGW9sgR+dZP/BdQY/bl/7k7T//AEKavQ+s05cQ&#10;ex5FdQ+Lrbt6anXGtF5lycqvy79fQ+ObKyvNSvYdN060kuLi4kWOCCGMs8jscKqgckk8ADqa9N/4&#10;Yh/bM/6NO+JH/hE33/xquA8F6+vhPxnpPit7UzrpmqW920AbaZPLkV9ucHGduM4NfqH4H/4L+eG/&#10;GnjPSPB0f7MF9btqupQWa3DeLEbyzJIqbsfZhnGc4yM10Zlicyw9nhqSmtb3drfijfF1sVSs6MOb&#10;vrax+fR/Yg/bN7fsnfEj/wAIm+/+NVi+M/2Z/wBo34cx2MvxA+BHjLQ11O+Sy01tW8M3VuLq5f7s&#10;Me9BvkPZRkn0r9vP29/21tP/AGF/hZpPxO1H4eTeJE1TxAmlrZw6kLUxloJpfM3GN8/6nGMD72c8&#10;V+f/AO0J/wAFStH/AG6PF/wt+HGm/Bm58NtpfxP0rUGu5tcW6EgEoj2bRCmPv5zk9OleXl+cZpjo&#10;qp7Bez1u79vK9/wOXC4/HYhKfs1y979jy39nr4/ftuf8EvtN1bWB+zlJpdp4qmhikuviB4T1GGNp&#10;Ig5VImEkAzhiSPmOB2qH9mn/AIKWftO/CDS/EXwr+Evw28L61N4+8QXN7Naz6Pe3F091dfKY7dYb&#10;lcjn5VKs2e5r7M/4OCk/4x58Fc/8zc//AKTPX5z/ALEfP7X/AMNf+x00/wD9HrWmDlhsyy6eLq0l&#10;zO7a115djbDOjjMHKvOmrvfz5djmviJ8A/jl8G7O21D4tfB3xR4Xt76Ro7ObxBoFxZrO4GSqGVFD&#10;EDkgdq0/CX7KH7UPxA8O2vjDwL+zp451rSb5S1nqml+FLu4t51DFSUkSMqwBBHB6g1+i3/Bw0Nvw&#10;i+HJ/wCpjvP/AEnWvcv+CeHjNPh1/wAEuPCPj6XT2u10XwpqF81qsmwzCK4uX2bsHGcYzg4rCefV&#10;45XTxSgnKUuW19Ov+RMs2rRwMK6irydrff8A5H5EN+w/+2dj/k034kf+ETff/Gq4Lxn4D8c/DnWX&#10;8O/EDwhqmh6hHkSWOr6fJbTLjrlJFB/Sv0xh/wCDiTwg0yLd/sr6lHEWAkePxZGzKueSAbYZOO2R&#10;n1Fe1/tneC/g3/wUE/4J46h8b/DOl7prXwrceIvC99cwKt1aywRNJJbMQTjdseJlyVzg5OAav+2s&#10;xwtaCxtDljJ2unez+TZazPG4epFYmlyxk7XTv/mfjj8OPg/8WfjDe3GmfCb4Z+IPE9zZxrLd2/h/&#10;R5rx4UJwGZYlYqCeMnvVHxr4H8Z/DXxHceDfiJ4S1LQdXtAhutL1ixktriHcgdd0cgDLlWVhkcgg&#10;9DX3p/wb1DPxq+IH/Ys23/pQa4X/AIKKfAvx5+0h/wAFbvEnwd+HVgZtS1aTSY/MZT5dtF/Ztrvn&#10;kI6Ii5Y/kOSK7v7T/wCFWphZpKMI81/u/wAztjmH/ChOhJJRjHmv93+Z8vfDn4B/HP4w2Nxqfwm+&#10;DfinxNbWcoju7jQNAuLxIXIyFZokYKSOcHmt34X+Df2jfgp+0v4Xg8P/AAT1yTx9oeqW+raT4T1L&#10;w7dNc3DwH7Qu62ULMybY2Y7cHarHIxmv1q+KPj74L/8ABH/9iix8K+FI4bzWPJeHQ7WfCy6zqbAG&#10;S5lA52KSGb0UKgOSDX59/wDBLn4geLfix/wVX8G/Ebx5rEl/rGs3mtXV/dynl5G0i9/IAYAHQAAd&#10;q5aOaVsZhq9dU17KKla97ysvy7/cZ0cxq4rD1q3IvZxTtfeVl+Rz/wC3T8Vv20f2svi34Vsv2gv2&#10;dLrw74n/ALNaz8O6HpvhTULSbUI2lLEpDcPJJK27I+TjtjNeQ/EL9nT9oH4SaNH4i+KnwP8AF3hv&#10;T5ZxDHfa94dubSFpCCQgeVFBYgE4znivuL/gvT4n13wP+1F8L/GPhi/a11HSvD5u7G4XrHLHeM6t&#10;+BAr6t+KNnov/BTf/gmpcaz4ZsoRquu+HPt+nWu4EWusW43GDJ6Ayo0W7+6+a56ebSwmDw1RU0qc&#10;9Ha/u6/0/kzGnmUsLhaE1BKnLR/3df6Z+IWk6TqniDVrfQtC024vb28uFhs7O1haSWaRjhURVBLM&#10;SQAAMkmuu+IH7Nn7Q/wn0FfFPxR+BXjDw3prTrCuoa54bubSEyMCVTfKiruIBwM5ODX0d/wRT/Z1&#10;/wCFr/tjR+NfEmms2n/D+1fUZo5ozg3pzHbqfQq5aT6xCu6/4L2/tHv4z+NGi/s46HqW6w8I2ovd&#10;Wijf5TfXCAoG90hIx6eafU16NTMqn9rRwdOKel5Pt/Wn3npSx9R5nHC04p6Xk+39afefJunfsXft&#10;gavp8GraV+yz8RLm1uoVmtri38G3rxyxsMq6sIsFSCCCOCDU3/DD/wC2d/0aZ8SP/CJvv/jVftB8&#10;QP2j7X9k39g7Qvjne+EpNcj0nwro6tpsV4LdpfMihj++UfGN2eh6V8on/g4p8M9v2Ur/AP8ACwT/&#10;AORa8vD5xnGMUpUMOpJNq97ar1aODD5tm2KvKhQUkm1vb82j84fiT8GPi/8ABu4tbT4ufCzxF4Xl&#10;vkZ7OPxBos9m06qcMUEqruAJGcdM1zPAr6W/4KPft/6b+3pr/hjW9P8AhfP4ZHh2zuIGjn1Zbrz/&#10;ADHVsgiJNuNvvnNfNPPevocNUxFTDxlXjyy6rex9FhZ4ipRjKtHll1W9tT0Xw/8Asg/tYeLdEtfE&#10;vhb9mbx/qWnX0KzWV9Y+D72WGeNhkOjrGVZSOhBINXf+GHv2z/8Ao0v4lf8AhD3/AP8AGq+wvgB/&#10;wXX8O/BH4KeF/hNcfs13moyeHNFgsGvk8UpEJzGu3eF+zHbn0yfrX0t+w/8A8FV9Z/bg+K8nw78I&#10;fsxXulWFjZtda1r9x4mWaKxj6ICot13O7YVVyCfmPRTXh4rMs6w0Zzlh1yR68y2+88bE5lnWHUpy&#10;oLlV9eZbfefkP8RP2b/2hfhNoqeJPil8C/GHhvT5LhYI77XPDd1aQtIQSEDyooLEA4Gc8V69+zf4&#10;9/ba/wCCbl/qPx0039mrUbKy1awj0+bUfHHhHUI7IK7h02urwjcxAxliCOgr7K/4L9fHfwLafDDw&#10;z+zxDd/aPEV9rMerz28TDFpaxq6K0nu7OQo9EYnHGe6/4LHKR/wTVtzn/mI6LWazapiqNCNakrVp&#10;NNa7JrX8fwJjm1TFUKEK1JWrSaa12TWv4nwb8GP+Cr37Svwd+K/jn4n+C/Avgy81b4kaxDeataXm&#10;l3kkUcy7gqW6pdKwB3nhmcnjmvH/AI3/AAS/aW8Oajqnxa+M3wE8VeGLfWNYlnuLzVPDN3Z2q3E7&#10;tJ5aNMuOpOFLE4HfrXJeBP8AkeNF/wCwtbf+jVr9f/8AgvMpH7E9uD/0OFl/6BLXZiK1LL8wpU6V&#10;NfvdG+tlZI7q9anluYUadKmv3ujfW0bJfcj8ofA37MH7SfxP8Ox+L/ht8APGniDSZpHSHUtF8MXV&#10;1buynawEkcZUkEEHng1z/jz4cfEH4V+Iv+ET+JvgbV/DuqLGsrabrmmy2s4jb7reXIobB7HGDX7K&#10;f8EZNUh0P/gnBo+u3I/d2moavNJ/urcyE/oK+S/+C/nhCCL45+B/inZRjyfEHhIwmT1MMpYf+OzC&#10;scLnVSvm0sJKKSTkk/QnCZ3Ur5xLBygkk5JP0/4B8Y/Db4C/HH4yW11efCP4O+KPFENjIqX0vh/Q&#10;bi8W3ZgSquYkYKSAcA9cVD8Svgr8Yvg1NZ2/xd+FPiPwvJqCu1iniHRZ7M3CpjeUEqLuC7lzjONw&#10;z1r9Xv8Aghtomm/DP9iybxrqkO2Txb47ZIWx80nMNqi/QMHb8T615D/wcWfN4p+FJH/QP1j/ANDt&#10;KdLOqlbOHg1Fct2r630V/wAyqOeVK2efUlBct2r9dFf8z4j0n9jT9rvXtLttb0P9lz4hXlneQJPZ&#10;3dr4NvZI5o2AZXRliIZSCCCDgg1YP7D37aC9f2S/iV/4RF//APGq/aGL452/7M//AATu8PfHK78N&#10;vrEfh/4e6RO2mx3QhafNvAmA5Vtv3s9D0r5c0f8A4OJvh7c6tb2/iL9mHWLOxeUC6urPxLFcSxJ3&#10;ZY2hjDn2Lr9a5KOcZtiuZ0KCkotq9+3qznw+eZ1jOaWHw6kotre23qz8u9f8Pa/4U1STQ/FGh3mm&#10;3sJxNZ31s8MqfVWAI/Kuk+Hn7PHx8+MGlTa38J/gn4s8TWdvN5Nxd6B4eubyOOTGdjNEjANgg4Jz&#10;g1+q3/BZb4HfDD48fsWD9qnwtZW8mreH4bHUNN1aGILJeafcyxRtGx4JAEyyAHkFCByTWb/wb5Ln&#10;9mbxcN3/ADOH/tvHXRLPnLKXi4w95Plaff8ApnVLiOUsneMhD3oy5XF9Hp/mfm4n7Df7aSjB/ZK+&#10;JXX/AKEi+/8AjVZ3i39kv9qbwF4euvF3jf8AZx8daPpNjH5l7qWqeE7yC3gXIG55HjCqMkDJPU1+&#10;j3j3/g4E8NeBvHWteCJP2Xr65bRtXubFrhfFiKJTFK0e/H2Y4ztzjJxmvJf2sP8Agt54e/aU/Z48&#10;U/Ay1/Z1vNHk8RaetsmpSeJkmWDEiPuKC3Xd93HUdaqjjc8qVI82HSi2rvmW3ffsbYfMOIqlSHNh&#10;Uotq75lonu9+x8C6D4d8QeLtYt/DnhXRLzU9QvJPLtbHT7V5ppm/uqiAsx9gK96s/wDgk5/wUMvv&#10;DX/CVw/s0aotr5e/y5tUsY7nH/Xu04mz/s7M+1fav/BDf4HfD34b/s3eIv2wvGOm276hcXF5HDqE&#10;kQd7PTrRMy7P7pZw+cYJCLXKwf8ABxHd/wDCxQt1+zlGPCf2vazR6uTqAgz9/BHlF8c7MgE8bh96&#10;pr5pmNXFTpYKkpKGjb79lqv1DEZxm1bGVKGXUVJU9JOT69lqv1Pze8WeEPFfgLXLjwp448M6ho+q&#10;Wr7bnT9Ts3gmiPoyOAw/EV9Uf8E8v2lP2/P2dfh9rqfspfsuyeNNE1rVlkvtUm8G6nqEcdxFGF8p&#10;ZLSVFBCspKnJ5HTNfY3/AAWE+B/w4/aY/Yutv2ufh5p8NxqWg2drqVnqcMIWW70udkV43PUhBIJM&#10;H7ux8dTnX/4IGLu/Yh1A/wDU/X//AKT2lc+KzeniMndadNP3lFxe1znxmfUcVkDxE6KfvKMoO9k1&#10;r69j8apGZpGZ1wxbLD0ptPuMi4kB/vn+dMr6iR9wNTpX6Wf8EA/+Rc+J/wD1/aT/AOgXVfmmnSv0&#10;s/4IB/8AIufE/wD6/tJ/9Auq8fP/APkVz+X/AKUj57i7/kn6v/bv/pUT9EqKKK/Oz8Y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n/iz/yS3xJ/2Abz&#10;/wBEPX4B1+/nxZ/5Jb4k/wCwDef+iHr8A6+64P8A4db1j+oDX+lMYE9Ke9Nr7Q0Rs+HNRLQ/Y5D8&#10;yfdz6VtxTH1rjYpJIZFmi+8p4rotM1OK9i3D5WX7y+lfiPHXDc8Di3j6Ef3c37392T/SW/rddj+L&#10;/HLw6rZNmss9wUL4es7zsvgqPe/92b1T6SbWl43+n/8Agl54K0DxV+1rovijxhe2tro3hK3m1q+u&#10;r6ZYoYmiXELM7EBcSsjcn+Cv0S+JX/BTr9jT4b+ZA3xXh1y4jz+48Owtd5PoJF/dn67sV+L0UtWo&#10;Zhjg18Th8dUwtLkglve7PjOEfFbNuBcgnl2WYanzzm5yqTvJttJJKKcbWS6t6tu2p+kniL/guL4T&#10;j8T29v4Q+BGoXGjCYC7utQ1ZIbl4/VIkR1BHXlznpx1r2bwj/wAFFv2Hvjfof9k+LPF1jYx3C4uN&#10;J8YaeFjPsxYNEf8AvrFfj/DN71ahm7URzbGRb5rNdmv8jswP0gPEDCV5yxbp4iEvsTppJLsuTldv&#10;8XMfr1/ZP/BK2S4/tQXPwR3Fc7Rf6Xt65+5uxn8M9vapNe/b3/Yb+B+h/wBjeEPGOkzQwf6nS/B2&#10;nq8f/AfLVYh+dfkVFL71Zil96P7ZqQX7unFP0OiX0hM2wcJPLMrw1Co95KLv9ycfxuj60/ah/wCC&#10;oXxR+N1vdeDvhpaSeE/DtwpjlaKfN9dxngh5F4jUjqidsgswOK+aYZsVlxS+hq1DMO5rxsRXrYmp&#10;zVXc/CuKOJuIOLsweNzavKrPpfRRXaMVZRXkku7uzUikIpNU1y00HS5tX1CbbDBHuY+voB7k8Cqi&#10;3UcUZklkCqoyzMcACvKfil8Qm8U3Q0nS5D9ht2+8P+Wzf3voO3517PDPDeI4izJUkmqcbOcuy7er&#10;2X37Jn0Hhb4Z5j4k8TQwkE44aDUq1TpGHZPbnna0V6yatFnO+ItbuvEmu3Gu3rZkuJC30HQD8Bgf&#10;hVOj3xRX9OUaVPD0Y0qatGKSS7JaJfcf6pYHB4bL8HTwuHio06cVGMVsoxSSS8kkkTad/wAhCD/r&#10;sv8AOv2M/wCCuX/KMxv+u2h/+hpX456d/wAhCD/rsv8AOv2L/wCCuZA/4Jmtk/8ALbQ//Q0r5vPf&#10;+Rlgv8f6xKrfxKfr/kfjYwAGRX7JftvXtx8R/wDgjc/i3xHI0l9ceCfD2oyzMclpzLZlm59dzfnX&#10;4++GfDOveNfEdj4Q8LaZNfalqd5Ha2NnAm55pXYKqgepJr9gP+Cow0/4E/8ABLj/AIVD9tVpPsOi&#10;eH7d16ymB4XYj6rbnP1oz5xljsHFfFz3+V1crEfxKa8y7/wTr/5Q96X/ANit4n/9LtRr58/4N5s/&#10;8Jp8UP8AsFaX/wCjbivoP/gnX/yh70v/ALFbxP8A+l2o18+f8G8v/I6/E/8A7BWl/wDo24rxan+5&#10;5l/j/wDb2Yy/h1vX9T6W+EnxY8NftQ+Pvj7+wr8VitwdP1a6SwErcy6bcIowvo0Mx3A9vMTH3c18&#10;/wD/AARM+GHiH4LftVfGX4UeKoGj1DQLOCzuNy43bLiQBx7MuGHqCK8T+JP7R+pfsq/8Fe/FHxet&#10;9z2Nv4ykttdtlP8Ar7GVUSYe7Kp3r23IueM1+png34MeFLf9oXVP2ofB8tuU8YeELOz1B4R/x9NC&#10;5aGf3JicJn0RR2rLHJ5bhJU/sVoRa8pLlv8AetfuCp+5ptdJJferH40/8FSM/wDDf3xM5/5jUf8A&#10;6TQ14Geg+te+f8FSMf8ADfvxL/7DUf8A6TQ14Geg+tfc5f8A7hR/wx/JHrYf+HH0R+0Xxv8A+UL9&#10;x/2SnT//AECCvxcAr9o/jeQP+CL9xn/olOn/APoEFfi/bW893MlrawNJJK4SOONSzOxOAAB1JNeL&#10;wv8Awa//AF8f5I58v+Gfqz9nPhhLJ8Rv+CKdwviMmRv+FO6mgduf+Pe2nER/Dy0/KvP/APg3yyPg&#10;L46/7GyL/wBJlr0L4kWFx+yj/wAEbr/wn4pDWuoQfDL+y7i3cfOl3fp5LR4/vK1wc+m0ntXnf/Bv&#10;nj/hQ3jrP/Q2Rf8ApMtfOz97J8XOPwupp9//AAxxvXC1Wtub9TN+I3/BAc/EH4h6949P7WP2P+3N&#10;aur/AOyf8IJ5nk+dM0mzd9uG7G7GcDOM4HSvA/23/wDgkF/wxp8Cp/jZ/wAND/8ACSeRqdvaf2Z/&#10;wif2Pd5pI3eZ9rk6Y6befUVw/wAdP+Cgv7avh343eMvD+h/tKeKLWysfFWo29nbQ32FiiS5kVUHH&#10;QKAB9K8v+Jv7Yv7UPxp8Lt4I+K/xv17XtIknSZ9P1C73xmRD8rYx1Ga+kwOF4gjOnKpXi4aXVlt2&#10;+H9T0qFPHc0XKatppbp9x+jH/BvqT/wofx3j/obIf/SZa8r+LP8AwQo/ai8ffFHxN450z4o+Ao7X&#10;WvEF5f20VxeXokSOad5FVsWpG4BhnBIz3Nep/wDBvr83wH8d4/6G2H/0mWvmb42f8Fcv2+fB3xj8&#10;XeEvD/xkt4dP0vxNf2djC3hfTm8uGK4dEXc0BJwqjkkk968yMczlnmJ+pyin7t+b06aMxjHFPHVf&#10;YtLa9z7k/Z2+Gfw1/wCCQX7HWrX/AMaPiRa3V1dalJqOoT20ZUXd40KJHaWqNhpDiLgkAklmO0Dj&#10;5P8A+COX7Y/gTwl+0t450j4sa7b6O3xIuhdafdXUmyEXvnSMIGc8LuEpCk4BK46kV9kfsvfEkf8A&#10;BRr/AIJ+XOo/HLw3YyT61aX+mavHa2+2NpoiypcRqxOxx8jjB+Vhxjivyu/ZP/4J6/Hj9sqx13Uf&#10;hFfeH418O3kdvqEetahJA+5wxUqFjfI+Q9cVngaeHr0cZHHS5Z3SlLSy10t81+QsPGnUp1lXdndJ&#10;vp5fifpT+1h/wRj/AGf/ANpXxjqnxP8AC/izU/BviLWblrrULizt1urO4uHOXlaBip3Mcsdsigkk&#10;nrXxj8bf2G/+Ck37BXgjUNS+HHxg8STeCbaRry/uPAPii9toocqoeea1R0K/KqhnwwAUZbA48z8J&#10;/tr/ALcf7GHjTUvhTpHxi1CN/DOqz6feaPqTC+tFkhkaN1VZ1JCZU4K7eMEY4r9Pv+CZ/wC3Tq37&#10;evwr8QP8Q/BVnp+teH7iG01hbFX+x3kc8blXRXLFSdkgZCzY4OcNgVV/tnJ8OpzlGtRVtH26b6+m&#10;rLl9ewVNSk1OGm/9f5nw/wD8EFbm5vf229evb25kmml+H9+8s0rlmdje2RLEnkknqayf+C6v/J8x&#10;/wCxO0//ANCmr0T/AIJI+FdK8Ef8FSfiZ4Q0OLy7PTdB1u2tY16JGmp2gVfoBgV53/wXV/5PmP8A&#10;2J2n/wDoU1d1OSqcUcy601+h1U5c2cXX8p8a11XwK/5Lb4P/AOxosP8A0oSuVrqvgV/yW3wf/wBj&#10;RYf+lCV9LV/hy9GexU/hv0P1K/4OB/8Ak0/wlx/zUSD/ANIL2vy8/ZyP/GQfgX5cf8Vlpf8A6Vx1&#10;+of/AAcDZ/4ZQ8JY/wCihwf+kF7X5afAnUbfSPjl4M1W+lWOG18V6dLM5OAqrcxkn8hXzvDv/Ij/&#10;APAjzcp/5Fv3n6ff8HBX/JvXgn/sbn/9Jnr85v2Iv+Tv/hr/ANjpp/8A6PWv0e/4OBNMvZ/2aPCO&#10;qwwO0Fr4xCTSBeEZ7aXbn0ztNfnP+wpY3WpftkfDO0soWkkPjKxbavosoYn8ADWeRP8A4x6XpP8A&#10;UMr/AORS/wDt4+/v+Dhz/kkXw5/7GK8/9J1r2n9gbwjqXxB/4JTeGfAekXMMN1rPg3UrK3luSRGj&#10;yz3KKW2gnGTzgE+1eJf8HDl3Cnwv+GtizfPJr1+6rnkqsEYP/oQ/OvZv2GfEuteDP+CSnh/xh4bu&#10;vI1DS/A+qXVlM0av5csc10yttYEHBA4IIrwKnN/q7h+Xf2jt/wCTHlz5v7Ho235/8z47tv8Ag31/&#10;anaeMXvxf+H8cJYea8d1fOyrnkhTagE+2Rn1FfTX7Wvjz4Xf8E3v+CdP/DMNp41j1DxJqXhO50XQ&#10;4JAFuLtrgMlxdmMEmONfNcjJIBCrknJr4c0n/gtP/wAFCtO1K3v734sabqEUMitJY3nhaxWKcD+B&#10;jFEjgH/ZZT6EV92f8FFF8OftR/8ABKz/AIXvq3hmO3vl8P6X4j0xNu9rKWZofMRW67dkjqTxkAZr&#10;0cdHNFi8PHMJKUHNfD36Xul/w1ztxMccsRRjjGnFyXw9+l9D5x/4N6P+S1fED/sWbb/0oNfoz4G/&#10;Zv8AAvgb49+N/wBouKAXHiPxp9jhnupIxm1tLe2hiECHsGaLzG6ZO0H7gNfnN/wb0f8AJaviB/2L&#10;Nt/6UGvX/wBpj/gp74w+A3/BT3Tfg74huEs/h7o1vb6fr0fXznvYIZheMcZHlF4wB/dEn97jlzjC&#10;4rFZ1Wp0P5E35pJO3zdjDMKGIxGZ1YUv5U35pJO332Pif/gq940+Nviv9tTxTpPxqzCdHuDbeHbG&#10;KRmgg00nfA0eQPvqwdmwMsT6ACx/wR0GP+Cj/wAOQP8AqL/+me9r7m/4LY/sc23xo+C0X7SPgPSF&#10;m8ReDLUvqT2q7mvNJPzPnH3vKJMgPZTJ26fDP/BHP/lI/wDDn/uL/wDpnva9rDYuji+HajgrcsJJ&#10;rs1F/nuexh8TTxGRz5Va0JJrs0v13PbP+Dhb/kvfgH/sUZv/AEqetv8A4IG/tQS6b4g1/wDZR8TX&#10;g+z6grav4a3/AME6gLcxD13IEcDsUfru4xP+Dhb/AJL34B/7FGb/ANKnr45/ZW8deJfhp+0l4F8a&#10;eEL77Pf2fiiy8t8ZDK8yo6MO6sjMpHcManC4SON4ajSf8ra9U20PDYWOMyBU32bXqm2j9pPAPwW+&#10;Fn/BPjwV8Yvju11CtprOsXXiO4JUL5ECwgx2g6ZPnNLjHUyqOtfhr8TfH/iH4rfETXPiZ4rvZLjU&#10;te1Se+vJZGJJeRy2PYDOAOgAAHAr9av+C+HjLxH4f/ZI0jwvpN+0Nnr3iyGHVEX/AJbxxRvKiH/Z&#10;8xUb6otfjyOlTwzSlPDyxVR3lN2+UdP6+Q+HacpUZYmbvKTt8lp/XyP3t+JX7Nx/az/YI0P4E/8A&#10;Caf8I/8A2v4V0Y/2p/Zv2vyfLjhk/wBX5ke7O3H3hjOea+SD/wAG52Bn/hsX/wAx7/8AfCvoL9sr&#10;4l+PvhD/AMEt7Xx78M/FV5ousWfhfQRa6lYybZYtwt1bB9wSK/LU/wDBSL9u08H9qTxb/wCDD/61&#10;eZk+HzirRm8LWUI8z0aT108n5Hn5TRzapRm8LVUY8z0aT108mN/bz/Y7P7EXxqg+D5+Iv/CT+dos&#10;Oof2j/ZH2Lb5jyLs8vzpemzOd3OegxXifNdN8VfjN8VPjn4mXxj8XvHOoeINUjtVt0vtSm3yCJSS&#10;qZ9AWP51zBxg4r7OhGtDDxjWleXV93+B9lh41o0Yqq7y6vuyxpek6lr+p2+h6NZSXN5eXCQWtvCu&#10;5pZGYKqgdySQK/bT9lj4P/Dz/glb+w1feN/iTLGdUjsRq3i+6jAVp7xgBFZxk9dpZYV9WJbA3YHy&#10;Z/wQ2/YjTx74ym/a1+I+hb9J8P3DW/hOG5j+W5vwBvuQD95YgcKenmE45Tjn/wDgtj+25H8aPiov&#10;7Nvw613zvDXg66b+2JLd/wB3e6oAVYZ/iWHLR+m/f1wDXzuZTlm+YRwFN+5HWb/T+uvoeDmUpZtm&#10;EcBTfuR1m/0/rr6HyT8fvjn41/aT+M+s/Gbx/cBtQ1q+83yYyfLtogcRwJn+BFAUdzjJ5Jr9ZP8A&#10;gsh/yjUg/wCwlov8q/GdSqSqSejD8K/Zr/grjbT+Iv8AgmCur6RE08EMmh3ckkY3BYWZFDcdsuvP&#10;TmtM3jGnjsFGKslKy/8AJbGmbQjTx2CjFWSlZf8Aktj8ffAf/I8aL/2Frf8A9GrX6/8A/Bef/kye&#10;3/7HCy/9Alr8hPhnY3OrfEjw9pdhEZJrnXLSKGNerM0ygD8zX66f8F67qKH9i6ygkf5pvGVmqc9S&#10;I5j/ACFGcf8AI4wnq/0NM21zjBrzf6Dv+CVhI/4JMzEf8+viH/0ZNXiv/BUu3j+Nv/BMr4HftF2g&#10;+0T2MdjDfTfxILmx2zZ+k9sq/U17X/wSux/w6Zmx/wA+viH/ANGTV5V+zB4ZvP2qP+CJGqfBmzzd&#10;aloetyWdmpG50ZdQjuo8fhMVHTgY6V4sJexzKpiP5ayT9JcyZ48JexzSpiP5ayT9JcyZ6j8FF/4U&#10;l+x9+yr8NyWguvFnjHSbqeFlIZlljmvmyO2NyA/hXiv/AAcVf8jT8KP+wfrH/oy0r139tTxRpuhf&#10;8FC/2V/gB4dxDY+H7prwWqnpG+y3gB/3VtpAP9415F/wcVjHin4U4/6B+sf+h2lXlqcs2w9V7zU5&#10;fe5foaZWnLOMNWe9RVJfe5foj668VfBHxP8AtH/8EzNI+Cng/VLGz1LX/h1pEFrc6k7rBGwggbLl&#10;FZgMKeimvhzQP+Dev9pK41u1h8V/GvwPa6a0yi8uNPa8uJ0j7lI3gjVm9AXUe9faXxU+K3jv4Hf8&#10;ErbH4q/DTV10/XNH+G+jy6feNaxzCNzDbrnZIrK3BPUGvzt+H/8AwW6/bt8OeM9O1jxr4703xHpM&#10;N0p1DR7nw9ZwC4hyN6iSCJHRtudrAkA4JDDgrK4ZxKlVeElFLme+9/LRrsGTwzyVGs8FKKjzO6e9&#10;/LRrtuz6u/4K/wDx9+F37Pv7G9r+xJ4O8RR3XiDUNP02xNiJA81ppts8b+dNj7jSeSqgH7wZiOBV&#10;r/g3y/5Nn8Xf9jh/7bx0v/Bev4eeF/Ff7J3h74xjSl/tTSvEVtDa3nlDzBa3MUhaMn03Khx0z9ab&#10;/wAG+ef+GZfF3/Y4f+28dZv2b4XlKN7uet+91+liJezfCMpRvdz96/e6/SxzHxA/4N9D478f6543&#10;H7XH2X+2tYur77L/AMID5nk+bK0mzd9vG7G7GcDOOgr5/wD29P8AgkMf2JPgUPjV/wANC/8ACTf8&#10;Tq30/wDs3/hEvsX+tDnf5n2uXps6bec9RXB/Gr/goj+274f+M/i7QdH/AGmfFVtZ2XifUILW3ivs&#10;LFElxIqoOOgAArzT4sfti/tP/HLwt/whHxb+N+veINJ+0pcf2fqV1vj81QQr4x1AY/nXvYTDZ7Gc&#10;JVK6cNLqyvbt8P6n0+BwnEcKlOVXERcNLrlV7dr8v6n6Nf8ABDf9oX4UeNf2ctQ/ZG8ZatYrrVtf&#10;XrwaLeSBTqdhcDdIEUn94VJkDKOQpBxjJpvx8/4N+fhJ4omudb/Z++K+oeGLiRi8eka1b/bbTk/d&#10;WQFZIx7nzPTFfFvwi/4JmftTfEj9ni3/AGufhvq+gJokNjeahb+XrEsd+gtJZUk2qsXDhoW24bnj&#10;kZqf4Hf8Fd/24/ghLb20PxR/4SbTYSobS/FduLtXUZ483KzL17OPfOBXLUwOKeMq1surq9/ei+/3&#10;NfetO5y1Mtxjx1bEZTiEpX9+L25uvRrvutO5N+1j8Ef+Cjv7HfgyP4d/F34neMJfAd1H/Ztr/Zfi&#10;+8uNFmixxbmLeFRSAcRui5AOBwcffX/BAvj9iHUP+x+v/wD0mtK7vXfiR4W/bz/4Jfa/8S/E/g1b&#10;ODxB4H1K5fT5HMgtby1WXbIjEAnbNCHU46Ae9cJ/wQK/5Mg1D/sfr/8A9JrSvNxuMqYrJ6kasFGc&#10;JpO2zev4nk5jmFXG5DVhWgo1IVEpW0Teuvro7n413X/HzJ/10P8AOo6kuv8Aj5k/66H+dR190z9Q&#10;Gp0r9LP+CAf/ACLnxP8A+v7Sf/QLqvzTTpX6Wf8ABAP/AJFz4n/9f2k/+gXVePn/APyK5/L/ANKR&#10;89xd/wAk/V/7d/8ASon6JUUUV+dn4w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IzYoAWikBZjtVdx9qlSx1B+ljN+ERo0Ajoqb+ztQ/58J/8Avy3+FH9nah/z&#10;4T/9+W/wo5ogQ0VN/Z2of8+E/wD35b/Cj+ztQ/58J/8Avy3+FHNECGipv7O1D/nwn/78t/hR/Z2o&#10;f8+E/wD35b/CjmiBDRU39nah/wA+E/8A35b/AAo/s7UP+fCf/vy3+FHNECGipv7O1D/nwn/78t/h&#10;R/Z2of8APhP/AN+W/wAKOaIENFTf2dqH/PhP/wB+W/wo/s7UP+fCf/vy3+FHNECGipv7O1D/AJ8J&#10;/wDvy3+FH9nah/z4T/8Aflv8KOaIENFTf2dqH/PhP/35b/Cj+ztQ/wCfCf8A78t/hRzRAhoqb+zt&#10;Q/58J/8Avy3+FH9nah/z4T/9+W/wo5ogQ0VN/Z2of8+E/wD35b/Cj+ztQ/58J/8Avy3+FHNECGip&#10;v7O1D/nwn/78t/hR/Z2of8+E/wD35b/CjmiBDRU39nah/wA+E/8A35b/AAo/s7UP+fCf/vy3+FHN&#10;ECGipv7O1D/nwn/78t/hR/Z2of8APhP/AN+W/wAKOaIENFTf2dqH/PhP/wB+W/wo/s7UP+fCf/vy&#10;3+FHNEDmfiz/AMkt8Sf9gG8/9EPX4B1/QD8WtO1EfCzxKTYTYHh+8OfJb/ng/tX8/wADkZr7rg7+&#10;HW9Y/qA16bTnptfaGg5cY5aiCea1n86F8EfrQpAHIpp61nWo08RTdOpFOLVmns0Z4rC4bHYWWHxE&#10;FOE01KLV0090090b+l65BdqEc7ZP7p7/AErVhm9TXF7auWfiC+s8K58xfRutfk+eeHVTmdXLJaP7&#10;Ent/hl+jt6s/lnjj6O9aVWWK4bmnF6+xm7NeUJvRrsp2t/MzsoZsjrVqKauZtPFunuAJd8Z91zWl&#10;b+IdJfkajGP95sfzr89xWQZ1hJctXDzX/bra+9XX4n885rwBxnlVRxxWX1o26+zlJfKUU4v5M3oZ&#10;s9TVmKb3rCXxDo8Yy+q2/wCEy/40knjjQLYZN75ntGpNctPJ82xErU6E36Rf+R5GH4L4szCpyYbA&#10;VpvypTf/ALbY6eKYZxTrzWdP0m2N5qN2sUa/xM36D1NcHqPxRmwYtHstv/TWbr+Q/wAa5vVtU1HV&#10;5Tc6lePK38O7ovsB2r7DJ/DfNMZNTxr9lDto5P0S0Xz1XY/YeDfo1cU51WhWzySwtHdxupVWuySv&#10;GN+8ndfys3vG3xKvfEatpumbobL+L+9L9fQe351y44GKQcHFLX7LluV4HJ8KsNhYcsV97fdvq/62&#10;P7Y4X4VyLg3KYZblNFU6cdX1cn1lJ7yk+rfSyVkkkUUUV3n0kSawYLfwFjj98vJ7c1+8XjO+/Yw/&#10;aD+Bem/Cn41/Ebwfq2izWVlLc6c/jNLY+ZEqsvzQzo4IYdMj3r8FyM0CvHzXKf7TlTkqjg4Xaa31&#10;t5q2xNSj7W2trH7afDv4U/8ABJz9kXUpPir4Dv8AwDo99boQmqT+Lm1KaDjnyhPcSsjEDGUAJGR3&#10;xX5//wDBVH/goNY/ti+OLPwR8NDKngfwzNI1jcSoyPqlywCm4ZTgqgAwikA4ZieWwPksgN1pCAF4&#10;rHA5DTwuK+sVakqk1s5dPz/Mqlh1GfNJtvzP15/YC+MHwm0D/gk3pvhPXfid4estUXwz4kRtNu9a&#10;gjuAz3t+UXy2cNlgykDHIIx1rwf/AIII/EHwF4C8YfEmbxz420jRUuNM01bdtW1KK3EpElxkL5jD&#10;djIzjpmvz7xTlQYpSyGEqOJp87/fSvttrf5j+qxcZq/xO/4nsn/BQvWdI8Q/tqfEbWtA1W3vrO48&#10;RyPb3lnOskUq7F5VlJDD3Ffoz/wSF/bg8EeM/wBl+3+Gnxc+IOj6TrXgmYafbyaxqkVubyxI3QOP&#10;MYbigzGcZ4RSeTX5BOMVGTz1rfHZPRx2Xww0nbltZ27K34o1qYeNSioPoe6f8FLdd0TxL+3R8Rdd&#10;8Oaxa6hY3GsRtb3llcLLFKPs0IyrqSGGQRwa8NPQfWmg88U4jK16GHo/V6MKSd+VJfcrHRTjyRUe&#10;yP3N+DHi39lf4nfsR+E/g/8AFv4m+E7jTdR8D2FnrWk3HiuK2kIEMeUYpMkiEEdiCMVgeAf2dP8A&#10;gkZ+zv4hj+KXhFfh/Y32m/vYL6+8bPqH2dh0dEuLmVVYdmC7h2NfigFAoHrXzn+rM48yhiZRjJtt&#10;LRO/zOT+z97TaTPuX/grh/wUl8L/ALS7W3wF+Bt61z4T0u8W61PW8Mi6pcqCFWNSAfKTJO4/ebkY&#10;ABb1z/gg58Tvhr4F+CHjay8b/ETQ9Fnm8UxSQw6tq0Nu0i/Z1G4CRgSM9xX5fFc0KMV31skw8ss+&#10;pU3yrR33bd73fqdMsHTeH9jHRH7SeI/2I/8Agj74t8Q3/ivxDbeDbjUNUvZbu+uP+FoXaebNI5d2&#10;2rfBRliTgAAdgBXFfHD9hz/gkX4d+C3i/wAQeB9O8JjWrHwvqFxo5g+J13M4uktpGi2xm+YOd4XC&#10;kEE8YOcV+SNRjO7BNcdPIcZGSf1ydl0u/u3Jjgaya/ey/H/M/UT/AIIN/FH4aeA/gh42svHHxC0P&#10;RppvFMTww6rq0Nu0i/Z1G5RIwJGe4r87P2iL201L49eONQ0+6jmt5/GGpyQzQuGSRDdSEMpHBBHI&#10;I61yBjB70SDCYr1MNl8cPjquJUr+0tpbax2UcOqdeVS/xWP1u/4Iv/GX4VeH/wBiC48KeLfib4f0&#10;m+h8Uain2XVNagt5CrxwsGCyODtO7r0yDXyl/wAE3P2xNE/Yf/am8S+DvildKPC3iC+ksNV1C1lW&#10;ZLKaKVvKuQUJEkfJVipPytuGcYPx5jtR3zXKslo82I55XVbdW2ttZkrAw5ql3dT/AAP25+MP/BO3&#10;9hD9u/xG3xtt9Wklvr6NGvtY8Fa7Eq3vy4VpVKyLvwMZwrHHOcVS8dfGr9iL/glH8BdS8GfCybTW&#10;1bdJLZ+G7PUhc3+o3xG1XuHyWRRgbmbAVVwoJwp/FZZp4flindf91iKY25juZs/WuGPDdSXLTrYi&#10;Uqa2jtt0vd/l6WMY5XKVozqNxXT+mfbH/BF74r6JB+3P4o+I3xR8Yabpbav4P1Ka4vdUvo7eN7iW&#10;+tJCoaRgMn5iFznAPpWD/wAFrvF3hTxt+2n/AG14N8T6fq1n/wAIlYR/atMvY7iPcGmyu5CRkZHG&#10;e9fIm33pRkdTXrRy2Ecy+uKX2eW1jujhYxxft79LWCum+Cl1bWPxj8J3t7cRwww+JLF5ZZGCqiid&#10;CWJPAAHeuZoIyMV6Eo80Wu52yXNGx+q3/Bdz4rfC/wAefsveFtL8EfEjQdYuovH0MslvpWsQXEiR&#10;/YrwbisbEhckDPTJHrX5UxySQSrPDJtZGDK2ehFN2qvJo3L/AHa4ctwEctwqoKXNZt323MsHhVg6&#10;Cpp3P2q/Zk/al/ZY/wCCjf7Ltv8AB/40anpkmtT6bHZeJvDOqXfkTPPHjFzAxYFslRIrodyng4IN&#10;a3wV/wCCc37DH7DHiw/G6PUJ4dQs45PsOq+MtejMdkCuHMQ2xru28biGYAnBGa/D9cr86MQfah55&#10;5RiSd2/3mNePPhuUXKNCvKFOT1jb/gr8ttzheTyXNGnVcYy3X9NH1X/wVx/bP8OftbfHyz074cap&#10;9s8JeD7OSz0q6VSFvLiRg1xcLnnY2yNB6iLP8VfbX7KHxh+Emkf8Ej7HwjqvxR8O2uqr4B1eJtMu&#10;NbgS4EjPdbU8svu3HIwMZORX48BQO9BHGM12YjJaNbB0sNGTioNNdb2v+d7nbVy2nUw1OjF2UWn6&#10;/wDD3DPGa/XqT4hfDb4lf8Eaofhjo/xP8N/8JBJ8L4beLR7jxBbRXDTW4U+VseQEMfKICnBJwBX5&#10;CnpgU3ZxjNdWYZfHH+zbly8klJaX2OjF4NYzkd7crufev/BBTx74G8A/GHx1eeOfGek6LDceHbdI&#10;JdW1GK3WRhOSVUyMMnHYV45/wVy8UeHPF37fnjjX/Cmv2ep2M8OmCG+0+6SaGTbptsp2uhKnBBBw&#10;eCCK+bSnvQEBGamGXxhmk8Zzayjy2+7W/wAiqeBjHHSxPNq1a33f5H7B/wDBJb9u/wCHPxR/ZjX4&#10;R/G/x9pOn634PiXTW/t/UIoFv9OZSIWBlYB9qho2HJAVSfvCvnT4J/Cb4Xfsn/8ABZbwqfDvxH8O&#10;TeBrxtW1DRdXt9dt3t7WCXS71fIlkD7Y2SQmMBjkjYR97FfA4jA5zSEBeM1xxySnTrVpU5tRqppq&#10;2iut16Xf5GUcpjCpVcJ2VRNNW79fzPvH/gvV4+8DePPjj4Fv/A3jLStahg8KyxzTaTqEVwsb/aXO&#10;1jGxAOOxr41+Dd1bWPxe8K3t5OkMMPiSxeWWRgqoouEJYk8AAd65dRubGakIyMV6GEwccJg44dO9&#10;k1f1O/C4VYbCqgneytc/VD/gu98Vvhh48/Z18J6d4H+I2g6xcReLfMlg0rV4Lh0X7PINxWNiQM96&#10;/KsEdPagrz96ioy3Axy7CqipXs277bjy/BxwGHVFO+7v6n7z6frX7Hnxx/ZT8N/CD40/ErwhqGj3&#10;XhfS11LS5fGEdq2+OGJgpaKdJFIZRkAjpg+lebf8O/8A/gi5/wBArwb/AOHWvf8A5Pr8YaK8aHDt&#10;ajf2WJnFN3srpfgzy6eQ1ad1TxEopu9lp+TPuL/grf8As6fsNfA3wd4Mv/2R7TRI7zUNTu49a/sn&#10;xfPqZMSxxmPcstxLsGS3IAz6mvh0/d6UEE9DQBgYr3cLh6mFw6pzm5tX1e7/ADPdweHqYaiqc5ub&#10;XV77n74fsu/FL9mbwt+y54J8C2/xY8H6XBH4Qs4rixj8TW8DxO8CmXpIGRyzMSeGDEng15fcfsCf&#10;8EZry6kvLyy8HyyyuXkkk+LF6WZickk/b+STX4uhADmlK5PJrwo8N1KdSU6eJlHmd3bT8nqeNHh2&#10;pTqSnTxEo8zu7afkz9CP+Cp/7LH/AATy+DH7O9n4r/ZYsvD8fiKTxFBBM2l+OLjUpPsxSQt+6kup&#10;QBkL823I9ea99/4Jvftu/s+ftRfstWn7MXx31nTLfXNO0f8AsXU9H165WOPV7MJsSWJmIDEphSuQ&#10;ysuQMFTX48OuOhpYwRyG6V2VMkVfBKjVqylJO6k91+O3zO2pkv1jAqjVqylJO6k91+O3zP26+GH/&#10;AASk/YO/Zl8fQfHdBfb9NuftWlt4o8QI1jYSclWXKpuKj7vmM+NoPJGa+Lf+C1P7dXgn9o3xdovw&#10;N+D+uxan4d8K3Et3qWrWz7oby/ZdgWM/xLEm8bhwxlbHCgn4aeW4ddslxIy/3SxqLGCazwmSyo4t&#10;YjEVnUlFaXVrfix4PJZUcYsRiKzqSitLq1vxZ+un/BMr4u/Cnwz/AMEt5vCviT4m+H9P1P7Prw/s&#10;++1qCKf5pJtv7tnDc5GOOc8V59/wQQ+PHgHwf4B+IHw8+IfjzR9Hjj1Wzv7NdY1KK3EnmRujbPMY&#10;bsGNc46ZFfmYRnvSbeRRUyOnUp14ub/eyUttrO/zKqZDTq068HN/vZKW21nf5n6H/H/45eDPGv8A&#10;wW88F+KIPGWlyaD4f1LTbNdWXUIjaqixM7t5obZjdIec8Hil/wCC/wD8RfAHxA8TfC+XwJ440fWl&#10;tbHVhctpOpRXIhLPa7Q3lsducHGeuD6V+d2z1o2e9bUspp0cRRqqX8OPLa2+jV/xOqjk9OjiqFVS&#10;/hR5Urb6NX/E/Y79qD4x/CPVP+CRMnhHTPil4duNW/4VtpMP9mQa5bvceYsdvuTyw+7cMHIxkYr8&#10;cycMp96MUEZrbLsvjl9OUVK/M2/vOjK8tjllOcYyvzS5tu9j9fP+Co3xD+G/xm/4JtJZ+Bfid4b1&#10;LUrNNI1OXTbfxDbNcGJFUSYj37mZQ5JUDd8p44rmf+CDvxX+GHgT9nPxVpvjn4j6Do1xN4s3xwar&#10;rEFu7r9njG4LIwJGe9flPs96GX5etcP9hR/s+WE59HLmvb0038ji/wBXYf2XLBe0dnLmvbbbTfyP&#10;2t1/9hj/AII3+KdfvvFGv23gy4vtSvJbq9n/AOFqXa+ZNIxd2wt8FGWJOAAB2FcN8f8A9hj/AIJD&#10;+GPgZ4y8R+ANM8Irrmn+FdQudGa3+Jt3NILpLd2i2xm+YOd4XClSCeMHpX5Fplhye9DBc8k1nTyT&#10;FQkn9bnp0u/8xU+HcZTkn9dqWVtLu3p8R+j/APwRa/4KCfDD4beDbz9lL47eJLfSLSa+kuvDOpak&#10;wW1bzsebayMeEy2XUthTucEg4B+ifE//AARo/wCCeXxB8R3HxYsbfUrHS7l2uZrHQvEaJpfcsV+V&#10;jGnU4SRVXoAAMV+KrjAyppy3FyqbBcSbcdNxrTEZLUliZVsNWdNy3ts/xRtiuHak8XLEYTESpOfx&#10;JK6b77r9T9bP+Ckv7dP7O37N37Lt5+yD+y/q2kXGqalpTaKtjocwmt9F09lKTF5ASPNZCygbi+WL&#10;nkc2P+CGnxd+FHgT9jK+0Xxr8TfD2j3jeOr6VbXVNagt5Cht7UBtsjg4JB5xjg1+RIU7SxNIyAnr&#10;SlkFF4B4ZTd2+Zy3bZT4Xw8sseEU3eUuaUnq2yS4Ia4kYH+M/wA6ZQOOKK92R9UNTpX6Wf8ABAP/&#10;AJFz4n/9f2k/+gXVfmmnSv0w/wCDfy2ubnw18UDb28km2/0ndsQnHyXdePn/APyK5/L/ANKR89xd&#10;/wAk/V/7d/8ASon6HUVN/Z2of8+E/wD35b/Cj+ztQ/58J/8Avy3+FfnfNE/GCGipv7O1D/nwn/78&#10;t/hR/Z2of8+E/wD35b/CjmiBDRU39nah/wA+E/8A35b/AAo/s7UP+fCf/vy3+FHNECGipv7O1D/n&#10;wn/78t/hR/Z2of8APhP/AN+W/wAKOaIENFTf2dqH/PhP/wB+W/wo/s7UP+fCf/vy3+FHNECGipv7&#10;O1D/AJ8J/wDvy3+FH9nah/z4T/8Aflv8KOaIENFTf2dqH/PhP/35b/Cj+ztQ/wCfCf8A78t/hRzR&#10;Ahoqb+ztQ/58J/8Avy3+FH9nah/z4T/9+W/wo5ogQ0VN/Z2of8+E/wD35b/Cj+ztQ/58J/8Avy3+&#10;FHNECGipv7O1D/nwn/78t/hR/Z2of8+E/wD35b/CjmiBDRU39nah/wA+E/8A35b/AAo/s7UP+fCf&#10;/vy3+FHNECGipv7O1D/nwn/78t/hR/Z2of8APhP/AN+W/wAKOaIENFTf2dqH/PhP/wB+W/wo/s7U&#10;P+fCf/vy3+FHNECGipv7O1D/AJ8J/wDvy3+FH9nah/z4T/8Aflv8KOaIENFTf2dqPbT5/wDvy3+F&#10;RywXUP8ArbZ1/wB5SKLoBtFN3H0p1ABRRRQAUUUUAFFFFABRRRQAUUUUAFFFFABRRRQAUUUUAFFF&#10;FABRRRQAUUUUAFFFFABRRRQAUUUUAFFFFABRRRQAUUUUAFFFFABRRRQAUUUUAFFFFMAooooAKKKK&#10;ACiiigAooooAKKKKACiiigAooooAKKKKACiiigAooooAKKKKACiiigAooooAKKKKACiiigAooooA&#10;KKKKACgmgsB1qzo+jy6tcYB2xqfnb+lK9twItP0691KXy7VD/tMegrfsfCljAA92TM3+190VoWlp&#10;DZxLDBGFVewqWsZVG9gI4be3gXbBCqj/AGVxUlFFZgFFFFABRRRQAUUUUAFFFFABRRRQAUUUUAFF&#10;FFABRRRQAUUUUAFFFFABRRRQAUUUUAFFFFABRRRQBzvxg/5JL4o/7F2+/wDRD1/OYn3a/o7+JGlX&#10;Ou/D7XtEs/8AXXmi3UEQ9WeFlH6mv5yb20utLvZtMv4Gjnt5mimjbqjqcEH6EV9/wS17OuvOP6gQ&#10;vmm05+gptfcmg5d2OBTTnPNOTOODTT1oNAooooNBAox0pdo9KKKTNBCBjpSAN/dpx6U0Bv71KJUQ&#10;H3sGiT7hoH36JPuGqKGjrRR3oqJbmgUUUUiohRRRQaRCg9KKD0oNIkdSDpUdSDpQUNkppz2p0lN5&#10;9aDWInPel7Uhz3pe1LqPqFA6UUDpTNIhRRRUS3KCox98VJUY++KcTQkpsv3KdTZfuVJoNooooNBz&#10;53U2nP1ptBUQooooLjuFFFFBYHPYU3L+lOOexpMN/eoNA5280ypDnbzUdBoOXdjgU1s55pyZxwaR&#10;s55qftGghooPSjn1qiogelA6UHOOaB0qGaRCkO7PApaQ5zwaRa3GLnzOakqNf9ZzUlBZGetFB60U&#10;FBRRRQaRCgfWigfSpkUFHfrRR36VRoNkoTpRJQnSguOw49KjPWpD0qM9allxCgfeX60UD7y/WpKC&#10;iiiq+yaBRRRUmgUj/dpaR/u0GgkX3fxpTu7Cki+7+NOOexoNBr5xTRnvTnzTaC47Dh9ymnrTh9ym&#10;nrQXEKKKKmRQ1OlfqZ/wbn8+FviwP+oho/8A6BeV+WaEAc1+sn/BvF4Mv9N+C3xA8dzwMkOseJLW&#10;1t2b+P7PAxYj2zPjPqD6V4fEcrZTP1X5o+d4wlGOQ1U+rj/6Un+h+iVFFFfmp+MhRRRQAUUUUAFF&#10;FFABRRRQAUUUUAFFFFABRRRQAUUUUAFFFFABRRRQAUUUUAFFFFABRRRQAUUUUAVbrSNNvP8AX2i5&#10;P8SjB/SsbU/ClxbhprCQyKOdjfeH+NdHR14NVGUogcMNwJVxyOxpa6TXtAS/jNxbDbMP/HvauaOY&#10;zsdTuHUelbRlzALRQDnmiqAKKKKYBRRRQAUUUUAFFFFABRRRQAUUUUAFFFFABRRRQAUUUUAFFFFA&#10;BRRRQAUUUUAFFFFABRRRQAUUUUAFFFFABRRRQAUUUUAFFFFIAooooAKKKKACiiigAooooAKKKKAC&#10;iiigAooooAKKKKACiiigAooooAKKKKACiiigAooooAKKKKACiiigAooooAKKKKABIZLiZYIlyzNh&#10;a7DTbCPT7RLaP+H7x9T61h+FLMT37XLD5YV/U/5NdIPasaktbAFFFFZgFFFFABRRRQAUUUUAFFFF&#10;ABRRRQAUUUUAFFFFABRRRQAUUUUAFFFFABRRRQAUUUUAFFFFABRRRQAUUUUAIRnvX5R/8FWv+CZH&#10;jfwf4/1X9o74B+E7jVPDerSPe+INL0+PfLpdwSWllWMcmFjljgHYSc4XGP1dpGK/xGvSyzM8RleI&#10;9rS16NPZr+tmB/NUxGOKbX9BHjr9kT9lj4h6vJr3jP4AeFb++lctNdSaPGskjHqzFQCx9zk1gT/s&#10;EfsWoOP2afCf/gtFfZR40wvLrSlf1RXMfgsCO60V+62o/sMfsZwqfL/Zy8Kr9NNFcvrv7Fn7INuG&#10;Mf7Pnhdf93TxV/65YP8A59S/D/Mr2iR+KNFfrv4g/ZK/ZXtyxg+Bvh1f92xFcN4h/Zl/ZwgLeR8H&#10;tBX/AHbMU/8AXDCf8+5fh/mHton5gjp0o3AnAr9CNf8A2f8A4EW5byPhfoy/7tqK4vWvgv8ACCNi&#10;Ifh/pa4H8NvVf63YV/8ALuX4FfWo9j4qZgBSfLjOK+sr/wCEnwxVyIvBOn/hBVCX4S/DrPy+D7H/&#10;AL8048WYX/n3L8P8w+uQj0Z8uJy2cUSZ2HivqAfCb4ej/mT7L/vzSn4TfDxhj/hD7H/vzR/rZhf+&#10;fcvwH9ep9mfLanJzilr6i/4VH8O+n/CH2X/fkUv/AAqL4eYz/wAIdZ/9+RS/1swv/PuX4F/X6fZn&#10;y5znpRX1F/wqP4fHn/hDbH/vzTv+FRfDzH/Im2P/AH5o/wBa8L/z7l+H+Y1mFPsz5bJPpQD7V9SD&#10;4R/Dzp/whlj/AN+acPhB8PT18GWP/fij/WvC/wDPuX4FLMqf8rPlmg9K+pz8H/h5/wBCXZf9+KX/&#10;AIU78PW6eCrP/vxR/rXhf+fcvwH/AGpS/lZ8p1IvSvqj/hTHw8/6Eux/78inJ8F/AJ+74Ksvxgo/&#10;1rwv/PuX4Ff2pS/lZ8pyUwrk5xX1mPgl4Cbr4Ksf+/FOT4GeA34XwTY/9+aP9a8L/wA+5fh/mUs2&#10;or7L/A+SQP8AYp3O3mvrhPgL4FfgeCbP/wAB6mT9nzwLIOfBFl/34FL/AFqwv/PuX4f5lLN6P8r/&#10;AAPkEsB1NAPFfY0X7OXgR/8AmSbL/vzViL9mrwFIuB4Gsv8AvzT/ANa8L/z7l+BSzij/ACv8D4xJ&#10;xQCfSvti2/Zb8CzYx4As/r9n61ZT9lPwJ28AWP8A4D//AF6n/WrCfyS/Ar+2aP8AK/wPh6o1zuHF&#10;fd0f7JXgNhk/D2zH/bvViL9j7wITuPw8sTz2gFH+teEX2JfgV/bVH+R/gfBv4U1+Rivv6P8AY18A&#10;vjHw8sW+lvV2H9iTwE5+b4bWZ/7cyaP9asH/ACS/Av8Atyj/ACP8D88qK/RuH9hLwI//ADTTT/8A&#10;wEH+NXbf9gf4fyJk/DKxH/bqKn/WzB/yP8C/7do/yP8AA/NluTmm1+m1j/wT1+Hs53S/DTTdvo1u&#10;FzVwf8E7/hs3I+GGl/8Afuj/AFswf8kvw/zH/btH+R/gfl7u56UhfHSv1KT/AIJ1fDIqM/DHTPwh&#10;/wDrVLH/AME5PhW4+b4a6aP+3c/4Uf62YP8Akl+H+ZX9vUP5H+B+WIORmgnHWv1Ut/8Agm98KDKv&#10;/FttObPVfspP9K0l/wCCaHwmxn/hV+mf+Af/ANep/wBbcH/JL8Cv9YKH8j/A/JjIbrSEAfw/rX6t&#10;D/gmz8LP+iXab/4C1J/w7Z+FSR7n+GOm/wDAbXNP/WzB/wAkvw/zK/1hw/8AI/wPyi/h4plfqsf+&#10;Cbfwwb5j8MrAfS1P+FQz/wDBOH4WxEKPhdYH/t3x/Ol/rZg/5JfgX/rHh/5H+B+V4Pqv60E+1fqY&#10;/wDwTm+GiD5fhbp/4w1HJ/wTr+Garl/hjpf+zmGj/WvB/wAj/D/Mr/WTD/8APuX4H5bN93kUmU9K&#10;/Tm9/wCCenw9tn+X4Z6cynoVtQfwqhdfsC+AYOF+GFj9TZiq/wBa8H/z7l+Af6zYf/n3L8D81e3A&#10;pRkDGK/Ru5/YX8AwLk/DOw/Czz/I1Rn/AGKPAUec/DOx/wDAMil/rThP5H+BS4owy/5dy/A/POmt&#10;tz81foFN+xx8PUXj4c6f+EFVZv2Qvh+mCfhxYf8AgODT/wBaMJ/I/wAClxVhf+fcvwPgdVw2RTq+&#10;7pP2Tvh4h5+G9j/4Diq8/wCyl8PkG5Ph3Z/T7PR/rRhf+fb/AAD/AFswv/PuX4HwqetFfbsv7L/w&#10;6Xr4Asl/7dzUEn7Nfw7X7vgmxA/696P9aML/ACS/ApcW4X/n3L8D4por7Of9nL4eqOPBFgf+2FQy&#10;fs7/AA+Tk+BbH/vxR/rRhf8An3L8Clxdg/8An3L8P8z43pN2K+xT+z/8PBx/wg1gP+3eo/8AhQXw&#10;9H/Mj2H/AID0v9Z8L/JL8Cv9cMH/AM+5fgfH5z2FGQDg19eyfAj4epwfAtj/AN+Kjb4HfDpevgWx&#10;/wC/Ao/1nwv8kvwK/wBcsH/z7l+H+Z8huwzTk4FfW5+Cfw4HJ8D2P/gPQfgr8NwP+RIsf/Aej/Wj&#10;C/yS/ApcZ4P/AJ9S/D/M+ST0qNzg9K+uP+FLfDft4Jsf/Aemt8GPhovXwRY/9+KX+s2F/wCfcvwH&#10;/rpgl/y7l+H+Z8kbv9k0qnLDg19bH4M/DTH/ACJFh/34FN/4Uz8NQePBVj/35o/1mwv8kvwKXG2B&#10;/wCfUvw/zPkvocUV9af8Kb+GwP8AyJVj/wB+BR/wpv4a9f8AhCrH/vxR/rNhf+fb/Ar/AF3wP/Pq&#10;X4f5nyXz6UZr6yPwc+Gv/Qk2P/fmkPwc+Gw5HgqxH/bEUv8AWbDfyP8AApccYH/n1L8P8z5OpHPy&#10;19Z/8Ke+G3/Ql2H/AH5qaH4N/DFvveCLA/8AbGj/AFmw38j/AAL/ANesD/z6l+B8iocDGKGZc8rX&#10;2dpvwT+E0mPM8Aaa3/bvXUaD8BPgncFRP8NdJb/etqX+s+F/59y/Ar/XrA/8+pfh/mfA7sAvSm7j&#10;/dr9MNA/Zq/Z6uNvn/CTRH/3rMV2/h79k/8AZiuNvn/BLw+31shU/wCtGF/59y/A0jx3gf8An1L8&#10;P8z8mgflwRQetfs5oP7Gf7Jlxt8/4AeG2/3rAV2ejfsNfsbTovm/s4eFW/3tNWp/1rwv/PuX4FLj&#10;vA/8+pfh/mfhhQTgZr98tP8A2Bv2JpUy/wCzP4TP/cMFadr+wD+xNbypcRfsyeENytld2lqefoam&#10;XFmF/wCfcvw/zL/17wP/AD6l+H+Z+I37LP7IXxv/AGvfHMfgz4ReFJriGORRqmtTRstnpyE/flk6&#10;A4zhBlmwcA4JH70fswfs7eC/2WPgjofwT8CF5LTSbfE15MoEl5cMd0k744yzEnHYYHauo8IeFfCP&#10;gXRovDXgvwvp+j6dD/qbLS7NIIk9cIgA/StgEEcV87m2c1szajblgunn3Z8nn3EWIzpqFuWmtUr3&#10;u+7f5dgooorxT5wKKKKACiiigAooooAKKKKACiiigAooooAKKKKACiiigAooooAKKKKACiiigAoo&#10;ooAKKKKACiiigAooooAOtc74t0tYnGowjhuJB7+tdFUOoWiXtnJbuPvIR+PaqjLlkBxo6UUFWQ7W&#10;HI4NFdABRRRQAUUUUAFFFFABRRRQAUUUUAFFFFABRRRQAUUUUAFFFFABRRRQAUUUUAFFFFABRRRQ&#10;AUUUUAFFFFABRRRQAUUUUAFFFFABRRRQAUUUUAFFFFABRRRQAUUUUAFFFFABRRRQAUUUUAFFFFAB&#10;RRRQAUUUUAFFFFABRRRQAUUUUAFFFFABRRRQAUUUUAFI2Mc0tNfkYpgdJ4Qi26fJKR9+T+la1Znh&#10;M50rP/TQ1p1zS+IAoooqQCiiigAooooAKKKKACiiigAooooAKKKKACiiigAooooAKKKKACiiigAo&#10;oooAKKKKACiiigAooooAKKKKACoZG9amJwM1XuJAoxmgCpcSlW61Qvr0qp5qS9uMSHmsPVtSKhhm&#10;riiblPXNW2Kx34rhfEuvjLfNWj4m1VjwJG/OuA8R6kxLDea0jElszPEeu53YP61wHiPUmyx8w1ta&#10;3enDZP61xuu3LyEhR+VapENnN+Ib6WRioNcnqSySNwPxrq7+ymmflG/75qg3h+eU/wCrNUkScdLp&#10;sjk4/lTF0J252mu2TwxKf+WOKmTwpKTzHVC5ThV0Byf9XUg8PP1Nd9D4MmbpF/47VqHwLOekOP8A&#10;gNFw5TzlfDZPapE8MAj/AFZr1C3+HUsn8J/75rQtfhdJIQBbsfwqeYOU8lTwsMfc/Spo/CRf7sZr&#10;2mz+ELhsvbfN/u1q2vwcmk62h/75o5kPlPB08HTMcCL/AMdqSHwLcScLC34Ka+irD4IM5Gbf6/Ln&#10;Fblh8CVbaWt2/wC+an2iHynzLB8Nr5z/AMez/lV61+FF/Kf+Pb/gTZr6o034CQuNxtfl/iyvWty2&#10;+CUUahRZDA/2f/rVPtB+zPku3+Dt0DuMG7321et/gvdSYPkfhtNfXNp8EoCQPsa1q2XwYtE5MCr6&#10;4Wj2o/ZnyDbfAy5cAi3b/gMdadp8ALl+ti/8sV9f2nwg09B80K9fStK1+F+kRY/cj/vmp9sP2Z8i&#10;WP7O1xJgGz/ma2bH9muVgCbP/wAhV9ZWvw/0iD7tuv5Veh8KaZF0gX8qn2rHyHyzp/7MshAD2zD3&#10;WMVu6b+y3BgNc2gYY9MV9JxaPZRHKwr/AN8ipVs4V6LU+0kVyI+frf8AZmtFXiyBHv2q9bfs1WKy&#10;c2KkZ+9t6fyr3UQRD+AflSiNB0QUvaSDlieOWv7N+lJ8ps4/+/Y/rWla/s96RCNphT6bf/rV6ntH&#10;92ilzSHyo88t/gVoUQx5Cmrtv8GdAiABtozj+9GP8K7aijmkOxy8Hwt8PwjAtU/75FW4vh94eiXA&#10;sY/++R/hW7RSuwMxPCmjooUWUeB0GOlPXw1pI/5c1rQopAUR4e0sdLVaBoGmD/l3Wr1FAFVdG05R&#10;gWkf/fNOGmWKjAtl/BasUUAV/wCydP8A+fRf++aRtJsHGDbr/wB81ZooAptoemsMG2X/AL5FN/4R&#10;7S85+zLV6igCifDulnraLUbeGNIbg2Sc/WtKigDKl8IaLMmx7KPB9qrT/Dvw9N1so/8Avkf4VvUU&#10;XYHK3Pwp8PTjH2WP8VFUrn4LeHphgWsY+i/4V29FPmkB5zdfATQpV4t1rNvP2ddGl+fyEP8AwDP9&#10;K9Yop80hWR4rdfs06XKTi0j/AO+Kzbn9maxxvWzX/vk/4V75tU9VppjQ9UFPnkLlR843n7LtlLl2&#10;seW788Vh6l+ys0W5xExz2VP0r6oNvCf4B+VNaygbgoPyp+0kHLE+O9R/ZhuIxzZf+Q6w779m27i5&#10;+xD/AL9mvtmbQrCYfNAn/fIqpP4O0qb/AJYL+VV7WRPIfDN5+z5exEgWjfmaybn4F38Z5tpB/wAB&#10;r7uu/hzo8/JgH/fNZt38JNHlHywLz/s1SrB7M+E7j4NagmT5DfTaaoXPwivgdyxf+OmvuW++Cmny&#10;qyiFf++ayb34FWrfctl/75p+2J9mfD9x8MdQiODae9Ubj4f3cZy1kw+lfbF98B7d0KtZqV91zWHq&#10;X7O9s+Wjtdvtt61XtEHKfHMng2VODC3/AAJahk8KHbgw/pX1XqX7PpQsotm/75rA1H4DzxDP2b80&#10;xT9oieU+a5PCwQcIahfwwOyGvoK9+C1zGMfZN3rxWRffB2XlUtdp/wB3FVzILHh7+GfRDUR8OtnI&#10;Fev3nwsuITgwMv8AwGs65+Hk8ZOEP0K0cyFY8tbQJFqN9ClHGMV6RP4HuUP+p/8AHaqzeEJ0b5oi&#10;PfbVCsef/wBiyY6ULpUsZxXcP4YkXP7r9Khfw7IB/qv/AB2gDmrG1kiYcV0WiMY3BxSDRHj+Zo8f&#10;8Bq7Y2Plt/8AWpMZ1Xhy6YBea7zw3fsu07q860YtGRmuy0G5YBcVDQz1Lw1qRyvzV33h3UhtUA15&#10;L4dvnyuDXeeH9QZdvzfrWbiWmenaRf7kArbtp9y4zXFaLqWVXL/+PV02nXW9eTWbiXzGxFIexq1D&#10;Nx1rOt5sHBq7C2cYqGUW1JIpaZCSV59afSAKKKKACiiigAooooAKKKKACiiigAooooAKKKKACiii&#10;gAooooAKKKKACiiigAooooAKKKKACiiigAooooAKKKKAON1aIQ6rNGP+ehxUNWteUnWZz/00/pVW&#10;uqOyAKKKKACiiigAooooAKKKKACiiigAooooAKKKKACiiigAooooAKKKKACiiigAooooAKKKKACi&#10;iigAooooAKKKKACiiigAooooAKKKKACiiigAooooAKKKKACiiigAooooAKKKKACiiigAooooAKKK&#10;KACiiigAooooAKKKKACiiigAooooAKKKKACiiigApG7fWlpG7fWmB0vhL/kEj/ro1alZfhL/AJBI&#10;/wCujVqVzS+JgFFFFSAUUUUAFFFFABRRRQAUUUUAFFFFABRRRQAUUUUAFFFFABRRRQAUUUUAFFFG&#10;aACiodR1Cx0qyl1LU72G2t4Iy89xPIESNQMlmY8AD1NfE/7Xn/BeH9jX9mx5vDXw91Wb4keJI2ZG&#10;svDcgFnbOP8AnrdN8h57RCQ+u3rXLisbhcFT5681Fef6Ld/I+i4b4S4k4uxv1XJ8LOvPryrSPnKT&#10;tGK85NI+3Gcq2MVh+OPih8OPhlpj638SPiDofh+zjGZLvXNWhtIkHqWlZQPzr8If2mf+C9/7dfx4&#10;87RvAfiOz+HWjOSPs/haM/bHU/37qTMgI/6ZeX75r4+8ZeP/AB18RdUbW/H/AIy1TW7yRizXWrX8&#10;lxISep3OSa+UxfGmFpu2HpuXm9F+r/I/pjhn6JPEmNpxq55jYYe/2IJ1Zejd4wT9HNH9AvxV/wCC&#10;4v8AwTd+Fd3Npp+Ov/CR3cBIeDwppM94h/3ZtqwN/wABkNeH+L/+DmT9lnS5Gi8G/BDxpq/92Sdr&#10;a2U/XLsf0r8U8D0oIB6ivCrcYZtU+Dlj6K/53P2jK/or+GOBivrLrV315qiivupxg1979T9cNY/4&#10;Oh9OiLf2B+xvPPyNv2zxqIvrnbaPVA/8HRmrAZ/4Ymt//Dht/wDIFfk9tA7UVyf60Z5/z9/8lj/k&#10;fSw+jp4OxjZ5Zf1rV/0qo/XzRP8Ag6C8GTPjxL+yNqluvdrHxVHMen+1AnevQPCP/Bx9+xd4ikjT&#10;xf4E8baDuIDM2nw3Kr7ny5c4+gNfiHgelGO2K1p8WZ1Tes0/WK/Sx52M+jL4S4qLVPC1KXnCrO//&#10;AJO5r8D+in4Wf8FUf2BPjkVtvB37S2gWt5JwLHxFI+lylv7q/ahGHP8AuFvavU5dX03WrQX+j6nB&#10;dQOuVmtplkVh7FSRX8we0eldj8MP2iPjt8Fb6O/+E/xc8QeH3jPC6bqkkcZ9imdrD1BBB717OF44&#10;qR0xFJPzi7fg7/mfl/EH0QcvqXnkmZSh2jWipL/wOHK0v+3Gf0ReICXzgVxWuWrOW4Nfmn8Cv+C8&#10;Xx18MxW+jftA+CdO8XWqYWTVNPRbK+YdywUeS5+ip/WvuP8AZ0/br/Zc/axt7e2+HHj+K11qdQX8&#10;M60BbX0bf3QpJWX6xs4r67L+IMrzBqNKdpdno/8AJ/Js/mnjTwV8Q+BoyrY/COdFf8vaXvw9XZKU&#10;V5zjE39U0t5CwwayJvDO8/c/8dr1k+DWc5KfpUkPgASH5YSffFe3zH5Tynjo8FSSn5Ivx21Yh8Ay&#10;MMfZ69otvh4Mf6j9K0rT4dqT8tr/AOO0ucOU8Rtvh2zH/UZ/4DWnZ/DFyOLb8xXuNj8OTx/owH1W&#10;tiy+HCY+aH+lL2hXKeF2fwqZvvQf+O1sWHwlBxm1/wDHa9ytPh/bx4zCP++a1LXwbaR4zFU+0DlP&#10;E7D4RodqraDn/Zre074SRRLk2wz3O2vXbfw/axDAhqzHpkCf8sxUc7K5TzGz+FMY5MIH/Aa17P4Y&#10;WseMw/nXeraRL0SnCJF6LS5pDscraeALKLGYB/3zWhbeEdPiAxAK3AoHaipuMoRaHZxjasIAqZNM&#10;t0GBGtWaKAIxaQgYxThEg6CnUUAIFA7UtFFABRRRQAUUUUAFFFFABRRRQAUUZoyPWgAoY4GcV5L+&#10;0N+25+zb+zDZTN8U/iRax6jHGWi0LT/9Ivpj2URL93P95yq+pFfCPx2/4LsfFHxB9o0r9n74dWfh&#10;+3bKx6prmLu6A/vLGD5St9d4+vWvSweU4/Ha04ad3ov+D8rnrYHI8yzD3qUPd7vRf8H5XP1Cur62&#10;soGuby4jhjX70krBVH4mvIvih/wUA/Y5+DzmDxt+0D4f+0A4az0m4OoTKfRktRIyH/eAr8XPif8A&#10;tKfH3413cl58U/i3r2s+b96G6v2EIHoIlwij2CgVxG1fSvosPwnHetU+UV+r/wAj6rDcEw0eIqv0&#10;iv1d/wAj9b/Gn/Bcb9knw/O0HhXQvFGvbeksOnpAjfTzXDfmBXCax/wX68BxH/iQfs66vcDP/L5r&#10;cUXH/AUevzM2jpijaBzivShw3lcd4t+rf6WPXp8J5NDeLfrJ/pY/Rb/iIFvt3H7KkO3/ALHQ5/8A&#10;SOtLSP8Agv8AeHpSP7e/ZpvYPm5+x+JEl4/4FClfmttX0pdoPGK0fD+Uv/l3+Mv8zV8L5G1/C/8A&#10;Jpf5n6s+EP8Agu5+znrV+tr4o+G3ibRoj966byp1Xj0Q7v0717D4E/4KkfsLeP7qOw0/4+afp9w/&#10;8GuWdxYov1lmjWP/AMer8RNqk5xRtX0rnq8L5dP4XKPo7/mmclbg/KqnwOUfR3/NM/oo8J+OPBvj&#10;3Sk13wP4t0vWbGQZjvNKvo7iJvo0bEH861Qa/ne8L/Er4i+CJluPBvjzWdKkjYNG2n6lLDtYYwfl&#10;Yegr6X+Bf/BZX9qz4Q6VB4e8UjT/ABlZw/8ALbX3ma8I5488OSeSPvKeBivHxHCuJp60ZqXk9H/k&#10;eFi+DMXTV6E1Lyej/wAvyP2Kor5X/Zz/AOCuv7K3x31G28Kazql94R1y4VFjg8QW6pbTyHOVjnRn&#10;QAY6ybM5GMnIH1Fp9/Z6nZR6jp95FcW8yB4Z4ZAyOpHBBHBB9RXzuIwuIwsuWrFxfmfKYrB4rB1O&#10;SvBxfmvy7k1FGaK5zmCiiigAooooAKKKKACiiigAooooAKKKKADaD2pphjbqtOooAhezhfgr+lRv&#10;pNs/WNfyq1RQBm3HhywnGHt1/Ks+68C6dKuPIroqKLgcRefDDT5uVgX/AL5rHvvhDauPki/SvTyo&#10;PUU0wxt1Wq5mFjxnUPg5A4YSWgYf7tYOq/BNOTHZfL/univoB7OF+CgqGTSLZ+PJWnzsnlPmPUvg&#10;wva0/wC+VrDv/g9KhOLf81r6ru/CtlOcmACsy88BWkoOI/0qvaE8h8n3nwomT/l2/wDHay7n4ayI&#10;ebcj/gNfVt/8M4JAdsI/75rGv/hcD/y6/wDjtUqguU+W7j4eygY8j9KqSeBpYW4hb/vmvpW/+Fwy&#10;f9D/ACFcZ8Sh8PfhToMnij4j+KtP0PT0+9dalcrEpPoMn5j7DJpupGKvJ2RnUlTowc5tJLdvRL1P&#10;H4PDLQtxEfyra0rTZImClSK+cvjv/wAFXvhV4cv59D+A/gybxBJHlRrGpA29qx9Y0/1jD/eCe2Rz&#10;Xyn8U/22P2kfi7NImvfEO4sLNz8umaL/AKLCoPb5Pncf77NXh4riTL8PpBub8tvv/wArn59m/iZw&#10;3lsnCjJ1pL+T4f8AwJ6f+A3P068QfGf4QfC+2+1fED4maJpKqMiO81KNZG/3UzuY+wBrgdZ/4Kyf&#10;sieEHaLS9e1jXHXgf2bo8iofxm2fyNfljPPPdTNcXUzySOcvJIxZmPqSaZtHpXgV+KsZUf7qCivP&#10;V/p+R8DjvFvOqsrYWjCmvO8n9/ur8D9L7/8A4Lr/AAr0z934e+B2v3m3+K61CGEH8t5qin/BwZNa&#10;Oosv2V1lXGWM3jIpz+Foa/N/aM5xRXBLiDNpfbt8l/keDU8SeMajusQl6Qh+sWfpXa/8HEd0kyi7&#10;/ZLjWP8AiaPxsWYfgbMfzrqvDf8AwcQfCuZ0XxV+zpr9qvG5rDWIZ9vr95Ur8qvwowPSpWf5r1nf&#10;5L/IKfiVxlCV3iE/WEP0ij9qPAf/AAXg/Ya8SFIPE934m8Os33pL/Q2mjT8YC7fktfRHwo/bJ/ZZ&#10;+OMEcvwr+PnhfVpJBlbOPVEiugPeCUrKv4qK/nP2j0pYmeF1lhZlZWyrKcEH1rso8TYyP8SKl+D/&#10;AFX4Hu4Hxcz6jK2JpQqLyvF/fdr/AMlP6d0mWRQ6OrKwyrDvUgOea/nn+B//AAUD/bC/Z3vIZPhr&#10;8ctaWzjI3aTqk322zdc9PKn3Bc+q7W9CK+4/2dP+DhTSLy4tdD/ai+E8lkHZUk17wnmSNMnG97eR&#10;twUdTsdmwDhWOBXtYbiLA1tKl4Pz2+//ADsff5R4pcO5g1DE3oy/vax/8CX6pI/TWiuL+C37Q/wT&#10;/aG0AeJvgv8AEzS/EVp5YZzY3H7yLPaSNsPGfZlBzXaZx1r3IyjUjzRd15H6NRrUcRTVSlJSi9mm&#10;mn6NaBRRRVGgUUUUAFFFFABRRRQAUUUUAFFFFABRRRQAUUUUAFFFFABRRRQAUUUUAFFFFABRRRQA&#10;UUUUAclrv/IXn/3/AOlVKt67/wAhef8A3/6VUrpj8KAKKKKYBRRRQAUUUUAFFFFABRRRQAUUUUAF&#10;FFFABRRRQAUUUUAFFFFABRRRQAUUUUAFFFFABRRRQAUUUUAFFFFABRRRQAUUUUAFFFFABRRRQAUU&#10;UUAFFFFABRRRQAUUUUAFFFFABRRRQAUUUUAFFFFABRRRQAUUUUAFFFFABRRRQAUUUUAFFFFABRRR&#10;QAUjdvrS0jdvrQB0vhL/AJBI/wCujVqVl+Ev+QSP+ujVqVzy+JgFFFFSAUUUUAFFFFABRRRQAUUU&#10;UAFFFFABRRRQAUUUUAFFFFABRRRQAUUMcDNVdW1vSPD+lXGua/qlvY2VnC011eXk6xRQxqMs7uxA&#10;VQOSScAUFRjKUlGKu2WSwHWvk79vf/gr3+zJ+w7bXvhS41H/AISzx1HF/o/hHR7hcwyEfL9qm5Fu&#10;vcjDPjGEOQa+Lf8Agp3/AMF8tV8TS33wN/Ya1aSy09ZHg1X4hLuWa6HQpZAgGNOv74/Mw+6FHzH8&#10;tNQ1DUNYv5tW1a/murq5laW4uLiUySSyMcszMcliTySeSa+IzjiyFFujgrN9ZdF6d/Xb1P6+8KPo&#10;yYrNqdPNOLealSdnGgtKkl/08e8E19le/wB3Bn0H+2b/AMFQ/wBrf9tu9msPiP49l0vwy0u638Ia&#10;DI9vYqM5XzQDuuGHZpC2OwGTXzsoINLzRnHWvgK+IrYqo6lWTk31Z/b+TZHk/DuAjgssoQo0o7Rh&#10;FJertu31bu31YUUUVieqFFFFABRRmigAooozQAUUZooAKdBNcWk63NpM0ciNuWSNirKfUEdKbRQG&#10;+jPtL9jP/gtT8fv2frix8I/G5JvH/hWNlidr64xqdpFnG6OdgfN2jkJJnONu9RyP2C/ZU/aQ/Z2/&#10;bB8Ff8Jp8BvHdtqkcSr/AGhp8n7u8sGbos8JO5D6HlTzgmv5qyMjFdZ8Evjp8Wv2c/H9n8Tvgt46&#10;v9A1qzPyXVjMVEi5yY5F+7IhxyjAqcDjgV9VlPFWMwNqdducPPdej/R/gfzn4mfRy4U4ypzxmUxj&#10;hMZq7xVqU3/fgtE3/PCz1u1I/qGt/CVsn/LJfyq7B4etl/gH5V8Vf8Ewf+C0fwx/bKhsvhB8ZhZe&#10;FfiWsIWOHcUsdcZRy9sWJ8uQjkwsSeu0sMgfdG/kCv0jB47D4+gqtCV0/wAPJ9mf588U8J59wXnE&#10;8szeg6VWPfaS6SjLaUX0a807NNKtHpcKD7g/KpktYkHAqWiuo+dGiNB/DTsD0oooAKKKKACiiigA&#10;ooooAKKKKACiiigAooooAKKKKACiiigAooooAKKazY4r5j/bv/4KYfDL9kXT5vBnh0W/iHx1Nb7r&#10;fRo5D5NjuB2yXTL90Z58oEOwH8IYNW2Hw9bFVVTpRu2dGFwmIxtZUqMbyf8AWvZHtXxw/aA+Ef7O&#10;vg2Tx18X/Gdro9ipKwrM2Zrl8Z8uKMfNI3sBx1OBzX5mftcf8FmfjD8Wbi88I/s9RTeDvDzFo01T&#10;eP7UuU/vbhxb59EJYf36+WPjd8fPix+0Z40m8e/Fvxfc6rfSZEKyNiG2QnPlxRj5Y09h175PNcgo&#10;2jFfeZbw9h8Ladf35fgvRdfV/cfpWU8K4TBpVMRac/8AyVei6+r+5El/e6jqt9Jqeq3s11cTSF5r&#10;i4lLySMTkszHJJPqaZRRX0R9VsFFFFABRRRQAUUUUAFFFFABRRRQAjAnpXuv7IP/AAUF+Ov7H149&#10;h4Uu49X8OzzNNdeG9Sb9y8pRV8xXA3owCjocHHINeF0VlWo0cRTdOrG6fRmOIw9DFUnTrRUovoz9&#10;tv2Ov+CjHwR/a20+z0exvV0XxdJDm88N3DO+x8MSIpSirKNqk8AEdMHGa+hgQelfzj2F9f6ReR6n&#10;pV/NbXML74bi3kKPG3qGHIPuK/Qr9g//AILG6hpkun/Cj9qu9N1DJcRWmn+K1jRDbIdiKbti4DKO&#10;SZMbgOWLckfGZpw3OjephdV/L1Xp3/P1Pz/OOE6lC9bB6x6x6r07r8fU/S6iquk61pWvaXb63oeo&#10;Q3lndwrNa3VrKJI5o2GVdWHBBHII61ar5M+J20YUUUUAFFFFABRRRQAUUUUAFFFFABRRRQAUUUUA&#10;FFFFABRRRQAUUUUAFBAPUUUjNgUAIYoyMbaqarPpGk2E2q6vewWtrbxNLcXNxII44kUZLMxICgDk&#10;k8CuR/aG/aQ+En7Lvw3uvij8Y/FMOm6fbjbDH96e8mx8sMMY5dz6DgDkkAEj8X/29f8AgqT8a/2z&#10;dYuvC+k3U/hnwGJNtr4ctLg77tQeJLpxjzWPXZ9xeBgkbj5eY5rh8vj72suiX69kfIcVcZZXwvRt&#10;U9+q17sFv6yf2V57vonqfYf7b/8AwW8+Gnw9a4+H37J+nWvinWVLJc+JrpT/AGdan/piPvXLZzz8&#10;qDjBfOB+Y/xm+O3xe/aD8XSeNvjB47v9bvpD+7+1THyrdf7kUYwkS/7KgDv1JNckFwc5pa+GxuZY&#10;vHy/eS07Lb+vU/nLiDizOuJKreKqWh0hHSK+XV+buwXIGDRRRXAfNhRRRQAUUUUAFFFFABRRRQAU&#10;HkYoooA3Phx8TPiJ8H/Flr46+F3jPUNC1ezkD29/pty0ci+xx95T3U5BHBBFfpJ+xR/wXlS6uLf4&#10;fftm6UkO4Klv420m3+XdwP8ASbdRwO/mR/8AfGOR+X9Iy7q7MHj8VgZXpS07dH8j3si4mzjh2tz4&#10;Oo0r6xesX6r9VZ+Z/TT4O8Z+EviB4YsvGXgfxHZ6tpOoQiWx1DT7hZYZkPdWXg/0PBrUr+ff9iz/&#10;AIKCfHj9ifxTFc+B9YOp+G5rgNq3hPUpWNrcKT8zR4P7mXHSRe4G4OMqf2r/AGQv21Pgt+2h8Pv+&#10;E1+FOsbbq22prGhXhC3enyEdHX+JD/DIMq3sQQPustzfD5hHl+Gfb/Lv+Z/RfCfHGW8TQVJ/u66W&#10;sG9+7i+q8t1101PXaKRWzS16x9uFFFFABRRRQAUUUUAFFFFABRRRQAUUUUAFFFFABRRRQAUUUUAF&#10;FFFABRRRQAUUUUAclrv/ACF5/wDf/pVSreu/8hef/f8A6VUrpj8IBRRRTAKKKKACiiigAooooAKK&#10;KKACiiigAooooAKKKKACiiigAooooAKKKKACiiigAooooAKKKKACiiigAooooAKKKKACiiigAooo&#10;pgFFFFABRRRQAUUUUAFFFFABRRRQAUUUUAFFFFABRRRQAUUUUAFFFFABRRRQAUUUUAFFFFABRRRQ&#10;AUUUUAFFFFABSN2+tLSN2+tAHS+Ev+QSP+ujVqVl+Ev+QSP+ujVqVzS+JgFFFFSAUUUUAFFFFABR&#10;RRQAUUUUAFFFFABRRRQAUUUUAFFFFABRRUdzdW1lbyXd5cJDFCheWSRgqooGSST0AHegN9EZ/jLx&#10;l4X+H3hfUPG3jfX7XS9I0u1a41DUL6URxQRKMlmJ6D+dfi/+17/wUw1r/gp5+094f/ZH+Hmr6r4d&#10;+EmoeIBZXTWM/k3eujPE03B2x5G5IiCOQWBOAvK/8Fm/+CrOp/tceNrr9n34J6w0Xwz0O9Amu4JO&#10;fEN0n/LZsf8ALBGz5a87sCQ8lQvzb/wT0/5PW+HP/YyQ/wBa/O884g+uYqODw7/d8yUn/Nqk16fn&#10;6H91eEvgh/qrwvX4pzqH+2+xnOjBr+BaDcZtf8/dmr/w9Pt3t+qX/ENh+xwBz8RfHv8A4Nbb/wCR&#10;aT/iG0/Y3K4T4j+PPb/ia23/AMjV+jdx/qzx2r53/b2/4KDfDP8A4J8+F9B8YfFXwr4g1S11/Uns&#10;7VNAtYJnRlQuSwlniAGB2J+lfTV8l4fwtJ1alKKS3Z/POT+KnjRn2ZU8vy/Mq9StUdoxTV27X007&#10;Jnxt8Qf+DZ74cXNvI3wv+PGrWk2P3f8AbUKTr26+WiH1/Svir9uf/gkL+0t+w/o8fjPWJLXxX4dk&#10;3+dq3h+zuWFiFVSWuA0YWJTkgHec7T0r9sv2If8AgoF8A/28PB994p+DVxqcMmkyRx6tpmsWawXF&#10;sz7tu5Ud1IIUkEMR+PFemfF74XeGPjZ8Nde+FXjWy8/SPEWlzWF/H8uTHIhUkbgQGGcg4OCAa4a/&#10;DmT4/COphFZtaNO6fy28mfZZL4/eK3BPECwXEM5VY05JVadWEVNJ2btJJSuk+aOrT06H8qqEFeKd&#10;XoH7WvwltfgR+0144+EWmqy2mg+Jry0svMbLeSsreXngc7cdhXn9fmdSnKlUcJbp2+4/0Ty/GUcx&#10;wNLFUXeNSMZJ+UkmvwYUUUVmdZ9nf8Egv+Cc/wAIv+CgOt+MrD4reINdsU8Ox2bWv9i3UcZYy+du&#10;3b4nz/qxjGO9fdT/APBtj+xuoz/wsTx5+Oq23/yNXjv/AAbF/wDI0fFL/rjpn/tzX69XAJjwFr9G&#10;4dyfLcZlMKtakpSblr6SZ/n346+KHH/DfiZjMBlmYVKVGCp2jFpJXpQb6Pdts/N+9/4Nsv2RHhKW&#10;HxN8cRyH7rSalbMv5fZq8u+KH/BsxePvl+Dv7QsMbbT5cPiG0ZgTx1eJRjv/AAntX0P8cP8Agu/+&#10;yv8As9/tAeIvgH8QvAfjj7Z4b1R7G91Cx0e0lty6jO5SbsOV5H8APtX2D8EPi/4H+Pnws0X4xfDf&#10;VPtuh+ILJbrT7gjDFCSCGHO1gQVK9QQQeld9PKuGsXUnRpRXNHdJtNHyOJ8SvpAcJYXD5njsTWjR&#10;rJOEqkYyhNNXVrprVa20dtT+aH9qD9kj42/sifEG6+H/AMYPC81tJDMy2+pRWsy2l4od1DxPIibl&#10;bYSOOlebA5Ff0Qf8Fff2XPBf7QX7GXjLWdX0eOTWvCuiz6zot4saeYslvFK+zcVLbSrSfKMcntX8&#10;780UtrO1vKu1o2KsvoQcV8Nn2UvKsZyRd4yV16dj+zvBXxOl4m8MyxOIio4ijLkqJbN2TUkuiae3&#10;R3CigUV4Z+yBRRRQBLY317pl7FqOm3ctvcQSLJDPBIUeNgchlI5BB7iv2R/4I9f8Fpoviw+mfstf&#10;tbeII4PEixLb+GvGV9cBV1dgcLb3BPCz4wFfOJMYPzEbvxpp0M01tMtzbytHJGwaOSNiGVhyCCOh&#10;r0srzTE5XiPaUnp1XRr+tn0PgfETw54f8SMjlgMxjaau6dRL36cu6fVP7UXpJdmk1/WghJ606vzl&#10;/wCCJ/8AwVjf9pHQbf8AZb/aJ8Sx/wDCeaXb7fD2r3UgVtftkUko2T81zGoye7oN3UMT+jKfdr9e&#10;wGOw+Y4VV6L0f3p9n5n+WfGfB2dcCcQVcozOFpw2a+GcX8M4vrF/endOzTSWiiiuw+VCiiigAooo&#10;oAKKKKACiiigAooooAKKKKACiiigAooooAKazFeacTjrXyJ/wVD/AOChMP7LnhL/AIVX8L7+OTx3&#10;rVvlZFYN/ZFswI+0MP8Anqf4FPux4ADdGFwtbGV1Spq7f9XZ1YPB18fiI0aSu3+Hm/JGB/wUt/4K&#10;gWX7P0d58DfgbeR3XjSaErqOrRsrxaJn+HByHnIOQDwnBOTwPyl1rWNW8Satca/4g1O4vr67maW6&#10;u7qZpJJXJyWZickk9zTdQ1C/1e+m1TVbyW5urmZpbi4ncs8rsclmJ5JJ5JPWoGztr9My3LaGW0eS&#10;Gre76v8A4HZH69lWU4bKcPyU9ZPd9W/8uyFCgdBRTVUnkU7aw4+au+6PS5ohRTN6ZzmnBhnbT3KF&#10;ooBB6UUAFFFNJGcA0AOooVGIprgqNxpc0e5PPHuOopqsPWl3L60yhaKAc9KKACiiigA68UmxfSlo&#10;oA+vv+CdX/BTbXv2adXj+Gnxiu7zVfBV5Jn7UzyXF1pbCPaiwq0gURZC7lAyOozjB/XDw/4h0bxV&#10;pFv4g8Oatb31jdR77e6tpA6OPYj0OQfQjBr+dGvrj/gmF/wUIvv2ZPGEfwr+JuqL/wAIJq1yWmuJ&#10;yf8AiVS4Y+au1CzBm2hl6d6+WzzI44iLxGHXvLdd/Tz/AD9T4ziLh2OJi8Vhl763S+15rz/P1P2E&#10;oqO1uILyGO7tpVkjkQPG6nIKkcEVJXwh+bBRRRQAUUUUAFFFFABRRRQAUUUUAFFFFABRRRQAUUUU&#10;AFFFFAATgZryn9rz9rv4Wfsb/Ca6+J/xLv8AfJho9G0WCRRcancY4ijB7d2Y8KOTzgHa/aO/aF+H&#10;P7Lvwk1T4xfFDVBBp2nR4jhVh5t5OQfLt4gfvSMRwOwBJ4BNfgf+1z+1n8Tv2yPjBefFf4kXHlK3&#10;7rSNHhlZoNNtgcrDHnr6s2AWbJPoPGzfNY5fT5Y6zey7eb/Q+C4440o8M4X2VG0sRNe6ukV/M/0X&#10;V+SY79rP9r34wftk/E24+IvxU1p2iV2TR9Fhci102DPEca+v95z8zHknsPK2IAwKdXZfs7fCuD42&#10;/HHwz8J7u/e1j17Vo7RriNsGMNnkcH09DXwEpVcRVvJ3k2fzRUqYzNMdzVJOdSpLVt6tt2OL3c0u&#10;71FfqhH/AMG83giT/msmqf8Af6P/AOR6Zff8G8nhU27fYPjNf+Z1XzLhNv6W1en/AGFmX8n4n2Uv&#10;DPi6Kv7Jf+BR/wAz8siwHWlr7x+Jn/BAP9qLRLia5+Gni/wrq1quTFb3OsSx3DDj+9bKmev8Xavi&#10;b4h/Dfxx8JvF954G+IXhq80vU7G4eG4tbyFkOVYqSMgblJHDDgjkVw4jB4rC/wAWDR8zmnD+c5Lb&#10;65QlBPZtaP0exj0UAg9KK5jxwJxzTS3YU49K+rv+CaH/AATn0T9vLT/GF3rHjO60n/hGZrFI/s8i&#10;r5vnrOTnMb9PJ9uvetqFCpiayp01qz0MryvGZzjoYTCq85Xsr22Tb1fkmfJ+Sf8A9VG71av1U/4h&#10;4/BI/wCay6n/AN/4/wD5HrD8Yf8ABvLdLYzyeBPjFG10I/8AR11a8KxlsfxGO1Jxn07V6H9h5kvs&#10;fifWVPDXi2nG/sU/SUX+p+ZIOehor6f/AGlf+CRX7Xf7M/hG6+IOu6To+vaPaSKss3hm8lupYwz7&#10;VLRtEj4yRkgYGecV8vLkNyK8+th62Hly1ItPzPkcwyvMMpr+xxlJwlvZq113Xf5DqKKKxOEKKKKA&#10;Cuv+Bnx3+J/7N3xHsPir8I/E82l6tYyA5RiY7iPPzRSpnEkbdCp/Q4NchR16iqjKUJKUXZo0o1qu&#10;Hqxq0pOMou6a0aa6pn78fsAft/8Aw4/bj+Go1TTHh0vxZpsar4i8NtNl4W6edFnl4WPRuoPynnr9&#10;Brux81fzYfA743fEb9nX4n6V8XPhXrj2Gr6TPvibkxzL/FFIufnjYcFT1Hvg1+9H7D37ZfgH9tb4&#10;L2vxG8KyR2uq2wSDxJofm7pNPutvI9TG3JRu49wcfeZNmyx0fZVPjX4rv69/6t/SnAfHEeIqP1TF&#10;tLERXoppdV5r7S+a0ul7RRQOlFe8fpAUUUUAFFFFABRRRQAUUUUAFFFFABRRRQAUUUUAFFFFABRR&#10;RQAUUUUAFFFFAHJa7/yF5/8Af/pVSreu/wDIXn/3/wClVK6o/CAUUUUwCiiigAooooAKKKKACiii&#10;gAooooAKKKKACiiigAooooAKKKKACiiigAooooAKKKKACiiigAooooAKKKKACiiigAooooAKKKKQ&#10;BRRRQAUUUUAFFFFABRRRQAUUUUAFFFFABRRRQAUUUUAFFFFABRRRQAUUUUAFFFFABRRRQAUUUUAF&#10;FFFABRRRQAUjdvrS0jdvrQB0vhL/AJBI/wCujVqVl+Ev+QSP+ujVqVzy+JgFFFFSAUUUUAFFFFAB&#10;RRRQAUUUUAFFFFABRRRQAUUUUAFFFBzjigAJxX5X/wDBf/8A4KVP4P0mb9hz4M6yy6nqVurePtSt&#10;5P8Aj3tXXK2CkfxSAhpPRMLg7zj7f/4KF/ti+HP2H/2YNc+NOqzW8mrKn2Pwxpszc3uoyAiJAuRu&#10;VQGkb0SNvav5rvGvjPxV8SPGGp+P/HOu3GqaxrF9Jd6nqF3JukuJnYszsfUk/QV8dxZnDwtH6pSf&#10;vTWvlH/N/l6n9WfRl8LafEmbPibMqd8PhpWpxa0nWWt/ONPR9nJr+Voza9k/4J6f8nrfDn/sZIf6&#10;143Xsn/BPT/k9b4c/wDYyQ/1r87wv+9U/wDFH/0pH918Uf8AJMY//rzV/wDSGf03T/6pq/L7/g5u&#10;+b4G/DXPbxZcf+krV+oM/wDqmr8v/wDg5r/5Ib8N/wDsbLj/ANJWr9Z4k/5E1X0X5o/zE8B/+TtZ&#10;V/jl/wCkSPN/+DZEuvjb4pRBvlaz0vcvrzd1+w0KZiGa/Hn/AINlP+R6+KP/AF56X/7d1+xEH+qW&#10;seFf+RLD1f5s9j6SH/J3sf6Uv/TUD+c//gszoVjof/BQrx19ij2/bL5rmbry7SSAn8lFfLor6w/4&#10;LZf8pC/F/wDvf+1pq+T6/Nc0Vsxq/wCJ/mf6EeGbcvD3K2/+fFP/ANJQUUUV559wfqt/wbF/8jR8&#10;Uv8Arjpn/tzX6+Tfcr8g/wDg2L/5Gj4pf9cdM/8Abmv18m+5X61wn/yJKfrL/wBKZ/l79JD/AJO9&#10;mHpR/wDTMD+a3/gqyM/8FFfi5j/ocJ//AEFa/Yj/AIIKTyzf8E0vA9uzcQzaqq/jq98a/Hf/AIKt&#10;cf8ABRT4uEf9DhP/AOgrX7Cf8EDST/wTX8Fk/wDPxqn/AKdr2vn8if8AxlFf/t780funjhGL+j3k&#10;krbPD/8ApiZ9MftH6NFrX7P/AI60m4UNHd+D9TiZfUNayDH61/L78TNPTS/iX4i0yFcLa69eRKPQ&#10;LM4xX9SHxy/5Iz4s/wCxZv8A/wBJ3r+Xn4zcfGHxXj/oZr//ANKHquNr81J+px/RAlL/AIVI/wDX&#10;v9Tm6KKK+DP7aCiiigAooooA0fCHjDxL8PvFWneOPBuszafq2k3kd1p19bvtkgmRgyup9QRX9Fv/&#10;AAS4/b80H9vf9nO28Y3Zt7bxhoPl2PjLS4WwI7nb8twinkRSgFl64IZcnaTX84OM171/wTe/bU13&#10;9hX9p/R/ixFNcyeH7phYeLtOhYn7Tp7sN5C9GeMgSL7rjI3Gve4fzeWV4xKT/dy0l5dn8vyPxPxy&#10;8L6PiNwrKWGgvruHTlSfWXWVJ+U7aX2lZ7Xv/S1RWf4Y8T6F4z8PWPi3wrq0N9pmqWkd1p97bNuj&#10;nhkUMjqe4KkGtCv15O6uj/LmcJ05OMlZrRp6NPswooooJCiiigAooooAKKKKACiiigAooooAKKKK&#10;ACgnAzRUVzd29lbSXd5OkUMKM8ksjbVRQMkk9gBQB5V+2h+1Z4V/ZE+CN/8AE3XIlur6T/RtB0zz&#10;NpvLxgdq+yD7zHso9SK/DX4g/EHxb8VvHGqfEbx1q8l9q2sXbXF9dSHl2PYeigAKB0AAA6V7T/wU&#10;g/a9vv2s/wBoC8vNH1SSTwn4fd7Hw1bqx8t0DfPc4/vSsM5PO0IOMV8+hQvSv0jI8sWAw3PNe/Lf&#10;yXRf5+fofrPDeULLcJzzX7yer8l0X+fn6C0jcrS0HpXuH0Z+y3/BJfw5oF/+wp4Nub3QrOaVrjUt&#10;0k1qjMf9Pn6kj0r6QufDXgq0i8688PaXGn96S1jUfqK+e/8AgkZ/yYb4L/6+NT/9L56P+CuOqalo&#10;37E2v6jpN9NbTLqNiFmhcqwzMM81+Y4inPEZtKkpW5ptfifjuKp1MVn1SgpW5qjXpeTPaPEXwX+C&#10;Hj2we01/4aeGdSiZSP32kW8uM8ZBKnB+lfGv/BQP/glH8MNR+H1/8WP2f9EXRdX0mCS61DT45iLa&#10;5t44XYiOJUOJCQvQgEZzXD/8EQPjn8Q9e+KPij4Z+KPE11qGnSaJFc2kd5cPJ9nkSYg7MnChhKc8&#10;ZO1fSv0m17SIdc0C60a7B8u6tpIZP91lKn+daVZYzJMw5FUbtZ+TT8jatPMOHs09lGo3az62aduh&#10;/OeQ0TsjrhlOGU9jTgcjNdl+0l4VtvAv7RHjzwXYri30nxjqdpAMD/Vx3Uir04+6BXGjgV+kU5Kp&#10;TUl11P1inNVKamtmk/vVwOe1dp+zNDFP+0j8PoZY1dW8baSGV1yGH2yLINcXXb/sw/8AJy3w9/7H&#10;jSf/AEtirLFf7vP0f5E4j/d5+jP3zXwf4TUc+F9N/wDAGP8AwqneeH/hwT9iv9C0Tc3/ACymtYee&#10;3QitxgSpANfkP/wVw+IHjjwl+2In/CNeK7+y8nRIpYxbXLJtcXl1zwfYflX5rlmDqZlX9kp20v1Z&#10;+QZTgauaYl0VU5dL9WfpF8Tv2L/2X/i3ZSQeKvg1oLNMPnurHToreY8g58yNQ2eBzmvyz/4KQ/sG&#10;r+x14vsdZ8IT3Fx4T1yeSLS2upjLNBJHHGWSR9irklm29SQp9K/UD9gHx94g+J37IHgPxp4pu3uN&#10;QutDVLq4kkLNK0UjxbySSSSEBJz1NeY/8FkPBtp4i/Y71LWLiPMmi30F1btgcMZFjP6Oeld+VYzF&#10;YPNFQlJuPNytfO10elkuPxuAzdYac248zi1dtdrr5n46rjHFFC9KK/Qj9TCiiigAooooAKD0ooPP&#10;FAH6Xf8ABHD9u2bxDYw/sp/FLVS95ZxO/hfUrqdVBt1EarZ5Zsswy2wAdBjnjH6HA5r+c7w7r+re&#10;EPEWn+LPD949vf6XfRXdlcRsVaKaNw6MCMEEMAcg54r9xf2DP2qtC/ay/Z/07xva3u7WtNWPT/E9&#10;v5ZXyr5YkZiM9VYMGDDg5I6ggfB8RZX9XqfWaa92T18n3+f5n5rxXk6wtb63SXuyeq7Pv8/zPbKK&#10;B0or5c+NCiiigAooooAKKKKACiiigAooooAKKKKACiiigAqvqmqWGi6fcatqt3Hb2trC01xcTNtW&#10;NFGWYnsAATUzkjpX54/8F1/23J/hz4Dt/wBk34d6/wCVrHia3Fx4pktZMSW+nZ+WAkfdMxByOpjU&#10;g/K/PLjMVTweHlVl0/F9EePn2dYbh/KqmNrbRWi/mk9kvV/crvofGP8AwVG/b11P9tH42tZeFrqa&#10;HwL4Zme38O2jPxdN0e8cf3nx8o/hTA6lq+YaQAdaWvzPEV6mJrOrUd2z+RcyzHFZtjqmLxMrzm7v&#10;9EvJLRLsFexf8E/f+T0vhv8A9jRB/WvHa9i/4J+/8npfDf8A7GiD+tPC/wC8Q9UVlH/I2w/+OH/p&#10;SP6FLf7rfWvj/wDbq/4Kz6L+w/8AGSx+E2s/Bm88QC+0WPUft9vrCQeWrTzRbNhibJHlE5yPvY7Z&#10;r7AtRkNX42/8F/FH/DYehn/qRYf/AEuva++zzF18Hg/aUnZ3X9an9OcfZxmGR8PyxWDlyzUoq9k9&#10;Hvo00fqx+zb8ePCn7TnwS8O/G/waGjsdeszNHbynL28iu0ckTcDJSRHUkcHbkZFfJP8AwXf/AGdb&#10;Px5+zjY/GnS9MX+0PB+omS8uQGLfZJlWNh1wP3iw9jXoH/BFSRpv+Cf3g2KRvljk1Hb7f8TK7Ndl&#10;/wAFVLWG4/4J9/E5JV4XQUYfUXMRH6ilXl9cyVznu4X+drlY/lzzgWVXEpNzoKb0+1yKV/v+4/AV&#10;OvWnUigYyBS1+dn8ogelfqT/AMG4/wDyAfi1/wBfmi/+gXtflselfqT/AMG4/wDyAfi1/wBfmi/+&#10;gXtetkf/ACNKfz/Jn3Xhr/yWeG9J/wDpuZ+j/jPxAfCvhq88Qm2Mws4GlMQbG7HbPavh79mv/guZ&#10;4C+P/wAatB+C+pfBDUdBuPEGpJY2d82sx3EayucIGHloeTx9a+0fi+AfhnrR/wCnB/5V+Af7CKhf&#10;24PhYR/0UHTP/SpK+ozfH4rB4mjGm7KT10vfVI/XuNuIs2yTNsBSwk0o1ZWkmk7rmit2m1o+jR/Q&#10;vNaQXtq0VzHuWSPDKe4Nfgz/AMFR/wBmHSv2YP2qtW8P+FYvL0PVFiu9LiAb5MwRGUZZmJ/es/ev&#10;3tjUeWv+7X5Cf8HBUEUf7QnhV41+Z9Fl3N6/6up4kpxnl/O901b5mfitg6Nbhj20l71OcWn1958r&#10;Xo7/AII+AKKKK+DP5rCiiigAooooAK9k/YY/bG8afsV/Hax+Jnh4tdaTcMtt4m0dmIS+syfmHtIv&#10;3kbswGcgkHxugqDzitKVWpRqKpB2a1R0YPGYjAYqGIw8uWcGmmujX9arqtGf0w/Dn4heFPit4F0n&#10;4j+BtVjvtJ1qxju9PuomBDxuuR9COhHUEEdq26/J/wD4IRftvL4U8VTfsd/EXWmXT9ZkkuvBs1wx&#10;KwXmN0tqD/CJFDOvbepHVxn9XlYk81+lZfjY4/Cqqt9muzP634X4go8SZPDGQ0ltJfyyW69Oq8mh&#10;1FFFdx9CFFFFABRRRQAUUUUAFFFFABRRRQAUUUUAFFFFABRRRQAUUUUAFFFFAHJa7/yF5/8Af/pV&#10;Sreu/wDIXn/3/wClVK6Y/CgCiiimAUUUUAFFFFABRRRQAUUUUAFFFFABRRRQAUUUUAFFFFABRRRQ&#10;AUUUUAFFFFABRRRQAUUUUAFFFFABRRRQAUUUUAFFFFABRRRTAKKKKACiiigAooooAKKKKACiiigA&#10;ooooAKKKKACiiigAooooAKKKKACiiigAooooAKKKKACiiigAooooAKKKKACkbt9aWkbt9aAOl8Jf&#10;8gkf9dGrUrL8Jf8AIJH/AF0atSuaXxMAoooqQCiiigAooooAKKKKACiiigAooooAKKKKACiiigAo&#10;bpRXiX/BRL9qHTv2Qf2PfGnxrlmxqFtprWfh+HvLqNx+6tx9FdvMb/YjbvWdatTw9GVSbsopt+iP&#10;QynK8ZnWaUMvwkearWnGEV3lJpL8Xr2Px6/4LwftpL+0t+1nN8JPCGqtP4V+G7Sabbsrfu7nUSR9&#10;rmHqFZRCD38okcMK+Hakvr+91W/n1TUbhpri5maWeaQ5aR2OWY+5JzUdfiOOxdTHYqdee8nf07L5&#10;LQ/2B4R4awPB/DeFybBr3KMFG/8AM95SfnKTcn5sK9k/4J6f8nrfDn/sZIf6143Xsn/BPT/k9b4c&#10;/wDYyQ/1qML/AL1T/wAUf/SkbcUf8kxj/wDrzV/9IZ/TdP8A6pq/L/8A4Oa/+SG/Df8A7Gy4/wDS&#10;Vq/UCf8A1TV+X/8Awc1/8kN+G/8A2Nlx/wCkrV+s8Sf8iWr6L80f5ieA/wDydvKv8cv/AEiR5v8A&#10;8Gyn/I9fFH/rz0v/ANu6/YiD/VLX47/8GyR/4rv4of8AXnpf/t3X7DW7jyhWPCn/ACJYer/NnsfS&#10;Q/5O9j/Sl/6agfz2/wDBYrw9feLv+CmOveFNMaNbjU9QhtLdpWKqJJLmRFJODgZIzwaxf2vv+CRv&#10;7S/7FXwy/wCFrfFfXvCtxpvmKnl6Pqk00uTLHGPleBB1lXv0zXQf8Fa9Nbxd/wAFSNW8OaVqy209&#10;5rltZrdKu828j3bqGxkZK7gcZGa9H/4KW/8ABM/46/sr/AZfiJ8Q/wBr+TxpYmeNG0mTwyLXGZ4E&#10;zv8APfvIG6fw+9fE4jBxxFTF1PZuXK3rzJKOr3T1fyP64yHiitk+X8KZdHH06EcRSipU5UpznVso&#10;6QnFcsLX+01e+h+emaM1+kQ/4N3tXPwntfird/th6Hp1rJGsl02seHPs0FpF5m1neZrrAAHPTnpx&#10;1rH/AGnP+CA3jD4Ifs5Xv7QXw9/aH0/xlb6Poc2ralbW2gm3je0jt3naaKb7TIJF2px8ozkEVyy4&#10;fzWFNzdPRK+62+8+uw/jl4W4rGU8LTzBc85umr06qXN2cnDlWuid7edj0z/g2L/5Gj4pf9cdM/8A&#10;bmv18m+5X5B/8GxWf+En+KWf+eOmf+3Nfr5N9yv0DhP/AJElP1l/6Uz+F/pIf8nezD0o/wDpmB/N&#10;b/wVa/5SJ/Fz/scJ/wD0Fa/YT/ggZ/yjW8Ff9d9U/wDTte1+Pn/BVn/lIn8Xf+xwn/8AQVr9hP8A&#10;gggrJ/wTU8EyMvytPqm33/4m17Xz+RL/AIyiv/29+aP3bxu/5R5yX/Fh/wD0xM+pfjl/yRnxZ/2L&#10;N/8A+k71/Lz8ZiP+Fw+K+f8AmZr/AP8ASiSv6gPj/eQ2XwM8Z3sxwsPhTUXYn0FtIa/nV+Av7IPx&#10;E/br/bI174RfDe8jszcavqd5eavcQl4LOFJJGDPgjO47VAHUt6A1txhTqYitQpQV272Xc8L6KeZY&#10;DJsDnOPx1RU6NKMJTk9klzNvu/RavZangu4etG4etfqVcf8ABtfZSvN4Z0b9tvSZvENtCJJtPbwl&#10;tKBuVLAXrOqkdDs5r5X/AGWv+CXHxC/aA/bK8Tfsa+MPG3/CH6v4ZsL65m1K40drlZ1t7lIMrH5k&#10;fyPv3K24jA6HOa+WrZFmlGpCE4aydlqmr9r30+Z/S+V+NHhvnOCxWKwuNvDDQ9pUvTqJqH8yjKKc&#10;l091P8UfLu4etGR61+k3ij/g3P8AH3g0eINY1r9pGy/sfRdPSa3vf+EXZXvZSzho1T7T8oUKhLFu&#10;fMwBxXM/sw/8EHvFHxX+Atp+0J8d/wBoTTfhvpNys0zWuraL5jW9ukjIs0sjXMKIrYDDJ6MPWn/Y&#10;Oaqt7J09bN7rZaXvc5P+I6+F/wDZ8sbHHp04yhHSFRtymnJRUVDmbsm3ZNR0TabsfA+haRd+Ites&#10;vD1i6rNf3kdtCZGIUM7BRk84GT6V9T/td/8ABHf9qD9jH4NXHxw+KfiDwlcaTa30FrJHo+rTzTF5&#10;W2qQr26DGevzfnVn9t3/AIJNfFH9ijXPCuvWXxGt/E3hfxJq1nZ2Piux0wwpb3Fw0hjUp5r5OyPe&#10;CGwcgZ5r2L/gpX/wS++PH7LH7Ld78XfHv7ZMnjXTbfVrO2fQ28L/AGQO0jkB/M898beuNvPtWtPK&#10;atOjiFWpNyglrzJKOj1t9peh52Z+J2X5jnGRzybNaUaGLqOLhKjUnOtacE4RkopUpRu0/aW3TSZ+&#10;cinIpT9KRTntS14R+3H7Xf8ABuz+2rN8V/gtqX7Jvja83ax4EAufD80knzXOlyucx4PeGTj/AHJU&#10;H8JJ/SbOelfzKf8ABPT9qHU/2P8A9rvwd8aoJW/s+31JbPxBBu4m06c+XcD3Ko3mL/txrX9MemX9&#10;nqtjBqmnXCzW9xCssEyHKujDKsPYg1+q8K5g8Zl3s5v3qeny6f5fI/zV+krwNHhXjp5jhoWoY1Oo&#10;rbKqre1XzbjPt79lsWKKKK+nP51CiiigAooooAKKKKACiiigAooooAKKKKACvj//AILF/tSw/BT9&#10;nlvhR4e1Nk8ReOd9qqxNhoNPA/0iQ+m7Kxj13t/dNfX7Oq/eNfh1/wAFI/2iW/aS/au8Q+JdLuml&#10;0XR5jpOg/NlWggYq0o9pJN7j2YDtXucP4L65j1KS92Gr9ei+/X5H0XDGX/XsyUpL3Ye8/Xovv1+R&#10;4TjHQUUUV+kH60FB6UUHpQB+0X/BIz/kw3wX/wBfGp/+l89Rf8Fgh/xgz4h4/wCYlY/+j1qX/gkZ&#10;/wAmG+C/+vjU/wD0vnqL/gsF/wAmM+If+wlY/wDo9a/Nv+Z9/wBxP1PyNf8AJUv/AK+/+3Hx1/wQ&#10;yAP7TOu5H/Mst/6OSv1ikGY2HtX5O/8ABDL/AJOZ13/sWW/9HJX6xvypFa8Sf8jR+i/I24s/5HL/&#10;AMMfyR+CX7bQ/wCMwfih/wBj3qn/AKVSV5iGyK+hviv+z945/aY/4KI/Eb4U/Dqaxj1K88b61JG2&#10;oTmOPEc0znkA9lPavLP2hvgF43/Zm+KV58IviHLZyapYwQyzNYTGSIrKgdcEgdjzxX3GFxFH2dOj&#10;zLm5U7dbWP0bB4rD+zpUOZc/JF262sl+hxldv+zD/wAnLfD3/seNJ/8AS2KuG3iu5/Zh/wCTlfh7&#10;/wBjxpP/AKWxVriv92n6P8jqxH+7z9Gf0C1+N/8AwWU/5PFb/sAR/wDpZd1+yGfavxv/AOCyn/J4&#10;jf8AYAT/ANLLuvheF/8AkYfI/M+D/wDkaP8Aws/RP/gl9/yYl8PeP+YXN/6VTVjf8FacH9iLxYuP&#10;+WcH/pRFWz/wS+/5MS+Hv/YLm/8ASqasb/grT/yZH4u/65wf+lEVctP/AJH3/cT/ANuOOn/yUq/6&#10;+/8Atx+LI6UUhYCk8wV+ln68OopAwPSk3j0oAdRketOt4mu5lto/vMcDdXuH7Sv/AAT0+Of7K3ga&#10;0+IHxJv9Elsb27W3hXTb5pH3MpYZBQcYU96yqV6NOcYTkk5bLuYVMTQo1IwnJJy2Xf0PDc56UU1O&#10;lOrU3EYEivqD/glF+1W37Of7SFr4Y8T6r5HhXxcPsWrZxthuNp+zzdM8P8hAI4lJ5IAr5gojlnt5&#10;kubaVo5I2DRyKcFSDkEe9c+Kw9PFYeVKezX9P5HNjMLTxuFnQqbSVv8AJ/Lc/o8XpRXi37AX7Rcv&#10;7Tv7MOgfEjUY449Tj8zT9XhhPCzwsU3dTjemx8dt9e01+T1qU6FWVOe6dn8j8SxFGph60qU94tp/&#10;IKKKKzMQooooAKKKKACiiigAooooAKKKKACiignFAHNfGH4peFPgl8MNd+Lfjm8MGk+HtLlvb51x&#10;uKoudijIy7HCqO7MB3r+db48fGXxV+0J8YPEHxm8aS7tQ8Qak9zIm7cIUPCRL/sogVR7LX6bf8HA&#10;v7TMfhr4aeHf2X/Dt/8A6d4iuP7V15UblLKFtsSH/rpLuP0gPqK/JsDAr4fiTGe1xKoR2jv6v/Jf&#10;qfzv4r59LGZtHLab9yiry85tf+2xsvJthRRRXzZ+ThXsX/BP3/k9L4b/APY0Qf1rx2vYv+Cfv/J6&#10;Xw3/AOxog/rW+F/3iHqj0Mo/5G2H/wAcP/Skf0KWnRq/G3/gv5/yeHof/Yiw/wDpde1+yVr0avxt&#10;/wCC/p/4zD0Mf9SLD/6XXtfa8Tf8i/8A7eX5n9EeKv8AyScv8UfzPuL/AIIn/wDJgXhD/rpqH/py&#10;u67b/gqb/wAo/vih/wBi+P8A0fFXD/8ABFBsfsBeEOP+Wmof+nK7rt/+CpvP/BP74oY/6F8f+j4q&#10;6KS/4Ql/17/9tPUwn/JvYf8AYKv/AE0fgEWUDmlU8V9k/sMfEb4X+GP2adf0bxd+wj42+IV9Nq12&#10;0PizQNHlntbNTaQKImdTgMjAyH/ZkBr5d8LfA741eNfDzeLfBfwg8T6tpUZbdqWmaDcTwLgkHMiI&#10;V4II69Qa+Dnh+WnGUXdvok7r8LH81YrJ5UaFCdGftHUTfKoyTja291Z77q6OZPSv1J/4Nx/+QD8W&#10;v+vzRf8A0C9r85Ne/Z7+P3hfwavxD8TfBHxZp+guqldZvvDtzFakMMqfMZAuCOhzzX6N/wDBuP8A&#10;8gH4tf8AX5ov/oF7XoZLGUc1ppq2/wCTPp/DmjWo8aYVVIuLam9U1p7Ofc/Q/wCL/wDyTLWv+vB/&#10;5V+Av7CX/J7/AMLf+yhaZ/6VJX79fF//AJJnrX/Xg/8AKvwE/YSP/GcHwtH/AFULTP8A0qSva4h/&#10;3vD+v6o++8TP+R5lf+J/+lwP6HY/9Wv+7X5Df8HBf/JwHhP/ALAs3846/XmNv3a/7tfkL/wcG8fH&#10;/wAJk/8AQFm/nHXbxF/yK36r8z6LxQ/5JGr/AIof+lI/P/NFd14Z/Zc/aZ8aeHh4t8Ifs9eNtU0t&#10;o966hp/he6mhZcbsh1jIIwc8HpWBoXws+KHifxbN4A8N/DnXtQ1233+fotnpE0t3HsPz7olUuNvf&#10;I4718E6dSNrp67abn80vB4yPLenJc2109fTTX5GJRXWal8A/jton9pHWvgx4qs10WFZtYa68P3Mf&#10;2GNhlXl3IPLBHILYBFWPCn7Nn7Rfjzw63i/wR8BvGOsaUqktqWm+G7qeDAAJO9EK9CD16UKnUlKy&#10;Tv6D+pY3n5PZSv25XfTTa3c4pmCjJpQQRxXu37AGv+GvAvx6nufiB+zd4i+I8K6TPG3hnQtPeW6j&#10;kJXEpQYIC9/rWB+25r3hvxL+0prmseE/gxrHw/sZYbMQ+FNdtGgurQi2jBLI3IDkFx6hhWroxWHV&#10;Xm62tr9/Y6Z5bGOUxxjqauXLycsrrz5rcvTa9/I8oooorA80veFvE+ueCPEun+MfDF81rqOl3kV1&#10;Y3Mf3o5Y2DK34EV/Qz+xX+0lpX7WP7N/hr412CRxXWoWQj1mzjbItr6P5Jox7bwWXPO1lzX87B6d&#10;K/RL/g39/aZufC/xO8Qfsu+ILwfYPElsdU0PzG/1V7CMSxj/AK6RYb6wjHU173D+M+r4z2UnpPT5&#10;9P8AL5n6V4YZ9LK8+WDqP93X93yU18L+esfmux+tWaKRenFLX3x/SwUUUUAFFFFABRRRQAUUUUAF&#10;FFFABRRRQAUUUUAFFFFABRRRQAUUUUAclrv/ACF5/wDf/pVSreu/8hef/f8A6VUrqj8KAKKKKYBR&#10;RRQAUUUUAFFFFABRRRQAUUUUAFFFFABRRRQAUUUUAFFFFABRRRQAUUUUAFFFFABRRRQAUUUUAFFF&#10;FABRRRQAUUUUAFFFFIAooooAKKKKACiiigAooooAKKKKACiiigAooooAKKKKACiiigAooooAKKKK&#10;ACiiigAooooAKKKKACiiigAooooAKRu31paRu31oA6Xwl/yCR/10atSsvwl/yCR/10atSueXxMAo&#10;ooqQCiiigAooooAKKKKACiiigAooooAKKKKACiiigAr8i/8Ag5n/AGhFfUfh/wDst6RqOTHDL4i1&#10;yFc8bi0FqD2/huDjqPlPev10r+bf/grR8Ypfjd/wUJ+JXir7WZrex1w6RY/NwsNoi24A9PmRiR6k&#10;nvXy3F2KeHyv2a3m0vktX+SXzP6P+i9w3DOvEhY6qrwwlOVTy55e5D7uaUl5xR85gYooor8sP9JQ&#10;r2T/AIJ6f8nrfDn/ALGSH+teNmvXv2Ary30/9sz4d3l3cxxRx+I4i8k0gVVHPJJrfC/71D/FH80e&#10;DxT/AMkzjv8ArzV/9IZ/TnOf3ZFfn9/wXm/Zf+Nv7U3wr8D+G/gr4JutYuNL8RTXF6trbyyeXGYG&#10;UE+WjYGfXFfcf/Czfh8y4bx5ov8A4NYf/iqib4kfDpFLyePdF29/+JpD/wDFV+z46jh8dhZUJysp&#10;dU0f5K8I51nHBvEeHznCUeapRbaUk7O6a1t5M+I/+CHX/BPH4r/sceFvE3j34xy20OqeLFtBb6XC&#10;soks44TMCJRJGmGO/PGeK+9rvULXS7eW6vpo4ooELzTSSBVRQMkkngACvPfGv7Wf7MvwysJtQ8Wf&#10;HfwhZJGu6SOXxFbeZ24Cb9x6joO9fnL/AMFQP+C5vg/XfAOrfAX9lC4TUH16wms9W8VR3EsTWcMk&#10;ajEIMYBZg7jcHO3b0BII4PrWV5Dl6pqd1HZXu2/l3Z9rS4f8Q/G7jWeO+rS560o88+Vxp04pKO70&#10;92K0V+aT2TbPif8Aat8dWXxG/wCCqWveKNOulmt5PixHFbypIGVlS+VcggkEZB6V+oP/AAcGKT+x&#10;Up/6fIv/AEtsq/FP4O38tz8cvCuq6petJLJ4ssZbi4mk3MzG6QszMep6kk1+zH/Bfbxt4T1z9jNb&#10;bRvFGn3Uv2uE+Tb3qOw/0yzPQGvjsure2yvHVJfas/vuf1H4iZSsn8R+C8BRjeNG8Lpfy+zjd9rt&#10;HY/8FFLm6sf+CP3ia5srqSGRdHjAkicq3N2B1Fdl4oLn/gjNfSSuzs/7ONwWZmySToL8nNea/wDB&#10;RPxr4Rv/APgkT4k0my8U6dNctpMYW2ivo2kP+lr2BzXaeJfHXg1v+COl5pI8XaX9oP7O08S2/wDa&#10;EfmGT+w3GzbnO7PGOua+mlUj7apqrexXX1P5pw+Hqf6v4H3Hf+059Hty0vLY+R/+DYf/AJGX4on/&#10;AKY6Z/7c1+vk+fLzivxz/wCDaPxN4f8ADfiT4nHXdes7LzIdM8v7ZdJFvx9pzjcRmv1uPxL+H7DB&#10;8e6J/wCDaH/4qq4VqRjktNNreXX+8zq+kZh69bxezBwg2rUtUnb+FA/FP9u3/glr+2P8e/28PiF4&#10;08EfDab+x9e8UTT2GqXVrdCAxFR8xdIWGOO2a/Vz/gnX+zLqP7IX7H/g/wCAuuanDealotpO2pXV&#10;uzGN557qa5cJuVTtDTFRkA4HNej3nxO+GVpF5t58RdDiX+8+sQgf+hV5p8YP+CiP7H/wP0mbUvF3&#10;x/8ADEjQqSbPT9YhupzggYEcTMx+8O3r6V1YfL8ty3E1MX7T3pXvdrRPU8fiDj3jzxB4fwPDX1Vu&#10;lh+VRjTpycpSjHki3a70Tem3Usf8FB/iPpfw0/Yt+KHifU7+ODb4J1KC38yRVMk0tu8aKuSMsWYc&#10;dfSvzJ/4Nwmh1j9pDx/4gmhHnSaajh2HIDvKT/SvFv8Agp9/wVq+IP7b+rzfD3wZbyaD4Ds7vMNj&#10;Bes51Io0qrPJmNGAZHU+WRgEDqRmrn/BCr9qfwV+zf8AtZTaR8SNXs9N0XxRpEsE2qX1x5UdvNEj&#10;PGCSMYb5l5I5I7nFfMYnOMNjOI6EoP3IO1+jbvr+R/QGR+E/EPCfgPnVLFUv9sxMVP2cdZRhDlfK&#10;7byspNpem5+kfjj4yfsvfs2/t4+MviV8Q/2griHW9QsrCC58LyXluIrRUsUVSEZ1YblcSc9z6V5D&#10;+xv8Wvhx8bP+C53jD4g/Cu/jutKu/hROBNGyEPJ9rtyx+VmGcn1r6S8T/sj/ALIt1+0L4m/bJ+J2&#10;veGdXj1zT7VbqHxD9jmsLZYLYW4lDSkqMqF9sgV8W/8ABNr47fCH4kf8Fm/H3jb4d6H4f8L+F4PB&#10;eqadpK6f5Vva3EUN/Asc6gKigyIA2APxNerX9tRxtGNRxUZVLpLV+rd2tT804bp5ZmXCebYjCQrV&#10;KtHLlTqTkkqcX7qVKMVFNuPK0nd6K/VGD/wcFftZfHzwf+0XpHwR8H+PrjSvDn/CKpezWVjGqNPM&#10;91cIWZ8biNsSDbkDg8c19If8E+f2tv2fv+Ch37Fa/sq/FzXYdL8QT2Mmjano8OpR2k93CrF4pLYB&#10;zJny1XJ2/eRuor4f/wCDhPWdI1z9tzSr7R9VtryJfBMKtJa3CyKD9tvDjKk84r6Y/Yl/ZK/YK/an&#10;/ZU8MeMP2efFNr8MfiVpd1I03iLSdX87WLK6WbliJnVijxIQBgKFlYDOCT5mHr4upxBiFGSkndOM&#10;nvHTSPT8j9A4gyPhfB+BuRYjEUKlCpdSjXowT9lV9589ZJqbTtulKWnu6pJ/Pv8AwUf+GP7cPwE+&#10;Jfw9+DHxm+Jdx4p+Gml67pMXhO+h0sJFGsUrxW8U8whUvcCFW3ZZt3X6fdv/AAcC4/4dv6vx/wAz&#10;Rpf/AKONef8A/Bbb9pT4ORfCbwR+zpD4u03WvFUnjzQ7yYpdI8lnDFJIHuG25CsSmwjIOJT24PV/&#10;8F8fGXhLWv8AgnZrFlo3irT7uZvE2lssNvfRyPgSnPCnNdc6dDDUcfCE7+6t3drR6fI+ayzNMzzz&#10;OOCcVi8IqMvrNRXhBQjUSqUX7VpJJOTvdvdps/CUDFFNQnPJp1fnJ/oIthCvFf0V/wDBGX9o9f2k&#10;/wBgTwdq2oXpm1nwvG3h3W9zEsZbUARuSepe3aByf7zMO1fzqnpX6tf8GxXxgkj8TfEz4CXV18s1&#10;ja69Ywlv7j/Z5mA7f6yDOOuRX0/CeLeHzZU29Jpr57r8rfM/nf6TnDcM68M6mMUb1MJONRPryyfs&#10;5r0tJSf+Fdj9eqKKK/VT/NMKKKKACiiigAooooAKKKKACiiigAooooA8h/bv+MqfAb9lDxp8RIro&#10;R3kektaab83zG5uGEMePUgvuOOyk9q/CFneRjI7bmblmPev02/4L3/E2Sx8A+B/hDa3O3+0dUm1S&#10;6jDfeWGPyo8+2Zn/ABA9K/MkdK/QuGcP7HL/AGj3m/wWi/U/UeD8L7HLHVe8238lov1+8KKKK+iP&#10;qwoPSig9KAP2i/4JGf8AJhvgv/r41P8A9L56i/4LBH/jBnxD/wBhKx/9HrUv/BIz/kw3wX/18an/&#10;AOl89d5+3D+zvr37U37Pmp/Bvw34gtdMu766t5Y7y8jZo1EcgYgheecV+ZzqQpZ45zdkp6/efkFS&#10;pTo8SSqTdkqrbfpJn58f8EMCzftM68QvA8Mtz/22Sv1jcjb1r5R/4J6f8E3pP2Ktd1jxj4l8fW+u&#10;6tq9jHaJ9jtHiit41kLt95jvLfu+wxtPXNe/fHH4laL8JfhTrnjrXdVt7WOw0u4lja4lVA8ixOyq&#10;N3Vjt4HU0ZziKePzJyoO6dkvuHn2Ko5lm7lh3dNRS82kkflf4S+GHiv41f8ABVbx94K8CfE7UPCd&#10;9N408QeXrWlsRNHse4LKCCDghSp56Gr3iv8AYM8RfFL9v3Vv2cvH/wAcdT1e+t9FtrqbxLqMZmnm&#10;UwKyodzHhQdo56VV/wCCWPi268f/APBSD/hPNR4n1u61jUJh/tzQ3Mh6e7V9P6YB/wAPrPEPH/Mo&#10;2f8A6SJX0OKxGIw+KlCDty0r7K907bn02MxWKweMlTg7clG+yvdabnlWlf8ABELQZfH+peEdQ+P0&#10;LC301Li1tYbUNckscbpEyNqZBAIJPtXy34Y+E2qfAr9vnQPhDrFys82gfEzTbX7RH0lQXsRR/wDg&#10;SlTjtnFfpz4L5/4KueNQf+iT6f8A+lNfBn7Rv/KX2T/sqWjf+jbWpwGNxlaU6dWfMnT5turS/wAy&#10;8pzDHYitUp158ydJS2tZu3+Z+yXPevxv/wCCyZz+2K2P+hfj/wDSy7r9j2GVIr4d/bU/4JTePP2r&#10;fj3H8U9N+Kek6Rp/2GO2mtrixllmwJ5pCRghekuOvUV4eQYrD4PGc9aVlY+Z4axmHwOYOpXlyqz7&#10;/oey/wDBL7/kxP4ef9gub/0qmrG/4K1yIn7EPize2Mx24X/wIir2D9n74R6Z8APg14d+D2lXz3MO&#10;g6Ylt9qZdpmblnfGTjLMTjJxnFfJH/Bb7466L4f+CumfBnTtThm1LX9SLX1rHKpe3t4lR9zD7y7m&#10;aPHAyM81GD/2rPFKns53+V7kYD/bOIoyp6p1HL5Xvf7j5b/Yc/4Jnan+1V4Gv/ir4x8cR+HdAsrw&#10;wLKI/Mkk2xxys+3gBQsg5J69u9N/bg/4JqXn7MvgK1+Mfw98dx+JPCtwqtNeFVjeLe8aRkAE7gxk&#10;6g8Yr7K/YOuvD9l/wTX1G68T6bNe6ZDo10+oWdvLsknhFhDvRW/hJXIB7V4b+1B+03d+M/8Agngv&#10;wx8EfsleMPDngv7BpqaP4k1S7Sa2jt0uImjy+NzbsBQfUivoKePzKpmcuV+4p8rWlrfPW/ofT0c0&#10;zWtnDUZe4pqLWiVn66uXVWuO1T/ghvdx2Gh6noXxeM8N9cQvqklxapEtrbFNzyD5vmI6AdyecDJH&#10;A/AD/glbH8YPiF43i1P4nxWPhPwX4guNKk1dYw0txLGobITOAoVlJO4deM19b/8ABVnxf4h8K/sK&#10;xQ+H9Sa1XUo7O1vNijLxFFJXJBI5A5GDXzB/wSf/AGs7D4P+H/EPwq+KnhXUH8Fa1qDXV94oWE/Z&#10;dPuHhji2TyYG0SBY1B3ZDFeOSRGHxWbVstqV1O7TslZX31frbYyweMzvEZTVxMal2nZKyva6ba87&#10;aJHCfti/8E5b/wDZ18O6d8Wvhn48h8TeD74nzNUjZI3tzvRF+XcSwZnxlScYOcV3v/BR/wDZT+L3&#10;wS+CGk+KvHf7T3iLxlaXOqRRR6Xq0rtHE5idt4yx5wCPxrW/4KQ/seXXgvwjo/xu+BvjJdQ+G/z3&#10;UemRzNIlmLmaNg8UnzeakkkrN8zfL0GRXsn/AAW1A/4ZW8O4/wCg/B/6IkrSjja1Sphff5ruSbtr&#10;pbR+avrY2o5hXqVcGvac/NKSbas9LaO+zXkflMnAxS0AAdKK+rPtgooooA++P+CFnx9/sH4k+Iv2&#10;e9d1SXyNetVv9Bt2x5aXEIYzge7RlT/2xr9RK/BD9i/4oQ/Bz9qnwP8AEC7umhtbPxBCl7IrYxDK&#10;fKkJ9trnPtX731+f8TYdUccqi+2r/NaP9D8v4wwioZkqsVpNX+a0f4WCiiivmz5MKKKKACiiigAo&#10;oooAKKKKACiiigApH+7S153+1p8U2+Cf7NHjj4pQz+VPo3hu6mtJP7s/llYyPfeVqZzjTg5PZamO&#10;Ir08Lh51p7RTb9Ers/EH/gpl8dB+0B+2t448W2V/9o03T9UbSNHkVsq1vakxB1/2WZXcez14LSAk&#10;kuTkt1PrS1+U1qsq9WVSW7bf3n8X47GVcwxtTFVPinJyfq3cKKKKzOUK9i/4J+/8npfDf/saIP61&#10;47XsX/BP3/k9L4b/APY0Qf1rfC/7xD1R6GUf8jbD/wCOH/pSP6FLY4Vj71+PP/Bejw14l139sTQf&#10;7E8P315u8EQIv2W0eTLfbrzj5QeeRx71+w1qAVYEVl638Ofh94h1OPXvEHgbR76+hUCG8vNNillj&#10;AOQFZlJGCSeD1Oa/RczwP9oYf2V7apn9WcWcPy4lyl4JVOS7Tva+3lofP/8AwSR+HXif4afsHeBt&#10;E8YaRPYX8sN5cTWd1C0ckay31zLHuVgCCUdT06Gq3/BYTx5pHhH9gjxrpeo3KpNrkMNhZqZApeQz&#10;JIQMnn5Ebpn8q9u+J/xx+EnwP0RtZ+JHjGz0WziTPmThsBQQOAoP94fnX5Af8FXP+CkWmfti6xp/&#10;wy+GVr5fhHw/qk88OoLJIG1SQgRpIyOilAq7yBz/AKznpXHmGIw+X5b7Dm15eVLq9LHgcUZplvDP&#10;Cby9VE6ns1TjG/vP3VG7XRJats+rv+CKen2c/wDwTp8cTTW0bMvibVQGZAT/AMgqyq1/wR9uoNE/&#10;4J53uvnS7W5ktZryRYrqEOj4urjgjuPxpv8AwRO/5Rz+Of8AsZ9U/wDTVZVH/wAEl+f+Caurf9v3&#10;/pVcVzYJtRof9e5fmjzsh92plH/YPV/Omdl4u8ez/tB/8Ef/ABV8RvGnh/TYru5+HNzc/Z7K12ww&#10;yJah1ZFYsVIboc5FeOf8G4//ACAfi1/1+aL/AOgXtei/Dfj/AIIfeIsf9EvvP/SJa86/4Nx/+QD8&#10;Wv8Ar80X/wBAvajmcs0wsnu4fozCnUlW4xyWpN3lKhJt93yTP0P+Lys/w11pY1LMdPfCgda/CP8A&#10;4J9fCv4i6z+2z8N76z8Easbax8a2V1eXR06Xy4Y45ldmZtuFGB1PrX7+XNtb3kLW91CskbDDI4yC&#10;PcVkaL8P/h74MVrjwz4L0nS+pdtP0+OHPqTsUZ6CvUx+W/Xq1Oblbl8t9Uz6niXhP/WLMcJiXV5V&#10;Rd7WvfWL76bGujHyORX5Kf8ABYW98P8AxU/b58G/C+W4jk+yrFbaisbqTH5yQyAEc4ypB5FfcP7X&#10;n/BSX9n79lfwxefafFNrqfiSLC2fh2NpFkmbzNjEsI2ChRuPI5244zmvxXX9oHxL43/aat/2gfid&#10;qs19fTaxDdXk08xZtkaqiLnHRUVVHHRRXmcQY7DunHDppttN+SXc+X8SuIct+r0ssU1KUqkXOzvy&#10;xi0/e9e29lsfut4ovtY+GHivwj4K8F6B4fsPCjBItYadPJ8qLy5FwgXCfwx9e2favnaHwd8PNC/4&#10;LXeH73wJBpbW+sfCC7vNQWwWIo90bu5DOdgxuKhOTk8fSvVvj5+zlp/7ZuoeCPGmm/EDUI/Cqxw3&#10;N5Hpd9Nb/aoDFKytuSWNhnzU7H/D54+Angf4OfDX/gshpvgH4N63fX1rpfwyvodYbUNTuLp4r4XE&#10;oeLdOzMAEEZwDty3rmuvFSn7amuX3eeNnf8AJdj384lWWMw8JU17P29Plk5a9Phjbbvr8ij/AMFd&#10;v28vA/wm1Dxh+yV4a+Ekba14h0G3/tnxEY41GJUQxgbfmYqigc+vHv8AR3iDx9f+Cf2aPB/xJ/ZN&#10;8GaP4g8M2ENjPrmh6XZ+bcXGnC3zMkItzsNwF2fK/wAuQc9q/Nf/AILerC3/AAUN11JpCkf9h6Xu&#10;ZVzgfZl7V94f8E//ANmLx3+z3F4Z1T4KftB3njT4Xa1pIuNQ0/VLSOOOG4lRW8+EF96fKqDy8EfO&#10;xPOa4cNiMRXzKtB7LRNWvFXdtOq7nz2U5pmmP4szChJXjFqClHlUqaU5WaT1km23J69DxL9g34z/&#10;AAx/aN/4Kl33jn4efB1vBtr/AMILdw3uk3FvEjyXAn3GVkRQFYqyrzk4UV8zf8FnLeK3/wCCiHjS&#10;OFAqrZ6VhVXH/MOt6+8fhxbfAy0/4LE7PgpY6bbMfhrdnxJHpdv5aG++1NksMAb9mzJHYCvhL/gt&#10;D/ykT8bf9eek/wDput64cwjKOVtSabVR6rTp2Pm+K6FShwbOFWSnJYtpyikk/ck9EtPVdHddD5Xo&#10;oor5s/Hwrs/2dvjLq/7Pnx08KfGfREaSXw7rUF3JAjY8+FW/exf8DjLL7bq4ymueKqMpU5KUd1qa&#10;Ua1TD1o1abtKLTT7NO6f3n9OXh/W9L8S6HZ+I9DvFuLLULWO5s7iP7ssTqGRh7FSDVyvnH/gk38V&#10;G+LX7BfgXV7i58y60uzk0i655VraQxqD/wAACH6EV9HV+qYesq9CNRfaSf3n9nZbjI5jl9HFR2qR&#10;jL70mFFFFbHcFFFFABRRRQAUUUUAFFFFABRRRQAUUUUAFFFFABRRRQAUUUUAclrv/IXn/wB/+lVK&#10;t67/AMhef/f/AKVUrpj8IBRRRTAKKKKACiiigAooooAKKKKACiiigAooooAKKKKACiiigAooooAK&#10;KKKACiiigAooooAKKKKACiiigAooooAKKKKACiiigAooooAKKKKACiiigAooooAKKKKACiiigAoo&#10;ooAKKKKACiiigAooooAKKKKACiiigAooooAKKKKACiiigAooooAKKKKACkbt9aWkbt9aAOl8Jf8A&#10;IJH/AF0atSsvwl/yCR/10atSueXxMAoooqQCiiigAooooAKKKKACiiigAooooAKKKKACiiigDH8e&#10;+MNL+H3gnWvHuuttsdD0q41C8bcBiKGJpG5/3VNfyoeJvEOpeL/E2o+LNak8y81O+mu7qT+9LI5d&#10;j+ZNf0l/8FRvFJ8H/wDBPP4xavHJsaXwLfWW7dj/AI+U+zf+1a/mnGcc1+ecbVm69Gl2Tf3u36H9&#10;3fRAyuFPJc0zG2s6lOn8oRcn9/tFf0XYKKKK+GP7GDrTduRj9KdRQAiqAMYoI/2aWn2ltdahdx2F&#10;jayTTzSLHDDChZ5HJwFUDkknoB1o1JfLFXZF5anqKNigfKK2r34fePtN1S20PUfA+sW97eZ+x2c2&#10;myrLPjrsQrlvwFVfEHhXxT4Tmjt/FPhrUNNklyY01CzeEsBjOA4Geo/Om4yW6M44jD1GlGad9tU7&#10;ry8jP28cZowT822nA5GcUUjYbt46UBAD0p1FArK1hu3/AGadgelBOBWp4c8C+OPGEc0vhHwbq2qL&#10;Bjzm07T5JhHnOM7FOM4PXrg1UeaWiIqVKVGPNUaS7vRfiZRUdcUbRUt5Z3mnXcmn6haS29xDIUmg&#10;mjKvGwOCpB5BHpUdT6lxcWrxE2jHApCg9KdRQMc11cvAtq8reWOi+lRmMbcYp1FHW4R93bQaFwMY&#10;p8EkltKJoXKsv3WHakooB+8rMRyzuZG+8ec+tJs5yRSlgO9LnnFFxcqtawDjtRSbsdqUHPNAwPSv&#10;rj/ghp8Ubr4Y/wDBSjwNbpd+XZ+Job7RNQH/AD0SW2d4l/8AAiKA/hXyPXqn7DHiiTwV+2Z8LfFE&#10;T7Ws/HWmNnPrcIP612ZfVdDH0qi6ST/E+W44y2OccGZjgpK/tKFWPzcJWfqnZrzR/T8lOpqdOlOr&#10;9wP8dAooooAKKKKACiiigAooooAKKKKACkbp1paa9AH5C/8ABbj4gjxZ+2OvhC2m3R+F/DNnaSR7&#10;s7Zpd1yx9iUli/IV8fivaf8Agor4jfxT+298StTeTd5fiSS0Vv8AZgRIB+kYrxav1fLafscvpR/u&#10;r8rv8T9symj7DLKMP7q+9q7/ABCiiiu09AKR+VpaCMjFAH6CfsLf8FWPgB+zP+zP4f8Ag5458NeI&#10;rjUtLmvGuJrC1jaJvNupZVwWcHhXAPHWvYR/wXV/ZR/6E3xd/wCAUP8A8dr8mcc5pa8Srw/l9arK&#10;pNO7d9z52vwvlWIryqzTvJtvXq9T9SvF3/Bdv4CxafL/AMIb8NfE094UPkteW8IjDY4LATA4+lfH&#10;f7Yf/BSP44/ta2S+EtTez0nw7DP5sWn6ZbvC0rbGQ+axlfeMMRtzj2r54IOeKWt8LkuX4Sopwhqu&#10;r1OjB8P5XganPThr3etj2b9gb9orwd+y5+0bpnxa8e6dfXOn2drcxyRafErSEyQSRjAYgdWHfpXu&#10;Vn/wUg+Ctv8A8FDdU/aufw/rn/CP3uhQWUVr9nj+0h0gWMkrvxjI9elfEzAmjBzW1bLsNiK0qk07&#10;yjyvXodGIynB4qtKrNO8o8r16XufoD4d/wCCqfwD0r9tzxF+0bP4b8RHRdV8D2uj28C20XnrPFNv&#10;ZiN+NuPfNfM/xY/aM8GeOv272/ab0nT75dDbxrp+ri3ljUXHkwPCWG3ONxEZwM+leLbfek2n1qKO&#10;V4WhJuN9Y8u/QnD5Pg8LUc6ad3Hk3+yrfjofrMv/AAXU/ZSAwfBvi7/wCh/+O0Sf8F1f2VguYvBX&#10;i5m/u/Y4f/jtfk2ARTSpPOa4f9Wsr7P72eX/AKo5P2l/4Efo/wDGH/gu1aTWLwfAr4aTR3WCFn8S&#10;WgkTORjiK4B6Z/HFfB3xr+OXxK/aD8dXPxE+KGttfajdbd20FYowFVcImcIMKOB6VyYBFFejg8tw&#10;eBu6MbPvu/vPWwOUZflutCFn33f3n2f+wN/wUn+HPwG+EGrfAv4++GtS1LRr6Z/ssun2qybIXhjh&#10;eJw0g4wmQAO59cVF+3N/wUW+Fvxa+BOn/szfs4+FLzTfC9vbww3X9pWaxtsgkieFYtshwBsbdkc5&#10;r40xz0oIPrWf9k4L619Ytre9r6X727mP9h4H679as+a97X0v0du6PuL9u3/gpR8Ev2mv2cLT4ReB&#10;fDuvW2pQTW7NLqFtGseEUA8q5PX2rgf2Ff2zvgd8Gfhv4i+Bf7R3w3/tjw3r14t21xZaXHJMrqsY&#10;COzMCVBiVhwSGyc818t4OaTafWnDK8LDCugr2bvvrfyZVPJcHSwbw0bqLd93dPTVP5H2x+2T/wAF&#10;JvhR8RPgZpv7NP7OnhK+tPDNvaw211Jq1rtkSKF4mhWIiU4xsIO5TnjGKT/gon/wUa+C/wC1n8Fd&#10;J+HXw80PXLa+sdUjuJZNRt40QqsTqcFXPOWFfFBQ54NG1uppUspwdFwcU7wbad+rte/fYmhkeBoS&#10;pyineDbTvq27Xb77IVMgc0tAGOKK9I9gKKKKAG8g5Ar+gv8AZ58eXXxR+BHgv4kX5U3Ou+FrC+u9&#10;nQTS26O4/Bia/n2r9tv+CWPiWXxN+wv4Flnn3tZWk9nu9o53UD8BgfhXyvFdPmwtOfZ2+9f8A+L4&#10;1pc2DpVO0rfev+AfQ1FFFfCn5uFFFFABRRRQAUUUUAFFFFABRRRQAV8b/wDBdD4jN4H/AGDdQ0GG&#10;QrN4q8SWGlLtbnaC9034FbYqf96vsg+9fmt/wcW+J5oPAXwx8GRy/u7rWNRvZk94ookQ/wDkZ/8A&#10;Jrzc3qezy2rLyt9+n6nyfHOKlg+E8XNdY8v/AIE1H9T8q1yOMUtFFfmp/JYUUUUAFTaVqup6BqsG&#10;taPePb3VtJvhmjHKN61DRzQClKMk46NHbj9pb48Y/wCSlah+Sf8AxNMn/aP+OdzE0E3xHv2Vlwyk&#10;JyP++a4snFJuFVzyXU7lmmYpW9rL72WNX1nVdevm1PV7t7ieQ5eSTGTVdhmk3jrTgc81JxSblK7O&#10;g8LfFr4leDdFm8O+F/Ft1Z2U8jPJbxbdrMyhSeQeoAH4U3w58WPiV4T0JvDfh3xbc2lk2c28YXac&#10;5J6g9yawaKalJdTWOKxUbctSSsrbvbt6eWx0Fv8AF34nWvhZvBMfjG4XSnt2gksVC7TGRjb0zjHH&#10;Wo/BfxN8ffDxbhPBXiW404Xe03Qh2/vNuducg9Nx/OsPA9KCcdafNIaxWKVSM/aO62d3odv/AMNK&#10;/Hft8StQ/wC+U/8AiazvEPxp+Kviu2ay8Q+Nbu6ikTY6SKuCvpwBXMKwbpS0c0u7NamY46rHllUk&#10;16saMk5IofJ6CnUVJxnaeC/2j/jr8PPCU3gTwV8Sb/T9JuN/nWMKpsbcuG6qTyB61z/h/wAdeMPC&#10;/iOTxZoGvTWupTFzJeR43NvOW6jHJ9qy6Krmm9G395tLE4mUYpzk1HbV6emunysXvFXivxL431lv&#10;EPivVZb68kRUkuJsbiqjAHAHQV0XgP8AaD+NPwx8N3PhHwB8Qb7S9NvGc3FnbhNrlgAxOVJ5AH5V&#10;x9FClKOzsFPEYinNzhNpvdpu7+e/4ml4X8beLfBeqtrvhXXZrK8ZCjXEIGSp6jke1R+JPE/iLxjr&#10;UviHxTqkl7fTBRNcy43NtUKOg7AAfhVGipu9iPa1nT9m5Plve19L9/UKKKKCApDnsKWigD9YP+Dd&#10;n4jy6j8IviF8Jp5DjSPENtqlsG9LqDynA9gbVT9Xr9HAcivyL/4N5PEb2X7Qfjjww0nyX/hOOXbz&#10;y0VwvP5Ofzr9c1+7xX6JkNT2mVw8rr8T+pvDfEyxHCGHvvHmj90nb8GhaKKK9g+6CiiigAooooAK&#10;KKKACiiigAooooAKKKKACiiigAooooAKKKKAOS13/kLz/wC//SqlW9d/5C8/+/8A0qpXTH4QCiii&#10;mAUUUUAFFFFABRRRQAUUUUAFFFFABRRRQAUUUUAFFFFABRRRQAUUUUAFFFFABRRRQAUUUUAFFFFA&#10;BRRRQAUUUUAFFFFABRRRTAKKKKACiiigAooooAKKKKACiiigAooooAKKKKACiiigAooooAKKKKAC&#10;iiigAooooAKKKKACiiigAooooAKKKKACkbt9aWkbt9aAOl8Jf8gkf9dGrUrL8Jf8gkf9dGrUrml8&#10;TAKKKKkAooooAKKKKACiiigAooooAKKKKACiiigAooooA+Vf+C1V3Naf8E0/iaIZdvnWNnG/TkG9&#10;g4/Sv51R0r+iT/gttaxXP/BNT4kGWHf5cFnIv+yReQ8/rX87a9K/M+NP+RlD/Avzkf6GfRJ5f9QM&#10;Xbf6zL/03SCiiivjz+qAPSrWneH/ABFrEZm0fQby6VeGe2tXkAPpkCqp6V+gH/BIb/gqj8OP2L/C&#10;U3wQ8V/C3XNYvPE3iK3W2vtPuYUjh3uUG4OcnBkHT0rrwNDD4jEKFapyR72vr0XzPkeN88z/AIdy&#10;GWNyfAfXKsWk6fOqfuu/NLmafw9ranwi3gjxwo/5E3Vf/BdL/wDE11n7OF/c/Dr9pHwP418SeGr+&#10;S08O+L9M1TVLZbGR3FvDdxySZQKWxtUjoc9MHpX9HX7Yf7Unh/8AY++BOp/HXxR4ZvtXstL2ebY6&#10;fIiyvuOOC/FfC/8AwSw/ar8Oftof8FNPiR8bPCPhe+0Wzuvh5HEtlqEiPICL8vyU46SAfhX0dbh2&#10;jhcdSoKvecmtOXZd9/I/nnL/AB8z7ing3Ms2qZHy4OjTknNV1aUnyxcLummnad72Z47+1P8A8FIv&#10;2bfiV+3/APBT45eHPDV3Dofglrn+27SbRriN38wfLiNoFZ+o6K1eP/8ABY/9qf4Z/tcePPC/i/4Q&#10;eEdQsbDSbW6jvXuNHntl3SC32/6yKPP+rb1r6E/4KQKw/wCC1Pw1TJ41Sw/9J7evp3/gvNb7P+Ce&#10;t+xbn+2rft/syV1YjB4rFYfGqdRWhK791atJWs76beZ85w9nXD/DfEXCFTB4GpzYmg4QcsRdU41K&#10;s7px9kvaNOcrO8e1tEz8HrXwj4wvIFubPwnqU0UgzHJHYyMrD1BAqHUdF8QaP/yFtDu7X/r5t2jz&#10;/wB9AV/SF/wTvv00T/gnf8N9deMyfZPANvOYwcbtsO7Ge2cV5p+xr/wUg+CX/BTjV/FnwF8T/Bm4&#10;0dtL2RyWOpamLiO/jYyMdpRUK48jJFc8eGMPKNJSxFp1FeKcd9E7XufSy+khxB7fMalLIXUw2Bm4&#10;Vqka6TiudwUuV09b2eibt1aWp+ANtDdXtxHaWVs80sjbUjjUszH0AHWrOo+HvEejxLcat4fvbWNm&#10;xvuLV41z9WAr9Iviz+yl8PP2WP8AguH8KfDXwp0pNN8P6t4m024s9NRnYQMEQSDc7MTlmz7V9Vf8&#10;F8fBN/8AEn4EeBPhrpMTNd658RtP060VVJLSTsYlAA6nLDjvXDDh6t9XrzlL3qTtZK99tnfS9+zP&#10;tMV46YGOfZLhcNhuahmNJVPaSmoumryTTjyyTcXFp+8lfbQ/De08KeK9RtkvbLwzqE0MnKTQ2MjK&#10;wzjggc195f8ABGT9uv4OfsfeEfHGm/Fbw1qF0+uTWBs2tdJuLgDyTdbwTFDJt/1q9SPxxx9/ftbe&#10;LPDH/BND/gl03w/8K+LILXWNF8Kw6V4bVmCy3l0ZYo5JY1cvnDTGQj5sCvN/+DcbzLn9lbxFI0nz&#10;NrwLcdfmmr1MDk9bL84p0adVc7i2/dulpta+p+b8Z+KeH4+8JsyzLHZbJYOGJp0qfLWcJVLS5ufm&#10;9k+VJct0lK7bjdct3+Rn7RmrXPxf/aI8dfELwR4Z1CWw1bxVeXdusdjJmNJJmdQy7QVOCOCAfauC&#10;k0vV4dR/siXS7hbvcFFq0LCQsRkDbjOT9Oa/Xz/gnR+0HqHg7/gsF8c/2dppv9B8ZeJdQvY9zKMX&#10;Fp5jYA2knKM56gfJ0NepfFz9g+/1b/gsz4E/aZg0iSXR7mCbUNWuFhcolzb6aYIQzbsA7okYcYPA&#10;wa4VkE8XS9tCd26nJJW2u7X32V09j7Cr46UOE8yWTY7BKnShgY4ijN1bupajGUabXIrOTUocyu24&#10;3trY/De68MeKbFo0vfDWoQmaQJCJLN1LseijI5PtU3/CEeOcZHgzVP8AwXy//E1+s3/BSv8AaDu/&#10;Ff8AwV0+BPwF0fUFk0vw/wCKtAuryNSrD7b9ulX0yCEfaRnrX3D+3r+2lpf7CHwB/wCF5614DuvE&#10;duuqW1gdPtb5bdy0obDbmVhgbemO9VR4dw8/bylWtGk7N8t+mvU48w+kBxFg4ZPTo5KqlfMYc9On&#10;7fles3GKu6aV5JX1slf5n812o6LrujbTrOi3dn5mfL+1W7R7sdcbgM1XHSvrv/gqf/wU38O/8FFX&#10;8INoPwovvDI8M/avMF5qiXPned5eMbUXGNnv1r5EHSvncVTo0q8o0Z88Vs7Wv8mf0FwtmOd5tkdL&#10;FZvg/qmIlzc1LnVTltJpe9FJPmilLyvboBOBTV8x2CRqSzdAO9WNLszqeqW+m+Zt+0XCRbsZ27mA&#10;zX9AH7Ev/BHH9lP9mXR9F8Zaj4fXxJ4wtX+1L4juDPCEZgdoWHznVdqtjOTnrgV35Tk+Jzao1Tsk&#10;t2+l/LqfGeKHi1w/4W4GlUx0JVKtbm9nCK35bXcpPSKV1fd66Jn5w/8ABPb/AIIh/FP9r7RpfHPx&#10;d1rVPAegNGxsZJNIV7i7bETIQkkiMEIdju2kfJ15r6eP/BsH8LtuR+1br4/7l2H/AOO1+o8NusRy&#10;P7uKn9sV+g4fhXKKNJRnDmfdtq/yTsfwtnn0jvFHNMyniMLi/q9Nv3acIwkortzSg233b+SWx/Mz&#10;/wAFE/2R9I/Yf/al1b9nnQ/Gd1r9vpthZ3K6ld2qwu/nwLIQVUkDG7HWvEE+7X2j/wAF/h/xsw8V&#10;8f8AMB0j/wBIo6+Lx0r81zOjToZhVpwVkpSSXkmf6FeHmZY7OOA8sx+Mnz1atClOcnZc0pQi27JJ&#10;K7fRJBXUfA25ms/jd4Ou4Dh4fFWnPGfQi5jIrl66b4KRyS/GjwhHEjMzeKNPVVUZJP2mPiuWlf2s&#10;bd0fS5lZ5dWT/kl+TP6q7cloFdjyygn8qfUdrn7PGCOigfpUlfvB/iy9wooooEFFFFABRRRQAUUU&#10;UAFFFFABQQD1opGzigD8Bf2sbqW9/ad+IF3NjdJ4w1Att/6+Hrz6u/8A2rIZbf8AaZ8fwTRlXXxh&#10;qAZT2/fvXAV+vYf/AHeHovyP3XC/7tC3ZfkFFFFbG4UUUE4GaACgnFdt4L/Zp+P/AMQvD0PizwT8&#10;IPEmrabcMwt77T9DuZoZCrFWw6IVOGBBweCDU3if9lz9orwZo03iPxT8FvFGn2NuuZ7u88P3MUcY&#10;6ZLNGAPzrL29FStzK/qY/WMPzcvOr+qOJGlaw1ouoLpdx9nZsLN5DbCc4xnGOtF5pWsabGkuo6Zc&#10;W6yf6tpoGUN9Mjmvr7xJ4s8P/Cr9hrQfhj8Rv2W/EGleILXVonuvE2peDxDHOouxKUE8ihmJjBXB&#10;69OlH/BQHxHonxU+B/gjUfh7+yz4i8JwaPGX1PW7zwf9igu1a3XaRKi4f7jNyenNcUcdUlVjFwsn&#10;Jq91stn8zzaeZVKleMHTspSkr3VtNn8z47GaK9A8P/spftI+J9EtfEnh74H+K76xv7dJ7O8tfDt1&#10;JHNGwyrqyxkMpByCCQaw/HnwY+LfwvVZfiH8Nde0WORiscmqaRPbqxxnAMiAE8iu6NalKXKpK/qe&#10;lHEUJS5VJX7XRzdBOOa63wp8APjZ458Jv458H/C3xBqejx+Z5mpWOjzzQL5f38uiFfl788d6TwN8&#10;AvjT8TNIk1/wD8Ltf1ixik2SXem6PPPGrDqCyIR+tDrUVe8lpvrsDr0Ve8lpvrsYFl4X8VapYyar&#10;pnhvULi1iUtJcQ2bvGgGcksBgdD+VURuBw30NfbP7IPxK0nwd+xf4t8Hat+zL4m1+81DR7+K28R6&#10;f4T+029szLcDe05HyhdwyR02n0r5dl/Z6+OWraDdfEDT/hF4ik0VRJcNqEeiXBhjiHzFi4TaAF5J&#10;zgCueni1KrOM7JJ2TutdDlo47nrVITXKouyba1OJorqNE+Bvxg8SeDZPiBoXw11y60OIM0mrW+kz&#10;PbqA20nzAhXgjHXqK1PC37LX7RXjLQ7fxN4W+CvijUNPul3W15Z6BcyxyrkjKssZB5HY10OtRjvJ&#10;fedUsRQj8Ukum63ODorf+Ivwk+JvwnvLax+JXgbVtCmvI2e1j1bTpbdpVBwSokVcgHuM1gVUZRlG&#10;8XdGkZRqR5ou6CjNWtD8Pa94r1aDQfDGi3eoX1zII7e0sbdpZJGPQBVBJP0FfQ3w3/4JOftmfErS&#10;Y9Ys/AsGlxyKGWPXpZLSTlQfuvH7/nms62Iw+HV6slH1ZhiMZhcKr1pqPq0j5vzRX0J8Uv8Aglz+&#10;2J8KLBtS1P4dNq0Scv8A8I+st4w5A6JH7/ofSvn+9sb7Sr2TTdTspre4hYrNBcRlHjYHBBB5BzRR&#10;xGHxCvTkn6MeHxWGxUeajNSXkyOijOelFbHQFFFFABX7Hf8ABGS9+1/sM6LD5zM1vreoo27+H9+T&#10;j8jX441+xX/BFyyW3/Yc0udXJ8/X9RfHpibb/wCy185xR/yLV/iX5M+T4y/5FK/xL8mfWVFFFfnx&#10;+XhRRRQAUUUUAFFFFABRRRQAUUUUAFflT/wcWXrHx58M9O2/Kuk38obPrLGMf+O1+q1flL/wcV2s&#10;y/ET4a3nHltot8inP8QljP8AUV42f/8AIrn8vzR8H4l3/wBTq9u8P/S4n5u0UUV+eH8thRRRQAHI&#10;5ppZhSsMivqf/gmfb/sKa3rOreD/ANrzwi2qanql9aw+GVUzgLw/mAmIgcnb1rbD0fb1lT5kr9Xs&#10;ehleA/tPHRw3tIw5r6zbUdtLtJ77LTex8rFz1NfVX/BOn9h/4Pftb+CvHXiT4mfEG+0W48Mm3Gnx&#10;2aqVn3xzOd270Ma9PWvuf9q39jb/AIJSfsjeArXxz8Vvgstra6nffYbGSG7u5D55ieQAhXPZG/Ku&#10;V/ZZ/YL/AGKPi3+yj4g+MCfCaO4kkfUZtJumvZ1KwLAJIfl3joCOo+te3RyWpRxSjNxlZNtXfb7z&#10;9Ey3gPEZfnio4iVGs4xlKVPmktLaX92/W6PkkfsK/Br/AIYT8TftOD4j33/CQ6LeXEVppPlr5UoT&#10;UXtgSevKKG+tfJ+8iv0u/wCCT37Dn7M37Q/7LupeN/i/8No9W1OK+dI7h7yZMKJJBjCMB2Fc3/wR&#10;t/Yv/Zt/ad8P+Pr343fDmPWpNHvLFNPeS6lj8pZGuww+RhnIiTr6VzvLamK9gqaUeeL79N2/+AcN&#10;bhOvmzy5YanTpe3pu3vSd3BXlKXu6NppJK+x+egkz0P6Uu89c1+tnw8/Yy/4JXftU+I/GXwi+FPw&#10;8uNF8R+E757O8f7dc7lZHZS6r5gDruQjqK8f/YL/AOCeHwV1X9sr4rfs8fHfw1H4mtfBt1bxafKz&#10;ywbkkSdw+EfIygjOCx6dah5PiFOCUotSdk09L9n1OSXh/mn1qhSp1ac41pOKnGTcVKKk2nontF9N&#10;9D88zIR/Svcf+Ce37OHw+/ar/aFT4VfE3xRc6PpjaLdXZu7VQX8yPZtXnsdxr7e+H/8AwSc+D3i/&#10;9uTxZJefDqG3+Fvh+3+zw6e11LiW+/dsUDbw2Njk5yR8uK4j4C/s2/sX/Gv/AIKdeI/gd4Y+EsH/&#10;AAh/hrQry1ktF1CVkuL2GcgzBgwYfKVXGT92tKOVVqdSEp2d5cqTvrb9DrwnA2YYDMKEsTySTqum&#10;oNySny3u72bUXbe1/I+Sf27fgD4F/Zl/aI1f4U/DvxFcappdituYby6xuffbxSHOOOGcj8K8b8w+&#10;tfppq/7Kv7E3hL/gqKv7L/ij4PQyaD4gtYl0mJ9SmVLaZdP84jO7cxdyoHPU1vfD/wD4JEfCSL9v&#10;nxN4d8Z+BvO+HMPh9r7Q7AtMsbTPNHtiD79x2I7DqclelFTKcRWqv2dkudxsr6f8AMVwHmWOzCpP&#10;CqEYutKm4xbag91e8U+W3U/K7zDjOaXzO5NfqR+xd+xR+xd+0F+0t8cPCGr/AAXtpdD8E65aabod&#10;uNRnxH892JGyrA5JRByTjZ1rhP2yIf8Agkp8HovGXwb8PfA+8tPGum2Pl6fdJcXDRxXEkKSI3MhB&#10;4cdqyllUo0PayqRS1Wt9Wr+XkccuBcRRy/67WxVKMLyiuaUldxbTS93W7Ttr2PzzBzWl4O8G+K/i&#10;F4kt/CHgrRZdQ1K8Yi1s4cbpMAscZI6AE/hWUcfw9K/Yj/gif+xHoXwt+EMP7SXi7Tlm8ReKFEmj&#10;3DK6Na6e8KfJjdtJZi5J2g4ArHL8DPH4hU07Lq+yPJ4U4br8T5rHCwfLFazl2j5d29l576Hyt8JP&#10;+CFf7U/je0S8+Il7D4TDHmOSOC7ZRz2W5U+n511fjb/g36+M2i6Y154L+Llvrdwq/Lato0dtuODx&#10;ua7IH5d6/WPX9f0LwppFxr/iTWLXT9PtY/Mur29uFiihX+8zMQFHuTWF8Nfjl8GPjF5zfCz4o+H/&#10;ABF9nYif+xNXhufLxjORGxxjcv5j1r63+wMqjaDvd+ev3H7lT8NeDaMVQqJub2vNqT9Emk/kj8Af&#10;2jf2Of2h/wBlW+tbb40eApdLivVY2d19oiljmwcHBjZhnp+deYBs1/SF+0D8A/h5+0b8LtQ+FfxL&#10;0Vb7S74o5jeR12yowdHypB4YA9ea/ns+PXwZ8W/s/fGDXPhH42smt9Q0e4VXjZcZjdFljb8UdW/G&#10;vnc4yn+z5KUHeL/B9vn+h+U8dcF/6r1YVsPJyoz0Te8WujaSTutU7LZo5GiiivFPz8KKKKAPtz/g&#10;gZfGD9ty8sQp/wBI8E3vO7gbZYD/AFr9oF+7X4uf8EDrOSb9uK6u1ZdsPgi+3Z95YK/aMV99w5/y&#10;Lvm/0P6W8Kb/AOquv/PyX6BRRRXvH6UFFFFABRRRQAUUUUAFFFFABRRRQAUUUUAFFFFABRRRQAUU&#10;UUAclrv/ACF5/wDf/pVSreu/8hef/f8A6VUrqj8KAKKKKYBRRRQAUUUUAFFFFABRRRQAUUUUAFFF&#10;FABRRRQAUUUUAFFFFABRRRQAUUUUAFFFFABRRRQAUUUUAFFFFABRRRQAUUUUAFFFFIAooooAKKKK&#10;ACiiigAooooAKKKKACiiigAooooAKKKKACiiigAooooAKKKKACiiigAooooAKKKKACiiigAooooA&#10;KRu31paRu31oA6Xwl/yCR/10atSsvwl/yCR/10atSueXxMAoooqQCiiigAooooAKKKKACiiigAoo&#10;ooAKKKKACiiigD54/wCCr3hx/FP/AATo+L+mRoW8vwfNeYGeluyzk/gI81/NkOlf1XfGX4e2fxb+&#10;EXir4U6iyiDxN4cvtKmZ/uhLi3eEk8HjD+hr+Va+sbzS76bTdQgaKe3maKaNuqMpwQfcEV+d8bUm&#10;sRRqd019zv8Aqf3l9EHMqdTh/M8BfWnVhUt5VIcv/uMiooor4c/sIDyMV0fwWB/4XN4RIH/Mz2HH&#10;/bxHXOZro/gu+34zeESf+hnsP/SiOnH416r80ceY/wDIvrf4ZfkfvT/wXB4/4J3eLcD+KD/0IV8K&#10;f8Gzy4/al8eH/qR1/wDSqOvu3/gt/wA/8E7vFv1g/wDQhXwX/wAG0+oW9t+1d42tJZP3lx4H/dqe&#10;+26iz/Ov0TMf+Suw/ov1P4N4CjKX0Zc9S/5+S/8AcR3f/BR8j/h9Z8Nz/wBRTT//AEnt6+n/APgv&#10;V/yj0vx/1Grf/wBBkr52/wCCjHgHxfe/8Fm/hPqFrokkkOp6latYyrjEgjhhDnr2Kn8q95/4OA/E&#10;ul6H+wEdP1C4WOXUfEdvb2itn55BFM+38lP5VpZxwuZX/mf5HNh6tOtn3AMabTapQuk9v3sv8n9x&#10;7N/wT704av8A8E4/hzpJuFh+1fD2CFpW6Juh25P0zXlf/BN//gml4T/YU1zxZ8ZdS+KNp4mm17Y9&#10;vfWqqIbWNDNuKtjqfNKk7sfLXpf7B0mP+CZngNlbaR8NY+R2/wBHNeSf8EO/jbc/GH9lTU/hb4kn&#10;N1J4N1m6smkuJDI0kU93czKDkdArBQMngDp0r0aP1WVTCRnG8+RuL7NJdP62PzbMpcQUMDxLWwVZ&#10;xwzxUYV4JK8oSq1XF8z1SUopWW/NrtZ/HnxE/at8E/tX/wDBcP4V+J/hvPJPoul+KtMtbW6kZD5z&#10;bY95Gx2XGRjg9Qa/YD4ifDPwJ491jRdQ8caZaXjaNqUd5pcd5GjLHdI6tHIoYH51ZRtIwRX4geFP&#10;gFD+zJ/wXO8H/CKzQ/Y7Hx5pUtlIVC745IY33YBOPmLDr2r9Iv8AgsB8ZvE3wJ8LfC/4heG/Ed3Y&#10;x2fxU0iTUltrho1ubVZw8kT4+8jKuCMHiuHJcVKlh8VWxCu1N3/A/Q/FLh3DZlnHC+VZBUcYTwUV&#10;Sk3rZ80rt95a382z5H/4OZvFviz/AIS74a+DvImi0f7DfTrIGfZPKXgyD/DkYHvXtX/Bt9/yaj4g&#10;/wCw4v8A6FNXQf8ABdv9nLQvj9+xRN8dNJl82/8AAtmNQ00xoD50E89sJeSRgCMM3Q1zv/Bt+6j9&#10;lLxACf8AmOD/ANCmqadGpT4wc5O6lFtelkvwaN8Vm2BzD6KqwtGPLPDYiNOov73tHO/zUl87rofn&#10;z8Zvjv4i/Zq/4K8eNPjJ4Yk23Wl/ELUk+ZmVTHMJIHB2sp+7IT16gfSv308N+OfCniv4e6d8WoJI&#10;fsN9pcd/b3jsh2wyIGyGzjGD64r+cP8A4KOMR+3h8WGX/oeL45/7aGv20+Dl1df8Oa/Ct4t1J53/&#10;AApSwYTbzuz9iTnPXNc/DmJnTxWLh0V5fNNnt/SA4dweN4f4Yxq0q1KdKi2v5XCLX3Nyt6n5EfDn&#10;41al+0L/AMFfvCnxavJ5Wi1b40W0unxzSFjFatqm+KPknorAcHHpX7Xft/fsr/Df9r34Aj4SfFT4&#10;hTeG9KbVba8OoR3kMJ8yMNtTdKjLzuPbPFfgd+wGQP28fhMzH/mpGlE/+BcdfsB/wcFXl7bf8E+2&#10;k0q7lil/4S/TfmgkKtjEvcVhkVaP9i4urVjzJttrvoj1fGrJa0PFHhfLMtq/V5KEIU5pXdNqpaMr&#10;bO29j8kf+Chv7Lnw4/ZH/aBvPhR8L/HsniLTIbeF01Ca8hmJLQQyEbolVeGkYdO31rwsHIzUt/Nq&#10;dxL9o1SeaSRuN80hYn8TUQ6dK+KxEqc60pQjyp7Lsf2DkeDx2X5RQw2Mr+3qwioyqNJOclo5NLRX&#10;7Fzwuyx+KNOeRtqrqEJYnsN4r+hD49/8FdP2N/2YPDMNjq/j+HxJqlrp0LNpXhbUbS5mDFVAVgZl&#10;IODnp0Ffzxkeh/GhgW+83fOa9TK86xGVU5xopXlbV9LX6H514keEeS+J2YYKvmdacYYfn92Flz83&#10;LvLdJcvRX13P6WP+Ce37ZMP7dPwNk+Odj4Ul0W1fXLyxtbGaYO3lxMoV2I43ENzjjNe+V8Jf8G7q&#10;j/h3jbf9jhqf/oUdfdtfqmW1qmIy+lUnq3FNn+anH+U4HIuNswy7Bx5aVKrOEVdu0YuyV3qz+fv/&#10;AIL/AH/KTDxX/wBgHR//AEijr4vHSvtD/gv9/wApMPFf/YB0f/0ijr4vHSvyPOP+RtX/AMcvzP8A&#10;Ufwp/wCTZZN/2DUf/TcQr0n9jXw2/i/9rb4a+G44vMa68c6WoXnn/SYz6j0rzavqL/gjF8Orj4kf&#10;8FKvhlYrbeZBpWpXGr3THpEtrayzIx/7arGo92Fc+Bp+2xtKC6yivvaPa4yzCOV8I5hjJOyp0Ksv&#10;/AYSf5o/owTpTqanTpTq/cj/ABvCiiigAooooAKKKKACiiigAooooAKa5I6U6kbpQB+EX7fmgyeG&#10;/wBtH4l6W8WzPiy5nRfRJSJV/wDHXFeQ19W/8FnvAj+Dv239S8QLFti8UaFYaihHTcsX2VvxzbZP&#10;+9nvXykDkZr9Yy+p7XA0prrFflqftuV1VWy2jNdYx/LX8QooorsO8KR+U6UtB6UAffn/AARl/ae+&#10;LOq+P7T9mW61pT4X0vQ7q9tbT7LDlZGvYSTv8vzOs79WI5+mNb/grz+1b8X/AAb8TJv2edE1xY/D&#10;eqadC11a/ZYGLZIJ+Zoy4/BhXk3/AARS/wCTxp/+xRn/APSyzq//AMFpD/xmDaj/AKhcH/stfLzw&#10;uHfENnBfDfbr39T4yWDwr4tcXBW5XLb7V9/U+lP+Czqn/hkLST/1HI/5NWt+3nGV/wCCZ2jY/wCg&#10;FZ/+m6Wsn/gs4xf9kDSSnP8AxPI+n0Na37ej4/4JmaLuOP8AiR2f4/8AEumrx8Pb2OGt/wA/H+h4&#10;WFX+zYP/AK+y/Q6HR/Hni34X/wDBKnwz468CasdP1bTvhfp0tjdrCkhjcWiYO11ZT+INchpfj7xD&#10;+0//AMEivE3xD+Nkqahq7eE9Xna7mt0j3zW5laGQLEqKp3RpjAx65rv/AAB4+0/4Y/8ABMnwb471&#10;bw+uqWun/DXTZZrFpNgmUWqZGe1cN/wVX8ReMNM/YkjvPgPc2i+F7+4EHiD7PbiVWsXOBsbBC/vd&#10;oJ9D1rGjFSxCpqKUnV0l2trb53McPFVMWqSilJ1tJ9rbrvqN/wCCVGmz6z/wTZvtHtR+8uptbhjX&#10;1ZwVH6mm+L9e0r/gnr/wTS03Q9Jtlh8RX3hoR/K22Rr25x5svO8ExtcZx0woAx20P+CQWuQeHf8A&#10;gn6viK6TdHYarq1zIu7GVQ7iP0rkf+CqPw/k/ag/ZC8JftJeDIppI9L0n+047WAmT9zd/ZWbO3g7&#10;FRiT2wa2/iZzKlU0pupd+qvZG0kqmfTo1f4bq3fqr2uaX/BN/wAx/wDgmP4gZm3H+xNa5/C5rmf+&#10;CUPxRuvjH8O/iZ+yz4mnaVYZbyW0uJG+5bTxpbCEAAcKULfeyd1dR/wTcyP+CY3iD/sB61/K5r5J&#10;/wCCY3xc1T4W/txf2fYWqzR+KLxtGuVZsbFlvYvnHHUYPHvXbUw/1h4226kmvkehUwv1p5ilvGSk&#10;vVan1V+2ZpWg/sbf8ExY/wBnNNaRtQubVrGyKoVN0DfLJM+PmA4m3EE966j4b+PvGnws/wCCQkPx&#10;C+HOqtZa5pPhGafTbpLdJmilFywDbJFZW4J4IIrwL/gvbrt5L8Sfh/4XJ/cW+h3Vyv8AvSTKp/SJ&#10;a+kfgR8VpPgd/wAErNM+LCaDHqjaD4XmuRYTPtWfFy42kkNjr6GuWrT/AOEqjUkuaVSpzPzeqt+R&#10;x1aT/sTD1WuaVWrzPzeqt+C+8/K74/ftLfHz9pPVdP1X49+M5NYvNLt3i09pdMt7UxRu2WGII4w2&#10;SByQTXBOSBxXqn7Xv7TUv7V3xOt/iPL4Lt9CMGlrZizt5g6nE0sm7IRef3uOnaua+BPhe08a/F/w&#10;/wCFb9N0N9qCxyLzyMH0r7Ojy0cKvcUbK9lsvuP0HD8uHwafs1Cyu4rp16H6x/8ABMv9h7wd+zz8&#10;LNN+IetaFHJ4u8QaTb3F9eTBvMt0dfMEIG9lUjeFJUDO3n2+pJri3sImkuJFRRzuZgoqS2UIoRRw&#10;FwK/M/8A4Lu/FzxjpfxI8JfCTR9amt9Nl8P/ANp3UMOFMkpuJY1O4DdgCM8Zwc1+c4enXzrMbTlZ&#10;yu7vWyR+T4WjiOIM05Zz1ld3etktfwP0simhuY1liKsrDKsrZB96+If+CvH7E/gfxj8JtY/aR8K6&#10;FDbeJdBt45tSuId268tVYhgRvCAr5m4ttLEJirH/AAQ+8c+M/FnwB13R/E2ozXFno+sJDpTTKMqj&#10;Kzsu7GW+YnqSR0r6g/aqtrO7/Zj+IlvfgeS/gfVRLuOPl+xy96dP22U5ryRl8MknbqtB0/b5LnXs&#10;4TvyySduqutLeaP5/wCMjFOqbU0ij1S4jg/1a3DhOe244qGv08/YlqFFFFABX7Wf8EmdCfQ/2EvB&#10;ZdcG8+13Iz3DXMn+FfiiWI5xX76/sf8Agif4bfst/D7wVe2/l3Fl4SsRdRkY2TNCryD8HZq+W4qq&#10;WwcId5X+5P8AzPjeNKnLgacO8r/cn/mek0UUV8IfmoUUUUAFFFFABRRRQAUUUUAFFFFAAelfmX/w&#10;cYeG3bQfhb4vjjG1bzU7OVtvQlLd0Gf+Av8AlX6aH3r4j/4L2fD1/Fv7EkPi+2gzJ4V8XWV7I4HS&#10;GVZLZh9C80R/4DXmZxT9pltReV/uaZ8jx5h5YrhHFwXSPN/4C1J/gmfi/RSKSe1LX5sfyaFFFFAB&#10;XdfsyL/xkD4TwP8AmNQ/zrha7r9mNv8AjIDwngdNah/nV0/4kfVHZl//ACMKP+OP5o/Tz/g4YX/j&#10;FvwX8v8AzPif+kNzXcf8E0f+UZcnH/MGvP8A0hjrh/8Ag4XfP7LngvZ/0Pif+kNzXRf8EgPGFh8V&#10;f+Cf+reBtAdTfabLc6XNHuOd7WMOxjkAcliOuPl619tf/hdmurh+h/QUZR/4iRiIX1lRSS76LYz/&#10;APghmc/sZasB/wBBOT/0ZLXJ/wDBviM+FPikM/8AMQ0z/wBDv69a/YI+Cni39gz9jLxBF8efKsJL&#10;Oa5vLoGRHWOFZpdrExM4+ZSre27FeQ/8G9Vwkng/4nSD7sl5pZH4tf1GFhKlWwcJKzUZaPfYnLKU&#10;8Ljsjw1VONSFOtzRe692O66bHvHwU/Zj+DH7G2rfFD9qrQ/HeoeK5td1Wa61CGzhgYWZaYs0CBTk&#10;sGl5yw4A4rwH/gk18bLf9oz9u34zfGywsZLa38QXNncWtvN99IRHdJGG5PzbFXOCRnpXqn/BMvx9&#10;/wALCf8AaA+DXiW6+1R6f8U9Sa3jm+bbb3A8sIBjhQYCRz1btXlP/BJ74XWvwR/b0+N/wrsbcw2u&#10;i6rFBZx7cbYM3jR9z/Ay96PiqYWVJWg5PT+9r/wTSNSnUx+UTwkVCg6lW8V0ny1Fu9dfePtf48RX&#10;Pg39nv4oa78LI0n14eG9WvYRHy5vRaOUH7v5twIUAfe6DNfmP/wRA1HXNV/b98Qan4mDrqVzo+pS&#10;6gsmdwmaVS4O7nO7PXmvun4TftI6XJ+258RP2TfEFtGy3ULavaSSuT5isIYWg27cYOXbO78K+e/2&#10;NPgZe/AP/gsT430CS18uy1bRdS1XSvlAzbzXJAwATgbkYc4PHSrxP+0YzD1YbRk4tdmaZ/D65n2X&#10;Yyi/cp1pU5LopJvX52t8zx3/AIKw/FDU/gr/AMFMrH4raMpa60I2V1EisV3Ys7fjIIPIPrX6RftQ&#10;fF6x8CfseeMP2g/B9xbvcx+A577RdQVhy0lvmBg6kEjc6EYPPY9K/LP/AILnE/8ADbWoD/qH2v8A&#10;6R29fcX7SP8AyhNh/wCyO6D/AOk9pWGGrVKeIxqXS7XrqeVlOYYjDZvn8IvSPNNeUkmrr8PuPIf+&#10;DffxJqvjLWfjN4u12bzLzVdU027u5CSd0khvXY8knqT1Jrk/+Csf7JP7IOjad44/aA0X47TXHxEM&#10;lmzeE/7bsmUNm2hx5Ij87/U/vPve/Tit3/g3OP8AoPxU4/5baP8A+g3leTf8FHv+CdX7WGt/HXx9&#10;+0Xp/wAPY38JrHBdtqP9q2wPlRWkMbtsMm/hkYdMnFclpSyGFqfPrLvpq9dDzP32I8L8NyYb28pO&#10;p0bcLur7+nZ2301Phu1h8+5jhzjzHC9PU1/Rv+ydp1nov7MXw9060iVI4/BembVUAdbSMn9Sa/nG&#10;R3hlV0O1lbI9jXvGgf8ABTj9uvwvoNj4Z0H9ojWLex06zjtrO3WC3KxRRqERBmInAUAc5rhybMaO&#10;X1Jymm7rpY+R4D4sy/hWrXqYmEpc6SXLbSzu73aP1Y/4LJ+Mb/wn+wL40XSbmSG4vlsYFmjkKkK1&#10;/aq/II6qxFfAH/BCbxh4g0z9t6Hw7Bqlx9i1Dw1fLc2vnN5bY8tg23OM5RecV5ZqH7SH7fv7b2l3&#10;HwWuvHOveNLa62vNoywQfPsImBO1F6GLd1/gr7C/4Iy/8E+fjp8G/jZcfH340+DrrQYLfR7my0+z&#10;u/L3yySGHD/K5IG3f1XGR1ru+sVMzzilWpRfKrLba17+R9MszxXGHHODx+BpTVKm4ptrRJNuWquu&#10;vffQ/TqQAx4r8Of+C2lpa23/AAUF8Ry2wXM+jaW8u3+99lRefwUV+32p6naaXp02o3svlwwxl5JG&#10;H3VHJNfz2/t4/tBw/tQftVeKPjBZWYt7S8kgtrOFZCwEcECQhslVPzFC/TjdjnrXo8TVILBxh1cv&#10;0Z9J4u4qhDIaWHb9+VRNLyjGV3+KPIaKKK+HP53CiignBoA+/v8Ag3r8Pvf/ALTPi/xBt+XT/B+z&#10;djvJcRjHT/ZNfr8vAxX5n/8ABul4AuIvCnxK+KdzbnyrrULHSrSXHVokkmlX/wAjQ/nX6YDpX6Jk&#10;MOTK4X63f4n9SeGuHlh+D6Df2nKX3yaX4IKKKK9g+8CiiigAooooAKKKKACiiigAooooAKKKKACi&#10;iigAooooAKKKKAOS13/kLz/7/wDSqlW9d/5C8/8Av/0qpXTH4UAUUUUwCiiigAooooAKKKKACiii&#10;gAooooAKKKKACiiigAooooAKKKKACiiigAooooAKKKKACiiigAooooAKKKKACiiigAooooAKKKKY&#10;BRRRQAUUUUAFFFFABRRRQAUUUUAFFFFABRRRQAUUUUAFFFFABRRRQAUUUUAFFFFABRRRQAUUUUAF&#10;FFFABRRRQAUjdvrS0jdvrQB0vhL/AJBI/wCujVqVl+Ev+QSP+ujVqVzS+JgFFFFSAUUUUAFFFFAB&#10;RRRQAUUUUAFFFFABRRRQAUUUUAJtXriv5nP+ClHwll+CX7d3xO8Ata+THH4quLy1X1hucXMZHsVl&#10;Ff0yV+Mn/By1+zwvhz41eC/2mdGs9tv4l0dtH1llXg3dqxaKQn+80Mmz6W6+9fJ8YYV1ssVVfYaf&#10;yen52P6a+ivxFTynxCnl1R2ji6Uor/HD34/+SqaXm0fmNRQCD0NFfl5/o0FaXgbX4fCfjvRPFd1A&#10;0kel6tb3ckcf3mWOVXIGe5ArNpNy+tC7mdajDEUZU57NWZ+mX/BQX/gt98Ff2vv2Xta+BXhH4ReI&#10;9LvtU8vy7y/uYGjTac8hTmviT9i39rbxx+xd8dNP+MvgmET+W0cGq2O5F+12fnRySwhmRthYJtDY&#10;yM5ryjdjk16r+xN8K/APxs/aZ8J/DX4m6jJa6Jq2tWlvfXEVxHGyRyXMUbHdIrKPlduoI/CvUqZh&#10;jsxx0Kspe/ok7Jeh+a5fwDwTwHwVjcuoUJSwclOdSEm5uXurmtfXaKtbqfqZp3/Bx1+yfqFtDrWu&#10;/BLxZb6hEuVt1mt5BGx6gPuGfriviL/gqn/wVVn/AOCg76F4P8LeBbvw/wCFfD9697Fb311HLNdX&#10;DRKgdtiDZtBkAG5s7+2K9S+Jn/BO39jnw1/wU/8Ah7+zLovjW8k8D6/p97Lq+oNq9k0kbx6e8yYk&#10;EIiXMigfMh9ua+cP+CpP7PHwd/Zf/a1vvhX8C9Zmv/D8OiWVxFcXF3DM3mSIS43QIicH/Zz617ea&#10;YjPamCqe3nHlUlGVrXb0fRXt1PyHw34Z8GsHxlgamT4St9Yq0XiKTquUowg3KO0m0paSte9r363P&#10;sf8AZz/4Lz/Ar4Nfsm+Hv2ftZ+DHia6v9H8Krpct7b3UAieQRFNwBOcZrwj/AIJY/wDBUjwT+wZr&#10;3j2Xxz4B1bWrDxZdW9zZxabPErW7oZd27f1yrqOD2NfE6txzTgwPQ14/9uZj7SlPmV6atHRbNW17&#10;6H6pHwW4DhgcxwnsZOGOlGVb35XbjNzXL/L7ze1tNHofa/7RH/BSn4KfFn/gor4B/bZ8MfDXXLO1&#10;8N6hbT63ptzNEZrlYAgUIwYrnAbqB1711f8AwVJ/4K9/Cj9uv4Jab8MvAHwz17Rbux1qO9+06nPC&#10;yFVVhgbCTnkV+fuR60Ag9Kl5zjnTqwurVHeWi1Z2UPCXg3D4/LcbGnN1MvhyUW6knyxu2k1f3rcz&#10;SvfSy6H6efCf/guL8AoP2LNG/ZY+O3wZ8Ta5Lb+E00TWbuzu4EiuUQbAw5Vh8gX0Oe/euD/4Jf8A&#10;/BXL4P8A7CPwl1j4b+MPhjr+tSX2qm5t7jT5oUVU3SEAhznOHHrX5/7h60ZFaRz7Mo1qdXmXNBcq&#10;dls/zPNqeB/h/Wy3G5fKlP2OLqKrUiqkkueLbTjr7usrWXRJdDuv2pfivpXx2/aM8afGPQtNuLOz&#10;8S+ILjULa1umBkiSRshW28ZHtX374F/4LjfBPwr+wZo/7J9z8H/Ekmq6b8P7fQJNSS6gEDTRwLGZ&#10;AM7tpIz61+ZGaNw6Zrmw2aYzC1Kk6bSc7p6LW59BxD4bcK8UYDBYPH05ShhHF00pSjZwSir2+LRL&#10;e9ztv2a/inpnwU/aL8F/GXWdNnvLPwz4pstUurW2YCSWOGdZCik8ZIGOeK/WC+/4OSP2X9UtEs9R&#10;/Z48XSIuDta+tuo/Gvxo3qOppGINaYHOMdltOUKDST1d0n+Zx8beE/BviDjaOLzenKU6UeWLjOUL&#10;K7f2Wr6vc+xv+Crv/BRT4Q/t5x+DU+Fnw01bw8fDjXZvP7TmjfzvN8vbt2E4xsPX1r46DDHWv1L+&#10;CX/BOH9hzxd/wTug+OvibxDt8XSeH7+5aD+1LFcTR3EyINjQmT7qL/Fn0r8tZlVJ3VPuq2B+daZx&#10;QxUasK9dpuor6fJbehy+FWbcL1MuxOR5FSqQpYCpKm/aNtuTlJtqTbbV76vugooorxz9UP3o/wCD&#10;d3/lHjbf9jhqf/oUdfdlfCf/AAbu/wDKPG2/7HDU/wD0KOvuyv2rJv8AkVUf8K/I/wAjPFf/AJOV&#10;m3/X+p/6Uz+fv/gv9/ykw8V/9gHR/wD0ijr4vHSvtD/gv9/ykw8V/wDYB0f/ANIo6+Lx0r8nzj/k&#10;bV/8cvzP9NfCn/k2WTf9g1H/ANNxA1+n3/Bsl8Iv7V+NPxE+ON1a7o9H8Ow6PZyMuQJLmZZXx6EL&#10;bqPo5r8wGPFf0Bf8EF/2dpfgX+wJovifWbTytW8f30uv3St95bdsR2q/QwxrJ9ZjXpcK4WWIzeMr&#10;aQTl+i/Fn5/9JTiKGR+FuIoKVp4qUKUfS/PP5ckWn6rufaYGOBRRRX6wf5khRRRQAUUUUAFFFFAB&#10;RRRQAUUUUAFHWiigD84v+C+nw4ZrfwD8Wre1+VHutJuplHTIEsYP5SY/GvzgHSv3A/4KYfBRfjn+&#10;xx4u8P2tp5upaTarrGk/LllmtjvIHu0Xmx/8Dr8PgwA5NfonDWI9tl3J1i2vk9V+f4H6pwjilXyl&#10;U+sG18nqvzt8haKKK+gPqAoPSijNAH0V/wAEuvjb8PfgH+0vN44+JmuLp+mt4dmt1uGZQPMNzbOB&#10;8xHZGP4Va/4KkfHX4c/Hz9omHxx8LteW/sV02OPzkZThwBx8pNfNO5CMA0Zyelcf1Gm8d9av71rW&#10;6Hn/ANnUf7R+uNvmty26H6leBv22v2Jf2ufgRpvw6/aW1+HT76z8ue+h1WeG2jMqykjy2kkO4EKA&#10;R1w3vXmf/BT/APbn+B/xC+CWkfs7/APxFJfLY30L3VxasjW4tUt5YljDo5DH5xkYxxXja/AD9lH/&#10;AIZk8A+Pj8StM/4SrWdYtIfEOmf2g3m2sL3OyRmTzflAj5ztXjnI61i/tzfBf9m/4RS+G/8AhQXj&#10;3T9b+36esmqfYb4zeTJ83BzI+Og44rw8PgMvWNi4ufxSsmvdTW7/AMj53B5blazCHK5v3pNRa91N&#10;bv8AyPqLXP23f2db3/gmzpfwOg8cxN4jg+Htnp0liskeRcJbKjJ9/PBB7Vk6R+2d8BPGv/BMC++B&#10;HjjxtCPFf/CLXcMVpcSpua6SR5YRyxbJZUxxmvzz3L3aj5c9K7v7Dw1tJP4+f59vQ9H/AFcwqjpJ&#10;35+e/n/l/kfod+wZ+2Z+z/8ACL9g7U/hF468aQ2evTf2uI7RpEBPnIRH1YHnPpVz9h39u34BWv7G&#10;I/Z9/aB8YxwzWljdaZHFfMh320hl2Ab36KrhRxwFAHSvzmyopN69jRVyPD1uduTvKSl6NX2+8dbh&#10;3C1/aNyd5yU76aNX2+8/Q79jT9sT9nv4P/sO658G/F3jqGHWZtL1SGC3WRDvaUT7AMsDzvHbvXyX&#10;+yp8R/CXw9/a28PfEfxTqS2+k2fimK6uLlmGFjF0jk8kD7oPevJcqetG5MY3V1U8to05Vnd/vN/+&#10;AddPKaNOVeSk/wB7v5eh9bf8FdP2i/hR+0d8U/CviH4T+JY9StdP8PyW91JHIreXIZ2YD5WPY96+&#10;h/2e/wBsH9jTUP2HtF/Z3+M3jxYVn0eS01izWWJXCmZmx8zcduor8wgyetBYfw+lY1Mnw9TB06HM&#10;0oO6a3MK2RYapgaWF52lTd01ue8ft26N+yHo3iDw9F+yVqkt1ZSWdwdaMtxHJtl3r5f3Ony7q8e8&#10;D+MtX+Hvi3T/ABpoPl/bNOuBLb+cpK7sEcgEevrX1T8PP2d/2ItV/Yp1b4leJvHmjx+PoPDtxcWe&#10;nya1Is7XK2quiiLzgCfMyMbevGO1fINdGCqU5U5UryfK7Ny6/wCZ05dUp1KEqKcpcjabnu/80fXA&#10;/wCC037Xw4Efh3/wBm/+PV4x+0B+0P8AGH9tz4oaPrvjPT7e41qOxj0uxg0u1k+ePzZJB8pZ2JzI&#10;2cdq8sckciv0S/4Ixfsa3MmoT/tRfEPw9NF9nLWvhiG6hYeaskKFrpPm5GyQoMqQdxwciuXFRy/K&#10;cO8RGCTSsrbtvZf5+RxYynlmR4d4qFNKSVlbdt9P8/I+vP2A/wBneP8AZu/Zn8O+C77S0t9YuLFb&#10;vXmCnc11IWkKt8oOUD7MEZAXHPWsH/gqD8bLH4R/sg+LbJtRWPUPEemSaTp8bMNzeeCkmBkH/VeY&#10;RjPIr6C1TWNI0HTJtT1nUYbW3t49008z7VRR3JPSvxF/4KFftaz/ALWHx5vPEOiyzR+HtLUWOj25&#10;m3RyRxSSYuANq4372bkZAbGa+RynC1M0zJ1p7J8zfn0R8TkeDrZzmzr1Nk+aT873S+f5Hg/zN8zN&#10;knq1Ooor9GP1YKKKKAOy/Z0+G7/F/wCPfhH4ZCEyR614gtbe4UD/AJYmQeZ/44Gr+glVVBhVAx0x&#10;2r8j/wDgiR8EpfH37T978VtQtGbT/BekvJHJj5Te3GYol/CPzm9iq+tfrjXwXFOI9pjI0l9lfi/+&#10;BY/M+MsUqmYRop/AtfV6/lYKKKK+YPjwooooAKKKKACiiigAooooAKKKKACvIv28/hg3xh/Y8+If&#10;gGC0864uvDNxLaRquSZoV85MD13IMe9eu02ZEkjaORAysMMrdD7VnUpqrTlB9U195z4vDwxmFqUJ&#10;7Ti4v0asz+YNKdXq37cPwLX9nD9q/wAcfCays2h0+w1yWTRVYH/jxlPmwD3xG6qT3KmvKa/KqlOV&#10;Go4S3Tt9x/F+Kw1bB4qeHqq0oNxfqnZhRRRUHOFS6Zq2paHqcOraRey21zbyB4Z4XKsjDoQRyDUR&#10;Ne6fsO/sQ6t+2rrGvaVpnxA03QDocdu7PqUm0Teb5v3fp5f61pSpVK1RQgrt7HZl+DxmYYyOHwsb&#10;zleyulsm93bomec/Ef8AaF+OPxg0qDQ/ih8V/EGvWdrc+fb2uraxNcJHJtK7wJGIBwSMjsa7r9lL&#10;4Xftr+ItH1r4ifsqQ+JI7PR5ANavNB1Y2yoyp5gDgSKW+UE9DX0L8Tf+CG/xD+Hfwn8SfFX/AIXP&#10;od9aeHdBvNTkjt9x81beF5SoOMZOwj616f8AsSfs7/tT/s9fsNa98V/hj4u8HzaJ4u8NTa7fWmrW&#10;9008apayAohjkReVU9Qea9ajluMlib4iMlo3db6fpc+3y/hXPv7YUs0jUjaEpc0ZJzSS0s7vS9l6&#10;HyL8VLn/AIKEfFz9nb/he3xO8QeLdU+HUnyNf3mtO9pIRdC3w0ZlOcTqF5XqM+9eT/DX49fGj4Ow&#10;XVr8LvifrugR3hU3UekarNbiXbu27vLYZxubGemT6192fs1/B39pj9qT/gl//wAKs0nxN4U0/wAF&#10;xtO/763uft/yanJcn5hIY+ZUI+590+vNeB/sN/8ABNDxp+254c1vxF4b8c2Okx6LNDHIt0jEyGQy&#10;jIwD08o/nWdTCYqVWk6PM3ON029dN7eRzYzI84xGMwdTL3UnOtSUlKUldySvPld/hSaseI+D/j/8&#10;bPh7rWp+I/BHxT17Sr7WZjNql1Y6tNFJdSEklnZWBc5YnJz1NWNJ/aT+PmheMtS+Iej/ABf8RWuu&#10;av5f9p6rb61Olxc7E2JvkD7nwvyjJOBXofwu/YM8dfE39tHUv2OLLX7W31HTbi+jn1STPlbbdGYv&#10;jGcMQAOO9dB+1j/wTV8Z/sq/EvwX8ONc8dWOozeNJJFtbi3RgsOxlB3ZA/vVzxw+O9k6iT5Yytvt&#10;K9vzZ48cr4lhgZYiKmqdOfK3zbTb5dNb3vK113PEl+O/xmX4gH4rL8TdcHiQrtOuf2pN9qK+nm7t&#10;361oyftSftFzeNI/iLJ8avE39uQ2Js49WOuXH2hbcsWMYk37tm4k7c4yTX2dff8ABAH4madCr3vx&#10;z8PwmT5YRPuQMxHC8r1r51/bG/4JvfH39jLTbXxT47/svUNBvrjybfVtLvd4D87VdGCsCRzwCPet&#10;K2BzTD03KcZJLV/5/wDBO7MOHuM8qw0sRiITjBPmbUr2f8zs/wAWeMePviR49+KWvN4n+Ivi/Uda&#10;1B1CveapePPKQFCgbnJPAAHXoK3tT/aY/aA1vwIPhfq3xj8SXPh4WMdmNGm1qdrbyEACReWX27QF&#10;AAxgYFfWXwh/4IgfET4rfBrwz8ZI/jDoun2fiPw/Z6pHFdKw8lJ4lkCscYyAwFeTfG//AIJtfEj4&#10;Y/tJ+E/2ZvCXjDSfEWseLLWOezubW42ww7pJUPmNjgKIix6nHQE4FKeBzKjDncWlKy33vt63M63D&#10;vF2FofWZwmlVsrqV3Lm2Ts7u9+p4v8M/jj8X/g0l2nwq+JGt+HxflDef2Pqk1v52zdt3eWw3Y3Nj&#10;PTJr1H4Y/EX9vf8Aaz1W4+EfgP4peMvEk19bulxpcniacpLHsZiGEkoUjajcH0r6Sv8A/g3++J8H&#10;gZbix+MujyeKPs6Sto8ilYASRuHm4LED5sHaASO1edf8Epfhb+0BpP7UmsaT8NrrQ9N8ReH18u6j&#10;1+OaSHLQ3K/8sXQ/d3Ec91rengcdRr06VVSUZO1k/m+tj0MJw9xJl+YYXBY9VIUqjaSjLXu0tWk9&#10;7pnyv8T/AIX+Ofg143vfh38RdDfT9X0+Qx3lrI6sUYMQRlSR1B71gk8cV73/AMFLPDHxG8OftgeI&#10;bD4o3+l3WuXTLcXUmjxyLblpGdsKJGZupPUmuf0f9gz9rjX9Itdd0b4LX1xZ3tvHPazLe2oEkbqG&#10;VuZQeQQea8+ph6ntpQpxbs7ba/M+bxmU4j+1K+HwlKU1CTWicmknZXtfU96/4IY31hp/7WLTX97D&#10;bp9lf5ppAo/49bv1r9nrSazuIlktZ45EbkNG24H8RX87/in9m39rH9nfRJviH4g8H6x4Zs4Nqzal&#10;a6pGhXcwjA/dSluS4Xp/F9a+xP8Aghr+1z8Xtf8A2gLr4B+OvGN/rOk6hot1eWranfTTyQTp5OAp&#10;ZyAu1WGMZyx5r6TJMy+ruOEqQau+vn5H6n4fcUPJ5UsjxdCUZTk2pPTWWys1e3S59ff8FTv2cP2j&#10;/wBof4EzaB8BviP9hjt2jl1Dw7HbssmqbZVIxOrjbtGW2FSGx2OK/C25tLmwvJbG8t2hmgkaOaOQ&#10;YZWBwQfcGv6dpUMkewj61+C3/BWf4YeG/hN+3b4u8OeENLhstPuILC8htYI1RI2ktIt+AoAGXDse&#10;OrGjibCRXLiE/J/mjXxcyOnGnSzaEndtQkm21s2mu2zvbfQ+cKKKK+TPw8Ka9Ore+Fvw58QfGD4m&#10;eH/hX4ViDal4i1i30+z3fdV5ZAgZvRRnJPYAmnGLlJJdSoU51pqEFdtpJd29kftt/wAEaPhUPhf+&#10;wL4VkntvLuvElxda3dcY3GZ9sZ/78xxD8K+qAMcCsX4c+CdH+GvgHRfh74fj22Oh6XBY2gI58uKN&#10;UBPuQOfetqv1TC0fq+HhT7JI/s7KcCssyuhhF/y7hGPzSSf3sKKKK3PQCiiigAooooAKKKKACiii&#10;gAooooAKKKKACiiigAooooAKKKKAOS13/kLz/wC//SqlW9d/5C8/+/8A0qpXVH4QCiiimAUUUUAF&#10;FFFABRRRQAUUUUAFFFFABRRRQAUUUUAFFFFABRRRQAUUUUAFFFFABRRRQAUUUUAFFFFABRRRQAUU&#10;UUAFFFFABRRRSAKKKKACiiigAooooAKKKKACiiigAooooAKKKKACiiigAooooAKKKKACiiigAooo&#10;oAKKKKACiiigAooooAKKKKACkbt9aWkbt9aAOl8Jf8gkf9dGrUrL8Jf8gkf9dGrUrnl8TAKKKKkA&#10;ooooAKKKKACiiigAooooAKKKKACiiigAooooAK+Zf+CuH7KTftafsO+K/B2kW4fXtBh/t3w7tTLP&#10;c2yszQj/AK6xeZGO251J6V9NU2VUeNkkQMrDDKR1rHEYenisPKjPaSa+89jh/OsZw3nmGzTCO1Sh&#10;OM4+sWnZ+T2a6ptH8luwxsUZSrLwwbtRX1T/AMFiP2MpP2OP2xtYsPD9oy+FPFzNrfhmTbxEkrEz&#10;W3/bKXco/wBgoTyTXytX4jisPUweIlRqLWLt/Xqf7BcO59geKMhw2bYKV6VeCnHyutU/OLvFro00&#10;B6V9df8ABLn4a/8ABOfx9Y+L5f28PGVhpMtvNajw79s1K6t/MUiTzceQ65wQvX8K+RT0otba5vbm&#10;Ozs7aSaaZwkMcalmdicBQB3J4p4TERwuIVSUFNLpLVMx4oyWpxDkdXAQxdXCuXK/a0Zck48slLSX&#10;RO1n3TaP3E+Ef/BIz/gkl8ffAf8Awsn4P6SuvaL5skX9oWXiHUDHuQ/OOZx0x6V8x/8ABN//AIJ5&#10;fst/tC/tafGT4eeK9AuptH8Ga7dweHRa6tdwtDHHcqi/PHKrEgZ5JJr7S1bSLb/gnL/wSA1jw3dy&#10;xW+qaN4P1O3tWh/dtNfXTzeUQeSWBkU9zha+YP8Ag201q+8T/Fb4o+JtTkZ7jULdri4ZjkmR5omY&#10;5+pr7yth8B/aOEouhGMpLmkktNVovvP4by3O+Mf9RuJs3oZtiauHozjRoTnVm5WVRNzTvo3Fq9la&#10;0rHifxt/ZA+E3hD/AILIeHf2V9Hj1JfCt14g0+zkhbWLpphFNZQySKJjKZVy0jdHBwcdOK9F/wCC&#10;3H/BOf8AZs/ZE/Z98M/FD4Q+H7y31jVPGkWm3d1e6xdXTPbGzuZNv7+Vx96JO2f1rQ/aYGP+DiTw&#10;qB/0N+kf+m+2r2r/AIOXxj9jrwR/2UuH/wBN97XN9Twry3HycFeM5W02227H1FDibiOnx1wVRjjK&#10;qjXwtF1EpytUbcruavaTfVu9yr+yF/wRY/Yf+MP7Jngf4qeMPAN1NrWveFbe9vLhdZvFDTvHkkKs&#10;4Uc9gAK+B/2fP2K/Bnjv/gqwf2PvFOmTTeGbHxpqVhfQLM6t9mt47iRV3K4bpEOQ2a/aT9gnxFp3&#10;hf8AYR+EMury+Ut14T022jLcfO8YwPxrwP4CfskXOi/8Fk/jD8ftQsVj02w/s+/0mZoSFeS70xo5&#10;8HpkO7Z9faurFZPhJ08I6dOPxR5rLdON3f7j5LhrxX4ky3HcUU8fj6sl7Gv7DnqSfJUVVU4+zu3y&#10;tc6ty2tZdjwH/grb/wAEpf2Tf2U/2UZviv8ABbwNcWOrQ6xDDJcSatdSgRNHIT8sszL1C9s103/B&#10;OD/gkb+xX+0J+x74c+MnxY8D3F1q2oW5kvLhdXvI1P7tGJ2xzKo6noK9s/4Lk63pXjX/AIJx3/iP&#10;RrkNavq0LwuP48CRD+ua63/gj5FLN/wTZ8KwQReY76a6oo5JJgQYFbRy7LZcQOn7KPJ7NNK2l77n&#10;FU4443XgjTxksyrrEfXXTdT2s1PlVNPlcr3snra9r9DwDRv+CSf/AASY/aauNe8Bfs6/ECS31zQZ&#10;PI1aTSdUu7iSylLNgMlxIVP+rcdMdfavh/4m/wDBNe+/Zp/4KE/D/wDZp+J80uteFPFnjOysrTU2&#10;UQNfWb3USSDEchZGCSJnlTl+MYr7D/4Je/sLftT/AA4/4KFeLfj38RfAGqeGfDEeuX8sLakhjGpp&#10;NHeIhQA8hTIjcjHPFWv+CoHxa8CeNf8Agqf+zX8P/DGu2d5qXhz4gWzawlrOshtzLd2ARH29GzE4&#10;KnkFTXm4zB4Otl6rzoKnNTUUkrJq9tn5H3nDnF3FGT8cV8gwWcVMwwksHUqynKSqSpVPYynpUV2n&#10;GSSSTSXNa11c9G+MH/BIT/gkx+z74Kb4h/GfSP8AhH9Fjljik1G+8QagI1kc4VeJz1NfDX7bv7L/&#10;AOwN40+I/wAL/hN/wTf8V2Osa14q1q4stXjsdTubgx5Efk5+0yYXP7zoRnHJr9PP+Cw/7O3xW/ag&#10;/YtvPhV8GfDLarrU2tafcx2ayIhaOOTLHLkDge9fjx8CPAvjf/gnL/wUD+HuqftNeH/7F/sPXYbn&#10;Uo5LhG8qB4+XypYcLKrf4U88w9HDYiNFYeMaUuW81G1m3rZ97L8TDwWzHOs+yWvnNXP8RWzCgsQ4&#10;YSVbnjUUKV4OVOT5pLnlfezcUfpN4K/4I1/8Ey/2YfAml2v7T1pH4k1LWNQh0+11jW9UvLPz7yYA&#10;JBHHbTqoJZXI789a+RP+CxP/AASo+HH7JPhjTv2h/wBntriHwjqd6La80mSVpY7GSQ7odkkkjSMr&#10;Lkc5xs681+jH/BSz9lfVv21f2a9O1j4K+JLa41rQby28R+GzCRLHqbRRStHEjqwVS/mgq/zDpxg5&#10;H5L/ALcf/BQL9svxv4Dk/Yy+P3hldDstCe1trvTbrT0WcyWh2I4fy1JUlOoJB9TV59TyzB4adJ0F&#10;G6XJKK3fm/8ANkeDGaeIPFWfYXNaOczrTjUksZh61RpRpaWlTpO61TduWKUZKzsro+/v2Yv+CR37&#10;IvxD/ZL8O/EHxJoGste3+jyTXAj8TagkZbzZB/q1uAuMDoABX4o30KQahcQRj5UmZV+gJr+lH9iY&#10;f8YG+EMj/mX5v/R0tfzZaqMardY/5+H/APQjXn8UYfD4ejhnTileOtlvoj7r6OefZ5nOfcQwx+Jq&#10;VY06sVBTm5KKc6t1G7dr2W3ZFeiiivkT+qj96P8Ag3d/5R423/Y4an/6FHX3ZXwn/wAG7v8Ayjxt&#10;v+xw1P8A9Cjr7sr9qyb/AJFVH/CvyP8AIzxX/wCTlZt/1/qf+lM/n7/4L/f8pMPFf/YB0f8A9Io6&#10;+Lx0r7Q/4L/f8pMPFf8A2AdH/wDSKOvi7tnNfk+c/wDI2r/45fmf6a+FP/Jssm/7BqP/AKbiehfs&#10;o/AHxN+1H+0Z4R+A/hW1aSfxFrUUFxIoyLe1B33E59o4ldz67cDkiv6f/B3hfRvA/hbTfBnh20WC&#10;w0mxis7KFRwkUaBFH5AV+WP/AAbdfsZXdjp+vftr+M9N2C9WTRfBqyL8zRhv9LuR7FgsSkdSkvtn&#10;9YQgByK++4Ry94XAOvNe9U1/7dW336v7j+JPpQ8cR4i40hk2Glejgk07da07Op/4ClGHlJS7i0UU&#10;V9YfzIFFFFABRRRQAUUUUAFFFFABRRRQAUUUUARXlnb31vJZ3cCSwzRsk0ci5V1IwQR3BFfgz+2p&#10;8Ab79mf9pXxR8K3RvsMGoNc6LKw/1llN88Jz3IU7D/tI1fvXXwb/AMFvP2W28cfDPTv2lfC9ru1D&#10;wqfsmuRxpzNYSN8shPrFJ/47Kx/hFfQcO4z6rjvZyek9Pn0/y+Z9RwrmH1PMfZSfu1NPn0/y+Z+W&#10;tFFFfoh+qBSN93pS0jn5aAPpf9iT4mfsa6ZoVn8Lvjj+zrrvizxTrHiYRafqOm6nJDGkMohjjjKp&#10;OmSH3sTtJww5PQfTH/BST9lX9kP4G/AzSbnwV8N49N8Ra14q02ztlGtXUjrE7s8uUkmYFdkbLkDI&#10;JGMV83/8EkvgVZ/Gf9qu31DVgws/CdmmsbvJDK00dzBsjJPAyC/PX5a67/gql8fLz4kftn23wus7&#10;j/iW+ENTs7balwWSW4+V2bHQMpldPXj6ivm8RTlPO4wpzkrLml7zt5K1z4/FUZVOIIwozkrJzl7z&#10;t0srXsvRHpX/AAVV/ZC/Z8+BPw18F6p8LPAP9lz6h4yhtLxhql1MHhMbHbiWVgOR1ABqn/wUb/ZL&#10;+APwk/Yq8K/ErwB4D+w61fahYR3N5/aVzLvV7GeRhtkkZRllU8AYxXrH/BbPn4R/D/j/AJn6H/0U&#10;1Z//AAViXf8A8E8vBMf97VtLH/lOua8nB18RKjhG5vWUr6vU8jL8RiKlHBOU3rOV9Xrqi18N/wDg&#10;np+zL43/AGGdB8bp8LM+JtT+GFrfi+Gq3mXvH09ZN+wS7OXOdoXHtXlX/BJX9hP4SfGL4Vax8UPj&#10;b4F/ta21CaKLRN19cweV5Ulws3+qdQ2cR+uMds8/V/7PXxHg8KfCr9n/AOFF95LL4m+GdqreY2M/&#10;ZtLtmwB3zvxU/wAE/B6fsl+Evhv+z3pCJJHqesahHNJINrbRDNcFgB1+bYPoa5ZY3FKhVpczvKV1&#10;q9lzXs/kcFTMMZHD16PPK8pXTu9k5Xt22Pjz9mL9kz4BeM/+CkXxJ+DXibwGLrw5ougCfTdOOo3K&#10;+TIRZ871kDt/rH4LEc/SvTtX+Ff/AATRP7VVx+xzq/7O+qW+tBY/K1RdfuhbSF7ZbjAzdbwcMF+6&#10;efaj9kpBF/wV7+L0YTb/AMUpGdv/AADT6900v9lb4AeJ/wBsLxB+0VHr13qHjDS5LWK+01p4WhsH&#10;NkiIdgXeC0W1vmbr04rfFYpwr3qTkl7OLVm/iaVm9fvOrHYzkxX72c7eyi1Zv4mlZvXbufEeo/sL&#10;/CT4Z/8ABULwj8DpNIkvvBeuNcPHptxeS+YAmnNKVMqsG++QRgjpivVP2ydC/wCCb37GfifTvCfj&#10;P9lrWNWm1PTxdwzaXr1ztRS8iYPmXSnOYyfxrhPA37QOo/tAf8Fj/CGr3fh+TS7XTby6t7WxuGbz&#10;E/4lUoYsGVcE7QcYr6C/4KX+Gv2N9WtpL34/axHb+JofDMx8OxNeJHvx5xj+Vjk/vN3TrW9atW+u&#10;UI15Td4JtRbTvd66P7zpr1q/1/DU8TKbvTTkot3vd66NeWp5L+wD+xb+zZ8T/B3ib9qzxh4Bur3S&#10;dS8SXtz4O0NL64EunWAuJo1hkCSDzXxjks3CjknOcf8AaX+H37DX7Qn7FuoftJ/CrS7fwj4itraa&#10;bTtM1TXtt1M0Uio8RgMzhiVUldozyK5T/gkv+3lonwZnk/Z7+LOoQxaBql55mm6tqGoCOHTTskd4&#10;yHG0K74PLLgsTznFdF/wVG/4J/aT4F8FTfH74C39zH4dhm36t4Zs8fYLGMqi+dCE4UF87hggls5G&#10;Od5+2p5xyVpyjdpwd7xcf5bX3fc3qfWKefezr1ZQbacHd8ritOW22vfvc734Y/sWfs2ax/wTij+L&#10;uofDrzPEDfDmTUG1D+1rsZuBaF9+wS7Pvc4249q/MInHav2Q+D2P+HS8JA/5pRL/AOkJr8cYba5v&#10;JltbO3eWSRsJHGpZmPsBXfklarUqYjnk3aWl3eyPW4drValTE+0k3abtd7b/AHHqH7HH7NuvftS/&#10;HfRfhxY2Fw2ltexyeIb6FG22lmGy7FgPlLAFFP8AeYV+5Hw28C6J8LvAmk/D3w5AY7HSLCK1tRuL&#10;HYiBQST1PFeGf8E3/wBijw/+yr8J7fWNS09j4t8Qabbya7cXEIV4TgyfZwOoCFyp6E7BkAivQf2v&#10;/jZrvwA+Buq+PfCnhG617VlaK303TbOGR3eSRwu7Eas2FXc3T+Ht1r5vOMdLNMaqVLWKdl5vv/XQ&#10;+Qz7MpZzmEaFDWCdl5vZv+uh8p/8Fj/21bXwj4Zl/Zg8A38M+oaxasPEk8M6FrFN8TpEQMlWdd3o&#10;QCCK/MFRznNei/Ezwl+0t8W/iBq3xJ8b/C/xZd6prN69zeTPoN03J6KMqTtUYUDPAAHauY1z4XfE&#10;/wAMac2reJPh1r2n2seA91faPNFGuTgZZlAFfZZZhMPgMLGlFq/V3Wr/AK0PvcnweGy3Bxoxkubd&#10;u61b/qyMPpRSISRzS16R7AUhbBxS169+wx+zTqv7U/7SGg/DuK1ZtJhnF94iuNuVhsYmBcH3fiNf&#10;dx2BrOtWhQpSqTeiV2ZV61PD0ZVajsoq7+R+nX/BI/8AZ8vPgf8AsladrXiHTjb6x4ym/ti6jZfm&#10;SBxi3U/WIK+Oxkx1Br6kqGysbXT7KHT7KBY4YIljhjQYCKBgAewFTV+TYrESxWIlVlvJ3/r0PxHG&#10;YqpjMVOvPeTb/wCB8tgooorA5gooooAKKKKACiiigAooooAKKKKACkYbhjNLRQB+XX/Bwd+zPLDe&#10;eFv2q/D1pujkT+w/Em0fdYZe1l/EGWMn/ZjHevzIU5GcV/R1+1N8AvDn7T3wF8SfBHxNJ5Meuac8&#10;drd7dxtLkfNDMB32SBWx3AI71/O3498DeI/hl431b4eeL7BrXVNF1CWzvoG/hkjYqfw44PcV8HxF&#10;g/Y4z2y2n+a3/wA/vP5v8U8jeX52sdTXuV1d+U1o/vVn5u5k0UUV8+fl4Vr+C/Efj/Q9U+w/D3xJ&#10;q2n3V8yoY9JvpIGmIzgHYRnqevqayOnJr6W/4JJ/BrWPiz+214Rvo/D1xd6RoN695q90kW6K2228&#10;zxbzggbnj2j1PpW2HpSr4iNOO7aR6GUYStj80o4ai2pTko3XS7s3p2V2+yPu/wDbF1bVf2Lv+CUr&#10;/CPxd4murjXvEFpPoQury6eSa4e4aV5AWy+f3O4ctjHGe1ej/s8f8ofdL/7I3d/+kk1fGP8AwX3+&#10;PcHjL4yeH/gXYXwaPwlHLdXka5wJLmKAqDzjICt2GN3vX2Z+zVPHqv8AwSF0u00x/tEv/CoruDy4&#10;fmbzPskvyYHfkce9fZ0KkZZjVpR2hDlXytc/fsDjadbizGYWk/3dDD+zj8uW/q76P0OC/wCCS8eP&#10;+CZ0zf7N9/6WXFYH/BA949K+BHjLVb0BYZNUth5h74kuh/Miug/4JRrNp3/BMaS61GNoYmjv2WSR&#10;SqlRe3IJz6Zryv8A4Jva7qPgX/gl38YPH2kThbqw0u9urVjn5JIRcup7dwO9ZUJezlhZdqcn9yMs&#10;rkqE8mqzXwYapJ/KMP8AM94+EH7NWm/DX/gph48+PuoDy7e88Ix3lvM6DaPtt1cKcYY84th2z83b&#10;v5V/wWEurTU/2j/2ftXsXDR3E908bjupeEj+de2/tBfF5dM/4JuWPxvtLqOPUNS8PeGUkvu777q2&#10;BGc5xmSTv/Efevn3/gpzcvf+Ov2X9RO1hNau25ehJW2NbYxU6eDlTj1cZP8A7emjXiP6pheH6+Ho&#10;LeVKt/4MrL/I92/4K6/DL9ov4rfBLwf4f/Zksdam8QW/jq1uJ5dDvDBJBALa5XzGfcvyCRo85OM4&#10;PavM/wDgrjezeE/+CYfhXwJ8Sbsy+LJJNFSf7VJuma4iiHntu53EHIJzzu719Cftt/G/X/gXrfwZ&#10;1DStY+x2PiD4vabouufMQstrc29ypDcjgPsbngbc818Z/wDBwl8M73UNX+H/AMb9JE02ntpk+m3k&#10;yyFol/eCWEgdAWDyc55Cr6Usy5adHEThdtpJrok1uacYOlhcBmmJo80qjhCEot+6ou3vJW83e/Vd&#10;j6UuvAHxS+KX/BHjwn4D+C0dy3ifUPhZoC6X9kvhbSbxDas2JCy7flDdxXwt+wlcfET9mr/gpR4e&#10;8DftY/aptduIxplq+saobxrOWZv3RRw0g5YMuAQPnPTNfa/jf4j+MfhH/wAEV/DnxD8Aa3Npusab&#10;8KfD72N5bsVeJmjtVJBGD90kV+YPwU8A/Ff/AIKLftKx6H4n+JMK+INQtvM/tTVrlw0nlkfKrBXO&#10;7BJ6dAa4sykqeIw7ppudotLo1/mfOcT4mnQzPK3h4zliFCk4xuuRpX0tvzN9eisfpV/wUH8YftP/&#10;ALK3xtsf20fhHplz4n8Jx+EP7F1rw7d6m0dnaTPds8Vz5YfLMfMCAhOMctzivD/+CP3xhv8A4/ft&#10;zeOPi7qvh2x0q41q1s3l0/TlxDEUs54vlz67Nx92Ne7f8E+viR8b/h58W/Ef7A37RAuNVHh7SEn8&#10;L6tNZyFLnTk/cEGR8eYhZcL8ozh/TA5b9jH4BeEv2cP+ConxG+HvgMMujrZ6fPZwySBnj83T5JXB&#10;wowN8jYGOBiuqUalTF0a0W1Fyd4vpKzue3Ww+KxWdYHMKU5KlKs1OlK3uVeWSdn1Tt3320dl8bf8&#10;FmZmt/2/NemUZ2WVqw98bq/Yz9k7UbbWP2Yvh7qFsQUk8F6XjHqLSIH9Qa/HD/gtF/yfr4i/7B9t&#10;/wCzV+gP/BFT9qLQfjD+y/a/Cu/163XXPBciWA09mCzNZiGMxygEncu/zFyMY28gcZ58nrRp5xXh&#10;LeTdvkzzeC8fSw/HmZYebs6kpcvm4ybt9z/A6P8A4LN+GJfEH/BP/wAbXdojNLYCxmCr/dGoWpc9&#10;eyqTX58f8EKdJvdR/bvtbq3jyln4XvpZ2H8K/Io/VgPxr9ovE/hnw/4y0W68M+KdGtdQ0+8iMd1Z&#10;30CywzIeqsjAhh7EVyHwa/Zh+BH7PrXM3wj+GWkaHJeM32iex0+KORw20ldyqDtyi/L04HpXqYrK&#10;pV8yhiVLRWuvQ+tzjg+rmXFmFzeNRKNJK8bO7cW2rPbrb5HoEmSnAr8N/wDgtlqMN9/wUJ8TQwtn&#10;7Lo+lxP9fskb/wAmFftJ8Wvip4I+DvgLUPiF8QfFFlpOl6egM15fTiOMMzBUXJI5ZiFA7k1/Op8d&#10;Pi34m+Onxe134reLb43V9q95vaY55jRFiiHJPSNEHXtXDxPXjHDwpdW7/Jf8OfOeL2Y0aeU0cFf3&#10;5T5rdlFNXfq3p6M5Wiiiviz+fQJwM19z/wDBB39m+6+J/wC01e/HHV9O3aP4DsS0EzLw+ozgpEo/&#10;3Y/Nc46Hb/er4at7a5vriOys7d5pppFSGKNSzOxOAAB1JPav3+/4Jr/srH9kb9lXQfh7q9tGmv6g&#10;v9p+JmTHF5MATHkdfLQJHnuUJHBr2shwf1rHKb2hr8+n46/I/QvDXI5ZtxDGvNfu6HvvtzfZX36+&#10;kWe9qNoxS0UV+hH9PBRRRQAUUUUAFFFFABRRRQAUUUUAFFFFABRRRQAUUUUAFFFFABRRRQByWu/8&#10;hef/AH/6VUq3rv8AyF5/9/8ApVSumPwgFFFFMAooooAKKKKACiiigAooooAKKKKACiiigAooooAK&#10;KKKACiiigAooooAKKKKACiiigAooooAKKKKACiiigAooooAKKKKACiiimAUUUUAFFFFABRRRQAUU&#10;UUAFFFFABRRRQAUUUUAFFFFABRRRQAUUUUAFFFFABRRRQAUUUUAFFFFABRRRQAUUUUAFI3b60tI3&#10;b60AdL4S/wCQSP8Aro1alZfhL/kEj/ro1alc0viYBRRRUgFFFFABRRRQAUUUUAFFFFABRRRQAUUU&#10;UAFFFFABRRRQB8p/8FfP2FrP9tv9lW+sPDulh/GnhPzNU8JTRr88sir+9tD6rKnAH99Yz2IP87Nx&#10;bXNjdSWN7BJDNDIyTRSKVZGBwQQehBr+tFl3dq/Fn/gvx/wTeu/hX4+m/bR+EWhq3hvxLef8VlZ2&#10;sZ/4l2oMeLnA6RzH7xHSTOfvivh+Lso9rD67SWqVpenR/LZ+Xof2J9F7xQhluKfCOYztTqycqDb0&#10;U38VPyU/ij/futXNH5pE8V9J/wDBKD9mHVv2mv2xfC+lHSxPoui6gL7WpXKFY1jilliVg33gzw7e&#10;Aevavmsnjiv0/wD+Ddf4n/BL4SaX8S9f+Jni3S9J1C8utPis5L99rNGiTE7ePVv1r5DI8PTxWaU6&#10;dR2V7u+m2p/UnjFnmYcP+HGPxWAhKdZxUIqKbadSSp81ld+6pN+Vj0H/AIOSf2kG0T4d+DP2bvDd&#10;4yS6tqlxqGuLGzLiGGFFjjOCAysbgtg5wYxXHf8ABsrIi+NfiHGW+b+y0OP+2kNe9ftg/ss/8E3f&#10;2z/irL8W/in+1Cv2w2ccEFpa6i6xQqqhflAIAztBPHOK+Nf+CZ/7T3wL/wCCf/8AwUJ8feDtX8Xq&#10;ngXVJpdF0vWJWkdBtvI/KlbarHBXJLHAwOTX1eJ5qPEUMZXnH2bdlZrRW69j+ZuH4YfN/APF8LZT&#10;ha31ynTVWqpUnFTk6iclBt++0rJJJNpHo37TGT/wcReE8L/zN2kH/wAp1tXtH/By5Isn7HPgdl7/&#10;ABKh/wDTfe17Jr/wg/4J+fEP9qDRf28ZviPpsmvaWFuIrpL2TyJ3EAgjlZd23KqFx8vVQfevhv8A&#10;4L9/t5/Bj9oTTfCfwB+C3iq31uHQdYl1PWb6z8zylkNuEhQFkCscSzZ2scY5AyK3xkYZfleMVScW&#10;6sm42d7ptdDxuC6mK408ReFo4LDVYrL8PCnXlODjGMqfO5a7WfupXs23ax9gap45ufhj/wAEpvhH&#10;42hlZX0nTdDuf3bEbtlq0mDjtxX0H+0J438J/B34B+Nv2k7S3j/d+Gft1xcrH80sccY2dAGPGK+E&#10;f2p/2jvhCn/BHXwX4H8NfE7T7jXbfw7pkc+nQy/vUYafKrLjHBDYFbX7VX7bnwt8X/8ABFM6Fp3x&#10;KsbjxVrHw/0qzuNPWcmcyNLbRzKRt67d+fxrtWYUaMai5l7tKMl6qLX36nx9fgPMs1xeCqqhO1XM&#10;atGfuy+CdSm03p8Ojd9iT9tfWpvF/wDwQ10/xHqE7TzTEyGWTJOReXA789K93/4I6zz2n/BODwld&#10;Qbd0OnM659RChr5H+M/x/wDhL4l/4IXab8PrXx/p9x4hjtW8zTFkPnL/AKdMfu49CD9DXvX/AASp&#10;/ag+AfgX/gnx4b8J+LPilpNjqMWmSLLaXE5V0PkqMEY9awwVan/a0JOS/gx6rf8AzPa4oyXMo+GO&#10;KwtPDzbWa1mkot+7yuzSte3Z7HsH/BOz9r+9/av8J+MtM8S+QuueDfFV5pmpC2hkVNv2m48gguzZ&#10;PkrHnBxnPToPxv8ABHhHxf4D/wCCxPhvwf4212+1O80745W9uL7UrgyzTRpq21WZj1yBn05r6u/4&#10;IzftW/DD4WftPfHDw1458dWOm6b4i8Sfa9NuLqUiOYrJdEkcf3dvcdRWH+33F+z/AKV/wVV+Cv7R&#10;Xw38f6Vc6frfjfT5fEclm37u1a3urZ2mbnq/mSMTgfd7152PqLH5ZQxEpe9TnZ66v3rX/I+24Syy&#10;fA/iNnmTUcNJUMXhHKm1BuKl7B1OVStprKcbX3SWuh96f8Faf2nviT+yN+x3dfGT4T/YzrEGsWNr&#10;H9vWRo/LlfDcRujZx/tfnX4e/En4pftF/wDBTX9pTSbS60bT77xl4gmSy02ys5zbxSusSqBvuZWC&#10;/LEPvOBn8BX7c/tc+I/2Gf20fgzN8E/iX8e9Lt9LmvLe5aSzvGD74m3L0x396/ND9rr4V/sm/wDB&#10;N/4zfCP45/skfEdvE95Y+IJ7vV7c3rtsWERbFyd2A29weOlVxJQrYisqvtV7FKPMubXfVpd7M5fo&#10;/wCaZXw/ldTArLp/2xN1vY1JUZctnTThCdTmjaLlFq1ldta6nuH7JPx+/bi/4JdeOPA/7Nf7aOh2&#10;N94X8Zavb2mn3ja899eaV57CGJVKSNH5a+S3yAZGcg9q7z/gvt+yP8NvH/7MI/a+8KaXBba54dkt&#10;BcXFtbxRnULS7uI0BkO3czK0gI54DNkHt7R4v8Sf8E6v+CjXhXwl8Qte+I2l6hNoOo2eq2ciXE8M&#10;0E0IMnkv9xsAynIIxntmvnn/AILaft//AAEtf2WJP2QPg94us9Z1TVWs47wWckjf2fbWk8bqrEoV&#10;LMYgMFgcAnmurE0qOHymvSq1FOlb93dpu/RfefM8O47N898UMox+X5fUwuYqrbGqNOUKThz+9Kzb&#10;t+7upXsm0re8z7Q/Ynfd+wb4Pz/0L8v/AKOlr+bPVTnVrr/r4f8AnX9A37IH7Wf7Ofhz9ifwv4a1&#10;r4uaPb31vociSW0lwQyt5shxjHoa/n31J1k1O4dDkNO5B9RuNeTxVUhPD4Xlafu9PRH619GrAY7B&#10;5/xFKvSlBSqxs5Rav79a9rpX+RDRmikb0r40/rQ/en/g3dP/ABrytv8AscNT/wDQo6+7K/O//ggL&#10;8Xfhz4M/YEt9G8UeMLOxuv8AhLdSfybiTDbSY8Gvto/tD/BjH/JRdM/7/H/Cv2fJ6lNZXRTa+Fdf&#10;I/yV8VsHjJeJGbNU5NOvU2i/5n5H4Y/8F/iP+HmPipf+oFo//pFHXzt+yL+zL43/AGv/ANoHw78B&#10;PAislxrF2BeXvl7lsbVeZrhh6ImTjjJwO9e9/wDBc/xBpPjz/gpJ4k1HwherqUNxo+kRW7WuW8x/&#10;ska7R6nPGPWv0y/4In/8E4z+xt8Dm+KPxN0GOL4ieNreOXUFmjBl0my+9FZg/wALHIeQDq21Tnyx&#10;XwVPK5ZtxFVj9hTk5Pyvt89vx6H9q47xGw/hn4D5Vibr61Uw1KFGD3c/ZxvJr+Wmvel3do6OSPrj&#10;4N/CXwZ8CvhdoPwg+Hmm/ZdF8O6bFZWEX8RRFxuY92Y5YnuSTXUUUV+oRjGEVGKskf5zYjEVsViJ&#10;160nKc25Sb1bbd22+rb1YUUUVRiFFFFABRRRQAUUUUAFFFFABRRRQAUUUUAFZ/inwvoHjTw3feEf&#10;FGlx3um6nayW19aTL8s0TqVZT7EH61oUUJtO6Gm4u6PwT/bJ/Zo1z9k74+6x8KdTE0lhHJ9p0G+m&#10;X/j7snJ8t84ALDBVsfxK3SvLwQelftd/wUn/AGLbf9rv4JOvh23hXxf4bWS78OTsADPxmS1LdhIF&#10;GM8BwpOBk1+K+o6XqOh6lcaNq9jJbXVrM0VzbzKVeORThlI7EEV+m5NmUcwwqbfvx0f+fz/M/Xsg&#10;zaOaYNOT9+Okv8/n+dyGkf7tLQRkYr1z3T9PP+CJvwttNK/Z38TfFexuov7Y1jVLmwtt3y7UiiiK&#10;ZJOPvsx6V8+/tofsHfGj4NTa9+1r8QfF+m3i3Xitb24trfBcPcXO4DIY5wTj7vavlfRvG3jXw9af&#10;YNB8YapY2+4t5FnqEkabj1OFIGadq/jnxzr1o2na54z1W8t2YFre71GWRCR0O1mIrx4ZdiKeOnXj&#10;UVpvVW1t2vc8GnlWMpZlUxMaqtNq6cbvlXRO+n3H7D/tR/CHTP8Agoj8GfB+q/Cnx3p/2Gz8RQ6m&#10;t0v7xZI1YxuOCuCBu6+leUf8Fi/FXhfwp+zD4J+CUniG1m1iPXLMtZpIPMEMVrNEZSvJCksME1+a&#10;ehfEj4jeFbb7F4Y8f61psOMeTYapNCuPojAetUtb8ReJPEt5/aHiLxDfahOOBNfXbyv+bEmuTDZD&#10;Uo1qfNUvCDbStrr3Zw4Thuph69Lmq3hTbaVrPXu7n6UfHzx6fhvpv7IeqWd8IxBodjbySKw/1bw6&#10;ZGw6HqCa9q+P3xG02b9vT4KeCINQjke3k12W7RX/ANXmwjKE/UZxzX43XvibxRqUdrFqPiO+uFsQ&#10;BZLNeO4twMYCZPydB0x0HpUkvjLxpPqkeuT+LtTe9hz5V41/IZUyMHD5yOOOvSrlkMZct5apTW38&#10;zbX3XZUuGoyUbz1UZrb+dtp79Ls/T39mOSK3/wCCw/xe8yVVH/CIW+07uDmHTj1rqfhl8Zrfwl/w&#10;VP8AiX8Mbm9UQ+KLfSZItzDG630ssSOD13KOo6V+TNv4w8ZWmqy69a+LNSjvp12TXkd9Issi4HDO&#10;DuI4HU9h6U3/AISvxadY/wCEiPifUP7Q6G++2SeceMffzu6cdenFKeQ+0lJynvBQ26q2v4BU4b9r&#10;KTlU3pxht1XLrv5bH6G+IPh43gj/AILd+F/E8VsI7HXrq4uIZcfI7jSHD4OT3YV6b/wUm/YH+IP7&#10;YHj3RvFfgjxZp9lDpmkrayrdYJZhLK+R8w7OK/Kifxn41utRh1m58XanJeW+77PdvqEhkiyMHaxO&#10;RkccHpVv/hafxRxj/hY+u/8Ag4n/APiquWU4mNelWhVSlCKjqr3tfXfzNHkeMjiKNelWSlTgoaxv&#10;e19d+z+/U++f2Kv2XvgN8Wvgz8Rv2XPFWkaHbfEDwxr11o03iBod9xIRPJtnRcglQEZRgnhete0/&#10;ELw9bfsi/wDBMHxH8I/jX49s9S1D/hE9U06xkY+X9pmuFkEMaDkkqZFP4ZOAK/JDTfFvi7R9Tk1v&#10;SvE+oW17NIZJru3vZEkdjnLFgQSTk857mpfEPjvx94ujWHxZ431fVFVsqupalLOFPtvY1NbJalbE&#10;c0qvu8yla2t12d9F5BiMhr4jFc0q3uOSm1bW63s+ifY/Xj4Q3tp/w6fjTz1U/wDCqZht3dP9BPFf&#10;lr+ygqP+0Z4RWRcr/ay/+gtXIQ+OfHVvpv8AYsHjTVks/L8v7GuoyiLZjG3bnGMcYxiqFrf3+mXU&#10;eoaZezW1xE26KeCQo6H1BHIrsweWvCRrLmvztvbY7MDlMsFCuue/tG3tte/37n9GVuQOp7U5o4nb&#10;c4r+fFfj98d/+i1+LP8Awo7r/wCOU7/hf3x27/GvxZ/4Ul1/8cr53/VOr/z9X3f8E+V/1Jrf8/l/&#10;4C/8z+g7EeMV8vf8Fdtv/DEviQg/8tbX/wBKI6/JL/hf3x27fGvxZ/4Ul1/8cqjr3xY+K3irTn0b&#10;xP8AE3xBqVpJgyWt9rU80bYORlXcg8+1dGF4ZqYfEwquonytO1u3zOrB8IVsLi6dZ1U+Vp2s+j9T&#10;AWlpFGBilPSvrj7oaSCQF55r9jv+CTX7Hzfs3/AhfHPi6yK+KvGUcd3epImGs7TGYLf1zgl293A/&#10;hyfjb/gkp+wxc/H/AOJkXxv+Imh7vBvhe7WS3juF/d6pfoQyxYP340OGfsTtU5ywH67omxdoA/Cv&#10;jOJsyT/2Sm/OX6L9X8j8/wCLs2T/ANhpPzl+i/V/IcOlFFFfHHwYUUUUAFFFFABRRRQAUUUUAFFF&#10;FABRRRQAUUUUANcEjgV+Vv8AwXm/YoGja1a/tkfD7RmW3vjHY+NY4E+VJ/uw3Zx03jETHplU7sc/&#10;qpWL8Q/AHhf4peCNW+HfjbSYr7SdasJLPULSZcrJE67SPr3B7EA1xZhg4Y7CypS9U+z6Hz/E2Q0e&#10;I8nqYOpo3rF/yyWz/R+TZ/M4rDHWlr2L9uj9j3xn+xX8edQ+F/iANc6VMzXXhrWNp231kx+U+0i/&#10;cdezKcZBBPjua/NKtOpRqOnNWa0Z/I+MwmIwGKnhq8eWcG00+6/rR9VqBzjivpL/AIJ2/t9xfsJ6&#10;t4k1VvhvHrz68lsqlrryjB5Xm9DtOc+b+lfNtFOjWqYeqqlN2a2NstzHF5TjI4vCy5ZxvZ2T3TT0&#10;emzPu743f8Fdfg18avDXiK11z9jDw62ta5o9xZrr1x5ctxDJJC0aS7jFuymQRz/COlcz+xB/wVw8&#10;S/sq+AL/AOEfi/4cw+JfD91qDT2olvHElpE6JG0CqcqY9q5C4HJbqDx8b0hXJzmuv+1cd7ZVefVe&#10;S6/LU9x8acRPHRxftUpxTV1GKunvdJK/zPvX9oj/AILRW/jH4H6l8DPgB8DbHwlp+qWb27XUMnlG&#10;1VpA7GKOHaoY/PyT1bODzXkPwN/4KCj4OfsaeM/2Uk+Hn2xvF2m3dq+rm8K+R5yyDds2843+vavm&#10;nmipnmOMqVPaSlrZrZbPdGVfi7iDEYv6zOr73I4bJJRe6StZX+8+pviV/wAFLta+IP7Evh79kFvA&#10;nkf2LNp/nax9uZjPHasGCbMcZZVPU4xVf9o//gotL8fLv4U3bfDpdPPw1t/K2reFvtnyRLnp8v8A&#10;q/frXzDRUyx2KkmnLdJfJO6MK3E2dYim4VKt04wi9FtTd4rbo9fPqfZX7c3/AAVnv/2vvAnhfwpp&#10;3wuGg3Hhnxda67BeLqDSbnhilRV+6McyZyDxiqP7XP8AwVEh/as/Za0z9n7WPhQtlf6b9gaPXPt5&#10;kYyQKFY7SvRxu75zjrXyHRVTzLGVOfml8Ss9FqjfEcXZ/ipVnUq39tFRnpHVLbpp6rU/QD4W/wDB&#10;a/w74M/Z38M/s++Lv2a7HxBp+g+GbHSbhdQvt8V4LeFEDtGyEclA2OcGvF/if/wUE0S//aa8G/tG&#10;/A/4D6L4PfwmsXm6Np/7qG/2ySM4k8pU4ZZNp6/dHXpXzPRTqZljasVGUtrW0XTbXceI4vz/ABVG&#10;FKpVTUOXl92N1y25bO19Ldz9K2/4L6eFBZf8JbD+zDYf8JcbNbdr37QNuzO4p5u3zNm4sQvvXzx+&#10;zZ/wU68dfB/9o3xF+0f8QfDX/CSap4iWJZoWvnRYljheFFUtuOAjKOv8NfLQUDtS1VTNcdUlGUp/&#10;C7rRb/qaYrjbiTGVqNWpW1pvmjaMUua1rtJWbs3ueqftn/tJn9rT49aj8am8MjSft9vHF9iE5k2b&#10;c85wPWuZ+B3x6+Kn7O3jeHx98KPFN1pt9GrLIsVxIsc6kEFZAjLuHPr1rkaK4nWqOt7W/vXvfzPB&#10;qZhjKmOljHNqo3zcy0d31Vtj9JPAX/Bw54vgsoYPiX8BNNkmHE1xo+oSorDsQkm7B/4Ea3vEf/Bw&#10;9pq2Tf8ACMfAJ5JsfKL3Uyqg/wDAVPtX5e49KQKB2r0o55mkVb2n4I+sj4jcXQp8n1i/m4xb/I+g&#10;/wBsn/gpP+0J+2esOkeMZbXQ9ChUBtB0Oa4W3nYPvWSUPIwdwcYOBjA4r58Xp0paK86tWrYifPUd&#10;2fJ47MMdmeIdfFVHOb3b/TsvJBSMccClrtP2d/gD8Q/2nfi/o/wb+GWlNc6hqlwBJIR+7tIAR5lx&#10;If4URck9z0AJIBiEZVJKMVds56NGtiq0aNJNyk0klq23sj6m/wCCJv7E7/H345/8L48b6eW8K+Bb&#10;lZbeOSPKahqWMxR/7sfEre4QdGNftAoIPSuF/Zp/Z78C/su/BjQ/gt8PLFY7HSbbE1xsxJd3DfNL&#10;PIe7uxJ9hhRgAAd5X6RleBWAwqh9p6v1/wCAf1lwfw5T4ZyaOH0dSXvTfeT6ekVovv6hRRRXpH1Q&#10;UUUUAFFFFABRRRQAUUUUAFFFFABRRRQAUUUUAFFFFABRRRQAUUUUAclrv/IXn/3/AOlVKt67/wAh&#10;ef8A3/6VUrqj8KAKKKKYBRRRQAUUUUAFFFFABRRRQAUUUUAFFFFABRRRQAUUUUAFFFFABRRRQAUU&#10;UUAFFFFABRRRQAUUUUAFFFFABRRRQAUUUUAFFFFIAooooAKKKKACiiigAooooAKKKKACiiigAooo&#10;oAKKKKACiiigAooooAKKKKACiiigAooooAKKKKACiiigAooooAKRu31paRu31pgdL4S/5BI/66NW&#10;pWX4S/5BI/66NWpXNL4mAUUUVIBRRRQAUUUUAFFFFABRRRQAUUUUAFFFFABRRRQAUUUUAFY3xB+H&#10;3g34qeCtU+HXxC8P2+q6JrVlJaanp10m6OeFxhlP9COQcEEEA1s0UpJSi09maUqtShUjUpycZRaa&#10;admmtU01qmnsz+cn/gqH/wAE4PHH7AfxlktrW3nvvAWvXMknhHXGO7C9TazHtLGCOvDDDDPIHzAV&#10;yetf1N/tD/s8/C39qL4Uat8GfjD4Zh1LR9Wt2Rg6jzLaTB2TxN/BKhO5WHQjuMiv57v+Ch//AATj&#10;+MH/AAT9+Jn9heKVbVvCupuzeG/FVvCRFcpn/VS9o51HVeh6rkdPy7iHh+eX1HXoq9J/+S+T8uz+&#10;T8/9HvAnxuwvHWBhk+bzUcwpqyb0VeKXxR/vpfHHr8UdLqPzpsHqaUrnvS5or5U/pLUaIwDkE0bB&#10;606igBuxaNi06igBuwU7b2oooATaCdxpPLHSnUUAAGOlIVBpaKB3Y0wqxySaAgFOooEN2CnAYooo&#10;sAUEbutFFADSg9aCgx95v++qdnHWv0k/4I5f8EbNS+Omoab+1B+1P4bkt/BNvMJ/Dvhm8UpJrrr9&#10;2aVeCtsGwQDzKR02fe7svwOKzDEKjRWv4Jd35HyfGnGmQ8A5FUzXNanLCOkYq3NOXSEF1k/uSu5N&#10;JNnW/wDBC3/glFN4hv8ATf21v2jvCzLptuVufh/od9Hj7VIDldQlQ9Yxj90p4Y/PyApP7Aocr0qH&#10;T7Cz02yi02ws47e3t41jhhhQKkagYCgDoAOgHarHTgV+vZXltHK8KqNPXu+rff8ArY/yy8RPEDOf&#10;EbiSpmmPdl8NOCfu04LaK8+sn9qV3pokUUUV6B8IFFFFABRRRQAUUUUAFFFFABRRRQAUUUUAFFFF&#10;ABRRRQAEZGK/Pf8A4K3/APBOqfxXFeftTfAzw7v1OGNpvGOkWkfzXaAc3kajrIAPnA5YfNyQc/oR&#10;TJkWVWiddysuGU9CPSuzA42tgMQqtP5ruux3ZdmGIy3FKtS+a6NdmfzjDOOaK/Qr/gp//wAEuZtC&#10;k1D9o39mzw9usDmfxJ4XsYiTAf4rm3Ufwd3Qfd5I4yB+eucda/TMDjqGPoKpSfquqfZn6/l2Y4fM&#10;8OqtF+q6p9n/AFqFFFFdh3gRnvRRRQAUUUUAFFFFABRRRQAHPY0DPc0UUAFFFFABRRRQAUUUZoAO&#10;a9h/Yp/Y98d/tj/FmHwZoMM1rodiyS+JNcEfyWduW+6CeDK+CEXnOCcYU1S/ZJ/ZB+Kv7YPxGTwX&#10;8P7PyLG3xJrWuXCn7PYQ56k/xOeioOSfQAsP2o/Zt/Zx+Gv7Lfwusfhb8NNLMdtAoa8vZfmnvrgj&#10;55pW7sT2HCjAAAAFeDnWcQwFP2dN3qP8PN/oj5niDPqeW0nSpO9V/wDkvm/PsvntvvfCr4X+Cfgz&#10;4C0z4Z/DvRY9P0jSLYQ2lvHzx3Zj1ZmOSWPJJJroqMD0or87lKU5OUnds/K5SlOTlJ3b3CiiipJC&#10;iiigAooooAKKKKACiiigAooooAKKKKACiiigAooooA8S/bv/AGKvAf7bPwVufAHiGOK11uxV7jwv&#10;rnl5ewuse3JjfAV17jB6qCPwW+MPwe+IXwD+JGqfCf4peHpNN1rSLgxXNvJyrj+GRG6OjD5lYcEG&#10;v6Vm6dK+Zf8Agox/wTo8C/tweAftunrbaR470qE/2DrzRkCVeT9mnwMtET0OCUPI6kHwM6yn67H2&#10;tJe+vxX+fb7j8z4+4HjxBR+u4NWxEVttzpdH/eX2X8n0t+DtFdB8VfhT8Qfgh491H4ZfFLwzcaTr&#10;WlzmK6s7lfydT0dCOQwyCORXP5HrXwkoyjK0lZn821KdSjUdOompJ2aejTW6aCiiipJCiiigAooo&#10;oAKKKKACiiigAooooAKKKKACiiigAoozV7w14Z8ReNPEFn4T8I6Nc6jqWoXCwWVjZxGSSaRjgKqj&#10;qaN9EOMZSkopXbDwz4X8SeN/Edj4P8H6FdanqmpXSW9hp9lCZJbiViAqKo5JJr9yP+CYX/BPLQv2&#10;KPhYNX8U28N14+8QW6t4hv1IZbVM5W0iP9xeNx/jbnoFA5D/AIJb/wDBLTSP2StGi+L/AMZbC3vv&#10;iNfQfu4/MEsWhRMOYoyMq0pzh5ASONqHG4t9qJ0r7jJMn+rWr1l7/Rdv+D+R/Q/h7wL/AGRFZlj4&#10;/vmvdi/sJ9X/AHmv/AU7bt2WiiivpD9YCiiigAooooAKKKKACiiigAooooAKKKKACiiigAooooAK&#10;KKKACiiigAooooA5LXf+QvP/AL/9KqVb13/kLz/7/wDSqldMfhQBRRRTAKKKKACiiigAooooAKKK&#10;KACiiigAooooAKKKKACiiigAooooAKKKKACiiigAooooAKKKKACiiigAooooAKKKKACiiigAoooo&#10;AKKKKACiiigAooooAKKKKACiiigAooooAKKKKACiiigAooooAKKKKACiiigAooooAKKKKACiiigA&#10;ooooAKKKKACkbt9aWkbt9aAOl8Jf8gkf9dGrUrL8Jf8AIJH/AF0atSueXxMAoooqQCiiigAooooA&#10;KKKKACiiigAooooAKKKKACiiigAooooAKKKKAA57Vyvxo+Cnwx/aE+HOpfCj4v8AhC11rQdWgMd3&#10;Z3SZx6OjdUdTyrqQynkGuqoqZRjUi4yV090bYfEYjCYiNehNwnFpxkm001qmmtU09mj8A/8Agpn/&#10;AMEZvi7+xXqF38TPhZBe+LPhq26U6lHGGutHXP3LpVH3AOkyjaf4tpxn4lDDGK/rTnghuomguI1e&#10;N1KujLkMp6gjuK/Nn/goR/wb+fDP4wC++J/7Hs9n4P8AEzs01x4Xm+XSr9jyRFgE2r+gAMZPGE+9&#10;XwGccJSi3WwWq6x7enf0+6+x/cHhR9J3D14U8r4wfLNWUcQl7su3tYr4X/fiuV7yUbOT/FSiu0+P&#10;P7O3xt/Zj8dTfDn46/DjU/DuqRfNHHfW5EdxHniSGQfJKh/vISM8dQRXFg57V8NUp1KUnGaaa6M/&#10;sbCYvC4/DQxGGqRnTmrxlFqUWns01dNegUUUVJ0BRRRQAUUUUAFFFFABRRRQAUUU0vjtQA4nHWrG&#10;i6Pq3iTVrbQPD+mXF9fXk6w2lnawmSSaRjhUVVyWJPQCvdv2Mf8Agmn+1X+3Hqkcvwp8DyWfh1Z/&#10;LvPF+tK0Onw/3gr4zMw7pGGI4zjIr9rP2Af+CSP7Nf7Cdrb+KdM0/wD4Sjx19n2XXjDWLZfMhZhh&#10;xax8i2U8rkEuVyCxBIPvZVw/jszkpW5YfzP9F1/LzPxfxK8cOEPDulOg5rEYy2lGDV0/+nktVTXk&#10;05vpG2p8k/8ABLD/AIIO/wBjXGl/tD/tvaDHJdRSLc6L8PbhQ6RkEFJL7sxzz5HI/v55Qfq3bWkF&#10;nDHa2sKRxRKFjjjUKqKBgAAdAKlHAxRX6dl2W4XK6Hs6K9X1b7v+tD/Ojjrj/iTxDzh5hm1W9rqE&#10;FpCnH+WEenm3eUurYUUUV6B8UFFFFABRRRQAUUUUAFFFFABRRRQAUUUUAFFFFABRRRQAUUUUAFFF&#10;FADWQSfK65U8EHvXwV/wUM/4JGab8S5tQ+NX7MWnw2PiCRmn1TwurCO31BurPBniKU9dvCsf7pPP&#10;3vQRkYzXVg8biMDW9pSdn+D8mduAzDFZbXVWg7PqujXZo/nO8Q+Hdf8AB2vXXhjxVo1zp+o2Mxiv&#10;LO8hMckLjqrKeQaqA56V+5n7Xf7AnwJ/bA0pp/GuknTvEUNv5Vh4o02NVuYgM7Vk7TRgn7rdMnBX&#10;Oa/Kn9q3/gnh+0V+yZPNqvijw62seG0kxF4o0eNpLcKT8vmjG6Anj73GeAx7/oGW55hcelF+7Ps+&#10;vo+v5n6flPEWDzJKDfJPs+vo+vpueE0U0Pk4206vaPoAooooAKKKKACiiigAooooAKKKKACikZtt&#10;b/wz+F/xG+Mniy38D/C7wXqGuapc/wCrs9Pt2kYL3dscIg7sxCgdSKmUoxi3J2RMpRhFyk7JdTn2&#10;YYr6S/Yb/wCCbfxZ/a91i38SanBP4f8ABEcmbrxBcRfNdYPMdsp++x6Fvur3ycKfqf8AYw/4IseH&#10;fCzW3j79rG4h1fUF2vb+E7OTdaQ9/wDSH/5bH/YXCepbPH37pel6domnQaPo9hDa2lrCsNra20Ij&#10;jhjUYVFVcBVAAAAGABXymacSU6adPCav+bovTv67ep8TnHFlOmnSwWr/AJui9O/rt6nLfBD4E/DT&#10;9nj4fWfw1+FXhqDTtNs0+bYo825kxzLK/WSRu7HnsMAAV2I6UUV8VOcqknKTu31Pz2pUnUm5zd29&#10;2woooqSQooooAKKKKACiiigAooooAKKKKACiiigAooooAKKKKACiiigApGBPSlooA8H/AG4v2APg&#10;7+3D4IXSPGlt/ZviCwVjofieziX7RbMR9x8/62InqhPuCDX4mftXfscfHL9jnx9J4K+L3hsxwyyM&#10;NL1u1y9nqUY/jifHXGCUbDL3Ar+iuuZ+Lnwe+Gvx18C3nw2+LPhCz1vRb4fvrO8j3AMPuup6o69Q&#10;ykEdjXi5nk1HH+/H3Z9+/r/mfA8X8BZfxLF16VqeI/mtpLykvw5lqvNaH81AZScA0tfoJ+2z/wAE&#10;LviX8N7q78e/smzT+KtBCtK/hq4cf2laDqVjPAuV9BxJ2wx5PwDq2maroGp3Gia7pVxY3lrM0V1Z&#10;3kLRywyKcFGVgCrA8EEZBr4fFYPEYOpyVY2/J+jP51zjIc2yHEexxtNxfR7xl5p7P811SIaKAcjN&#10;Fcp44UUUUAFFFFABRRRQAUUUUAFFFBoAKQsBxSxCSaRYoY2ZmbCqvJJ9K+1P2Lf+CK/x9/aBu7Lx&#10;l8cLa68B+EX2yPHeQ7dUvI+uIoXH7rI/jkHA5CtXRh8LiMXU5KUbv8vXsenlWT5lnWJVDBUnOXW2&#10;y829kvU+XfgR+z38X/2lvHkHw5+DPgy51jUp2Bk8pdsVtHnBklkPyxoPUn6ZPFftF/wT0/4JefDD&#10;9ifRl8V609v4i8eXluFvtekh/d2ankw2qtyi56vwz45wPlr2j9nX9mH4Lfsr+BI/h98FfBdvpVnu&#10;D3lwq7ri9kxjzJpT80jemTgDgADivQK+2yvI6OCtUqe9P8F6f5n9C8H+HuC4f5cVirVMR0f2Yf4b&#10;7v8AvP5JdUUEdqWiiveP0gKKKKACiiigAooooAKKKKACiiigAooooAKKKKACiiigAooooAKKKKAC&#10;iiigAooooA5LXf8AkLz/AO//AEqpVvXf+QvP/v8A9KqV0x+EAooopgFFFFABRRRQAUUUUAFFFFAB&#10;RRRQAUUUUAFFFFABRRRQAUUUUAFFFFABRRRQAUUUUAFFFFABRRRQAUUUUAFFFFABRRRQAUUUUwCi&#10;iigAooooAKKKKACiiigAooooAKKKKACiiigAooooAKKKKACiiigAooooAKKKKACiiigAooooAKKK&#10;KACiiigApG7fWlpG7fWgDpfCX/IJH/XRq1Ky/CX/ACCR/wBdGrUrml8TAKKKKkAooooAKKKKACii&#10;igAooooAKKKKACiiigAooooAKKKKACiiigAooooAKCoPaiigDj/jR8A/g1+0N4Pk8C/Gv4b6V4k0&#10;uTJFtqlqJPKYjG5G+9G3+0pB96/NX9rL/g2x8O6td3Xin9jj4of2V5mXTwr4qd5YIz/diulBkC+0&#10;iuR3Y1+rVGPavPx2VYDMo2rwTffZ/ev+GPuuDfErjXgOtzZPi5Qg3d0371OXrCV43/vK0uzP5iv2&#10;i/2B/wBr79lXVZbD40/AzW9Pt42Ij1i1tvtVhMPVbiHdH77SQw7gGvIDkcEV/WhdWdpf2z2d9aRz&#10;QyLiSKWMMrD0IPBr59+PH/BK/wDYL/aOMl18Q/2cdDg1CQljq/h9G026LZ+8z2xTzD/10DD2r4/F&#10;8FS1eGqfKX+a/wAj+puGfpd4eUY0+IMuafWdCV16+zm01/4MZ/NjRX7SfEv/AINmv2cdbeSf4V/H&#10;XxZoLNny4NUggvo1/ECNv1rw/wAa/wDBsZ+0VZSN/wAK6/aR8F6mvWP+2rG7sT9D5SXFeHW4Yzqj&#10;/wAu7+jT/W/4H7Nln0ivCTMoq+P9lJ9KlOpH8VFx/wDJj8y6K+69a/4N1v8AgonpTMlhb+B9S2qS&#10;GsvFDLu9h50Kc/XA+lZUH/Bv5/wUsnnWGT4ceH4VZsNNJ4ttCqe52sT+QNcTyXNlp7CX/gLPqqfi&#10;34Y1I8yzjD/OrBP7m0z4por768O/8G3/APwUB1p1Gr+Ivh3pK5+Y33iK5cgZHaC1fJPbkdOcV6p4&#10;D/4Ng/iHcFZfid+1To9qOPMt9B8Py3GfpJK8f/oFbU+H85qbUX87L82jy8d46eE+XxvUzWm/8ClU&#10;f/kkZH5Y1JaWV9qVyllptnLcTSNiOGGMszH0AHJr9yPhV/wbg/sS+D5obz4leJ/F3jB4zmS3uNRW&#10;yt5PYi3USY+kgr65+Cv7GP7Kv7OtjHY/Bf4AeGNA8tQPtdrpaPdPjoXuJN0sh92cmvXwvBuYVHet&#10;JQX3v8NPxPy/iD6WPA+Xxccqw1XEy7tKlD75c0//ACT5n4Qfsuf8EcP27f2o/J1fTPhVN4U0GTB/&#10;t7xiGsY2U944WHnSjHRlTYf7wr9Lv2PP+Dfb9lf4Etb+LPj1dy/EnxDHtdYb6MwaXbMO624OZT7y&#10;sy+iA819/gcYxS49q+qy/hjLMC1KS55d5bfJbffc/m3jT6RXiJxdGdChVWEoS+zRupNf3qjfP68v&#10;In1iVNF0HRfDelW+g+HtJt7CxtIVitbOzhWOKFAMBVVQAoHoBVsADpRRX0W2iPweUpTk5Sd2wooo&#10;oJCiiigAooooAKKKKACiiigAooooAKKKKACiiigAooooAKKKKACiiigAooooAKKKKAAgHrUV1ZWl&#10;9bSWV7bRzQyoUlilUMrqRyCDwQalooA+R/2nf+CPv7NXxx8zxB8PbdvAuvMzMbjSIt1ncMecSW5I&#10;VfrGUPPO7AFfBv7QP/BKb9r34ECbVbXwX/wlujxkn+0vC+bh1X1eDHmr7kKyjua/ar8KMD0r2sHn&#10;2YYS0W+aPZ/57n0GA4mzTA2i5c8V0lr9z3/NeR/ORe6fqOl3T2Oq2M1tPGcPDcRFHX6g8ioq/oI+&#10;KH7OvwK+M9m9l8U/hJoOuK6kebfabG0y+6yAb0PupBr5q+I3/BEL9kbxZJJc+CL7xF4Wkb7sNnqX&#10;2qFPoJwz/m9fRYfinBz/AIsXF/ev8/wPq8LxlgamlaDg/vX6P8D8jKK/Q7xj/wAEB/EsZeX4f/tE&#10;WMv/ADzh1jRXj/N43b/0GvOde/4IZ/tjaUzHS/EfgfU1/h+zaxcIx57iS3UA9+pHvXqU87yuptVX&#10;zuvzPXp8RZLU2rJet1+aPjeivqi4/wCCM/7dtvM0MfgfRZ1X7ssXiS3Ct/30wP5ir2mf8ETf23tQ&#10;8sXdj4Vsdy5b7V4g3bPY+XG/P0zWjzXLV/y+j96NnnWUpX9vH/wJHyTRX3b4W/4II/Hu8df+E2+N&#10;vhHT1/i/suG6vCP++0hz+der+Bf+CCvwe051l+Ifxn8Qapj/AFkWm2sVqrfi3mGuepn+VU/+Xl/R&#10;N/pY5K3E2S0v+Xl/RN/pb8T8uzXffBn9ln9oj9oDU49O+Evwm1jVlkI3Xq2pitYx6vPJtjUfVue2&#10;a/Yj4P8A/BNv9jT4JPHe+GPgnp9/fJgjUvEBbUJgw/iUTFkjPuirXuFhp9jplstlp1lFbwxriOGG&#10;MKqj2A4FePieK4LShTv5y/yX+Z4WL41p6rDUm/OX+S/zPzh/Z2/4IUztc2+vftO/EVfKXDyeH/DL&#10;cv8A7D3DrwPXYufRh1r7z+DnwC+DnwD8PL4Z+EPw+0/Q7XaBJ9kh/eTY7ySHLyH3YmuxwPSivmcZ&#10;mWMxz/ez07bL7v8AM+Rx2bZhmT/fzbXZaL7v8wC46UUUVwnmhRRRQAUUUUAFFFFABRRRQAUUUUAF&#10;FFFABRRRQAUUUUAFFFFABRRRQAUUUUAFFFFABRRRQAmwZzXjX7T/AOwV+zB+1rp0kfxb+HNu2pNH&#10;th8RaZi31CA9mEqj58f3XDL6g17NRWdSlTrQ5KiTXZnPisHhcdQdHEQU4vdSSa/E/H/9o3/ggR8f&#10;fAzXOs/s7eMbHxnp6bmh0u/dLLUAufugsfJkYDvuTOOB2r4l+I3we+LXwg1iTQfip8N9a8PXcb7W&#10;h1fTZYCfpvADD0IyD2r+lqs3xT4O8J+NtMfRvGPhjT9WtJFIktdSs0njYHqCrgivn8Vw1harvRk4&#10;+W6/z/E/L838JcnxcnPA1JUX2fvR+V2pL736H8ytFfun8Yv+CNP7BnxcuZdUg+Fk3hW+lOXuPCWo&#10;Pap+EB3QKP8AdjBPrXz348/4N1PB11JJL8M/2jtSst2THDrWipcAexaN0P44/CvErcO5jT+FKXo/&#10;87H59jvC3irCyfsoxqr+7JL8Jcv6n5YUV98eJ/8Ag3m/ausZ2/4RL4u+AdSgXO03lze2sjDPHyi3&#10;kX/x7j3rjdW/4IS/t96Wf9D0LwtqHzFf9D8SIvHr+9VOP19q4pZTmUd6T+6/5Hz9XgviyjpLBz+S&#10;5vyufHNFfYWm/wDBC/8A4KAag7C68KeG7Hb91rrxNEd308sP+uOtdd4d/wCDev8Aa/1CRT4j+J3w&#10;+06H+Ly9QvZ5B/wEWqr/AOPURyrMpbUn91vzFT4M4qrO0cHU+cbfnY+D6K/UPwR/wbn6fG6S/Ej9&#10;pmeYf8tIdE0AR49g0kjZ+u0fSve/hP8A8ERP2EfhrcRanr3gzVvF11EwZW8R6s7Qhh38mHy0Yf7L&#10;hxXZS4ezKp8SUfV/5XPewfhfxZipL2kI01/ekvyjzH4reD/AXjv4h6umg+APBuq65fSMFjs9J0+S&#10;4kYnsFjUmvsf9nH/AIIU/tV/FYW2tfGS6svAGlTYZob5hc6gyevkRttQ47O6sD1UV+wXgb4X/Dj4&#10;Y6YujfDf4f6LoFoq7VtdG0uK2jA9NsagVvYHpXtYXhnD09a0nLyWi/z/ACPvsp8I8rw8lPMKrqv+&#10;Ve7H5u7k/k4nzv8Asof8ExP2T/2TILfUPCXgn+2/EUPzN4n8RBLi63+sY2iOEDtsUHHUsea+hwoH&#10;alor6KjRo4eHJTikvI/UsDl+By3DqjhaahFdIq3/AA783qAGBiiiitDsCiiigAooooAKKKKACiii&#10;gAooooAKKKKACiiigAooooAKKKKACiiigAooooAKKKKACiiigDktd/5C8/8Av/0qpVvXf+QvP/v/&#10;ANKqV1R+EAooopgFFFFABRRRQAUUUUAFFFFABRRRQAUUUUAFFFFABRRRQAUUUUAFFFFABRRRQAUU&#10;UUAFFFFABRRRQAUUUUAFFFFABRRRQAUUUUgCiiigAooooAKKKKACiiigAooooAKKKKACiiigAooo&#10;oAKKKKACiiigAooooAKKKKACiiigAooooAKKKKACiiigApG7fWlpG7fWmB0vhL/kEj/ro1alZfhL&#10;/kEj/ro1alc0viYBRRRU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Ja7/yF5/9/wDpVSreu/8AIXn/AN/+&#10;lVK6o/CgCiiigAooooAKKKKACiiigAooooAKKKKACiiigAooooAKKKKACiiigAooooAKKKKACiii&#10;gAooooAKKKKACiiigAooooAKKKKACiiimAUUUUAFFFFABRRRQAUUUUAFFFFABRRRQAUUUUAFFFFA&#10;BRRRQAUUUUAFFFFABRRRQAUUUUAFFFFABRRRQAUUUUAFI3b60tI3TNAHS+Ev+QSP+ujVqVl+Ev8A&#10;kE4/6aNWpXNL4mAUUUVIBRRRQAUUUUAFFFFABRRRQAUUUUAFFFFABRRRQAUUUUAFFFFABRRRQAUU&#10;UUAFFB6V8PfGL4vftL/t1ftV+IP2Rf2VviTeeA/AvgGZbf4kfELRyVvnvSWDWVrICNjgqy5UghlY&#10;k4AVgD7hzRXxTq//AAQ7/Z0tNPl8R/Dr4r/EbRPHCRM9n40j8WSPdfadvyyPwMgnG4AqSOAR1rsv&#10;+CUH7SPxW+PvwG1nw98cb8X/AIs8A+Krrw7qmrADOoCLBSV/9vkqT32g9SaAPqSigHIyKTcvrQAt&#10;FAIPQ0Z5xQAUUZ4zijcMZzQAHpXL2/xk+F138Urj4JW3jzTZPFtrp639z4fS4zcxWxxiVk7Kcjn3&#10;rqK+Hv2DIH+LX/BTH9pP4/TQmS30e7svDGm3Lcj92CrqvuBbrnnjcPWgD7hU5GaKRSMYpQ2RmgAo&#10;pNwxmjcKAFooyMZoBzQAUUZ7U05PQ0AOznpRXyD/AMEnviD8R/jl/wALk+PfjD4g69q2j6x8ULuw&#10;8I6fqmsTXFvYWFsMr9nidisKt54B2AZMY9BV7/gol+1d8S9B1bR/2Lf2TIGvPix4/jxHdW8rL/wj&#10;mmnIk1CQqCUOFYKTjbhmySFVgD6worhP2b/g7qfwJ+EWlfD3X/if4j8ZalawhtU8R+KNYnvLm8uC&#10;BvYNM7mOPOdsYOFHHJyT3eeM0AFGc9KQ+lfMXxZ/al+LVl/wUt+Hf7JHw6vrOPQL7wvdaz4wWWxW&#10;SVlXzPLVXPMY+RenXfQB9PUc9qQHA5Ncr8dPHkXww+C/iv4iyy7Bonh28vVfPRo4WYfqBQBL8Mfj&#10;J8LfjNYX2qfCrx3p+vW+mahJY6hPptx5iwXKffiJH8QzyK6avkj/AIIleAJ/Bn7Anh7xFqNqYrzx&#10;Zql/rM5f7zrJOyIx47pGGHswPevrfI9aACigmjIoAKKMjvRkYzQAVzfxT+L/AMMPgj4X/wCE1+Lf&#10;jjTvD+k/ao7f7fqdwI4zK5wiZPc4OBXSZ9K+Kf8AgrrZP8U/HX7Pn7LtuPMXxp8UornUIfvZsbPy&#10;zO2O4VJi3pxQB9pW1xDd26XVvIHjlUPGw7qRwakpq7VAUDb6AU7NAASQMivAPiv8CP2qPHX7cXgL&#10;4u+FvjT/AGN8KfDelOviLwrZ+ILyGfV7wi4Kl7eOPyJYwzW/LvnCuNvTPv5zivjf/gm98TviV8dv&#10;2of2iPiVr/xB1rUPC+n+NF0Twvo91q80tlZJDvDGCFmMcRKrGWKgZLe9AH2QOlFAwOKM0AZPjzxx&#10;4Y+GfgvVfiF411RbHR9FsJb3Urxo2YQwRqWd8KCxwoPABJ7VR+EXxY8CfHP4b6T8Wvhlq0l/oOuW&#10;32jS7ySzltzNHuK7vLlVXUZU4yoyORwRVr4ifD/wf8VvA+qfDf4gaOuoaLrVm9pqdi0zxieFhhkL&#10;RsrAEcHBHFSeBPA/hP4Y+C9J+HXgTRI9N0XRdPistLsYWYrBBGoVEBYljgAckknqSTzQBrUUZ7UZ&#10;HrQAVDqAujZTCxx5xiYQ7mwN2OOe3NTV85f8FX/jT4j+A/7CnjXxf4K8RXek65eR22m6NqFhdPBP&#10;BNPOiF45EIZHEfmEMpBBANAGj+wB8CP2ovgR8O/EVp+1t8a/+E08Rax4mlvbOaDX7zULawsjGgSC&#10;NrtEZMP5hKqoXBXk9vVfhZ8Zfhb8bNHuvEPwn8d6d4gsbO+ezurrTZxIkdwmN0ZI/iGRn615tb+J&#10;fEPwN/4J7/8ACX+O/Et9qOreH/habzUtS1W+knuJrlbLezySyEs77+pJJzXE/wDBGf4c3nw8/wCC&#10;ffg271aDy77xNJd67dfLgsLidzE3vmFYj+NAH1NRRkYzmk3DvQAtFAIPSk3DOM0ALRRuHrSN0xmg&#10;DnPG3xe+GXw41/w/4V8c+N9P0vUvFN8bLw7Y3kwWTUbgbcxxD+Ijev5iujUnHNfEnx6un+Mv/BaD&#10;4RfDPyvtGn/DTwTfeIbhWb5Y7q53oCR6gR2zDpzj0r7bXp1oAWijNBOKACigHNGaACigMCM0bhQA&#10;UUUGgAJPavAP2QPg/wDtqeAPiV8QvFv7VXxv03xNpGual5ngjRdLvJJE0m2M0zlHD20WG2NCgwXA&#10;CHnufPv+Cj/xH+Jj/tHfs8fs8/Cvx/regz+LPHTXeuNoWrTWslzptsEaaNzEwLx7C5KtlTjmvsBe&#10;nFAHgXwP+EP7aXh39rTx58TfjV8btL1P4b6kkieB/COnXkryWOZU2NKrW6KpEasMLI/zOewzXvtf&#10;H/7QnxU+Inir/gq/8G/2efBXjrW9N0TRfDN/4i8W6dpWqTW9vqAfckUdyiMFmVDCrBXBA80/3jX1&#10;/uHrQAtFGeM0bh3oAKKCQKNwoAK5f4xfGD4efAP4bat8Xviv4iGk+HtEhWXUtQa3kl8pWdY1+SNW&#10;ZiXdVAUEkkV1AOa5X4x/Bj4Z/H/4fX3wp+L/AIYj1rw/qTxNfaZNcSxpMY5FlTcYmVuHRWxnGVFA&#10;Gx4O8WaH488J6Z438MXb3Gm6xp8N9p88kDxmSCVA6MUcBlJVgdrAEdCAa0qq6LpGneH9JtdD0e0W&#10;3s7O3SC1t4/uxxooVVHsAAKtbhjNABRRnjIoyM4oAKKCwFGaADNFcV8f/g/qHxz+Gl58ONN+LPir&#10;wS95NC7a/wCC9S+x6hEEcPsjmwSgbADY5K5HQmvgD/go/wDsy/FH9jT9ndfih4A/4KH/ALRGra/e&#10;69Z6XpGnap8Sp2hmkmY5BEYRidqtjDDmgD9NKM18e6P/AMEr/Hkuj2smt/8ABS39pRb428ZvFt/i&#10;XIIxLtG8LlCdu7OMknFfVHw98IP4A8CaN4GfxLqutNo+mw2jaxrt61xe3xjQKZp5W5klcjczdyTQ&#10;A74gfEHwT8K/B994/wDiN4ns9G0XTYhJf6lfzCOGBSwUFmPT5iB9TVrwx4l0Hxl4es/FnhbVYb7T&#10;dStUuLG8t23RzxOu5XU9wQcivkf/AILg6/qx/Y2tfhT4aXfqnj/xtpeg6fAGOZZHkMgQDqcmMV9Y&#10;eBvC2n+A/BWj+CdLULa6PpdvZW+1cfu4o1RePotAGtXN+CPi98MviP4h8QeFfAvjjT9V1Dwrfiy8&#10;RWdnNvfT7g7v3Uv91vlbj2rY1/WbHw5ol74h1SXy7WwtZLi5k/uxopZj+QNfHP8AwRDsNT8Sfs8e&#10;Mf2g/EVrt1T4mfErVNbupnOWcFwoGT1UP5mP940AfaVFGecUZoAKKAc0E45NABRRkYzmigAopNwz&#10;ilBB6UAFFFG4ZxQAUUZoBB6UAFFFFABRRRQAUUUUAFFFFABRRRQAUUUUAFFFFABRRRQAUUUUAFFF&#10;FABRRRQAUUUUAFFFFABRRRQByWu/8hef/f8A6VUq1rp/4m84/wBv+lVa6o/CgCiiimAUUUUAFFFF&#10;ABRRRQAUUUUAFFFFABRRRQAUUUUAFFFFABRRRQAUUUUAFFFFABRRRQAUUUUAFFFFABRRRQAUUUUA&#10;FFFFABRRRSAKKKKACiiigAooooAKKKKACiiigAooooAKKKKACiiigAooooAKKKKACiiigAooooAK&#10;KKKACiiigAooooAKKKKACmv0p1FAHReDpN2nPH/dl/pWtXN+ErpYb17Rukq5H1FdJXPU+IAoooqQ&#10;CiiigAooooAKKKKACiiigAooooAKKKKACiiigAooooAKKKKACiiigAooooA5r4y+PoPhX8JPE3xK&#10;uSu3QdBur/5lyC0UTOB+JAFfNH/BEzwNP4f/AGGtO+IOrRu+qeOte1DXdTvJjmS5d52jDse5Ij69&#10;85710P8AwWF+I7fDX/gnn8QLyCZludXtbfSLUR9Xa5uI42A/7ZmQ/hXr/wCy98Lovgr+zh4F+EqR&#10;7W8PeFLCxuMH70yQIJW/4E+5vxoA7xc4rlvhn8Gfhb8GoNTt/hf4IsNFXWdSk1DVRYxlftV0/wB6&#10;V+eWPrXwh/wUQ/Zq+O37MfwH8cftR2n/AAUm+MRmtrxZtN8O2+uywWvnXV2kaQIEl+SNPN4AHCpX&#10;1x8Dtf8AEXwl/Ye8PeMfid4mv9X1XRfh5FqWualrF281xczra+dIzu5LMd2Ryc4wKAPk/wCA2qft&#10;I/te/tr/ALReh+Bfi74g8N+CLTxTaaHN4k0/UN7WMFp58M1tpscm6OOed0V2nCkRoOhMiY9Y/aX8&#10;L6d/wTs/4JufFK78JfFnxt4g1C6sZ1tPEHjHxAbzUY7y+MVnGY5URBGIy4dQqjaQzepqn/wQ78J3&#10;2m/sQw/EDWS0l9418ValrN1PJndMWm8vefUnyzzWT/wW61C58R/CP4bfs+aZJ/pPxA+KWmWAhHJk&#10;VX6Y9N7xn6gUAfRP7FPhnxD4T/ZK+HeieL9bv9S1ZfCdnLql7qd0808txLGJZCzuSx+ZyBk5AAHa&#10;vBNJ8ZeNvih/wWs1Dwdp3izWI/Dfw9+F6y32lw38q2ct3M6hTJEDsZ8XGQSM/u/avsTSdNttG0q2&#10;0iyXbDa26Qwr6KqgD9BXxn/wS2aL4p/tE/tLftQlDNHr/wASP7D0e6cg7rOwEiKV9mV4s9vkHpQB&#10;xP7Q3xL/AGq/i7/wVvm+A/7L/j19Ht/D/wAN47LWNQuppJLHSGuH86a/+zhtk1yIpY4owwwG2k8K&#10;1Uf2w/2cP2hP+CevhOz/AG2fg3+178R/F58N6raP478P+NtcW4ttQtZZkhZookRFjXe6goQxAbcG&#10;+Q57P/gl7BL8Uf2vv2mP2mJD5lveeNk8P6XP1BW23+YoPoB5GPY13P8AwWo8XWnhj/gnZ4206Vd9&#10;1r1xp2l6bAOss0l7CxUep8uORuP7tAH0QPif4aHwk/4XNJc7dHHh3+2mmbta/Z/P3f8AfHNfLv8A&#10;wRI8N3cX7HmofGXxBBs1P4jeONW8RX0rfeIaQRKCcfd/dMw/3ye9aP7dms3n7O//AASP1jw7dzCO&#10;9tfhzp/hxm3dZJIYbRx78F69K/ZR0zwv+y5+wh4JXx5qlvpGm+G/Attea3d3TbUt8wiaUt7hmI9S&#10;eBk0AeAaFbftJ/8ABUP4peKNUj+MXir4U/BnwrrU2jaZaeF/9E1bxFPGMSXBndT5SfMCPlYAYGCd&#10;zDK+H9h8af8Agn9/wUT8B/s1wftA+KvH3w9+KOl3bW9n421AXl5p1xCGO8S7R3C8gKGDkFcqDXRa&#10;J/wUp/bB/aPluPEH7Dn7Bd94k8KQ3Dx2vibxdr0Glx6gqttLwrI6DGewdjjOcHIHnf7Pvir9pD9p&#10;f/gsFpWoftQfCDT/AAdrHwy+G9xN/Yel6xHfQxCaQLHIZY3Zd7G5ztznCDI4oA9D/wCCtPxW+LGj&#10;/F/9n34KfBG91J9a8RfEBb640vS9SktjfW1s8O6KZkPEBEjFywKhUYnIU17B8H/2KvEfhj4taf8A&#10;tEfGD9qD4heLPFUMMxutFOsJbeHY5JUZSIrGOMHaisQgeRuQGPOMeRC7b4xf8FzFEbeZZfCn4U+U&#10;qjJWO8uyxZvQEx3QU/7oFfZviDX9F8LaHeeJfEWpQ2Wn2Fs9xeXlw+2OGJBlnY9gACTQB8Y+Ibn9&#10;pb/gov8AtD+MPh14G+LOvfDH4O/D3V20bUtU8Px+Rqnia+UkTeRM6ny4lxgOAVwyth8/LyepeE/j&#10;B/wTQ/bP+Enhbwz+0h408ffD34r662g6jofjrVBe3VlcsY0SdJdqjAaVG4VeEZTncCOvtv8Agp1+&#10;0l+0TrWoD9gH9ijUPHHh3TrtrceLvEmsRaXZ3rKSGMPmsmV44y27BG5VJxXm3hXx9+1J+09/wVY+&#10;E/gT9rL4G6V4Ju/hv4d1TxJDo2la5FqCSrPH5UU0kkUjqrCWOMqucjbnGG5AP0iU5FeaftkfFB/g&#10;t+yt8QfihBP5Vxo/hK+lspN2MXBiZYef+ujJXpY44xXx7/wXE8Wajo/7DN14H0JTJqPjXxTpuhWM&#10;CtgyySSGXYPqISKAOC/ZE/aF8D/sLf8ABKrwHdWNrHr3jHxGr/8ACOeE9LmWS61LVL2aRoo2RSWC&#10;gFSxxwowOSBXuv7BX7HuufAjTNY+NXxw1ddc+LXxAl+2eMNab5haq2ClhAe0MeFHHBKjsqgfK/7Y&#10;X7EXws/4JkWnwv8A22f2YvATWtx4D8RW8Pj9W1G6ul1O1uEWCSYrcSOIiSXUbAoBnBx8q4/R/wAJ&#10;eKdF8b+F9N8aeGbxbjTtWsYruxuF6SQyIGVvyIoA8G/4KBftGfGD4W6f4S+Bn7NOjef8RPiZqr6f&#10;ompXFqZLXRrdNnn3sxwVGwOu1WBB+Y4bYQfF/jH/AME0/jp4C+C+s/HHQ/8AgoZ8WLr4laBo9xq0&#10;lxda4F0e5lhjaVoltAuY1IXaGLsAeSuPlHsH7W//AAUY8P8A7P3xI079nr4T/C3WPiT8TdWhE0Hh&#10;XQ8KtnCeklxKQfLBByAAeBliowT84fttftkf8FRPDP7KvjS5+Lv7Enh3wf4Z1rQ5dJvNei8b2tzc&#10;2aXo+zArDHMztJ+9xgLlTycYJAB9Wfsa/FLxB+2f+wX4X8f+NNTvNK1Xxd4buLTVNQ0eRYZ45kkl&#10;tZLiEkEIzGMyLwQpYcHFfDn7N3/BOnwp8dv28/jR4YT9pb4xR6P8MUsNHs/FVv4yjXWbm5mVjLDJ&#10;cm3IaJGhlGxVXHyZJ7/f37Hfg3T/AID/ALFvgHwvfp9ni0HwPay3xxyG8gTTNj1LM7fjXgf/AARA&#10;s9Q8U/BT4hftCa3C3274jfFDUtUmkbq6hu3sHeTH1NAB/wAFZdd8U/BP9jnwL8CPhR471+HWNf8A&#10;FmjeHNN1htYkXUblE6tJOhVmkcqu9hgEseADiuo/4K5eMpPhF/wTc8TeFrC8ln1HXLfT/DOnM8ha&#10;S5kmljSQEnlmMKTH1Ncz+24bb4xf8FPf2bf2f9iyQ+G5L7xpq0bc7fJybViB/wBNbVhz/e/A1f8A&#10;grIG+KHx5/Zw/ZlhHmLrvxKXVr6H1htQBuI9AskuaAPT/jfc/wDDG/8AwS21TTvD96bK58I/CuPS&#10;7G6t2Ksl19kW3WVSMHf5jb89c814X+xt+yv+1B+11+yf4O1f9oD9qTx94N8N/wBhqNE0fwfqwh1P&#10;UMuz/b729mSSRi5PyxAABAvIJOe7/wCC32s6hcfsjaR8GPD1wq6p8RPH+k6Bp8K/efc7SE4HO0GN&#10;FOB/GB3FfXHhLwzpXgjwlpfg/R4vLstJ0+GytV6bYoowijj2UUAfmj+zh8bf22vhv8dviL/wS/8A&#10;A/xIvfFviKz1qMaD8Q/EWbj/AIR3STEHuLuQMxMjhXgVIySPNk644O7+2z8B/jV/wTk8IaP+2x8N&#10;v2yPiV4svtH8QWMPi3w/4y1pZ7HVoZXCyCOJFVYVJULtIcgNkOCvPoH/AASms7f4oftJftIftSSQ&#10;RyNrHxCfRtNuduSLe3ydgOOm0w/XA9qu/wDBZ64g8f8AhP4Q/spxc3PxI+K1hDcR/wDTjb/69vwa&#10;eE/QGgD6z+I3xJ0L4afC3WvixrMU0mn6Lok+pzR28ZeWSOOIybEUcs7AYCjkkgV8ZfCL9mT9qT/g&#10;oV4YH7RX7Uf7THjz4e6L4hDXPg3wD8O9SXTX020LEQvcytG5kZk+YqRuO4EsPuD6u/aW/aV+Ev7J&#10;fwlvfi/8YNaa00uzxHb29rFvuL2cj5IIUyNztjAyQB1JABI+aNE/bm/4KcfF/TYvGvwJ/wCCa8Y8&#10;OXi79Pm8W+MraxuZoyTtfy5ZIiARz0I54JFADv8Agnv45+Nvwg/bC+Jn/BPz4sfFTUPHmneF9Ft9&#10;d8K+JdYYtdxWrtErW8rEksf38eMngxuRwwAZ4mvH+Mn/AAXE0HRU/eWPwo+Fstyy/eEV7dlwzegz&#10;FPEO33ay/wDgkdq/jz44ftCftBftVfF3wta6V4j1LxJY+HJdPsroTw2DWMTJNDHIpKyLkQ/MCQSm&#10;QTmvnbxX4h/bY1D4iftYftnfsq6h4bj0Oy1W48N63fXazvqsdtaKolfTiqGINHGRIzO2QApUEgUA&#10;fUP7RfxY+KX7dv7QbfsV/sreOb/Q/CfhW8jn+L3xC0e4aF42VsrplrMuCZSR8xQ8EEE4Vg32N4U8&#10;NaZ4N8NWPhXRmuDa6fapb25urp55SqjALySEs7HuzEknrXi//BNLwp8FfDv7F/gfVfgXYbdM1zSU&#10;1C+vZm33N7fPkXMk8nV5RKHQ5+7sCjAUAe8UAc/8WfGmn/Df4WeJfiHq0vl2ug6BeajcPuxtjgge&#10;Rjn6Ka+Y/wDgif4Fm8H/ALCOn/EXXgseoePPEGp+I9Skbj785hUknsY4Fb6N9a2v+CyPxIuPhz/w&#10;T38cR2E+y88QR22iW2T977TOqyL+MIlH41c8eoP2Wv8AglLfWls5t5PDHwh+zx7PlKzmzCAfUyPj&#10;6mgDyHw7r3x//wCCrvxW8TXvgL44+IPhv8C/CmrSaTZXXhV1g1TxPcp/rZVmIPlRjgqcEAMvylt2&#10;IT4b+Mf/AATK/a7+GHhm0/aI8XePvhj8WNeHhyfS/HGpC7vtM1CRlWGVJtqhlLyL0VeNwIJ2mvdP&#10;+CVHw0i+F3/BPz4Y6ObXy59S8PJrN02Pmke9ZroMffZKi/RRXtXi74Z/Drx9qOj6z458C6TrF14f&#10;1Bb7QrnUtPjmk0+6UgrPCzgmOQEDDLgjHWgD5P8A+Cn/AI18b6t8e/2eP2ePAHizVdKm8UfEEXer&#10;NpOpSW7y2cGzermNgWTazkqeDt6GrX/Bbn4w+LvhR+xaul/DvX9T0/xB4r8Xafo+ly6JcSR3hyXm&#10;YReWQ+SsOzjrvA7isvWUt/jX/wAFxtJsQvmWfwe+FclzIrNkJqF7lQMZ4JgukYZ/uZ9DVP8Ab/mb&#10;4s/8FJP2Z/gBDJvt9K1G88T6lbryD5W1omI9V+zyY9A5oA3L79gb9oT9pvwy3jX9oL9rX4ieCdUu&#10;LcHw74N8Ca1HbWmgxBMRRXT7Wa9mAx5jh0DNuwcYNaH/AASE+Onxb+Kfwd8YfDn41+KZNf1r4ceO&#10;Lrw/H4gmH7y+t0ClGkP8Tg7xuPO3bnJBJ+ovG/iWw8F+CtY8ZapN5drpOl3F7cyf3Y4o2dj+Smvk&#10;v/gh34MvtO/Y3uvi3rETLe/EjxtqniCTd94IZfs6j6Zgdh1+/nvQB9kV8S/8FkLeX4mX/wACv2W7&#10;d8nx/wDFa1F5Hu62duUE7/RROrH6V9tV8P8AxIuZvjJ/wXE8D+Edyy6f8Lfhvc6m0Z58q9uvMUn8&#10;Y5Lf/vmgDrP+C0fjuXwR+wTrXgjRCI7/AMbavpvhzS419ZZ1kdQB2MUMi/8AAvwra/aM/aQ0z9hH&#10;9mjwX8Ifhron9ufEDUNHs/D3w78I28e6W7uI4EhEroMbYY8KWY4GSBkZyPIf+CwcHxI+LXx8/Z//&#10;AGZ/g7Jo58Sal4nutdsYte8w2W+0iDq9wIlZ/LAWUnaCcZ+tR/8ABOJ/EPxK/bw+MWuftlLY3nxu&#10;8FtBY6ZHalv7OsdHYYMmnRSfMqOfLYyMN+2Zc7TI4IB7n+zB8Ldb/Yt/Z31/4t/tU/GLUvEHiea0&#10;uNd8da1qOrSzW1ptRpGt7WNjsjjTkAIq72PAxtUeIfB34VftS/8ABUa0m/aL+Mv7QPjL4Y/DPVJ5&#10;B4D8F+Ab9LG9ns0col1POVcgsybvmVtw5XahWu0/4Lj+Mr3w7+wjqPhTTJ3WfxX4i03SdkX3pEaY&#10;Ssv4+WOO9fUnwo8D2Pw0+GHh34fadbrFDoeiWtjHGnQeVEqfzFAHxd8HvEHxv/4J/wD7dvhv9kX4&#10;h/GnXPiB8O/ibp8z+D9S8UTedqOl3sWf3TS/xg42ngA70YBcMG6H/guD8YfHHw0/Zf0Dwv8ADPW9&#10;Wsde8V+OLKwsv7BupIryZVDSGOMxkMdxCrgdSwHesn9sdE8f/wDBXf8AZy8A2S7pfD+m6jrN1tH3&#10;VwxAPt+4/WrX7ZN5F8Yf+CrP7OvwGU+Zb+D7W/8AGOpxqMjf0tye2VktAR6CT3FAGtrX/BPr9on9&#10;o/w5J45+Pn7ZXxB8K+I7qHfoPhfwLqyWmmaAu3EUE2FL3rrxvk3puOcdidf/AIJA/H34qfG79mnU&#10;tL+M3iOTW9c8F+LLzQZNamx5l5FEV2M5/iYAld3UgDOTkn6L+L/jSH4c/CnxL4/uZdsei6Dd3rN/&#10;d8uFn/pXyj/wRq0y3+FH/BOT/hcniuNoV1zUNZ8S3zScMII5HTP02wFgfRs0AU/2ILOT4s/8FRf2&#10;kPjvND5lt4bax8KabM3I3LnzlHHVTbAH0D+9bf7S/wARv2lf2pf2qbn9ib9mfxxfeAdB8MabDffE&#10;b4gw2JadjMFaOys2bALbHUsykYbcCRsIaL/giLpGoz/sh6r8ZfEcSrqnxE8eat4gv5scszyCPr6Z&#10;jYj/AHj60eOf+CoXxB+IfxT1j4N/sD/sw6l8VL7w9N9n1rxHNqEdjpMFxnBjWZyA+DwWZkBIO3cv&#10;zEA8n/ax+Cvxh/4Jb2fhf9qj4M/tafEfxZo6eK7PTvF3hPx9rov0voJi2TEQiKn3SMbSQWDBvlwf&#10;rb/goh8XLv4H/sSfEr4iaXqclnf2/ha4ttMuoZCskN1cD7PFIhHRleVWGOm3PaviX9q/4rftw/tE&#10;/G34H/ss/tY/s0aL4D07XfiVaaxAmk+J4NQfUEs8iRHEMr7ECzE/NjJxjO3j3P8A4LfalqGufs4e&#10;EfgToEn/ABMPiN8SNL0e1iXOZMuWxgdRu2Z+ooAxP2WP2Rvj3+1R+yv4D1b9ov8AaV+InhPS4fD1&#10;q+j6D4O8QC2vbzI8x7vUbuWOSSV5WbKxqVEcewElixrY+Mfibxh4p/4K4fB74AeEfGWrWuh+EfBN&#10;1rPiCxt9VlWO6G11iM6hgJfmWIfMD94n1r7G8P6LY+GtAsfD+mptttPs47a3X+6iKFUfkBXxv+xj&#10;La/Gb/gqb+0Z8eo0V7bwvBYeC9Ll64MWPtSg9P8AXWoP/AvzAIP+Cv8A8afiT4L8Z/Ab4S/B7+2L&#10;vW/EnxGjvZtF0HUntZtTt7RoQ1q7qRtikM43M3ygIxPCmpfi5/wTv/aH+Inw51b4w/Ez9vL4h2Xx&#10;EgsZtQtLPwrqS2Xh+wkVfMW2W2VfMkjXbt3mQE/eI6g1PEsjfGX/AILo6HpKSeZZ/C34XyXDR9Vj&#10;ubgvlvYlbiNT/uivoz9uX4kRfCH9jz4k/EKSXY2n+D737Od2MzSRmKIfjI6D8aAOO/4JZ/tD+PP2&#10;mv2KvCvxI+J9yLrxBHJdabql8qBftb287xrMQONzIE3Y4LbjxnA+iD0r55/4JUfCeT4N/wDBP/4Z&#10;+GruLbc32gjWLrd97ffSPdgH3CTKv/Aa+hmIAyaAPi17m3+NH/Bb+OIBZLT4P/CkqdvzCPUL4kk+&#10;xMF0B6/LX2kOK+I/+CWqH4o/tOftLftLy/vI9T+IQ0LT5sf8s7RDlc+ytDX2lrGq2Oh6Xdazqlws&#10;NrZ27z3ErdEjRSzN+ABoA+K/2U7dvi//AMFe/j18X3DTWngfQ9O8M2cx+6k0nLhfcfZ5QfTdz1Fd&#10;58WP+CXPg34rfETWviZqv7YPx50ebWL17qXTdB8fRWtja5/ghi+ynYgHQZOPU1yf/BE23vfF3wG8&#10;cftI65Zsmo/E74naprU0j/e8reFRPorebj/erc/b5+OXxI+I/jbS/wDgnx+y3qQj8Z+MrXzPGOvQ&#10;tkeF9DJAlmYj7ksi5VB97B4wWQ0AfPf7Gv7O2rfFX9um8174EftN/F7XPhJ8MNQ8nV9Z8YeNJLpP&#10;EOroWzbW6xxxI1upA3MQwYAEHDrXtP7QHxs+P/7Xn7UWqfsN/soeO5PBui+EbaOf4pfES0h8y5t2&#10;k+5YWvICyEZyc7iQ2CoRt30j8FPg38Mf2U/gjp3wv8AaVHp+g+HNPZpJOrzMFLy3Eh6tI7bnY9ye&#10;MDAr88f+Caekf8FNfGfw18XftF/s06j8HbbT/iT451DV9Rm+IH9pvqMk/mFSM20ZTylJbaM5yzdM&#10;gAA7H9pr4QfGr/glhJ4V/ai+EH7VfxB8Y+G/+Els9N8deGfiFrS36XMM7MDJEQiCMdQAAWVip3EZ&#10;FfRf/BUT403vwn/4J++OPiL4Y1y40++vNJgtdJvLW4Mc0cl1LHGrIykEMA5OQcjBPavE/wBpD9kb&#10;/grj+174Es/hL8a/HnwDt/Dq69aahff8I7Jq8VzIIXzsBlt2XHJOMDJA5AzW1/wV4C+K4/gL+yRY&#10;tvXxh8ULF72EA/vLKzQK6kehM6n6p7UAXPgH+xP8a/2hfgN8P/Ef7T37SnxN8N/YfDelmx8I+FPE&#10;QsmKrBGZH1GZo3mnnmfLONyGMNszlSavftc+JfF/jH/gpj+zz+zt4P8AFurafp9nb33ifxNb6dqc&#10;sKXFvAGMCTKjDzEaS3KbWyDv+tfYoAIr4i/Z5uJfjH/wWd+MnxJlUSWfw+8G2PhnTZC27y2fZJKo&#10;54PmCf8AM+9ADv8Ags98b/iF4B0f4P8Awr+E1zrDa54p+JVvO2n6DqDW9zqFtbDDWu9SNqyPPHkn&#10;j5OeAa0vHH/BOj9o/wCPHhi7+Inxl/bm8daH4/uI3uNP0vwNqQs/D2jyYylsINvm3CIQFMhkVm6n&#10;nOcf45W7fGf/AILXfCvwFH+8tPhz4FvPEGoRgZEbyF0jJ9DvaD8CPavp79q/4pn4I/sx+Pvi0jbZ&#10;tA8J313Z/NjNwsDeSufeQoPxoA8k/wCCXH7Tfiv42fsM6f8AE743a752qeHbnUNP17Wp8YuEtHJ8&#10;9iB18oruPcqx715T8OLH9of/AIK0atqnxbvPjb4q+F/wTtNRmsfCOleC7oWuqa95TlHvJbhlbYpb&#10;IA2sBgqBlWc8RZyXX7MX/BvRJLZtJb6p4o0Hb8rYklbVdQCMOnUW8p/BK9A/Z4+Ev/BZL4TfArwl&#10;8OvhtrP7ONnoek6DbQ6bDqEetG4Eflg5mKRbTKxJZyvBYsRQA34C6h8bf2Gv+Cg2lfsZ+Lfjbr/j&#10;34ffEHw7cah4Tu/Fl0LjUNOuIS5aNpsAtwjA4AVgykKpBFfdq5A5r4v+Gv7H/wC3z45/bc8F/tVf&#10;tf8AjH4VT2XgvRLyysbHwHLqCuWmV8OUuYACcvyd4wFGFznP2iOlABnHWvir/gpDcr8U/wBtD9mX&#10;9mRAJrabxrL4q1y2Y/KYbEK0QYZ5DYuFr7VPIr4f8KI/xl/4Lk+ItaeMy2fwv+F8VnHIxysdxcMD&#10;t68EieU/8BNAH3ApyM18aftC+MvG/jv/AIK7fBz4H+F/F2pWej+H/C194h8TWFlqUkUVwuJBF5qK&#10;wEg3pGoDA/e9M19k/MvJNfFX7Hd1D8Zf+CrX7RHxwRFe18K6fYeDdLk+9tMew3Kg9P8AXWxP/Avz&#10;AF/bkvl+Kv8AwUt/Zr/Z9hXzIPD99eeMtViHzcw4+zMR0GHt5Ov97tWv+25+0J8VfjN8Ubf/AIJ8&#10;fsb+IGtvFmpwrN8QvGFqx2eFNLPLDzB924kXhVB3gMMYLBl8G+M13+198Sf+Cn3xg+Lf7Gy+E7jV&#10;vhR4Dt9LuI/E0M0pIlgaXyrRY1KtdMyyBRIVTOQeM19Af8EX9P8AhXrH7Htr8WvCTzX3izxPqt1L&#10;8RNa1Kbzb651ZJCHWVzyFClGROAFcNjLEkA6D9sGz0n9kX/gmb430bRdf1S+/snwbJYR6lrWpS3N&#10;1dXFxiAySSyMWLO8ucZwM4AAwKvfsT6Vo37Jv/BNfwbq3i+yuIodA+Ho13WoLe3Mk+6SFryVAgGW&#10;ky5QKOSQAK82/wCC2WrXHiX4N/D39mzTZP8ASPiZ8TtN064QNy1nE3mSH8JDAa+kv2gv2g/hH+yR&#10;8HLz4rfFbVf7P0PSIViht7WENLcSYxHbwJkBnbGAMgDqSACQAfKHwh/Z1/aj/wCCjfh5v2i/2lP2&#10;kvHnw58M66zzeDPh/wDD3UF06axtQ5EclzM0bF2YDJUrk5zuUYUbH7Afin44fBD9tP4kfsAfFP4u&#10;al480bw/4at/EPhTxBrUm+8ht3eFDBKxyWP79e+MxsRgNgN0L9u7/gpb8Z9Mj8c/s+/8E21bwzdL&#10;v0+58XeMLaxuLiM/dk8uWSM4I54BHPBPBOH/AMEntd+I/wAef2r/ANoH9qP4x+E7XR/EUupaf4au&#10;NMs7wXEFg9nH5csMcisVkGYYyWBIJGQTnJAN79nHxv4107/gsr8avhXrnjLVrrRrrwXaappOlXWo&#10;ySW1qwNmp8qNiVjz5jk7QM810/8AwVr/AGhfHnw4+DGj/AP4IajcQfED4sa5DoPh+SxZlnt4WdBP&#10;KhXlDtYR7x93zCwIIBHKGyTwr/wXgW42bf8AhJvg2W/3/Lkx/wC0f0pv7JNreftsft+eNv23NZjM&#10;/g34d+Z4R+GG75opZlB+13cfYk72G8dRMoydnABc/wCCkWq+J/2Tf+CY1j8KPBHjnWG8Ualc6R4Z&#10;0vXJNYmN7cXkkokml88t5m51imOc8buwGK3P+CmvjnXv2YP+CY2q6d4f8Y6hBrEOi6ZoNlrSX8i3&#10;byFoo2lEu7f5jKjktktyTnPNcp/wU7l/4Wj+2H+zN+zbCqyR3XjaTxBqEJOf3dsFKtj2UTVP/wAF&#10;cxbfFP4h/s9/slu2+Pxr8UYb7VoVGSbCzCecCPQrOSM909jQBB8Jf2Kf2lf2qPgn4b8QftLftTfE&#10;TwPar4bs4/D/AIS8E6stpcWyrCo+0ahcSI8lxPIcuyfLs3bd3Ya//BJ/4nfGUa/8Xv2WPjH8RLzx&#10;dN8K/GB07SfEWoNunntmMgCuxJLf6vdySRuIzgCvsS8ubfT7Ka9uDtjhjZ5G9FAyf0r4m/4IrWdx&#10;4y0L4yftIX0TeZ47+K+oSwyN/HHGxbIPcbpiPqDQBp/FHx34z+IX/BZfwD8INA8XalbaF4O+H9zq&#10;+uabaahJHBcTSlwpljVgsmN0ONwOOte0ftV/sZ6J+1fcaLPrXx5+Jng1dESdY4fh/wCJo9OW6MpT&#10;LTboJC5XYAvIA3NxzXhf7C1rH8WP+Cln7S37QLoskOg31n4N0mYfN/qc/aVB6cPbRn/gX5+/ftmf&#10;tW+FP2Qfgre/ErW7V9R1S4kWx8L+H7fmbVdRlO2GBB1xk7mPZQcZOAQD4J/a9/Y+l+Hfxd8Ifsp/&#10;swftbfHzxB8TPFk63FwmtfETzbHQ9LUnzby5WGCN+gYKN69M88K36X/CbwHH8LfhloPw3j8Qahq3&#10;9h6Rb2Tarq1wZrq8aOMKZpXPLO5BYn1NeJf8E/P2UvFfwh0XWPj78ftQGq/Fj4jSrf8Aiu+c7v7P&#10;ib5otOiz92OIYBA43LgcKtfR1ABRRRQAUUUUAFFFFABRRRQAUUUUAFFFFABRRRQAUUUUAFFFFABR&#10;RRQAUUUUAFFFFABRRRQAUUVFfXKWlpJcOeEQmgDktVk87VLhwePMNQ0Md7GQ9WOaK6lsAUUUUAFF&#10;FFABRRRQAUUUUAFFFFABRRRQAUUUUAFFFFABRRRQAUUUUAFFFFABRRRQAUUUUAFFFFABRRRQAUUU&#10;UAFFFFABRRRQAUUUUAFFFFABRRRQAUUUUAFFFFABRRRQAUUUUAFFFFABRRRQAUUUUAFFFFABRRRQ&#10;AUUUUAFFFFABRRRQAUUUUAFFFFABRRRQA6GeW1uFuYT8yHK12FjexX1qtzGfvDkeh9K42rmi6y+l&#10;TneN0TH5l9PepnHmA6yimQXEVzGs0DhlYZDCn1zgFFFFABRRRQAUUUUAFFFFABRRRQAUUUUAFFFF&#10;ABRRRQAUUUUAFFFFABRRRQB82/8ABWD4FeNPj/8AsReKPCvw6sJbvXtLmtNY0uyhXc1y9tMsjRgf&#10;xEx+ZtUdW2infs3f8FR/2NPjb8LdM8V618ePCvhPVvscS6xoHirXrfT57O524eMCd18xQwOGXIIx&#10;nBOK+kCMjFeR/En9gv8AY2+L3iWbxj8Rv2cPCuqapcMz3N9NpirJMxOSzlMbmJ6k5JoA+T/26vjv&#10;4Z/4KW6z4a/Yq/Y3upPF0cfimz1Xxz4osYz/AGVpdjCzcPMRhySSQFzkoAMmvev+Cqvjq1+DX/BO&#10;v4hXVjMtv5ugxaPYLnkm4ljtwB7hXJ+imvc/h78LPhv8JdBHhf4X+BdJ8P6eG3fY9IsI7eNm/vEI&#10;Bk+5yat+LPBHg3x7pX9g+OvCWl61Y+csv2LVtPjuYfMX7r7JAV3DscZFAHC/sX/Cxvgn+yf8O/hb&#10;PB5dxo/g+xiv124/0owq85x7ys5/Gvm3/grHr+k/DH9oT9mv46eP0kj8HeGfiDL/AG7fbC0dm8gi&#10;MUz47LsZ/ohxX3AqhRtUYA4AHasT4hfDfwH8WPCt14G+JfhDT9c0e8UC603VLVZopMHIO1h1B5B6&#10;g9KAPnj9p3/gpz+z94D+GWqW/wAAfiVovxA8a3Wi3U2h6P4T1KO+EOyFna5uHhYrBFEql2LkHC4A&#10;ya4f/gmBPD+zN/wSZ/4Xbr0GyQ6RrPiu58zOZdplZP8AvpYlx67h619LfDD9kj9mX4L6RqGhfC/4&#10;GeGdHs9WhMOqQ22lRn7XEeschYEuh/unI9q8R/4LAeKNE+Cv/BNzxf4f8K2NrpdtqEFromnWNhAs&#10;McUcsygxxogAUbFYYAxjNAHif/BFv9rr9nv4Sfs2XHws+OfxD03wP4pvdbufEU03jC+i0+HWbe62&#10;eXdwSzFUkBEewgHOYzgY6aXxy+I2kf8ABU/9s3wD8BfgPfnXPhj8Mdbj8R+PfFFup+wz3SbhDBG3&#10;SUkbkUjIPmuRlVJr6V8C/sNfs+eKf2bfh78LPjf8GtC8QyeF/C1naI2qaerSQSCJTIqtwygyFjtz&#10;jPXmvU/hh8IPhf8ABXw0vg74S+AtJ8O6Yr7/ALHpNikKM/8AebaPmbHGTk4AGeKAPk3/AILLGL4h&#10;6F8G/wBk6FsSfEr4qWUF0u7/AJcbcjz2/wCAmeI/hU3/AAXXn1ux/YNksdLt5l0WXxZpUXiI2qnE&#10;diJSQCB0XzRCPrtHevrrWvAfgjxJrmneJ/EXg7S7/UtHdm0nUL3T4pZ7FmxuMMjKWjJwM7SM4HpV&#10;jxH4Z8P+MNCuvC/ivRbXUtNvoGhvbC+gWWGeNhgoysCGB9DQB8/6D+37+wn8LfhF4a0X4c/GPw/r&#10;WNNtbHw34P8ACN1FealOwRUitktISXjc8LhwoB6kV5L/AMEk9f8AEfxy+P8A+0V+1N4+0BdN1fVf&#10;GdtoEenrP5o0+KyjcGAOOGOGh3MAAWTIAzivpz4Sfscfst/AjXpPFPwg+BPhrQNSlyG1Cx01RMAe&#10;oVzkoD3CkZrtvC/gLwR4HS6i8E+DtL0db+7a6vl0vT47cXE7felfy1G9zgZY5J9aAPjf/glzbv8A&#10;E/8Aar/aY/aalbzrfUPHy+HdKuB0KWYYyAH0w1uR/wDqr0D/AILI3vjGx/4Jx/Eh/BcEsk8lnZx3&#10;rQ53JZtewC4bA6jytwb0Use1fRXhPwR4N8B2M2l+CPCWl6Na3F01zPb6Tp8dvHJM2N0jLGoBc4GW&#10;PJwPSrmraTpevaZcaLrenQ3dndQtFdWtzEHjljYYZWU8EEHkGgD5f+CH7dH/AAT5+CH7LHgzSPAv&#10;xw8NtZaf4fs7TTfC+j3SXGrzT+WB5X2KImYzvJnOV+Z2JJJOT5X/AME3/F/if9o3/gpF8fv2g/G3&#10;hS50S70XT9N0Kz0e8YNLYwsX2JJgkLJttiWUEgMzDnGa+rPhp+xT+yb8HPFj+Ovhj+z94X0XWHkL&#10;/wBoWeloJY2OclCc+X1P3cV3Xh7wF4H8I6nqOteFPBmk6ZeaxMsur3en6dFDLeyDdh5mRQZGG5sF&#10;iSNx9TQBrV8Q/wDBQ26l+Kv/AAUM/Zj/AGdYCGt9P1658W6tD1z9nKm3bHsYZv8Avr8/t6sm58B+&#10;B7zxbB4+uvBukya7a25gttak06JruKI5yizFd6qcn5Qccn1oAz/jD8MPDfxr+FfiH4S+MLNZtM8R&#10;aPPYXiN2WRCu4ejKSGB6ggEdK+Uf+COHxb8Wab4H8XfsQ/Fi5Y+KPg5rkunQrN9+bTGdvJbnqqnc&#10;oPTY0Y9z9qVj2Hw88A6V4uvPiBpXgfR7bXtQhEWoa5b6bEl5cxjaAkkwXe6gInBJHyL6CgD4G/YM&#10;+N/wF+FX7an7THiH9qL4j+HvCXj6++IU0FjN4u1KGzzo0cknkR28s5UFCnkkqDllSFsEAYwv+CnX&#10;7Xfhf9r61+Gv7OnwJt7vVPCPiz4rabpeoeNlhMdle3ImRRbWhbBuAhl3O4GxTsALEnb9xfFT9jX9&#10;lr43+LYfHfxZ+A/hrXtYtwoj1HUNOVpSFxgMeN4GBjdnA4rqm+EXwqe00Wwk+Gnh94PDciS+HoZN&#10;HgZdMkUgq9uCv7lgVUhkwQQPSgDi/wBsy+1Pwd+xv8Rr3wpAwuLHwLqAs44s5GLZwAPwrxn/AII6&#10;fFL9n0/sWfD34ReBPiv4fvPE0Oj3F3rHh2HVoTqMEzXEjzNJbhvMVVZwocrgjZzyM/XF3aWt/ayW&#10;N9bxzQzRtHNDIoZXUjBUg8EEcEV558Jv2Q/2ZfgV4puvG3wg+CHh3w9q18jpc6hptgI5WRm3Muf4&#10;VJAOBgcD0oA+ZP2f2Pxi/wCC0/xf+IRxJa/D/wAF2OgWr/e8qSTYWUHtlhOat6jFb/G3/guPY2xC&#10;va/Bz4WtcSbvm26he/KB9TBdqw/3M+lfYGg+AfBHhbV9R1/wx4O0nTb7WJFk1a90/T44Zr51ztaZ&#10;0UNIRubBYkjcfU0un+A/BOkeJb7xpo/g7SrXWNUVF1PVrfT447m7VQAollVQ0gAAA3E4A4oA+N/2&#10;4ZpPi1/wVG/Zv+BdvK0lr4d/tDxTqVuvKllwYmYeq/Zjj0Dn1r6w+PPj60+FfwP8Y/E3UJEWHw/4&#10;Xv8AUX3NgHybd5MfU7ceuTWw/gTwVL4tj8fS+D9LbXYbY28WtNp8Zu0hPWMTbd4T/ZzirWu+HdB8&#10;U6PceHvFGi2mpafeRmO6sb+2WaGZD1V0cFWHsRigD5i/4Ix/DmbwF/wT/wDCer6mmNS8XXd74h1J&#10;9u3zHuJ2Ebe+YI4f/wBWK4T49gfGT/gtZ8JPh6VEtr8PPBF9rtwnXy5JdwDY9yIB+tfbWjaJo3h3&#10;SrfQvD+k2tjY2cKw2lnZ26xRQRqMKiIoCqoHAAAAqnbeA/BFp4vm+IFr4N0mPXri1+y3GuR6dEt5&#10;LDlT5TTBd7JlVO0nGVHHAoA+Jf8Agrbrfg3Sv2pv2ZpPjxIlv8MrfxZf3XiC6ul3Wv2uNbc2wnBG&#10;NgOc54KGTIwDXrnx5/4KYfs9+DPCOpWHwH8b6X8SPF/9i3N5pui+Db6O/jhSKMs1xdTQlo7eCPGW&#10;Z2B6AAlgD7h8U/g/8L/jd4Vk8EfFvwJpniHSZW3NY6parLGGwRuGfutgnkYPNY/ww/Zf/Z4+C/h+&#10;88K/Cz4M+HdF0/UozHqNrZ6XHtu4znKS5BMi8n5WJHNAHyz/AMEndZg+Cv8AwS31L9orxDIHmv5P&#10;EHijUJpmz5rRSSrgnPOTbn3JNdF/wRo+Gyx/8E8dPuPGNut1J491LVNW1kTqCLr7TIYiWB67o41B&#10;z1r6osfh54A0zwcfh1p3gbR7fw+YXh/sKDS4ks/LclnTyQuzaxYkjGCSSetXNB8P6F4V0e38P+Gd&#10;Fs9NsLWMR2tjYWywwwr/AHURAFUewFAHwr/wSV1/Vv2dvjv8XP8AgnF4xupA3hLXJNb8HrMx+fTp&#10;ihOzPVcSQSfWVvevvasVvhz4AbxkvxGPgfRz4iWDyV146XF9tEeMbPP2+ZtwcYzjFbXOKAPiP/gr&#10;zat8UvH/AOz3+y3CVZfGnxRiudSh6/6DaeX55I9AsxPP93617r/wUJ+FPiH42fsU/Eb4YeD7ZptS&#10;1Hw3IdPt415llhZZljA9WMe0fWvU9T8D+DNa8R2HjDWPCOl3Wr6UrjS9UuNPjkubMOMOIpGUtHuH&#10;B2kZHWtIqAOtAHyP+xD/AMFH/wBj66/Y/wDBcfjr49eGPC+r+GPCtlpevaHr2rxWt5DcWsCQybIX&#10;YPKrFCy7AxwQOuRV79jz9oT42/tg/tM+LPjj4V1HUbH4E6bpa6T4Qtb6xSIa7qCv++vk3J5uwfMu&#10;c7fujG4Njx//AIKMfsl/C7wv+158Lfj14b0jwlqWpeLvGmn+HdU+HN54ZgkGpwzSvJdaiSrbt6IP&#10;mkKcZGW52t+gWkaJpGgaVBoeh6VbWVlawiK2s7SBY4oYwMBVRQAqgdgAKAPin/gmBv8Aip+17+01&#10;+0nIm6O+8cR6FYTs27MVqrLtB9kEX6VJ8J7NvjH/AMFtviP468zztP8Ahb8O7PRomXkR3t3sk6+u&#10;w3Kn3Hsa+xvCngPwR4Dtriy8D+DdJ0WG8umubqLSdOjt1nmYANK4jADOQBljknA5p2ieCPBvhrVt&#10;S1/w74R0vT7/AFiZZdXvrHT44pr51zhpnVQ0jDJwWJIyfWgDwP8A4K1fEyf4Wf8ABPv4j6nZzFbr&#10;V9IXRbfa2C32yRbdx/36eQ/hXffsT/DlfhJ+yV8Ovh55AjbTfCNks0f/AE1aIO5PuWZifc13vi7w&#10;P4M+IGk/2B478JaXrdj5qy/YtX0+O5h3r91tkgIyOxxkVpQwRW8SQQxLGkahY0RcKqgYAA9KAHn3&#10;r4f/AOCdtpN8Vf8AgoJ+05+0ZMFktbPxBbeFNJn65+zlxOoPt5MB4/vfSvuDHOayfC/gbwb4Hhur&#10;bwX4T0vR4768e7vY9L0+O3W4uGADTOIwNznAyxyTgZPFAHx/4dvIfjb/AMFwNbvN/mWfwf8AhZFY&#10;Q7eVS/vSJGbPr5Ny6H/dx2Ncv/wUPFx+xn+3v8Kf+CgFhEYPDutyf8Ip8QLmMYVI3H7t5OOnl7mH&#10;/XqPavujSPAvgvQPEGoeK9D8H6VZ6pq206pqVrp8cdxebRhfNkVQ0mO24nFO8YeBvBXxD0f/AIR7&#10;x94Q0vXNP81ZDY6xp8d1CXXo2yRSuRk4OMigD5R/4LV/Dbxl47/Y7h8deAdMfUJvA/iaz8RXNrBH&#10;5ha1h3eZJgdVRW3n/ZDHoK7zQ/8AgqV+wrqvwih+Ll5+0h4Xs42sVnuNEm1aP+0opNgLQ/ZM+czA&#10;/LwuCehr6AttNsLOxj0u0s4o7WKERR20cYWNIwMBAo4CgcY6YryIf8E+P2JF8Yt49X9l/wAG/wBq&#10;NN5rXH9jptL+uz7n/jtAHg3/AAT58MeNf2q/2o/GH/BTL4k+EbzRdJ1TTF0H4U6VqEe2QaSGy16Q&#10;e8gUYI4/eyAFl2kw/s2KPjF/wWY+NnxML+ba+AfCmn+H7dh0jllwSAe3+qn/ABzX29FbxW0K29tG&#10;sccahY41UBVUdAAOgrP0HwN4K8K6lqOs+GPB+l6beaxMJtWurDT44ZL2QZw8zIoMjDc3LEnk+tAH&#10;zt/wWE+J0vw0/wCCfPjxrF2+3eILe30KwjVsGRrqdI5F/wC/PnH8K579qwW37KH/AAR1vvCFkqwy&#10;aX8M7HQl28bp54ord2PqWeRyfUtX1R4t8CeCvH2nx6R478H6VrdpDcLcQ2ur6fHcxxyrnbIFkUgM&#10;AThhyMmneK/BHg3x3oTeGPG/hHS9Z012Vm0/VdPjuIGKnKkxyKVyD044oA+cvAHgDx58Dv8AgkWn&#10;g/4f6fMPFOnfBe4ns7e1U+cuoS2DzHYBy0iyyHA7sAK8w/4JfftcfsH/AAE/4J/eFdO1P47eD/D+&#10;pWlrNc+KtNvdUhh1CTUGlYyO0GfNmONiqyq3yKgHC4H3asEaRLBGiqirtVFXCgemPSvKtN/YW/Y8&#10;0jx+/wAUtN/Zv8Ixa9JP57agujxlhLkHeFI2hsgHIAOeaAPkf4c/FnUv2yv+CzPhrXrjwVqei+H/&#10;AAD8M7rV/DtrrEJhubqGcpEt3JETmEO1yjIrfNsVCwBbaO2/bAvo/i7/AMFYP2ePgWP3lt4NsdQ8&#10;X6lGvI8wgrbk+6vag+oD+4NfYdt4C8E2Xi6fx/Z+DtJi166tPstxrUenRreSwAqRE0wXeyZRTtJx&#10;8o44FKPAngn/AIS7/hYDeDdJ/t77L9m/tv8As6L7Z5P/ADz87bv2f7OcUATeJdctfDHhvUPEd8R5&#10;On2U1zNz/DGhY/oK+Of+CG+h3WofszeKPjdqYDXXxA+Iuqao823mVRJs3Z/3xJX2hqGnWOq2M2ma&#10;lZxXFvcRtHcW9xGHjlRhgqynggjgg8Gqnhfwj4V8D6HD4X8FeGtP0fTLbd9m07S7OO3gi3MWbbHG&#10;Aq5ZixwOSSepoA+Nv+CbFofij+2v+05+0zI4mtZPGUXhXRrheV2We7zsH0OLdquf8FyPFF637Jej&#10;/BXSHf7V8RPHml6P5cbYLxLL55+vzxxfnX114U8EeDfAlpPp/gnwlpej291dNc3MOlafHbpLM2N0&#10;rLGoDOcDLHk4FN8TeAvA3jWaxufGPgzSdWk0y4Fxpsmp6dFO1pMMYkjLqdjcD5lweKAJPB3h618J&#10;eEdK8K2MKxw6ZpsFpDGo4VY41QAe2BWhMpeFkB+8pFOFFAH55/8ABMP9o74Rfshar8UP2O/2nPHG&#10;k+B/E2mfEnUNVs7jxJeJZW+oWlxHEUkWaUqmcR7hlhuV0255rrv26v8AgoX4E+Kng68/ZB/Yk8QW&#10;/wAQ/iJ48t30qOTwxcC4s9MtZBsnuJbhMpgRlh8pIGdxIA5+nvjP+yv+zp+0Q9vP8bvg3oPiWa0X&#10;bbXGp2KvLGuSdofhtuSTtzjJq58Iv2dfgV8A7GTTvgx8J9C8NRzKFnbSdPSJ5VHQO4G5gPcmgDwT&#10;4g/EHwR/wR//AOCdWkaWRFq2paDpkemaTDzGmqaxKGdnPdY/M8yQ9wi464rx79gT9rj/AIJ+fs+e&#10;ENS+J3xf/a10TVvip8QLj+0vHmty2t2xWViSlnEfJ+WKIELgHBIJ6bQPvbxr8N/h78StPh0n4jeB&#10;NG8QWsE3mw22taXDdRxyYI3hZVYBsEjI5wa5k/sofst44/Zr8Af+EbY//GqAKXw/+OXwQ/bH+Fni&#10;BvgP8SLTXtPmt7jS7rULW3lVYJpISMfvEUkgODxXyZ/wSj/am+EX7NPwa1L9jL9qH4iaH4D8bfD/&#10;AMQ3ltdWvifUo7GG7geQyJLDNMVRwdxxzkjawGGFfdHgv4d+APhvpsmjfDvwPo+g2ckvmy2ui6ZF&#10;axu+MbisSqCcAc4zXH/GL9j/APZh/aB1SLXPjR8DfDviK+hUJHe6hp6mbaM4UuMMQMngkgZoAw/h&#10;L+3R+zz8fPjRefBX4IeKJPFVxpulve6prui27TaXaYdUWJrkfI0j5JULkEI3NeCfGSF/jJ/wW0+G&#10;fgdW821+G/w9vNevo15EckpaNCfQ73g/DFfXnw0+EXww+DXhxfCXwo8A6T4e00Nu+yaTYpAjN03N&#10;tA3Njucmr9r4I8GWXiu48eWnhHS4tcvLZbe71qPT41u54RjEbzBd7INq4UnA2j0FAGi8nlRtIeir&#10;k18Uf8EXdPl8ZeGvjB+07ew/N8QvipfSWMzHJls7f/VsD6b5pV+q19rzW8VxC1vNGrxupV0dchge&#10;oI9Kz/Cngzwj4D0WPw14G8LaboumwszQ6fpNjHbwIWOWISMBQSSSeOSaAPjn9gi9j+M//BSH9pj9&#10;ob/WW+lahZ+D9JkX7qx2o2TAH0Z7aN/xzWz/AMFxPGt54c/YP1PwfpSyPeeMNf0/RraCP70xaYSl&#10;B6k+V0r6q8LeBPBHgcXg8F+DtL0j+0Lprm//ALL0+K3+0zHrJJsUb3Pdjkml8VeBfBPjqK1g8beD&#10;9L1iOxulubJNU0+K4FvOv3ZUEinY47MMEetAHyv/AMFGP2XfGHiD/gmHJ8HfhdpgutU8FaZpN3a2&#10;MKlmulsfL81UAHLbA7AfxEY6mup/Z/8A+Cm/7Ffj34FaL431v9onwn4fuotHhGraHrutQ2t7a3CR&#10;gSR+RIwkkwwOCgYMMYzX0mVyMGvH/EP/AAT9/Yp8V+L38e+If2ZPB91q0k3my3b6Og3yEklmUYVi&#10;SSTkc55oA2f2af2n/ht+1b4V1Px58JoNUl0Ox1iTT7PVr7T3t4dT2Kpaa334LxbmKbsD5kYYr0iq&#10;2j6NpHh3S7fQ9A0q3sbK1iWO1s7OBY4oUAwFVFACgegGKs0AB6V8V/8ABJKW1+KvxG/aG/axhk86&#10;Hxt8UpbHR7jdu36fZBxAQcngrOBxx8npivtN0WRCjrlWGCD3rM8H+BvBXw90ceHvAXhDS9D08SNI&#10;LHR9PjtoQ56tsjULk9zjmgCx4g1e38P6Hea7eH9zZWklxLz/AAopY/oK+Mf+CIWmPd/s5eNv2gNb&#10;kVZPHvxG1TVWupON8KPt3kntv836Yr7Uv7Gz1Oym07ULWO4t7iNo54JowySIRgqwPBBHBB4NUfDv&#10;gnwd4Q8OR+DvCfhTTdL0eJXWLStNsY4LZA7FnAiRQoDMzE8cliT1NAHx/wD8EaJ2+Jfhz4w/tUXM&#10;f7z4lfFa/u7dmXH+hwk+Qn0UyyD6Vyv7Hzy/sV/8FRviP+x7qQ+yeGfihGfFXgaM/LE0213kROMZ&#10;2rOhA/59h7V91+E/BnhDwHo6eHfA3hXTdF0+NmaOw0mxjt4VZjkkJGAoJPXjmoNa+HPgDxH4jsPG&#10;XiDwPo99rGl/8gvVbzS4pbmz5z+6lZS0fPPykUAfHX7VsT/GH/gr/wDAf4SrEJLXwboN/wCKNQVu&#10;RHw4jYj3eGNfqazP+Cvus+GdN/aE/ZpHxwCRfC2Hxxd3Xiq4u4d9mbmMW5t1uBgjZtM2Qc5Qy8EA&#10;19uJ4F8Fp4ub4gp4R0sa89p9lfWxp8f2xrfIPlGbbvKZAO3OMjpVP4n/AAm+G3xp8JTeBPiv4I03&#10;xBo9wwM2n6parLGWGcMAejDJwwwR60AeK/GX/gpP+zn4T8N3Wl/A3x1pfxK8XSaVcXOk+H/BWoRX&#10;4URxs5muZomaO2gQDc7uQQvRSSAeD/4IbeHLv/hiNfitqx33/j3xjq2s3kpP3mFy1vj6boHPPPJr&#10;6L+FX7Lv7PHwQ0W88PfCb4MeHdCs9RiaLUIbHTEH2qM5ykhIJdTk/KSRz0rfto/hj8GvCkWl2keg&#10;+FdDs1kMNvGsNjaQAlpHKqNqLklmOMckk9zQB+eP/BZib4veDP2xvhVrvwJ02SbxX468E6t4O0l4&#10;W2ujzSrGWVscFVvCcnAXO4kYr7q/ZY+Aeg/sv/s++F/gZ4cKyQ6BpaRTXCrj7RcN880uP9uRnb8a&#10;+cf2aVb9u39uPWv21XL3Hw5+HNvN4c+Fck0ZEeo3bH/TNRjDfwfwK2PmBXoYyK+0MUAfE+l2sPxl&#10;/wCC5WqX7qslp8IfhXHGpxuEd/e7SPoTBdP/AN8/lV8ZufjH/wAFy/C+grL5tp8MfhjNfSRjpHNO&#10;xXd7H9/ED9BX2ZpXgXwVoWv6h4s0Twhpdnqurbf7V1O00+OO4vdowvmyKoaTA6bicdqLLwH4J03x&#10;TdeONO8H6Xb61fQrDfaxDp8S3VxGMYR5Qu91GBgEkcD0oA4P9tv4nwfBr9kP4kfEqW48qTTPB98b&#10;Rt2P9JeIxwDPvK6D8a82/wCCb3hKx/Zo/wCCZvgzUtagEf2XwjceJNULHDMZ/MvTu46hHVfbaBzi&#10;vovxR4S8LeN9Dm8MeNPDen6xpt1t+06fqlmlxBLtYMu6NwVbDAMMjggHtTpPDXh2XQD4Uk0GybSz&#10;a/ZjprWqG38nbt8ry8bdm3jbjGOMUAfGv/BFaOLwp+w5rfx9+IGow2x8VeK9Y8Sa1qVx8qiNTh5m&#10;PoBE7H0ANeLfCT9u/wDZK/aV/a9vv2sP2sPjhpOi6D4IvHs/hD4I1C3nk8g5+fVplSNl81vlKZJZ&#10;SAePLUn9KtP8AeB9J8Ht8PtK8GaTa6C1vJbtolvp0SWZifO+PyQuza25srjByc9TXL/8Mofst/8A&#10;RtfgD/wjbH/41QBzXwb/AOCgX7HP7QPjq3+Gfwa+Oem69rt1DJLDp9pa3KsyRqWdsvEqgADuf1r2&#10;TOelcn4R+BHwQ+H2sDxD4A+DXhTQ9QEbRi+0fw7bW0wRuq740DYPcZwa6wDHegAooooAKKKKACii&#10;igAooooAKKKKACiiigAooooAKKKKACiiigAooooAKKKKACiiigAoooJwMmgArB8W6iGZdOhPTmT+&#10;gq5ruuxadF5UJDTMPlX+77muZZ3kYyOxZmOWY961px6gAzjmiiitQCiiigAooooAKKKKACiiigAo&#10;oooAKKKKACiiigAooooAKKKKACiiigAooooAKKKKACiiigAooooAKKKKACiiigAooooAKKKKACii&#10;imAUUUUAFFFFABRRRQAUUUUAFFFFABRRRQAUUUUAFFFFABRRRQAUUUUAFFFFABRRRQAUUUUAFFFF&#10;ABRRRQAUUUUAFFFFABSbRnNLRQBY07VLrSpN9u2VP3kboa3rDxPp94Nsr+S/91+n51zNGB6VEoKQ&#10;HbJIkg3IwYeoNOriYppoTuhlZT6q2KkTWtVXpqEx/wCBk1Hs2B2VFcYuuavk51GT/vql/tzV8/8A&#10;H/L/AN9UvZsDsqK4w65q+RjUZf8AvqlfXdXA41CX/vqj2bA7KiuGk8Q6yDgalN/31VafxLrqrkat&#10;N/31R7OQHoVFeW3fi/xIg+TWrgf8DrI1Hx54wjGYvEV0v/bSj2bFzHtNFfPOo/E3x9EP3fiu8H0k&#10;rndT+L/xNiP7rxrqC/San7KQuY+qKK+N9U+OHxdiz5XxB1JfpNXP6j+0J8a4SdnxL1QfS4p+xkHM&#10;j7oor8+NT/aW+PER/d/FPWB/u3VYGo/tUftDRKfL+L2tr9Lr/wCtT+ry7i9oj9JqK/LnUP2uf2lY&#10;3xH8aNeX/t8/+tWXd/tiftPofk+N/iD/AMDP/rU/q8u4vaI/VqivyTn/AGzv2p1Py/HTxD/4Gf8A&#10;1qrv+2l+1Xn/AJLv4i/8Dv8A61H1aXcPaxP10or8h/8AhtP9q3/ovXiL/wADj/hR/wANp/tW/wDR&#10;evEX/gcf8KPq8u4e1ifrxRX5D/8ADaf7Vv8A0XrxF/4HH/Cj/htP9q3/AKL14i/8Dj/hR9Xl3D2s&#10;T9eKK/If/htP9q3/AKL14i/8Dj/hR/w2n+1b/wBF68Rf+Bx/wo+ry7h7WJ+vFFfkP/w2n+1b/wBF&#10;68Rf+Bx/wo/4bT/at/6L14i/8Dj/AIUfV5dw9rE/XiuJ+Of7Ovwb/aU8OWHhD42eDv7c03TNYh1W&#10;zs21C4t1W6iDBHbyJEMgG9vkfch7qcDH5e/8Np/tW/8ARevEX/gcf8KP+G0/2rf+i9eIv/A4/wCF&#10;H1eXcPaxP14AwMCivyH/AOG0/wBq3/ovXiL/AMDj/hR/w2n+1b/0XrxF/wCBx/wo+ry7h7WJ+vFF&#10;fkP/AMNp/tW/9F68Rf8Agcf8KP8AhtP9q3/ovXiL/wADj/hR9Xl3D2sT9eKK/If/AIbS/auPT48+&#10;I/8AwOP+FH/DaX7V/wD0XjxH/wCBp/wo+ry7h7WJ+vFFfkP/AMNpftX/APRePEf/AIGn/Cj/AIbR&#10;/av/AOi8+Iv/AAO/+tR9Xl3D2sT9eKK/If8A4bR/av8A+i8+Iv8AwOo/4bR/av8A+i8+Iv8AwOo+&#10;ry7h7WJ+vFFfkP8A8No/tX/9F58Rf+B1H/DaP7V//RefEX/gdR9Xl3D2sT9eKK/If/htD9q//ovP&#10;iL/wOpf+G0P2r/8AovXiL/wOP+FH1aXcXtYn670V+RH/AA2h+1f/ANF68Rf+Bx/wo/4bQ/av/wCi&#10;9eIv/A4/4UfV5dx+1ifrvRX5Ef8ADaH7V/8A0XrxF/4HH/Cl/wCGzv2r+/x58R/+Bp/wo+rS7h7W&#10;J+u1FfkT/wANm/tX/wDRevEX/gaaP+Gzf2r/APovXiL/AMDqPq0u4e1ifrtRX5E/8NmftX/9F78R&#10;f+Bxpf8Ahsz9q/8A6L34i/8AA4/4U/qs+4vaxP11or8i/wDhsv8Aav8A+i9eI/8AwOP+FH/DZf7V&#10;/wD0XrxH/wCBx/wpfVpdx+1ifrpRX5Gj9sr9q/t8ePEX/gd/9alH7ZP7V/f48+Iv/A0/4U/qsu4e&#10;1ifrjRX5Hf8ADZP7V/8A0XnxF/4GH/Cj/hsn9q7v8evEX/gYf8KPqs+4e1ifrjRX5Hj9sj9q4n/k&#10;vXiP/wADKP8Ahsf9q/8A6Lz4i/8AAyj6rLuHtYn64UEZ4r8kP+Gxv2rj/wA158R/+Bv/ANal/wCG&#10;xf2rs/8AJevEX/gd/wDWo+qy7h7WJ+lPhH9kz9nnwP8AFnU/jroHw1tz4v1a4mnutf1C8nvLhGlO&#10;XEJuJHFshP8AyziCIBwABxXotfkmP2xP2r8f8l38Rf8AgZTl/bC/avP/ADXfxF/4Gf8A1qPqsu4e&#10;1ifrVRX5K/8ADYP7V/8A0XfxF/4Gf/WpR+1/+1gxwPjr4j/8DP8A61H1WXcPaxP1por8mf8Ahrv9&#10;rD/ouviP/wADf/rUf8Nc/tY/9F18Sf8AgZ/9al9Wl3D2sT9ZqK/Jn/hrv9rAf8108R/+Bn/1qX/h&#10;rv8Aaw6/8L08R/8AgYf8KPq0u4e1ifrLRX5Nf8Nd/tXf9F28R/8AgZS/8NcftYjk/HTxH/4GU/qs&#10;u6D2iP1kor8nB+1v+1l2+OfiT/wMpf8AhrX9rMD/AJLn4i/8DP8A61H1WXdB7RH6xUV+Tv8Aw1v+&#10;1j/0XXxF/wCBn/1qD+1v+1l/0XXxF/4Gf/WpfVpdw9rE/WKivyc/4a4/ax/6Ln4j/wDAykP7W/7W&#10;Q5/4Xp4j/wDAyn9Vl3Qe0XY/WSivya/4a6/avI4+OviP/wADKT/hrv8Aax/6Lr4i/wDAw0fVZdw9&#10;rE/WaivyZ/4a7/ax/wCi6+Iv/Ayj/hrv9rH/AKLr4i/8DDR9Vl3D2sT9ZqK/Jk/tdftZY/5Lr4i/&#10;8DKaf2vv2sBwfjt4i/8AA3/61H1aXcPaxP1oor8lf+Gwf2sP+i7eIv8AwM/+tQf2wv2r/wDou/iL&#10;/wADD/hR9Vl3D2sT9aqK/JJv2xf2r/8AovHiL/wM/wDrUn/DYn7Vw6/HnxF/4G//AFqPqsu4e1if&#10;rdRX5In9sX9q4f8ANevEX/gb/wDWpv8Aw2P+1f8A9F58Rf8AgZR9Vn3D2sT9cKK/I/8A4bI/au/6&#10;L14i/wDAyg/tkftXf9F68Rf+BtL6tLuHtYn64UV+R3/DZH7V4/5rz4i/8DT/AIUf8Nk/tX/9F58R&#10;f+Bh/wAKPq0u4vaxP1xor8jT+2R+1d1/4X14j/8AA0/4U0/tlftX9vj14i/8DqPq0u4/axP10or8&#10;i/8Ahsr9rH/ovfiL/wADv/rUf8Nl/tYf9F78Rf8Agaf8KPq8u4e1ifrpRX5F/wDDZf7WH/RevEX/&#10;AIGn/Cm/8Nm/tX/9F68Rf+B1H1eXcPaxP12or8if+Gzf2r/+i9eIv/A6j/hs79q//ovXiP8A8DD/&#10;AIUfVpdw9rE/XaivyJ/4bO/avP8AzXrxH/4GH/Cg/tn/ALV4/wCa9eIv/A4/4U/qsu4e1ifrtRX5&#10;Ef8ADaH7V/8A0XrxF/4HH/Cj/htD9q//AKL14i/8Dj/hR9Vn3D2sT9d6K/If/htD9q//AKLz4i/8&#10;Dj/hR/w2j+1f/wBF58Rf+B1L6tLuHtYn68UV+Q//AA2j+1f/ANF58Rf+B1H/AA2j+1f/ANF58Rf+&#10;B1H1eXcPaxP14or8h/8AhtH9q/8A6Lz4i/8AA6j/AIbR/av/AOi8+Iv/AAO/+tR9Xl3D2sT9eK83&#10;/aL/AGRf2eP2srHR9M/aD+Hg8RW2g3jXWl28mqXdukUrAAsywSoJMgYw+4Yzxya/M/8A4bS/av8A&#10;+i8eI/8AwNP+FH/DaX7V/wD0XjxH/wCBp/wo+ry7h7WJ+svg/wAGeE/h94ZsvBngXw5ZaPpOmwLD&#10;Y6bptssMMEY6KqKAAPoK06/If/htL9q7/ovPiP8A8DT/AIUf8Np/tW/9F68Rf+Bx/wAKPq8u4e1i&#10;frxRX5D/APDaf7Vv/RevEX/gcf8ACj/htP8Aat/6L14i/wDA4/4UfV5dw9rE/XiivyH/AOG0/wBq&#10;3/ovXiL/AMDj/hR/w2n+1b/0XrxF/wCBx/wo+rS7h7WJ+vFFfkP/AMNp/tW/9F68Rf8Agcf8KP8A&#10;htP9q3/ovXiL/wADj/hR9Xl3D2sT9eKK/If/AIbT/at/6L14i/8AA4/4Uf8ADaf7Vv8A0XrxF/4H&#10;H/Cj6vLuHtYn68UV+Q//AA2n+1b/ANF68Rf+Bx/wo/4bT/at/wCi9eIv/A4/4UfV5dw9rE/Xiivy&#10;H/4bT/at/wCi9eIv/A4/4Uf8Np/tW/8ARevEX/gcf8KPq8u4e1ifrxRX5Dr+2n+1bn/kvPiL/wAD&#10;j/hU0f7aX7VZI/4vt4i/8Df/AK1H1eXcPaxP1yor8lrf9sz9qdmAb46eIP8AwM/+tWnbftg/tPOM&#10;t8btf/8AAz/61H1eXcPaRP1Wor8v9O/a3/aTl4l+NGun/t6/+tW/YftS/tCS7fM+L2tN/wBvX/1q&#10;Pq8u4e0R+kNFfn7pn7Sfx2mA8z4pau31ua6DTv2gfjRJjzPiRqjfW4qfYS7j5z7ior4+0z43/FmX&#10;/W+PdRb6zVv6Z8XfiVNjzPGd831mo9jIfMfUVFfPunfErx3Io8zxTeN/21resPHHi+RQX8Q3Lf8A&#10;bSl7KQcx7JRXmNr4s8RyDLazcf8Afyr8XiTXCvzarN/31S9nIo7+iuHj17WT/wAxKY/8CqYa5q+3&#10;m/l/76o9nIDsqK40a5q/H+ny/wDfVINc1YnjUJf++qPZsDs6K40a5q+4j+0ZP++qZJqmozcSX8zD&#10;+75ho9mwOvutRsrMZuLlV9s81i6l4taUGHTkKqePMYc/hWMvIyaXA9KuNNIAbdIxeR2ZicksetAG&#10;OBRRVgFFFFMAooooAKKKKACiiigAooooAKKKKACiiigAooooAKKKKACiiigAooooAKKKKACiiigA&#10;ooooAKKKKACiiigAooooAKKKKACiiigAooopAFFFFABRRRQAUUUUAFFFFABRRRQAUUUUAFFFFABR&#10;RRQAUUUUAFFFFABRRRQAUUUUAFFFFABRRRQAUUUUAFFFFABRRRQAUUUUAFFFFABTV4bNOphOPrQA&#10;09eKjkOTk09m9Kic56GgBcjI+anPIVFQ7yG61HLNgdaYhZZu5NUrmf1p004BIzWffXYAwDTJuV7+&#10;5681g6tdZyN1XNRvgoY5rn9V1DG45oEZ+r3PJ5/WuX1WfJY59a0tX1AFiN1czq2oAAhTVKIGbrFz&#10;gHIrm9VnBzV/VtQ3E88Vzmrah97DVRmZurTc9f1rmdWl4IzWpqd6cnmuc1O8LkjdVgZl+2WNZV30&#10;6Veu5ieM1m3LFu9MlsoTJk1XlTnpV2RfUVC0W40ElLyRnOKXyParYgxR5NAFXyPajyParXk0vkZ6&#10;CgCp5HtR5HtVwW+e1H2b2poCn5JHQfpThCatfZvRTTha/wCzQBT8n2oEFXBaMf4KcLOQnhaQFHyC&#10;elH2c1ofYn7rQLFz2oAoC39aXyPatAae/cUHTn7CmBn+R7fpR5C/3TWiumyelL/Zj0AZvkL/AHTR&#10;5AH8JrUGmHpvFOGlOO1IDK8gf3aQQe1bC6S5Gdhpy6Ex6xH8qAMXyR/dpRb5P3a3RoUh48k1Inh6&#10;QjiKgDn/ALOaBbseldInhuRhnyjUyeF5f+edAHLi2buppfsjddhrrE8Jyt/B+QNSx+EZH7N+C0Ac&#10;eLNm4CH8qcNPl/55H8q7aLwZMx2+U35VYi8DTngWzUAcGumS9dn6VINKmP8ABXoEXgG4bn7N+hqx&#10;H8PpyOLf/wAdNA7HnK6RJ0Ipy6LKx6fpXp0Hw4ndfmh2irUXw1fHEWf+A0DseVpoMjHJRv8AvmpF&#10;8Pyf3GNerp8NJf7jVYj+F8v/ADxz+BoDlPIx4fkP/LFqevhyT/nm1ewR/Cx2P+pb8jVqP4UzsP8A&#10;j2b/AL5ouHKeLr4Zm6mFvyqVfCsp/wCWVe2R/CCY/MLRvy/+tVuL4PTt/wAuX60XQcp4YnhOU8+T&#10;Ug8IyHrH/wCO173D8GbjH/Hsn/fNXIvgtMR/qf8AyGaXMg5T59TwdNjmE/8AfupY/BU+c+S3/fFf&#10;RNv8EJn5ELH/AIBVyD4GSnkWsn/fNLmQ+Vnzingac8+Q1TR+BJiMmBq+lIfgTJjmz/WrkXwHUcCL&#10;r/s0cyHys+Yk8Azk4W3b/vmrcfw5ukGRbnPuK+oLX4CLD8z2YZvp0q0nwMxwLFfyo5kHKfK//Cvr&#10;k/8ALD/x2nL8Pp2+XyP0r6qT4F5OBZL+n+FSp8B93ymzUf7VHMg5T5S/4V3cDg2p+u01Inw3uWXP&#10;2Zf++a+ro/gKqtlrVT+Aqxb/AAHR9xezjX/gA5o50HIz5NX4bXRGDEv4inD4aXpHywr/AN819cJ8&#10;CIgOIox/2z/+tUi/A1FPyog/4B/9ap5w9mfI4+GV11Cj8Vp3/Cr70pnys/RDX11H8E4QMOq/98Us&#10;vwWgMZAjVv8AZ2e9HtEHIfIY+F14RgWtI3wvvE4a3H/fNfXH/CkrfvZr/wB80H4IW/8Az7f+O0+d&#10;B7M+RT8Mrsf8sf8Ax2mf8K1vB1txX12fgdF/DCv4rTW+BcRODFH/AN80ucPZnyG/w4vO1tUbfDa6&#10;HS2FfXsnwFgYYaFf+ApVaX4CRpJj7GhFV7QOQ+SW+HF2RgW2PpTP+FfXB4Fv/wCO19aN8B4s8Waf&#10;4VE/wKGcCyVf60uYOU+Tz8PrkcC3P4r/APWqOX4d3WN5t/8Ax3rX1g3wLXobP+VRn4FI3Jsf/Haf&#10;Mg5D5MPgWfoLc/8AfNRP4FuP+fVvyFfVt58BEz5sVrj1XbVOX4Fxv96L8lo5kHIfLDeCZlGTaP8A&#10;981C/g9+n2dv+/dfUU3wM53C1b86p3HwOkH/ACyb6bc0cyFys+Y38IY+9C3/AHz/APWqN/CR7Q/p&#10;X0tP8EJFH+qGfeOqknwUcc/Z1P0Bo5kLlZ84N4Wxx5ZqNvDDdBG1fRFz8ES4x9nwfXbVG5+CVxFw&#10;bfcPZafMg5WeBt4ZYHDI3/fNRt4cccbK90l+DNyP+XT9DVO4+D14vW2kp3DlPFT4cbHCtUb+HJB9&#10;1T+VexT/AAquozg27/8AfJqrJ8M7leqn/vn/AOtQFjyI6DKOArU1tEnH8Jr1iX4cSkcxH8RVS4+H&#10;lzHz5O73GaAseXto82fu1GdKm/uV6XJ4FuR1g/Q1Wl8E3IGTbfzoCx52dNmHPltTWsJFHKtXfSeD&#10;rgdbZqhk8Jyr/wAsD/3zQScL9jf0b8qQ2jZwVP5V2j+GG/55foahfw0R/wAs6AOQ+yn/AJ5mmm39&#10;q6x/DhH/ACzqNvDzZx5f6UAcubam/Zz710zeHz/cqNvD+4f6v8qAOe+zk880htz6VvNoDL/D/Ooz&#10;oeO1AWMX7N/sUfZ/9mthtGYcAfzpp0hx3oCxkeQP7tHkD+7WqdLYdqaNOk7CgDM+zj0pPI9q0/7N&#10;f+6KRtPccbRQBm+R7UnkH+7V82Dj+Gj7E/pQBn+QR1FHk1e+yt/dpGtj3WgCl5NIYParv2X2pDb+&#10;q0AUvJ9v0o8n2/Srn2ak8j2oAqeR7UeR7Va8n2o8n2oAqGDHak8mrnk+1Hk+1AFRYQDnFTxR+1SG&#10;E06OIg8UAOgQhgcVqWYwMkVRhHQ45q9aselA47mxp2QcZrpNLPAye9cvZOwAaug0uc8HNJlHWaQ7&#10;ADFdNpkvC8iuQ0u57E10emXOVA5pSGdnpM33QPWul0mbB5NcXpN2BgY710+l3fy7t1Syos7XSZxg&#10;c+ldJplzlQMVxOk3YIGK6bTLw8DNRYo6yxuOnNaltNxya5yxus4O6te1nyvWkO5rRSepqwHyADWf&#10;BP2zVqOTigdyXqMA96VSd38qhVwDjOM09GI6mkUTLgncKccE8UxckfKad2pASLwtFAORmigAoooo&#10;AKKKKACiiigAooooAKKKKACiiigAooooAKKKKACiiigAooooAKKKKACiiigAooooAKKKKACiiigA&#10;ooooAKKKKACiiigAooooAKKKKACiiimAUUUUAFFFFABRRRQAUUUUAFFFFABRRRQAUUUUAFFFFABR&#10;RRQAUUUUAFFFFABRRRQAUUUUAFFFFABRRRQAUUUUAFFFFABRRRQAUUUUAFRE8ZNSkHs1Qt/SkAxm&#10;4qJ3IGQadK2BjFV5nG0nHtVEhvONxqvPMc4BollIXbVO6uNo60Ejbu62Keax9QvTzzUmoXmAcGsH&#10;VdQKjINUkBHqepbNxJ9a5rV9Uznmn6tqL/N81c5qd82CWNUTzEWq6kFz81c3q1+zZA/nVjUrxmJ5&#10;rB1C46nNVyklLVbwgEZ/Wuc1O7JY4NaWp3PUA1g38pJppAZepXDMcA1iXpOeTWvdgsx4rPmtSx6U&#10;yLmNcRsxNVntuetbbWLMfu0g0wHna1AbmD9h3dTSjTV7H9K3xpnbbTl0v0RvyoDQ58aeB/D+lOGm&#10;jstdCulk/wAFPGlHpigRzq6Z22/+O05dLOcBf0rol0diMhSfwqVdFbH3GoA5oaTnqtOGkj0rp00I&#10;/wDPOpU0ByMeVQM5ZdJB4CL/AN808aQB/D+ldZF4ckP/ACzqeHwxI/RCT7Cgepxw0fjkfpT10f8A&#10;2a7eHwgQctFVhPCDN/yxagLM4EaKT0H6U4aC5PCV6JF4Jk7w1ah8CP18oj6LQFmeaJ4dc9qmXwy5&#10;6r/47XqNv4AJ6xMavWvw6Lc/ZaGw5TyVPCrN/wAsmP8AwGp4/B7kcQGvYrb4cZ62/wClaNr8L12g&#10;yQY9sUuYOU8Vh8DzSfdg4q1F4BkzzH+a17hD8NVPAt2/75q1B8MiDxbGlzD5Tw6PwDIRkQt/3zVm&#10;P4fSf88a90g+GGRnyPzq5b/C/PHkf+O0cw+U8Gg+HcjHiL9KtQ/Ddm6xn/vmvfrf4VocboD+VaNn&#10;8Jkc5Ft/47S5h8p89xfDUEZaH/x0Vcg+GLE4Fo35V9FW3wniUAC2b+VXofhZbqM+QBS5x8p852/w&#10;rc/8uX51fg+FEp6QADPpX0Xb/DK1X/lj/wCO1eg+HVon/Lv+lLnDlPnW3+ETsQPKb8FrRtvg5kfN&#10;bP8A9819Cw+A7RDgxf8AjtW4fBlkBzF+lLmK5D5+t/g1GTgwN1/u/wD1607X4LW8fzSW+fYrXu8X&#10;hayj+byRmp49AthyY/0o5g5TxCL4Rp/DaHHstWofg+p4+yf+O17Wmi2w4EVSrpUCjAjpcw+U8ag+&#10;DyMP+PUfjVyD4OQY5tl/75FetjT4VP3Kd9jjHG39KXMw5TzC3+D1sowYv0q3D8I7LvF/47/9evRx&#10;Ag5VaXyR1C0XY+U4S3+FOmQjLwK31xVuL4a6Wgylsv1ArsvKTGdtHyg8UBynKxfD7TFUEwCp4/BG&#10;mIci3XPrtFdGGA607cPWkHKYK+D7Ef8ALKpk8K2AP+rH5VsZx1o3D1pj5UZsXh6yT7sY/KnrolqD&#10;nyl/Kr+aQlTxmpGVBpNspx5a/lTl0y1X/ll+S1YG7pRhs8UwIPsFuD9z9KeLGEfwCpjnbTVDYoAj&#10;NlAeq/pSi2gUYEf6VKM9zSEfT8qAGeRD/wA8zR5MQ/5ZfpUgB7tRQBH5MX/PL/x2k8qLrsFPKnOR&#10;Rk/7VADfKQ9U/wDHaPKi6eX/AOO07P8AvUZ/3qYDfJh/55f+O0eTF/zy/wDHaf8AMf4v0paQEfkQ&#10;/wDPM01raFj/AKv9KlbPbNIA396gCP7HCoztH5U37Fbk8D9KsEEjFIqkHpQBWOnwHqvP+7QNMt+0&#10;Q/75FWW3Z+Wl5xQBTbSbTHMS/lUZ0SzJ5iFXwxJ+7SkgdTQBlyeHLCQ5aLNRP4U09xnyh/3zWzke&#10;tGaNRWMFvB1g/HlfpVeXwNpzHIt159VFdNuHrRuHrT1FynJy/D/T2GFiqCT4d2JXiOuyw3979KRg&#10;QOQKNQ5TgZ/hbYOd6wKB/ug1Un+E9kTxCP8AvkV6SI1PNBhT0oDlPKbj4RWrHAiNUrn4PQMNog/N&#10;a9gNuh6x0hsoj/AKOZhyniNz8HYv+fRfwFU5vg4mDiz/APHa92OnQk5MYpkmkWz8mKjmDlPnu7+C&#10;dvJz9k2n121nXnwQSPkwHHrt/wDr19IPoVsefJqFvDloeGi6/wCzVczJ5T5huvguQCUt2/75FZ13&#10;8HJUP+pYf70dfU0/g+xfgQKB34qpN4Hsn+7D/wCO0+YOQ+U7r4STAn/R1b/gNZ9x8KZlOfsdfWFz&#10;8PLKTrbj/vmqNz8MLKT/AJdqfOTynyhc/C+QcG0b/vmqU/w2YDAhP/fNfVlz8J7U8iEf981QuvhH&#10;A3It/wAqOcOQ+V5Ph1InAiP4iqsvgCROsVfUN38HEZiVtvw21lXXwiC8G3Yf8BquZE8p82SeBZl/&#10;5ZN/3zVWbwNNv4jx/wABr6MuvhOQf+Pf/wAdqjP8LCMk2/6Ucwcp88zeDblOTDx9Kqv4VlX/AJYf&#10;pX0JP8LivS3NUbr4WI2f9Gx/wGjmFyngcnhuRfvRN+VQv4fYH7n/AI7XuF58LZUG4W+R7LWZdfDW&#10;ReTa1Vxcp44+h84KfpTG0THBT9K9Wufh86HH2dqo3HgN1ORGf++aAszzRtF4+7+lRvow/u16LL4J&#10;lUf6qq0vg+ResBoCzPP20jB/+xpjaSeuB+Vd3J4Sbpsaqs3haWM8xn8qA1OLbSv9kflTG0of3Pyr&#10;sX8PSA42VA+guPvRH8qBHJHTCOq01tMx0X/x2uqOisDzG1RHRmHVW/KgDmDpwHJFNOn85H8q6Q6U&#10;/wDCKa+lt/coEc2bCkNgCOK6E6Yf7n6U06aOuw0D0Of/ALO9/wDx2k+wlTkfyreOmA9jTTpgH8Bo&#10;EY0dswqxFEV6GtD+z8HIWnJZEfwmgrQbaKema2tOcqwqhb25X+GtK0hxjigL6m7psuCMiug0ybAH&#10;NczYcEA1vaa+ABQyjqdOuCpU5710uk3JwBmuP0+TpXQaXcY/iqbAdnpV1iul0u8PAz3riNNueFOa&#10;6LSrog8vUlI7XT7s4X/GtqxucjGa5LTrvO0it3T7oMo+ak0UdFDLuGQatwy5XrWRaz5HWr0UnfNQ&#10;Bc3E81JHIW5/Cq8btUiE5zQVctI2DwalGfvZqtGxPANTKxXipKLAOeaKRPu0tMAooooAKKKKACii&#10;igAooooAKKKKACiiigAooooAKKKKACiiigAooooAKKKKACiiigAooooAKKKKACiiigAooooAKKKK&#10;ACiiigAooooAKKKKACiiikAUUUUAFFFFABRRRQAUUUUAFFFFABRRRQAUUUUAFFFFABRRRQAUUUUA&#10;FFFFABRRRQAUUUUAFFFFABRRRQAUUUUAFFFFABRRRQAUUUUANOzPNRuOKkJ5+5UMh96AIZnIODVS&#10;4kIG3NT3OcGqcpO6qJIZ5toyTWbfXIAPzVavmxkCsa/Y9jVRJKWoXfYGuf1a7OThq1b3POawdU56&#10;VRMjE1W4JLZNc/qk/XBra1JWYmsXUIuoxVRJOf1CZs8Vi6jK2OK37+3JzxWVd2W9sEVQHM3298hV&#10;zWdPZzOxJSurfSM/w/pULaICc7f0oEcfLpkrN92o/wCyHY42V2J0Lcdu39Kkj8OHsv6UC5Til0J8&#10;8LUi6Cx42mu4j8Mk/wAH6VNH4VB/5Z0BynDLoOOkRqWPQGPSGu+i8Jp/zz/8dq1D4UB6RZ/4DSHY&#10;89j8OSt0gNWIvC8x4KV6JB4PdukH6Vct/BTHkp/3ytLmHY83i8JOeSjVYh8I88w16db+B1IyYmP4&#10;VoW3gdBwtv8A+O0cwHlsHg5j923/AEq5B4MYjmCvVrbwMO8P6VoWfgWE8tF+lTzD5Tye18Cs5wLf&#10;9KvweBNvAiP0xXrMHgqFf+Wf4bavW/gsdrY/lRzD5TyODwCeohar1t8PGPWH/wAdr1y28FH/AJ5K&#10;PotXoPBS4+ZP0qeYOU8ltvhyehhNaFr8OkA/49/0r1i38Gwj/ll+lXYPCkCnGz9KOZj5Tyy1+HoA&#10;wYf/AB2tC28AoOkLflXp0XhuFP4KtRaJCnOwUrj5Tzuz8BbBn7Pz6Vci8DHP+pArvo9LgHWPP4VK&#10;unxAcRD8qVyuU4aDwIufmX8lq5B4FtwcmMn612KWSAcKKesAXoKLhynMQeC7ZB/qP/HatxeFbVRn&#10;yK3ljUfwU7yk9KVw5TIi8PwIOIx+VTrpMCrxHWhsFLtFA7FNdOhA/wBXT1s4hxtFWsD0owPSgZCl&#10;smMCnCBcYxTycdFpNzUgDyx07UKgXtRub+7QGY9BQA7p0FJtUckUm5h1WjcTwVoAMqDlaN/qKdge&#10;lN2CjQA8z2pdy+tGxaXA9KNAE3L60bl9aXA9KMD0o0AbsUjijYc9adRQA3Ye7UeWexp1FADSg7Ch&#10;VI606igBNq+lG1fSlooAKKKKACiiigAooooAKKKKACiiigAooooAKKKKACiiigAooooAKKKKACg8&#10;iiigBuxh0anHpRRQA0oaNnqadRQAmxfSkKDtTqKAG7X9aAwAwTTqCAe1ACbhSbxRsHrS7M9SaAE8&#10;z2pdy+tGxaXA9KNAGnDcA0AehoYDHC0ZI6CgBdoxyKTZzkije1BZvSgAMSnrTfsyd6dub1oDE9/w&#10;xQBE1omORTG0+NzkIKtdRyKKAKMmlQsceWKhl0S3k/5Z1plQetG0YxTAw5vDNo/WIflVSfwbaOP9&#10;R+ldPtB680nlJ6UXFY42fwHasOIaoz/D6LHC/mK75oo84pv2eMjBFO4uU83n+H//AExX8qoXfw5j&#10;l5+y4r1VrKNx9xahfTImPzRijmDlPHLv4aqODAwrLvPhmh624/Fa9yk0iDH3KqTeHLZuqCq5ieU8&#10;EvfhivQW/wCVZlz8MmX7sH6V9CT+E7Z/+WX6VRuPBNu5/wBX+lHMHKfPNz8OXUZ+zn8qo3Hw+ZTn&#10;yW/75r6EufAkbfcTFZ914B7iIdf7tPmJ5T59uPh6S2RD+lZ114DmThrc/lX0HdeARn5rf8hWfc+A&#10;Yjw0P4bafMHKfP0/guQf8u5qnL4OIP8Aqa99u/h3ERuSKsu7+Hw6eRmq5hWPC5vCMgydhqvL4WmH&#10;/LLP4V7Vd/D9V5EDD6Cs268BY6J+a0cwrHj8nhuReDbGq76ARz5ZFetT+CHU/wCpqlP4NZfvQN/3&#10;zVXFY8tbQWHGyom0JgfuV6VN4RU/8sv/AB2qsvhHHAjoFynnbaNJjhKjbSJFP+rr0CTwsw/g/wDH&#10;aryeGiOsf6UBynEpp7L1WrEFqy8Fa6iTw2Ouz/x2oxoBU42/pQHKZNrGQQcVrWDMBgmnx6NsPA/S&#10;rltpuDyKBl/T3OOTWzp0noayrO1KkCtewiIIyKBm7pc/AFdBpk7DGD3rntOTaMitvT2wRx/FUuwH&#10;UaXcH5cmtyxuSvUmub0t8bdpresmyOtSVE6Czus9zWpbTFlrDsnFa1i/3QBUyKNCN/U1Yjaqq/N0&#10;qeMEipAtRjPWpcMB6/SoI84qzFkmgpE6/dpaKKkoKKKKACiiigAooooAKKKKACiiigAooooAKKKK&#10;ACiiigAooooAKKKKACiiigAooooAKKKKACiiigAooooAKKKKACiiigAooooAKKKKACiiigAooopg&#10;FFFFABRRRQAUUUUAFFFFABRRRQAUUUUAFFFFABRRRQAUUUUAFFFFABRRRQAUUUUAFFFFABRRRQAU&#10;UUUAFFFFABRRRQAUUUUAFFFFADXznpUMvsKmbrUUhHpSAqXGc5qnIMndV2fODVSQYXmqJM2+OayL&#10;1SM1s3iknpWZdRZ5IqokmFfA9KxNRhJ52V0d5ASc4rNu7Tfn5aoDk761Zjn69qy7uzz1Fddc6U79&#10;I6pTaGT/AMsqCbHG3GmNIcBarPoWeSprth4eJ/gpy+Gx3jp3DlOFPh1mORG1C+Fy3Bjr0CPwwGP+&#10;qNWIPCygf6ulzBynn8XhVF6x1ai8LA/dhavQIPDCjkw1ch8N/wB2ClzBynnsHhJmPERq3B4MbvEa&#10;9Bt/DEpP+oq7b+FJCOU/SlzD5UefQeC0BwY6vQeEIlH+rr0CDwgoHMf51et/C0ajmOjmHynn1v4R&#10;Q9IPzq/beDx3h/8AHa76Dw7Go/1VWotEjXgRilzD5ThbbwgDwIv/AB2tC38HqB8yGuyj0qNOdtTp&#10;p6/886Vx8pylt4QhHzFCfwq9F4aiUY8iuiW2XHanLbDHNAcpiQ6DGn/LLFWY9FiUZK/pWoIQO1O2&#10;4420D5ShHpUYHSpV05AM7KtbTjrTqQyutoq/w1IIFAzipKKQDNgxgKaVVweVpxIHWjcPWmAUUhcC&#10;k3DpigB3B4o4HFNCtnmgqc8GgB1GeODSbT3Y0m09KAF+f2pCGzkinAY70UAIN+O1Id+KdRQAijFL&#10;+FFFABRgelFFAB06CiiigAooooAKKKKACiiigAooooAKKKKACiiigAooooAKKKKACiiigAooooAK&#10;KKKACiiigAooooAKKKKACiiigAooooAKKKKACiiigAooooAKKKKACiiigAooooAKKKKACiiigAoo&#10;ooAMZ6iiiigA/CjAPUUUUAJ8/tSEv/8Aqp1FADVDDpSHdngU+igAG7vRkDqaCM96ayHsaAHe4o4N&#10;NCnHJNGw92oAd74owPSkxjqxoBA/ioAWmsoxwv6Uu5fWgsB3pAM8of3aa0APapQw9aXNAFY2at1S&#10;o302Nv8Aln+lXaCM96YGXJo0TdUqvLoEUnWP/wCvW1tO6kZCf4aYHOT+F4SciGqdz4RtpeTFj3xX&#10;XeSOmKa1tngCi5PKcFdeB0xwn6VnXXggZyYf/Ha9La0DDkVBJpsTfLso5g5Tym68EDPEH6Vn3Pgh&#10;OT9nP4CvYJdFjP8AAKqz+HYn58oU7i5Txe58DxHkw/8AjtUbnwMD0hr2m48KxMP9XVC58HxseI6f&#10;MLlPF5/A7j/lkaozeDW7w17RceDW/hBqhc+EZR1hzRzE8p43N4QGeYqrS+D+4SvYLjwn/ft8VRn8&#10;JRE8RfpVKQcp5K/hd1PzRmkHhwoRuVq9Pm8IoePLqrJ4UZP4P0o5g5Tz+PQ2U/KGq7bae8ZwyGuv&#10;fw1g8JTf+EfcHG2nzBYxbW2C84rVsoWBwB3qePRJAceXV230p0PK0gsTWCEFflrasWIxmqFpZlTy&#10;taVpGelBRqWbEYFa1m5GMGsq0XAxitG2VgamQGxbsCOtWo+nFZ9qx24xV+EgrUgTxCrEXANQRf0q&#10;ZaCkWF+7S0DpRSKCiiigAooooAKKKKACiiigAooooAKKKKACiiigAooooAKKKKACiiigAooooAKK&#10;KKACiiigAooooAKKKKACiiigAooooAKKKKACiiigAooooAKKKKQBRRRQAUUUUAFFFFABRRRQAUUU&#10;UAFFFFABRRRQAUUUUAFFFFABRRRQAUUUUAFFFFABRRRQAUUUUAFFFFABRRRQAUUUUAFFFFABRRRQ&#10;A1utQy5J4qVid1RSHJ20AVp8nj1qtOMLzVuRcsMdaimjz/DVEMzbhNwyFqjcwEnpWw8BJyFqGS1L&#10;DDLQI5+4sy2cLVObTsjlR+Arpm04NzTP7JQ9armHY5R9NY9F/SkTRmJy0f4V1o0hCelSx6QobPlf&#10;pS5gOSTQJGP+rqWLw3IT/q66+PSQTgLU8WlIOoo5gscpB4Y2j7o+tWofDaDrtrpk06NeqmpUskyM&#10;LSuPlOeg8PQjH7vNWodCRRxDW4LUL1p4hVeq0BymVFoyDgqPwqePS1X+Cr/ljPC05UGOVpDsVE09&#10;FHKj8qlS0UdlqfavpSgAdBSGQiFB1p4jXGR/KngAdBRQA0RqKNvv+lOz2ozjrQAgXHWlpDuzwKTL&#10;+lADqKbl/SjL+lMALgcUbzjJFHz+lO2jOcUAN3ijeSeBTvwo69RSAaE7mnYHpRRQA3Z6Gl2nGN1L&#10;RQAUUUUAFFFFABRRRQAUUUUAFFFFABRRRQAUUUUAFFFFABRRRQAUUUUAFFFFABRRRQAUUUUAFFFF&#10;ABRRRQAUUUUAFFFFABRRRQAUUUUAFFFFABRRRQAUUUUAFFFFABRRRQAUUUUAFFFFABRRRQAUUUUA&#10;FFFFABRRRQAUUUUAFFFFABRRRQAUUUUAFFFFABRRRQAUUUUAFFFFABjPUUYHpRRQAm0+v6UFQaWi&#10;gBvCnBo3j0p1FADd47Ub8dadRgDoKAAHPIopDuzwKaS3cmmA+imkt3oBftSAXb70mz1NOGcc0UAN&#10;2CjylPUU7NFAELW6NyMVG1mjn7tWsDGMUYHpQBRk02M8GMflUEukoeNtauPamlRjpQBhzaEjf8sx&#10;+VVJ/DkLdYefpXSmJSM7aaYE6CmKxx83heL+EVVm8LDsgNdu1qO61E9hEf4KYuU4G48KFeVj7VVk&#10;8OMvIjr0KTTI89Kgl0lX5xQKxwB0Nh1ipv8AZUiH7td1JosZHKVXk0SP/nm1FxHIx2PPzJVuGyK8&#10;ha320NR2po0nZ92nzAZ1vAfSr9uh7CpksSoyB+tTJb7edtK4CwcDpVy3PFQLGe1WIFzxQMsxf0qd&#10;V43ZqGPipk/1dDGiwOBiiiipKCiiigAooooAKKKKACiiigAooooAKKKKACiiigAooooAKKKKACii&#10;igAooooAKKKKACiiigAooooAKKKKACiiigAooooAKKKKACiiigAooooAKKKKACiiigAooooAKKKK&#10;ACiiigAooooAKKKKACiiigAooooAKKKKACiiigAooooAKKKKACiiigAooooAKKKKACiiigAooooA&#10;KKKKACiiigBrA5JqFwAanf7tQOeOBxTAjCln3UklSxqR2oMHGDTAquuegpoti7dKveQAOtAVR3oA&#10;qrZoeKctmnZKtKFz1p3HY0gKqWqAcJUiW2Oi1MFIGOPwpQMHOaQEfkD+7ThFt4wKfRQA3bzjbSqC&#10;OppaKACiik3j1oAWim7/AFFG/wBBQA6imjYaXYvpQApIHU03kjhqCnPFKEHegBAh6EUYbuKdRQA1&#10;VYDrTqKKACiiigAooooAKKKKACiiigAooooAKKKKACiiigAooooAKKKKACiiigAooooAKKKKACii&#10;igAooooAKKKKACiiigAooooAKKKKACiiigAooooAKKKKACiiigAooooAKKKKACiiigAooooAKKKK&#10;ACiiigAooooAKKKKACiiigAooooAKKKKACiiigAooooAKKKKACiiigAooooAKKKKACiiigAooooA&#10;KKKKACiiigAooooAKKKKACiiigAooooAKKKKACg57GiigBCG/vUgU9adRQA0hvWhTjhqdTSpJyDQ&#10;Au5fWlBGcU3YelGwd6AHUUnyrxRuX1oAWik3L60oIPSgAoOSMCiigBpQelNMIPRakooAhNuMdKY9&#10;qOpWrNIwJ6UwKTWaE8pTHskB5Wr5VjQY6QGe1kucCmPasnIWtEw4Gd1NaHdx1qhWKKxEdqeqqOdt&#10;WDAwPFAibHK0gsMAGKkT7u2gRseGNOCkHg0DJqKFGBiikAUUUUAFFFFABRRRQAUUUUAFFFFABRRR&#10;QAUUUUAFFFFABRRRQAUUUUAFFFFABRRRQAUUUUAFFFFABRRRQAUUUUAFFFFABRRRQAUUUUAFFFFA&#10;BRRRQAUUUUAFFFFABRRRQAUUUUAFFFFABRRRQAUUUUAFFFFABRRRQAUUUUAFFFFABRRRQAUUUUAF&#10;FFFABRRRQAUUUUAFFFFABRRRQAUUUUANYnptph61IQ2eDTCoNACAc7qUcD5RRsweDSHcOooAA2aB&#10;yeDR1PSl6Y/KkAEZGDQoxxRQoGc4poCQdKKDnHFNIf1pgOoNNAbtRhs8UagBdvSjewpQGzyaXGOg&#10;oAbub+7RktwVp1FACBQKXaKKKQ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TWLZ4p1FADdzdKNx7U7A9KKYCAk9VpaawzQA+ODQA6imlW9KP&#10;mHLGjUB1FAIPSikAUEA9aKKAArnqaQqDS0UAN2CjyxTqKACiiigAooooAKKKKACiiigAooooAKKK&#10;KACiiigAooooAKKKKACiiigAooooAKKKKACiiigAooooAKKKKACiiigAooooAKKKKACiiigAoooo&#10;AKKKKACiiigAooooAKKKKACiiigAooooAKKKKACiiigAooooAKKKKACiiigAooooAKKKKACiiigA&#10;ooooAKKKKACiiigAooooAKKKKACiiigAooooAKbtwOadQcY5oAZSEcdacfv5oC5XFADR1/GjDHHH&#10;enbBnOaNgoAbsJpyx4704DFFACbf9o0oGO9FFABRRRQAUUUUAFFFFABRRRQAUUUUAFFFFABRRRQA&#10;UUUUAFFFFABRRRQAU2SVIkaSRtqqMszdAPWsj4g+PPDXww8E6p8QvGWpx2el6PYyXd9cSNjaiDOB&#10;6segUckkAZJFfjt+2L/wUD+Mn7VXie+sU1260Xwf5xXT/DlncFEeIfda4Kkec5xuOflB6AYr1sqy&#10;fEZpUfI7RW7f5LuwP1w1D9ov9n7SbtrDVfjn4PtZ4zh4bjxNaIy/UGTIqH/hpz9mz/o4TwP/AOFZ&#10;Z/8AxyvwXbOetGD3NfTf6n0P+fr+5f5lcp+9H/DTn7Nucf8ADQfgf/wrLP8A+OUn/DTv7Nv/AEcF&#10;4I/8Kyz/APjlfgyQMZApKP8AU/D/APP1/cv8yvZn7z/8NO/s2/8ARwXgj/wrLP8A+OUv/DTn7Nn/&#10;AEcJ4H/8Kyz/APjlfgvSNnHBp/6n4f8A5+v7l/mV7I/ej/hp39m3/o4LwR/4Vln/APHKX/hpz9m3&#10;/o4TwP8A+FZZ/wDxyvwXHSg0v9UMP/z9f3L/ADK9gu5+9H/DTn7Nn/Rwngf/AMKyz/8AjlH/AA05&#10;+zZ/0cJ4H/8ACss//jlfgqfvf/Wox7f+O0f6n0P+fr+5f5l/V13P3qH7Tv7NhGR+0H4H/wDCss//&#10;AI5SH9p39mscH9oXwP8A+FZZ/wDxyvwXUACmSAFuaP8AVDD/APP1/ch/Vo9z96/+Gnf2a/8Ao4Xw&#10;P/4Vln/8cpf+Gnf2bP8Ao4XwP/4Vln/8cr8EwMdBRU/6o0P+fr+5f5j+qx7n71f8NPfs1/8ARwng&#10;f/wrLP8A+OUv/DT37Nf/AEcL4H/8Kyz/APjlfgoABRT/ANUcP/z9f3L/ADK+px7n71/8NPfs1/8A&#10;Rwngf/wrLP8A+OUv/DTv7NmP+ThPA/8A4Vln/wDHa/BIjJFLS/1Rof8AP1/cilgYvqfvX/w09+zZ&#10;/wBHCeB//Css/wD47S/8NO/s2f8ARwngf/wrLP8A+OV+Cf4U1+lH+qND/n6/uQ1gI/zH72/8NO/s&#10;2/8ARwXgj/wrLP8A+OUp/ad/ZtH/ADcH4H/8Kyz/APjtfgeOtSUf6o0P+fr+5Ff2fH+Y/es/tP8A&#10;7NQOD+0L4H/8Kyz/APjlJ/w1B+zV/wBHC+B//Css/wD45X4JN96mbSOhNH+qND/n6/uRX9mx/mP3&#10;w/4ag/Zq/wCjhfA//hWWf/x2j/hp/wDZq7/tC+B//Css/wD45X4H4bPU058tzmj/AFRo/wDP1/ch&#10;rLYv7R+93/DT/wCzV/0cN4H/APCss/8A45R/w1B+zV/0cL4H/wDCss//AI7X4H7T/ep3bFH+qNH/&#10;AJ+v7kWsrh/M/uP3uH7T/wCzUf8Am4bwP/4Vln/8cp3/AA09+zWen7Qvgf8A8Kyz/wDjlfgfRS/1&#10;Sof8/X9yH/ZMP5mfvf8A8NPfs1j/AJuE8D/+FZZ//HaB+09+zWen7Qvgf/wrLP8A+OV+B7fdpIx2&#10;Jo/1Rof8/X9yKWUU/wCZ/cfvl/w07+zZ/wBHC+B//Css/wD45SH9p79mscn9oXwN/wCFZZ//AByv&#10;wQxTZOwBo/1Sof8AP1/ci/7Gp/zv7j98P+Gn/wBmn/o4bwP/AOFZZ/8Axyj/AIaf/Zq/6OF8D/8A&#10;hWWf/wAcr8DaBnPFL/VOh/z9f3L/ADH/AGLT/nf3H75H9qD9modf2hfA/wD4Vtn/APHaP+GoP2aP&#10;+jh/A3/hWWf/AMcr8Dmz3pKP9U6H/P1/ch/2HTf239x++X/DUH7NH/Rw/gb/AMKyz/8AjlH/AA1D&#10;+zT/ANHDeBv/AArLP/47X4G03GHo/wBUqH/P1/cilkVN/bf3H76f8NQfs0/9HD+Bf/Cts/8A47R/&#10;w1B+zT/0cP4F/wDCts//AI7X4G0U/wDVPD/8/X9yK/sGn/O/uP3yH7T/AOzVn/k4XwP/AOFZZ/8A&#10;x2l/4ae/Zq/6OG8Df+FZZ/8AxyvwKP3uRRkf3P0pf6p0f+fr+5f5lf6v0v539x++h/af/ZqAz/w0&#10;N4G/8Kyz/wDjtB/ag/ZpH/Nw/gb/AMK2z/8AjtfgY33OlMwPSj/VOj/z9f3Ir/V6l/z8f3H77f8A&#10;DUH7NP8A0cP4F/8ACts//jtH/DUH7NP/AEcP4F/8K2z/APjtfgSqg9R+lGMHil/qnQ/5+v7kV/q5&#10;S/5+P7j99v8AhqD9mnv+0P4F/wDCusv/AI7R/wANQ/sz/wDRxHgX/wAK2z/+O1+BJ6UmM9qf+qdD&#10;/n6/uKXDdL/n4/uP33H7UH7NB6ftEeBf/Cts/wD47R/w1B+zT/0cP4F/8K2z/wDjtfgSBigHIzU/&#10;6qUP+fr+5FLhmj/z8f3H77f8NQfs0/8ARw/gX/wrbP8A+O0f8NRfs0d/2h/A3/hW2f8A8dr8Caa2&#10;c8Zo/wBVKH/Px/cg/wBWKP8Az8f3I/fgftRfszngftE+Bf8AwrrL/wCO0H9qL9mcdf2ifAv/AIV1&#10;l/8AHa/AdOpNOPSn/qpQ/wCfj+5FLhej/wA/H9yP31/4ak/Zm/6OJ8C/+FdZ/wDx2l/4ai/Zn/6O&#10;I8C/+FbZ/wDxyvwFoyfWl/qrQ/5+P7kUuFaP/Px/cj9+j+1F+zP/ANHEeBf/AArbP/47R/w1F+zP&#10;/wBHE+Bf/Cts/wD45X4C5oo/1Uof8/H9yKXClF/8vX9yP36/4ai/Zn/6OI8C/wDhW2f/AMcoP7UX&#10;7M4/5uI8C/8AhW2f/wAdr8BaQqT/ABUPhWiv+Xj+5D/1To/8/X9yP37/AOGov2aP+jh/Av8A4V1l&#10;/wDHaP8AhqL9mf8A6OI8C/8AhXWX/wAdr8BaMHOc0f6q0f8An6/uK/1Ro/8AP1/cj9+v+Gov2aP+&#10;jh/Av/hXWX/x2j/hqH9mj/o4fwL/AOFdZf8Ax2vwDfilQ5FH+qtH/n6/uRS4Qof8/X9yP37/AOGo&#10;f2aP+jh/Av8A4V1l/wDHab/w1J+zN/0cR4F/8K6y/wDjtfgOelRsO1T/AKq0f+fj+5DXB9D/AJ+v&#10;7kfv7/w1H+zN/wBHE+Bf/Cus/wD47R/w1H+zN/0cT4F/8K6z/wDjtfgEOmDQOTR/qtR/5+P7kV/q&#10;bh/+fr+5H7/f8NR/szf9HE+Bf/Cusv8A47Sf8NR/szZx/wANE+Bf/Cusv/jtfgFRR/qrR/5+P7kV&#10;/qXh/wDn8/uR+/p/aj/Zm/6OJ8C/+FdZf/HaP+Go/wBmb/o4nwL/AOFdZf8Ax2vwCoo/1Wo/8/H9&#10;yK/1Kw//AD+f3L/M/f3/AIaj/Zm/6OJ8C/8AhXWX/wAdo/4aj/Zmx/ycT4F/8K6y/wDjtfgFSMfl&#10;o/1Wo/8APx/civ8AUnD/APP5/cv8z9/v+Go/2Zv+jifAv/hXWX/x2j/hqP8AZm/6OJ8C/wDhXWX/&#10;AMdr8AEX+LNDjJo/1Wo/8/H9yK/1Hw//AD+f3L/M/f8A/wCGpP2Zf+jivAv/AIV1l/8AHaP+GpP2&#10;Zf8Ao4vwJ/4V1l/8dr+f5xwDTdgI4FH+q1H/AJ+P7kV/qLh/+fz+5f5n9Af/AA1J+zLjP/DRXgX/&#10;AMK6y/8AjtA/aj/ZmPT9orwL/wCFdZf/AB2vwAH3KaeDij/Vaj/z8f3IpcC4f/n8/uX+Z/QAf2pf&#10;2ZRx/wANE+Bf/Cusv/jtSWf7TP7OOoXKWVh8f/BM80hxHFD4qs2ZvoBJk1/P3QRkYpPhej/z8f3f&#10;8Ef+oeH/AOf7+5f5n9HFvd293Al1azLJHIoaOSNgysp6EEdRUgOea/Cn9kj9u344/sj+JrWbwp4j&#10;uL7w39oDal4XvJy1rPGT8+wHPkuRnDrjnrkcV+1HwN+NHgv9oD4V6P8AFz4f3jS6ZrFqJY1kwJIH&#10;6PFIAeHVgVP04yCDXhZllNbLZJt3i9n+jPk884fxWSyTk+aD2ktNezXR/N3OuoooryTwAooooAKK&#10;KKACiiigAooooAKKKKACiiigAooooAKKKKACiiigAppTPenUUANC470u3/aNLRQA3gc7qUMOlBUE&#10;YxQFx1oAXcPWikOB/D+lIH7YoAdRTS3tSq2e1AC0UUUAFFFFABRRRQAUUUUAFFFFABRRRQAUUUUA&#10;FFFFABRRRQAUUUUAFFFFABRRRQAUUUUAFFFFABRRRQAUUUUAFFFFABRRRQAUUUUAFFFFABRRRQAU&#10;UUUAFFFFABRRRQAUUUUAFFFFABRRRQAUUUUAFFFFABRRRQAUUUUAFFFFABRRRQAUUUUAFFFFABRR&#10;RQAUUUUAFFFFABRRRQAUUUUAFFFFABQRng0UUAAAHSiiigAooooAKKKKACiiigAooooAKKKKACii&#10;igAooooAKKKKACiiigAooooAKKKKACiiigAooooA+QP+C1PinVdF/ZNtdBsJmSHWPEttDe7T9+NF&#10;eUL9N6o31UV+UC9RX6nf8Fv/APk2fQf+xsj/APRMtflifv1+mcLK2Ur/ABMBp60UHrRX0RoOOdtN&#10;yB1NDMAME1oaF4W1LxBJut12Qg4aZhwPp6mtqNCtiKip0ott9EcOb5xleQ4CeNzCtGlSjvKTsvRd&#10;W30Su3skZ/41f0/wr4g1bBs9Ok2/89JPlX9a7XRfCGi6MFkWETTDrNMuT+A6CtgSY6H9K+swfCcm&#10;lLEzt5R/zf8Al8z+XeK/pOQpVJUeHcKpJae0q3SfmqcWnbs5ST7xRxVr8LdTcf6XqUMfsilv8KtL&#10;8KYsfPrT/wDAYf8A69dX5v8AtUeb/tV7UeHcoirOnf1b/wAz8hxXj34pYqblHGqC7Rp07L74N/ez&#10;kZfhSRkw61/31D/gaoXnw18QWwLWskVx7K21v14/Wu983/ao83/aqanDeU1I2UXH0b/W51Zb9ITx&#10;QwNRSq4mFZLpOnCz+cFCX3M8nu9O1LTn8u+s5Imz/Gp5qBz8/wCFetTRQXMflXMSyKeGV1yDXMa/&#10;8N7O4VrjQ5PJk6+SxO1vbPavnsdwtiKKc8PLnXZ6P/J/h6H71wX9JbIc2rRw2fUfqs3ZKcW5Um/P&#10;Tmh8+ZLdySOLzRUl3ZXWnXLWt7C0ci9VYVHXykoyhJxkrNH9MYfEUcVRjWoyUoSSaaaaaezTWjT6&#10;NBRRRUnUB60UHrRQVEKa/SnU1+lBpEaM54qSox1qSg0iMf71Ic9qV/vUhB9aCoic96U9KTB9aU9K&#10;C0FFFFBcQoooqJblx3Ef7tJHSv8AdpI6f2TSO46mydqdTZO1SWNoXOeKKF5OM0Gg5t3cU2nMCOpp&#10;tBUQpv8AFTqb/FQaRHUUUUFDTndwO1GX9KCCW4Pajaf71BoK2dvNMp7fdplBoEe7nApWznkUkYJz&#10;g0rAg8mpiaCGig/SiqKiFA6UUDpWZpEKQ7s8ClpCCTwaC1uImcnNOOe1NTqacaBxI6KKKDRBRRRQ&#10;aRCiigfSpkUFFFHfpVGg2ShOlElCdKC47Dj0qM9akPSoz1qJblxClXOeKSlXrSLjuJRRRVfZLCii&#10;ipNApH+7S0j/AHaDQF+7Qd3YUL92ggno1BoI+cU0Z705xxjNNFBcdhw+5TT1pw+5TT1oLiFFFFTI&#10;oagBHIr9TP8Agg1421DV/gh4z8B3dz5kOi+Iobi1Q5/drcQnKjtjdCx9ck+1flmnSv0s/wCCAf8A&#10;yLnxP/6/tJ/9Auq8biCN8rm30a/NHznGEYyyGo30cf8A0pL9T9EqKKK/PD8aCiiigAooooAKKKKA&#10;CiiigAooooAKKKKACiiigAooooAKKKKACiiigAooooAKKKKACjAJziiigAppBB+UU6igAGcc0UUU&#10;ag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xf8A8Fv/&#10;APk2fQf+xsj/APRMtflifv1+p3/Bb/8A5Nn0H/sbI/8A0TLX5Yn79fpnC/8AyKV6sBp60E4oY4JN&#10;aXhbQm1y/wBsu4Qx8zEfy/GvqMPh6uKrRpU1dt2POzzOsv4dymtmWOny0qS5pP8AJJdW3ZJdW0i1&#10;4T8JPq7C+v1K2y9F7yH0+ldxBFDbwrBbqqRqMKqjgCo4VjhiWGNdqrwqqOgp28V+oZZldDLaPLDW&#10;T3ff/geR/nT4heIWdeIGbvEYluNGLfs6SfuwXd95v7UvkrJJKbcPWjcPWod4o3ivTPz7lJtw9aNw&#10;9ah3ijeKA5SbcPWjcPWod4o3igOUm3D1pCQR1qLeKN4oDlKuvaBYa/b+RdKBIo/dzD7y/wCI9q88&#10;1bSbzRbtrK8TDLyrDow9RXpu8Gs7xLocGv2BgOFkXmGTHQ+n0r57PMlp5hTdWkrVF/5N5Pz7M/eP&#10;BvxdxvA+YQy7MJuWAqOzTu/ZNv449eW+s4rfdLm386opZopre4a3mTayMQy+hpK/NJJxdmf6EUql&#10;OtTjODTi0mmtU09mn2YHrRQetFI2iFNfpTqa/Sg0iNHXmpKjHWpKDSIx/vU0lc8mnP8AepOfSgqI&#10;3K9jTj0pDnuKU9KC0FFFFBcQoooqJblx3Ef7tJHSv92kjp/ZNI7jqbJ2p1Nk7VJY2gYzzRSrnPAo&#10;NBHKj7tfc/hD/ggx+0b4y8J6X4usPjD4Jjg1XT4byGOZ7zciyRhwDiAjIDc4OK+Gnyeor6O8P/8A&#10;BW3/AIKDeHNHsfDei/H/AMmysLaO2tYf+EV0ltkSKFVctaknAAGSST3rzswhmk4x+pyjF635vwto&#10;znxEcXKK9g0u9/8Ahme0f8Q+v7TH/RaPAv8A33e//GK87/am/wCCQHxv/ZR+C2qfHHxl8TPCupaf&#10;pUkCTWmmNc+c5llWIY3xKvBYE5PSv0a/bi/aA+Lnwe/4J03Px3+HPiz+zvFUek6JMmqfYLebD3Fx&#10;apMfKljaP5lkcfdwM8YwMfk/8aP+CkH7Z/7QXw9vfhX8XvjJ/a2g6g0bXdj/AMI7p1v5hjdXT54b&#10;dHGGUHhhnHPFeFlOKz7MP3rnHkUrSVrN2te2nnpqcOBrZliXz8y5U7Pv0vbQ9g+CH/BEz4+/HX4S&#10;eH/jB4e+K/g+zsfEWmx3tra3jXXmxo/QNthK5+hIrqj/AMG+v7S4Gf8AhdHgX/vu8/8AjFfXPw8+&#10;IPi/4Tf8EdNO+JPw/wBW/s/WtF+Ff2vTLz7PHL5Myxkq2yRWRsejAj2r86P+HxH/AAUa/wCjiP8A&#10;y0dI/wDkSpw2J4gzCpV9hUglGTjqu3omOjWzTFSn7OUUk2tf+GZmfttf8E3vip+w34c0PxP8Q/HH&#10;h/V4devpbW2j0Vp90bIgclvMjXjB7ZrofgV/wSa+M3x7/ZxT9pXw38RfC9npMlld3IsL57n7Rtty&#10;+4fLEVydhxz3FeVftE/ts/tOftWaVpug/Hv4l/29a6TcPcafF/Ytla+VI67WbNvDGWyAOCSK/U7/&#10;AIJvKD/wSht8j/mX9c/9CnrqzHGZpl2XU5VJJ1HKzaWlnful5HTisRjMLg4OTXM5Wdtran4uE5Ti&#10;rGiaXNrms2eiW0ipJeXUcEbSfdVnYKCfbJqBvu1q/Dv/AJKBof8A2GLX/wBGrX0ktIto9p/CfcKf&#10;8G+X7THf4z+Bf+/l7/8AGKU/8G+X7THb4z+Bf+/l7/8AGK+yv+Ctf7RXxk/Zi/ZntfiD8DvGP9h6&#10;xJ4kt7V7v+z7e5zCySErsuI3XqBzjPHWvzV/4fF/8FHP+jiv/LR0j/5Er43L8RxHmOH9tSqQSu1q&#10;tdPRM8HB1s5xlH2kJxttqv8AgM8//bL/AGP/ABz+xX8TLX4X+PfE2k6reXmlpfR3GjtL5YRnZdp8&#10;xFOcqe2KP2Sf2Kvjl+2Z4suPDvwj0OMWunhDq2uagzR2dkGztDOAcucHCKCxAJxgE1z/AMd/2ivj&#10;d+1T41tvGnxr8XNr+tR2qWVrcJptvbnywxKoEt40Uncx5xnnrX7GeHo/Bf8AwSo/4J4RanqWjxXG&#10;oaHpUcuoQQnadS1mfaCpYfw+YQu7tHH7Yr1MwzDGZfg6dN2lXm7K21+/Tuu253YvGYnB4aENHVlo&#10;u1+58uwf8G7niVtC+0XP7VlimpeWT9kj8Hu0G/sPON0Gx7+Xn2NfIP7YP7CXx4/Yq1+20/4o6VBd&#10;aVqEjJpfiHS2aS1uWXqmSAUfHOxgDjkZANdBrH/BVr9u/VviMfiNF8edStWW682HRbVEXT0TcSIv&#10;s+Nrrg7fmyxHVs4Nfenjr9sz9lH9uv8A4J4alpfxc+J3g/w34s1Pw/PI3h3U9cgintNWt93lvEjt&#10;u2u6Aoeu2THPNcfts9y6rCWJaqQk7PlWsfuS/X5aGfts3wVSEq7U4ydnZar7kj88v2I/2GfiH+3R&#10;4m1zwv8AD3xdoujzaDYxXVxJrTS7ZFdygC+UjHOR3xX0Yf8Ag3v/AGmCc/8AC6PAv/fd7/8AGK1f&#10;+DeHB+L/AMRuf+Zbs/8A0oas/wD4KC/8FNf24Pgf+2J43+Ffwu+Nf9maDo99DHp1j/wjemTeSrW0&#10;Tkb5rZnb5mY/Mx6+lPE4rN62bTwuFlFKKT1Xp1s+rKrYjM6uZTw+HlFWSeq9PJ9zhvjd/wAERP2u&#10;vg94Nu/Gui3ugeLobG3ae6s/D9xN9pWNQSSkcsamQgc7VyT2Br44LEHay+1fsR/wR0/b1+OH7XNl&#10;4u8FfHfUINW1Lw2ltc2uuQ2EVs88UzSgxyJCqx5UoNpVRkZzkjJ/Ov8A4KY+C/D3gH9uj4jeH/C9&#10;pFb2Z1z7StvCoVY3miSVwAOnzuxx2zXRlePx0sbUweLs5RV7rZrT/Ndjoy3GYyWKnhcTbmir3W1t&#10;P8zm/wBkH9k34gftmfFxfhD8O9SsbG6XTZr241DU/M8iCKPAyxjVm5ZlUcdTXoX7a3/BMP41fsQe&#10;BdJ+InjzxZoOtabqmq/2f5mitOfs8xjaRA/mxrwypJjGfuHPavqj/g3w+E62Xh7x/wDH3VIFjjku&#10;IdGs7iRcYWNBPNz0x88P+RX0F+2k/hH9uL/gmj4m8aeBIftMP9ny6rpfRmSewuHEgHof3Uq/Qn1r&#10;ixedYijnCpR/hpxjLTq/P+tjnxOb4ijmqpR/hpxi9Or8/wCtj8Qa+4Phx/wQn/aJ+JXgDRfiFpXx&#10;e8F29rrmlwX1vDcPd+ZGksYcK2ICMgHnBIr4fPIxX9AXws8fxfDX9kH4XeIZ2VY7iz8M6bKZPu4v&#10;JLa1yfoZgfwrsz/MMZgYU/q71k2tVc7M7x2KwUafsHrJ22ufg58Vvh1rvwg+J3iH4U+J2jbUPDet&#10;XOm3jw52PJDI0ZZcgHaduQSOQRX09+zN/wAEbvj5+098F9H+Nvhj4i+FtL0/Wlka0tdVa5EwVJGT&#10;cdkTLglTjBNZX/BZz4fR+Bf2+/FF/bWvlW/iGxsdViUdCzW6xSH8ZInY+7V+q37LFovwS+EHwb/Z&#10;7njWO+n8CfaLyPABDwQ25n4/67XQ5/xrnzTN8RRy2jVotc01fa+ijdmeY5tiKOX0atFrmmr7dErs&#10;/ED9qP8AZ68T/sqfHTWvgL4x1qx1HUtEW2NxeaYX8mTzraO4XbvVW4WUA5A5BrgK+nv+Cygx/wAF&#10;HPiBj/nnpP8A6abOvmGvewVWdfBU6k95Ri36tJs97A1Z1sHTqT3lFN+rSGyUJ0okoTpXUdsdhx6V&#10;GetSHpUZ61Ety4hSr15pKVfvUi47iUUUVXQsKKKKk0Ckf7tLSP8AdoNAX7oobbn5qF+70pST2FBo&#10;hj4xx0pB04pz5x0ptBcdhw+5TT1pw+5TT1oLiFFFFTIoanSv0s/4IB/8i58T/wDr+0n/ANAuq/NN&#10;OlfpZ/wQD/5Fz4n/APX9pP8A6BdV4+f/APIrn8v/AEpHz3F3/JP1f+3f/Son6JUUUV+dn4w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xf/AMFv/wDk&#10;2fQf+xsj/wDRMtflifv1+p3/AAW//wCTZ9B/7GyP/wBEy1+WJ+/X6Zwv/wAilerAbgu+xRkk4AFd&#10;/wCHtNXSNNjtQo8zG6Qju1cn4Tshd65G7D5Yv3jZ9un612ocDoa/WuE8HGNOWKlu9F6dfv2+R/I/&#10;0kuKqlTGYfh6i/dilVqecndQT9FeVuvMn0RLub1o3N61F5n+1R5n+1X2R/K/KS7m9aNzetReZ/tU&#10;eZ/tUByku5vWjc3rUXmH+9Wj4W8LeK/HGsw+HfBnhvUNW1C4bbBZabZvPLIfQKgJNTKcacXKTslu&#10;2VTo1Ks1CEW29Elq2/JFPefWk8w/3q+rPgx/wSA/ad+JPk3/AI/fT/BtjJgv/aTefdBfaGM9fZmX&#10;3x0r6++Df/BJ79k34Tww6h4s0q48XahHjzLnxBMBAW9oEwoGegYsfc18Pm/iNwzlN4qr7WXan73/&#10;AJNpH8W/I/WOG/BLjziK05Yf6vTf2qzcfuhZz++KXmfmF8Lvgb8YfjVqH9m/Cz4d6rrbq4WSSytG&#10;aOMn+9J91fxIrb+P37Kfxy/ZlGkt8YfC0enDWY3exaG+imBKY3KTGxAYZBx71+2+h+H9E8MaTDof&#10;hvR7XT7G2j2W9lY26wwxL6KigBR7AV+eX/BcrxXDJ4p8B+C0YeZb2N3eSf7Id0QfnsP5V83w74jZ&#10;hxJxLSwdOhGFKXNe7cpWUW076JapdPmfcca+CGS8E8DV80rYudXEQ5FGyUYXlOKa5fek9G7PmW17&#10;Hwdub1o3NiovM/2qPM/2q/Xj+beU5f4gaQqTJrEEf3vkmx69j/SubzXomrWo1DTZrM4PmRnH16j9&#10;a87AIZlbtxX5vxRgY4bHKrHaav8ANb/fo/mf3x9HPi6rn3B0stxEr1MG1FN7unJNw/8AAbSivKMQ&#10;PWig9aK+ZP6GiFNfpTqa/Sg0iNGc8VJUY61JQaIY/wB6kOe1K/3qQqDzQVETnvSnpSbccilPSgtB&#10;RRRQXEKKKKiW5cdxH+7SR0r/AHaSOn9k0juOpsnanU2TtUljaFzniigcnmg0HNu7miP/AFi/71Iw&#10;A6Glj/1i/wC9QVE/Zr/gpd/yiMvP+wH4b/8ASuyr8YW71+z3/BS7/lEZef8AYD8N/wDpXZV+MLd6&#10;+a4V/wBxqf45flE83J/93l/if6H7tfsoeGvht4y/4Jp+DPCvxhNr/wAIvf8Aw/hh177dftaw/Ziv&#10;z75VdDGMfxBlx6ivNz+w9/wRMC8HwH/4dq6/+T6mZJJf+CH7xxqzM3wfYKqjk/uzX44f2Tqm3H9n&#10;XH/flv8ACvJy3La2NqV5Qryp2m1aL3890ceDwtTESqONRx957M+o/wDgq38Hv2Q/g78SPCul/shf&#10;2L/Zl5ocsur/ANi+J5NUXzxMQu5nnl2Hb/CCPXFffH/BN3P/AA6ht8/9C/rn/oU9fi/Pp97ap5tx&#10;aSovTc8ZAr9oP+Cbp/41RW4UZ/4p/W//AEKeu3P6MsPlNGnKbk1Navd77nVmdN0sDTg5OVpLV79T&#10;8XH+7Wr8O/8AkoGhf9hi1/8ARq1ROlaoV/5Btx/35b/CtLwDa3Vv4/0E3FtJHnWbXHmIRn96tfWS&#10;a5WfQP4T+gD9qn4X/sy/Fn4cxeGf2rBpP/CNrqEc0X9seIH02L7QA2z96ksRJwW+Xdz6cV87j9h3&#10;/giTjn/hAv8Aw7d1/wDLCo/+C8NvNc/sbWKQRM7f8JhaHaikn/Vy1+Ow0vVO+m3H/flv8K+CyPK6&#10;+MwPPDETgrtWTdvzR8zleBq4jC88a0o6vRPT8z6N/aG+HPwG8Cf8FL7H4ffs/Jp7eCYvFnh9NPXT&#10;dXa/t2WRbRpts7ySF/3jSZyxwcjjGB94/wDBe2+vrf8AY+0m0t2byrjxlbC4w3BAhmYZ/ECvyI0P&#10;VNW8G+I7DxLZxtDdafeRXVqZFI+eNwyn8xX7Yftw/Dj/AIeD/wDBPddc+DUAvb3UNPtPEPhu13Dd&#10;K6rua3z0EhVnTB43jBx1r0c1j9TxuCnUleMdHJ99NX67nZjo/V8VhZTd0tG3301f5n5n/wDBNP8A&#10;Yl8G/txfFDXvAfjPxnqeiwaToovYp9LijZ3bzVTad4Ixg9q+wfGX/BAb4E+GvB2reI7f46eLJJNP&#10;02e5jjktbXa7RxswB+ToSK/NbwZ4y+Nfwd8VXFl8PPFfijwtrkrfY7qHRb+5sbpyG/1LCJlc/MPu&#10;nuOma/az9kH4afGn4ZfsDXFp+0L4z1zWvFuq6FqGpak2varNdz2aywsY7YvKzMCkYTcvQOWHvSz7&#10;EY7B1VVp1rRk0lG2vm9tv8ys2rYzCyVSFWybSUfzZ8c/8G8wI+L3xG7f8U3Z/wDpQ1fW/wAdP+CR&#10;P7Jv7Q/xW1j4zfEGfxV/bGuTJLfCx1lI4tyxrGNqmIkcIO55r5M/4N5sn4u/EYD/AKFuz/8AShq+&#10;c/8Agq6p/wCHgnxJBP8AzFLf/wBI4KxrYXEYriKrGjVdNqKd0r30jpuiamHrYjO6kaVRwfKtVr20&#10;3R+s/wAMP2YPhV/wT0+CXirU/wBmf4S6t4h1R7dryaya/WS+1WSNT5cXmPtUKuThVXPLYVmOD+G/&#10;xl+KHiv42/FXxB8WfGxX+1df1SW8vEjUhY2ZuI1ByQqjCgHsor9Rv+CAfxF8Y+LPgX4w8GeI/Elz&#10;fWfh/W7ddIt7qdpPskUkJzGmSdqZXIUYAOfWvhvxX8BYviz/AMFQtc+Aeh2qwWerfFy+tWjgXC29&#10;n9tkeUqB0CQhyB/s1pk/+x5hioV3zSik3PW7Vr/5f1Y1yn/ZcbiI1nzSik3Lrb+rH6J/DmOy/Ye/&#10;4I3Nrt1ELXUB4JmvZG/ik1DUWxEDnrh54l9lX2rkf+CDPxHsfH/7L/iv4La9It0uh647PazNuBtb&#10;yMkj/dLpL+JNfTX7UXxt/Y0+DHhfS/AX7V2qeHodH1Rf+Jbo+vaG+oQTiDbz5QikX5MrgkDB6Vxv&#10;7N37VP8AwTIv/iFD8Pv2XtZ8F6d4g8QfultPDvg99Oe98tWcIzi2jVsDcQGPrjk1897arWy+s3Rk&#10;3OXPzJOyt526anie2qVsDVbpSbnLm5rOyt/lqfi/+0j8I7v4C/Hvxd8Hbp3kHh7X7izt5pFw0sCu&#10;fKkP+9GUb8a/Wz9qPxPL4K/4JIeGvGEMuxtL0/wddq3p5eoWD/0r45/4Lv8Awbk8B/taWHxLtLPZ&#10;Y+M9Bjm80KcNdW58qVfqEMLH/fFfVn7dn/KE23/7Ffwx/wCldlXvY6usZTwFR/akr+uif4nuYyss&#10;ZTwVR/akr+uif4nmH/BX34OxfFX9q34C67b2ge28bNDpk56hlW5idv8AyHOa+mdQ+IL69/wVf034&#10;eQyf6P4e+D1xKybuFmubyMtx2+SKH/OKo/BXwVZ/tZfs+fsy/GlDHJN4Rmtb7UJGbcMw6bcWswHP&#10;X7VHF64wc+3k/wCzb44Pjz/gt58VLlJC0em+GZNNjLHp5BtUYfgwYV5PM6uHdF/8uYTXzcrfkebz&#10;Oph3Sf8Ay5hNfNyt+R8Y/wDBZX/lI54//wCuek/+mmzr5h4zX09/wWV/5SOeP/8ArnpP/pps6+Ye&#10;fSvuMs/5FtH/AAR/JH22W/8AIto/4I/khslCdKJKE6V3Hox2HHpUZ61IelRnrUS3LiFKuc8UlKvW&#10;kXHcSiiiq6FhRRRUmgUj/dpaR/u0GgL92g7uxoX7tDAE8mg0EfOMd6aM96VwMYpB0oLWw4fcpp60&#10;4fcpp60FxCiiipkUNTpX6Wf8EA/+Rc+J/wD1/aT/AOgXVfmmnSv0s/4IB/8AIufE/wD6/tJ/9Auq&#10;8fP/APkVz+X/AKUj57i7/kn6v/bv/pUT9EqKKK/Oz8YCiiigAooooAKKKKACiiigAooooAKKKKAC&#10;iiigAooooAKKKKACiiigAooooAKKKKACiiigAooooAKKKKACiiigAooooAKKKKACiiigAooooAKK&#10;KKACiiigAooooAKKKKACiiigAooooAKKKKACiiigAooooAKKKKACiiigAooooAKKKKACiiigAooo&#10;oAKKKKYBRRRQAUUUUAFFFFABRRRQAUUUUAFFFFABRRRQAUUUUAFFFFABRRRQAUUUUAFFFFABRRRQ&#10;AUUUUAFFFFABRRRQAUUUUAFFFFABRRRQAUUUUAFFFFABRRRQAUUUUAFFFFABRRRQAUUUUAFFFFAB&#10;RRRQAUUUUAFFFFABRRRQAUUUUAFFFFABRRRQB8X/APBb/wD5Nn0H/sbI/wD0TLX5Yn79fqd/wW//&#10;AOTZ9B/7GyP/ANEy1+WJ+/X6Xwv/AMilerA6PwNAqQ3FznlpAv0wP/r1v7h61ieEcJpeQOsjVq+Z&#10;7V+8ZJTVPKqSXa/36/qf50+LGKqY7xFzKpN7VHH5QSgvwiTbh60Fh2NQ+Z7V9Nf8E+f+CfUH7ZMe&#10;reLPEnxBXR9E0S8jtri1soxJeXEjLv4z8saY/iOcnIA4JrTNM0wOS4GWLxcuWEbXdm99ErLXVnyv&#10;D/D2acT5pDLsuhz1Z3srpKyV2220kkk3+Wp81xLLPKsEEbPI7YVFUksfQCvc/gP/AME5/wBqz4+N&#10;FfaP8PZdF0mQjOs+Is2sRX1RGHmSfVVIz1Ir9RPgJ+w/+zL+znbq3w9+Glm+of8ALTWtWX7VeMfU&#10;SSZ8sf7MYUH0r1wBcYAFfjec+L85Xp5XQt/env8AKKdvS8n5o/pjhn6NtGPLVz7FX706Wi9HOSu/&#10;O0V5PqfE3wM/4IsfBvwjPDrXxv8AGF94quI8FtLs82dkW/2ip81xn0ZB6g19bfDv4P8Awu+EWlf2&#10;N8MvAOl6Hb7cMun2axl/95gMt+JNafiHxJonheya/wBcv47eP+HcfmY+gHUn6V5J41+NviDxXOdD&#10;8JQzWtvM2xTHnzpcnpx93PoOfevzTHZzxBxFO+LrylHs3aK9Iqy/C/c/dsm4V4P4Np8uW4WEJd0u&#10;ab9ZyvK3zt2R33jb4s+HfCTf2fbf6dqDcJa27Z2n/aPb6cmk8HaD4l1i4Txd49mPnt81lpa8R2o9&#10;SO7/AFyR9emZ8KvhBF4eVPEniWNZtRb5o4m5Fvnv7t79u3rXoK9ORXjVZUaXuUte7/yPpqMa1Z+0&#10;q6do/wCfdin7tfj1/wAFXfiSPiD+2j4gsoJ99r4ctLXSbcj1SPzJR9RLLIPwr9fdU1C30rTLjVLp&#10;wsdtbvLIxOMKqkn9BX4F/FXxrN8Q/if4h8eXDln1jWrm8LN38yVmH6Gv1bwfwPtc2xGLa+CCivWT&#10;v+UX95/Pf0ks1dDh3B5dF61ajm/SnG1vS80/kY+4etG4etQ+Z7UeZ7V/Qh/GvKSlhjg1wniC3Frr&#10;VxGo+Uybh+PP9a7YycdK5DxcANbYjvGpr5Xi6mpZfGfVSX4pn9HfRlxlShxviMMn7tShJtecZwaf&#10;yTf3mYetFB60V+cn91RCmv0p1NfpQaRGjrUlRjrUlBpEY/3qacZ+7Tn+9Sc+tBURvH92nHpSHPc0&#10;p6UFoKKKKC4hRRRUS3LjuI/3aSOlf7tJHT+yaR3HU2TqtOpsnapLG0L16UUq5zxQaCt7Cmq21t3p&#10;zTnz3ptBUT9CP2wf+Cp37OPx7/YRuP2afBeheK4fEEum6PbrNqGmQR2u61nt3kO9Z2bBETY+Xk4z&#10;jt+er078KaeWwa48DgaGX0pU6V7N3111dv8AIzw2Hp4aLjDq7n6lfsn/APBZr9k34J/s3+DfhN4w&#10;8PeNZNU8P6DDZX0ljo9u8LSIOSjNcqSPqB9K9D/4f2/sVAf8iv8AED/wR2v/AMlV+OlFeVU4Yyur&#10;Uc5c1229+/yOWWT4OcnJ318z9AP+Cn3/AAVC/Zz/AGxP2crX4T/CrRfFVvqkPii11B31rTYIYfKj&#10;inRhuSdzuzIuBjHXmuj/AGAf+Ct/7L/7Mf7Lfh/4M/EXQfF82raU1wbiTS9Kt5IDvmZxtZ7hCeGH&#10;8I5r82jktwO1GD6LXQ8hwEsGsLryp82+tzo/s3CvDqjra99+p+xn/D+39ilV48L/ABA/8Edr/wDJ&#10;VfLn/BS//gpT8AP2vdN+H9r8LdG8TW7eF/EzahqP9sadDCGiIQYTZM+W+U8HA96+F2+7TKzw3DuX&#10;YSuqtO915+VgoZTg8PUVSN7rzP2M/wCH+P7FLDB8K/ED/wAEdr/8l0f8P8f2KAP+RW+IP/gjtf8A&#10;5Lr8c4+emKVhzgiuaPC2Vdpff/wCf7BwHn959Xf8FWv23vg/+21458J+JPhDpmuWtvoelT214Ncs&#10;4oWZ3lDAqI5ZMjA7kVu/8E2v+Cr+q/shaQ3wh+Lmi3mueCXuDNYtY7Td6U7H5xGHYCSNj82wkYbJ&#10;B5Ir4yIFLj1r1P7JwcsCsJKN4Lbuuu/c9D+z8NLCrDtXivvP2a1//grH/wAEuIol+KEWpQ6p4jhj&#10;8yGCLwHP/aQbB+UTywLGDyefNxz1rxHwj/wXN8E+KL34kr8YvCmvWel61YraeB9L0e1iuPskfkyo&#10;7Tu8ifO7MjHaCB0HTJ/NPC+lIAMdK82nw3ltOLT5pX6t7a300Ry08iwMYtO79Xt100Pq7/glH+2/&#10;8If2JvHvi3xN8XtN1y5t9c0e3tbNdDso5mV0lLksJJY8DB7E15N+2/8AG7wh+0b+1T4w+NPgS0vo&#10;dJ128hlso9SgWOdVW3jjO5VZgDlD0Y8V5XgelNJweMV6scDQhjJYpX5pKz7W0/yPTp4SjDFPEL4m&#10;rP00/wAj7O/4JP8A/BQz4M/sSaT4z0f4waP4guE166s5tPbQ7GKbaY1lV9/mSx4+8mMZzz07w/BT&#10;9s/9lb4b/wDBSHxZ+15r1j4suvDupNeXmiW8ekQfaory627w6GfaFUNLhg5JyOOTXxuuCTmnYHpW&#10;FTKsLUrVajveorS16af5ESy3DzqVKjveas9emn+R9If8FQ/21fCv7bPx10zxj8OrLVLXw7ovh+Ox&#10;sLfVoUjmaYyPJNKVR3UZLIvDciMdK8d/Z4+K8/wM+OfhT4uwRSSf8I/rlveTRw/ekiVx5ij3KbhX&#10;G0V00cLRo4VYeK91K3yOujhqNHD+wivdtY+7v+Cpn/BRL9ln9tr4QaH4d+G+heK7bxDoOufabW41&#10;jS4IojBJGUmTck7nJIjb7vVByKu/tL/8FPf2ePi//wAE6I/2UPC+i+KI/EyaLo1obi802FLTzLWe&#10;3kk+dZ2bBETY+Tk4zjt8CfhRgelcVPJsHTp04K9qcuZa9d/uOanlOEhCnFXtB8y167n6Lf8ABOL/&#10;AIK2/s/fss/st6b8EPi9ofiu41DSdTvHtZNG02CaH7PNKZgMvOhB3vJkYx7814z+wt+3l8PvgP8A&#10;to+Mv2mvjPYa1cWviqPUpGj0e0jmmE1zdLPyryIAAAe/HHFfJ/4UYFN5Pg71XZ/vfi1+enY0/snB&#10;81V2f7z4tfO+nY9k/wCCgf7QXgj9qT9rjxT8cfhzaahDo+tLYi0j1WBIp18mxggbcqO4HzxNjDHj&#10;HTpXjdGB6UV6FGjHD0Y0o7RSS9FoelRpRoUY047RSS9FoNkoTpRJQh+WtTeOw49KjPWnkjHWmE81&#10;Ety4hSr1pKVfvUi47iUUUVXQsKKKKk0Ckf7tLSP92g0Bfu9KDjutC520p3dqDQa/TpTRTnzTaC47&#10;Dh9ymnrTh9ymseaC4hRRmipkUNTpX6Wf8EA/+Rc+J/8A1/aT/wCgXVfmmnSv0s/4IB/8i58T/wDr&#10;+0n/ANAuq8fP/wDkVz+X/pSPnuLv+Sfq/wDbv/pUT9EqKKK/PD8YCiiigAooooAKKKKACiiigAoo&#10;ooAKKKKACiiigAooooAKKKKACiiigAooooAKKKKACiiigAooooAKKKKACiiigAooooAKKKKACiii&#10;gAooooAKKKKACiiigAooooAKKKKACiiigAooooAKKKKACiiigAooooAKKKKACiiigAooooAKKKKA&#10;CiiigAooooAKKKKQBRRRQAUUUUAFFFFABRRRQAUUUUAFFFFABRRRQAUUUUAFFFFABRRRQAUUUUAF&#10;FFFABRRRQAUUUUAFFFFABRRRQAUUUUAFFFFABRRRQAUUUUAFFFFABRRRQAUUUUAFFFFABRRRQAUU&#10;UUAFFFFABRRRQAUUUUAFFFFABRRRQAUUUUAFFFFABRRRQB8X/wDBb/8A5Nn0H/sbI/8A0TLX5Yn7&#10;9fqd/wAFv/8Ak2fQf+xsj/8ARMtflifv1+mcL/8AIpXqwOk8KSAaZj0latTzPasHwncKY5rfPIYN&#10;+FbFfvGR1FUymk12t92n6H+eHivgamB8RMxhPrU516TSmv8A0om8z2rW8EfEPx38M9dTxP8ADzxh&#10;qeh6hHwt5pd68EmPQlCMj2PBrDor06lOnWg4TSae6eqZ8BSqVaFRVKUnGS1TTs0+6a1R9a/B3/gs&#10;X+1Z8O5YrXxxJpvjGxUgSR6pb+TcFf8AZmixg+7K30r7O+An/BS3wZ+0j4VvrjwZ4HvtJ1nTyi3l&#10;nqNwkkcW8HDoyYMi5BHKr0r8fK9l/YU+KT/Db4+6fY3M22x8QKdOvAx4DMcxP9RIFGfRmr854r4D&#10;yHE5dVxOGoKFWK5ly6J21acVpqr20vc/a/DzxY4swOd4fA4/FyqYepJQfPaTjzaRam/eSTavra19&#10;D9JbzUPE/j3XF+0yzX15M22JMdPYDoBXsnwu+Eln4MhXVdVVZtSZeX6rCD/Cvvjqf6V4HB8XtW+D&#10;/iWx1rS7CG6jmSRLq2mH348r91uqn3/MV9CfC340+Cvixpv2rw/fiO6Qf6Rp87ATRH6fxL/tDI/H&#10;ivwDMViIUkoq0PL9ex/YOV1MJUrvnleouj/Nd2dcARwaKar7jjFOrwz6I8V/4KE/FH/hUP7Hvjjx&#10;LBL5d1daO2mWWOvm3REGR7qrs3/Aa/ElSQckV+m3/Bc74jf2L8H/AAj8MYZ8Sa5rkt5NHnrHbxgf&#10;+hTLX5i1/SnhPl6wvDTxDWtWbfyj7q/FS+8/iP6QebPH8bxwiemHpxjb+9L3396cfuJvM9qPM9qh&#10;or9QPwnlJmfjpXJeKnD6y2B0jUV05OBmuP1ef7Tqc0wP8eB+HFfKcXVFHL4Q6uX5J/8AAP6M+jRg&#10;KlbjTEYq3u06Mk35ynCy+aUn8iuetIGBpT1r9KP2MP8Agjd+zH+0T+zD4R+Nfjfx148tdU1+xknv&#10;LfStTso7dGWeSMBFktHYDCDqx5zX5ZmGY4bLaSqV72btor6n9wSqRpRvI/NcnHWmucrxX67Xf/BA&#10;T9kSW2kSy+J3xIjmKHyZJdU091VscEqLJSRntkZ9RXxb/wAFBP8AgmJ4/wD2KYbfxzpPiL/hJPBt&#10;9d+RHqfkeXcWcp5WOdBkfMM4dTgkHIXgHjwfEGWY6sqVOXvPZNWuFLE0akuVM0v+CTfgj9jHxr4t&#10;8ZQftj3vhGGzt9Ps20M+LPECaehlMknmeWWlj3naFyMnHFfPf7RNh4G0r9oXx3pnwxks28NW3jLV&#10;IvDzabcCa3Nit3KIDFICwkj8sLtYE5GDk5zX05/wSx/4J0/BT9uDwh4u1/4r+KfFWnzaBqVrb2a+&#10;Hb22iV1kjdmL+dbyknKjGCPxrg/gb+xz8M/iX/wUZ1n9kPXde16Hw3p/ivXNMhvrO6hW+aGzknWJ&#10;mdoWj3ERLuIjAOTgL2mOKw9PMcRN1JPkim49EklqvNlKpCNabu9Fqj5sY5NMPWvuT/gpx/wSu8A/&#10;sd/C3R/i38FfEfiXVNNbUjZ+IE8QXNvM0BcDyXQwwRYUkOpyDyy4xzn51/YX+A/hH9pz9qvwn8DP&#10;Huo6lZ6Tr0l2t3caRNHHcoIrOeddjSI6j5o1Byp4J6HBHZRzLC4jBPFU37qu33030N6danKnzrb/&#10;ACPJacxxjivpL/gp3+xx8Mv2K/jPo/w6+Fuva9qFjqHh9b6aXxBdQyyrIZXTCmGGIbcKOCCc96+b&#10;JPuiujC4ini6Ea1PaWxrSnGpFSXUUHPSiv0A/wCCcf8AwSm/Z4/a/wD2bYfjF8SvGfjSx1OTWrqz&#10;a30LUbSKDy4tu07ZbWRt3Jz82PYV70f+CAn7HeML8SviZ076xp//AMg15GI4ky3DVpUpt3i7PQxl&#10;jsPTm4u915H5CBgTilLY619ift+f8EkPGf7InhOT4vfD7xfJ4o8JQSJHqTXFqI7zT9xwHcLlXjLY&#10;G4YIJGRzmuS/4JffsZ/DD9tr4v698P8A4qa9r2n2el+Hjf28nh+6gilaTz448MZoZQVw56AHOOa6&#10;1mmCng3i4yvBb23+46I4ii6XtU9EfM7fdpEI71+vjf8ABAP9jjG3/hZXxM/8HOnf/INR33/BAf8A&#10;Y6tLGa5T4l/EwtHGzLu1jTsZAz/z4V5v+tWU23f3GKzTC939x+RG4U12BwRX1D/wTb/Yk+Ff7Ynx&#10;78U/C34meIfEFjp+h6TLdWs2hXUEUzutykQDmWGRSNrE8KDnv2r7cX/ggB+xwVwfiX8TP/Bxp/8A&#10;8gV1YzPsvwNf2VVu9r6LudFXH4ehU5Z3v6H5A55xQDz1r9Vfit/wb8/BubwrNJ8D/jH4otdajjdo&#10;Y/FEltc207Y+VSYIImj75b5uvT1/MzxL8KfH3hP4oXXwa1rw7NH4ktNXOmSaaoyxud+wIPXJxg9w&#10;Qa3wOa4HMU/Yy23T0fqbYfGUMTfkexzrH3oz3r9XP2b/APgiB+z54A8E2vi79rvxHcaxq0sSve6b&#10;FqxsdOsyw/1ZkQrJIwJ5beoJHA9dL4/f8EPf2XPib4Lm179lrW7jwzq0cLHT4xrD6hpt24H3XMrP&#10;IuSMblfAycqeMee+JsrVbku7XtzW93/P8DH+1sIp8utu9tP6+R+VPw+g0S68faHbeJTCNNk1i1XU&#10;DcSbIxAZVD7myNq7c5ORgV9af8FbvAP7DHgiHwAf2Mr7wZM10+qf8JH/AMIj4kTUNoUWnkebtmk8&#10;v7023OM/N1xx8/8Awe+AE3iH9rjw7+zP8WYL7TGvPGlvoWvJZyKtxBuuBFJ5bOrLuGSQSrDocEV7&#10;p/wVZ/4J8/Br9haLwJL8JfE3ifUT4ofUxqH/AAkV5bzeX9nFrs8vyYIsZ89853ZwuMc56sRWoPNK&#10;EfaNNqTSXwyVuvpujonOn9cprmd7OyWz06nx/Sbh0pa/Uz9n7/gh/wDso/Fb4IeE/iZ4i+IPxEhv&#10;te0C1vryGy1awWFJJI1ZggayZguTxlicdzW+PzLC5bGMq19XZWVzfE4ujhIp1Op+WLdc0mf9o1+v&#10;5/4IBfsbn/mpPxM/8HOnf/IFeV/tsf8ABG79mL9nD9l3xd8bfA/jnx5dat4fsoprO31XVLJ7d2a4&#10;ijIdY7RGIw56MOcfSuClxLldarGnFu7aS06vQwp5xg6k1BN3dlsfFP7EejfB/wAQ/tU+DdG+Pk2l&#10;R+D7jUZF1yTXL4WtoIvIkI8yUuoQbwvJYc4HevsDWvhZ/wAExov+Cjui+FbDU/hz/wAKvk8BzzX0&#10;kfjGM6b/AGiGbaGuPtGBJjGE3g+1VPhb/wAEmv2dPHH/AAT8h/at1Xxp41j8RSeCrzWGs7fUbQWX&#10;nxLKVXYbUybDsGRvz15FfnpjjGaf7vNcRUlSqyjyJwaWivrr6ruaR5MdUk6c5LlTi1tr39T2n/go&#10;HoPwJ8MftU+ItG/ZtudFk8Hxrbf2W/h7UheWpJhQvslV3DfPnPzHBrxZmGa/QAf8Ep/2ev8Ah3E3&#10;7X58Z+M/+EmXwE2t/Yf7QtPsP2gITt2fZfM2Z7eZn3rzf/glZ+wL8H/25NS8X2fxZ8S+JdPXw/Da&#10;vZnw7eW8JcyFw2/zoJc/dGMY79a0w+aYOjg5Tcm1StGTa1bVl8zajjsPTwrk22oaN9b7HyOTxRkH&#10;pX6/f8Q/n7Gvf4lfE3jp/wATnTv/AJArg/j3/wAG/wB4GtPBt1qv7NnxX16TWre3Z7fS/FklvLFe&#10;OMnYJYYovKJ4AJVhnqQDxhT4mymc0uZq/dOxFPPMvlJR5mvVH5ebucYpFYdK7z4I/CKLx1+0n4X+&#10;B3xBivtOTVPF1ro2sR25WO5t99wsUgUurKrrk4yrDI6Gvo//AIKsf8E7Pgp+wxofgnU/hL4o8U6j&#10;J4ju76K+HiK+tplRYUhK7PJt4sE+Y2c56DGOc+lUx2HpYqGHk/ene3bTzPRljKNPEQoveWx8bE46&#10;1HIct0PSvqz/AIJmf8E4rv8Abg8T6l4g8fXWraR4F0ZPKutU0to457u7YfLBC0sbr8o+ZztbAKjg&#10;sDWd/wAFKP2bv2QP2UfHVp8H/gD448WeIPEluvm+JJdZ1S0mttPBHyQYhtoz5x4Y/MQqkAjJ4hZh&#10;hpY76rG7mtXZaL1YLHYeWK+rxu5dbLRerPXP2hfhp/wTq0v/AIJi6H4u+Gmo+AW+LEnhXw7Jfw6f&#10;4rjm1QXj/Zftoa2E7FXGZd67Bt+bIGOPgreCK/Qr9t3/AIJL/s5/s1/sZX/7RXgXxr42u9atYtNa&#10;O11bUbOS1JuJ4Y3ysdqj8CRsfPwcZz0Op+yF/wAEkP2Rf2tP2U9J+M3hz4k+O7XxBfabLBe239qW&#10;TWtrqkalWUp9j3+VvwwXfu2MBuz81eXhMzwOFwcqzqSlFzau1s7J29Oxw4XMMJhcK6jnKUXJq7Wz&#10;stPQ/N/Ioq/4n8J674R8W3/gnWrFo9S03UJLK5twpLCZHKFR6/MPxr9EfiD/AMEgP2XvgR+xhN+0&#10;N8afH/jiPxFYeE4r3ULCx1SyjtTqMka7LdFa0d9vmuqffJOCeO3qYrMMPg3BTfxuytrf+rnqYjHY&#10;fC8im/jdlbW5+b9Ffff/AATN/wCCVv7Pn7Zn7PVz8WPih4y8ZWOow+IrixWHQdQtIoTGkcTAkS20&#10;rbsucndjpwK+h1/4N+v2NT1+JfxO/wDBzp3/AMgVw4jiHLcLWlSqN3Ts9DlrZ9l+GrSpTbunZ6H4&#10;+kgUZ71+k/7dH/BHL9mX9mX9l/xR8bPAXjrx5d6rosEL2tvq+p2UluxeeOM71jtI2PDHow5/KvzX&#10;Gdtd2DzDD5hRdSjeydtVb+tz0MDjsPmFN1KV7J21VgDgnilJAr6w/wCCVH7B3wh/bk8S+LtH+LPi&#10;LxJp8egWNtNZnw7eW8LO0jspD+dBLkfLxgCvtJ/+Dfn9jUcj4mfE7/wdad/8gVyYvPsvwWIdGq3d&#10;dl31OfFZ5l+DrulVbuuy76n49Owq34dWxl1yyi1Ir9na8jFx5jbV8veN2T2GM81+u1x/wb9fsahG&#10;K/Ev4nZUZ/5DOnf/ACBXzf8A8E2f+CXHwB/bE8G+NfEPxN8YeMLGbw34wl0qxXQtQtYlkhWNWDP5&#10;ttIS+SeQQMdqiHEGXVKE6sW7RtfTvsFPiDLamHnVTdo2vp32Oj/bK+Fn/BMnQfE3wZi+B2qfDqS1&#10;1DxrDF45Oi+MI7lVsCqbjcEXDeTHnOWO3vzXkn/BW3wP+xZ4J8Y+C7f9jO98ITWNxpt22unwl4hT&#10;UEEokj8vzCssmw7d2BkZGeuK+Zfil4VsPBXxL8Q+DNJuJpLXSdcu7O2kuGDSNHFMyKWIABYhRnAA&#10;z2FfbX/BM7/glb+z3+2d+z5efFr4n+MvGVhqVv4guLBYdB1C0igMaRxsCRLaytuy5/ix04rGUKeV&#10;06eIq1pOMb+d+ba/p0IlCnlVOnia1abjG/nfm2vr0PgUcDpQv3sZr6Q/YO/Y7+Gf7UH7Y+pfs8+P&#10;9d12z0Wzt9SkiutHuYY7om3kCplpIZE5HX5BntivpL9vL/gjX8AP2av2XvEfxu+EvjbxtfatoP2e&#10;Q2uuajZy27QtOiSEiK1jbIV9w+bt0NdlbNsHQxUcPNvmla2mmux6NbOMFh8XDDzb5pWtpproj83S&#10;cdaNwr079jL4Daf+03+054R+COuXd5bafrmpFNSudPdVmit0jaSRkLqyhtqEAlSMkZBr9Av2jv8A&#10;ghz+yf8AB/8AZ88cfFnw18QviJPqXhnwlqGqWEN9q1g0DzQWzyosgSyVipZRkBlOOhHWqxebYPB1&#10;o0ajfNK1rLu7GmMzfBYHEQo1W+aVrWV93Y/K7cKUHPavsb/glP8A8E8vgt+3NZeMrr4teJ/FGnt4&#10;dls1sv8AhHb22h3+aJN2/wA63lz9wYxjvnNfX3/EPx+xp/0Uv4nf+DrTv/kCufFZ7l+DrujUbuvL&#10;yuY4viLLcDiHRqt8ytfTurn497gDgmmswIIFfqF+0Z/wb++DdO8EXWu/sy/FPXrjWLO1aWPR/Fb2&#10;8y3rLk7Elgii8skYAyrDPUgHj4V/Y9/Z+0L47ftXeGP2f/iXNqmm2eratJZ6odPkSO6gZEckKZEd&#10;VYMmDlT3rfD5rgsVRnVpyuo6vTVfI6sLnWBxmHnWpSuoK7VtV12PJ1Py9KGbnqa/YZP+DfT9jLGP&#10;+FlfE7/wdad/8gUP/wAG+n7GXT/hZnxO/wDBzp3/AMgVwf6zZX3f3HD/AK35P3l/4Cfjw3K9fxpo&#10;YYr1X9pj9n+1+GX7W3iT9m74Ux6lqyaf4m/snRFvpEkurlmKqgYoiKWJbGQqj2Ffot+zp/wQz/Zs&#10;+G/gm18UfteeJZtc1eWJTfWMestYaZaMR/qw8ZSWRgT97eoOOF9e3FZtg8HRjUm37yuklq/kepjM&#10;8wGX4eFWo376vFJXbXp8+p+SoYbcGuh+EVr4Yv8A4ueF7Pxs1uuizeIrFNXa8mEcItTOgl3vkbV2&#10;bstkYGTkV+qf7RH/AAQx/Zk+JPgmbxJ+yjrdx4b1ZLdm0+3bWHv9NvWA+6zSs8iEkffVyBnlT2/N&#10;79nv9ndPH37X3h39mf4tJqWlfbvFi6Nrq2LpHc27BykgQujqGBBwSrD2pYXNsHjsPOVNtcqd0915&#10;iwWd4DMsNUnSbXKndNWklbf/AIZnvn/BXrwF+wr4Hb4e/wDDFl94Ln+1f2t/wkv/AAiHiRNQ27fs&#10;X2fzds0nl/en25xu+brjj4wr7E/4Kx/8E9/gz+wh/wAID/wqLxP4o1L/AISr+1f7Q/4SS8t5vL+z&#10;fY/L8vyYIsZ+0PuzuzhcYwc/HdPK5U5ZfBwm5rXWW71e/wCXob5HKlUyunKnUlNa+9Ld+89/TZeS&#10;Gp0r9LP+CAf/ACLnxP8A+v7Sf/QLqvzTTpX6Wf8ABAP/AJFz4n/9f2k/+gXVYZ//AMiufy/9KRyc&#10;Xf8AJP1f+3f/AEqJ+iVFFFfnZ+MBRRRQAUUUUAFFFFABRRRQAUUUUAFFFFABRRRQAUUUUAFFFFAB&#10;RRRQAUUUUAFFFFABRRRQAUUUUAFFFFABRRRQAUUUUAFFFFABRRRQAUUUUAFFFFABRRRQAUUUUAFF&#10;FFABRRRQAUUUUAFFFFABRRRQAUUUUAFFFFABRRRQAUUUUAFFFFABRRRQAUUUUAFFFFMAooooAKKK&#10;KACiiigAooooAKKKKACiiigAooooAKKKKACiiigAooooAKKKKACiiigAooooAKKKKACiiigAoooo&#10;AKKKKACiiigAooooAKKKKACiiigAooooAKKKKACiiigAooooAKKKKACiiigAooooAKKKKACiiigA&#10;ooooAKKKKACiiigAooooA+L/APgt/wD8mz6D/wBjZH/6Jlr8sT9+v1O/4Lf/APJs+g/9jZH/AOiZ&#10;a/LE/fr9L4X/AORSvVgWdFuRa6kpJ4b5TXRh/WuRYkHIrodL1AXlqrsfmHDD3r9a4Tx0eWWFlvuv&#10;1X6/efyr9InhWosRh8/oxvFpUqnk1dwk/W7jfpaK6l3eKN4qPeKN4r7Q/l6xJvFS2Wo3WmX0Op2E&#10;zRzW8yywyL1VlOQfzFVt4o3ilJcysxx5oyTR+j1n8UNN+KHw58OfENJo4kvNFWe83PhYZRxKpJ7K&#10;ytyewzXzT8bP2z/FFt4gXS/gf4lutLWxnV/7dsZjHNNIpziMjlUyP+BdDwcHxO3+Jvjqz8GyfD60&#10;8SXMejzSF5LNW+Uk9RnrgnkjOCaw94r4TJ+B8HgcbOvXtNXfJG10l05r7tbduu+36xxJ4qZpm2W0&#10;sNhL0pOK9pNO0nJJJqLW0Xu3u9tEnf8AT39iH/gsJ4e8ezWvw0/ailt9H1hlWOz8URpstLtumJwO&#10;IHP94fIf9ngH7ttriK6t0ureZZI5FDRyRsCrKRwQR1Ffzqs/pX0X+zT/AMFQ/wBpn9mXwYPh9oFx&#10;pevaPCu3TrPxJDLN9hX+7E0ciMF9FJKjsBXyfFfhXTxVT6zk9otvWm3aPrF9PR6drbH33AHjxWwN&#10;JYLiS9SKXu1Urz9Jr7X+Ja9073XV/wDBZf4ov45/bAk8JwXDNaeE9Dt7COMH5fOfM8rfX94qn/rm&#10;K+Td4rW+JHxF8VfFjx7qvxJ8bX/2rVdavXur6YLtDOx6AdgBwB2ArF3iv1LIst/sjJ6GD/kik7bX&#10;tq/m7s/B+Ks4lxFxJisy1tVnKSvuo391P0jZfIk3ijeKj3ijzFr1jwLDdQvUtbKS4zjavH1rkwSe&#10;a0/Ed+JZlso2+7y/1rMr814oxyxWO9lHaGnze/6L5H93/R/4RqcP8IPH4iNquLanZ7qnFNU/vvKX&#10;pJAetfs/+y1PNbf8EbrG4t5Wjkj+HerMkiMQykPdcg9jX4wHrX7Ofsw/8oaLP/snOr/+h3VfmPFX&#10;+70f+vi/Jn7hifhj6n5EeGfjR8XvBWvWvijwn8T9e0/ULOZZLW6t9WmVkYH/AHuR6g5BHByK/ZXw&#10;d4lj/wCChP8AwTEutT8cWUM2o+IvCN5FdeVGAq6lbbwkyr0UieJHAHTp0r8RGPHWv2f/AOCR0b6P&#10;/wAE1dOvNR/dRtJrNxubjEYnl+b6cE1nxVTp08NSrxVpxmrPr1f5oMYrRUlvc8q/4N6Mj4a/EoEf&#10;8x3T/wD0TLXj/wCyX/ynB8Uf9lF8Wf8Ao67r2P8A4N8ZBN8PfidKvRvEFiR/36lrxz9kr/lOF4o/&#10;7KL4s/8AR13XLU/5GGY/4P8A21Cl/Gq+n6H6OfG2z+F/7SFr41/Yx8WE/brvwdBfyRtjiG4knjhn&#10;j/2op7bcfQ7OucV+T3/BNHwJ4g+F/wDwVQ8I/DnxVbNDqOh6zq9leRsuMSR6ddqT9DjI9jX0/wDt&#10;1ftMTfsqf8FdPAfxHvJG/se48BWOn+Io172c17eq7/VDtkHrsx3r0P4yfs26f4X/AOCrXwc/ak8H&#10;Wkf9m+Mjf2usS2+PLa9j0i7McvHH7yED6+UT1JrhwMpZfg50pfBWpSkv8Si7r5r9CaX7mm4vaUW1&#10;62PmH/gvz/ydL4Y/7ExP/SiWvhKT7or7t/4L8/8AJ0nhj/sTE/8ASiWvhKT7or6zIf8AkU0fQ9HB&#10;f7vE/Y7/AIIwkr/wTtuXU4Ya5q+CO3yLX5MTfFL4m6N4jk1LSPiLr1rcW927QXFvq8yPGwY4KsGy&#10;D9K/Wf8A4Ixf8o67r/sN6v8A+gLX49ax/wAha6/6+H/9CNedksYyzTG3V/eX/txGESeIq+v+Z+2X&#10;/BPf4y337dn7BtxbfGDZqt86X3hnxJJIq5vMQr87cY3NFNGScfeOa+R/+CFGgTeFP2xPiH4XnYl9&#10;N8NXFq5I6mO+iQ/yr3T/AIICWU1p+yL4o1K5TbFcfEK5MTMPvBbGzBP0zx9Qa8m/4I4XcN//AMFB&#10;vjBe27bo5bLUWRvUHU0wa8aUY0I5jRhpFWaXbU5mlBV4LbQ8i/4LOeLvFekft269Z6T4n1G1hXR9&#10;PKw297IijMAzwDivlRfH/jxgQ3jbV/8AwZS//FV+4f7Qv/BTv9lT9mP4m3Xwl+K2t6zBrFpbxTTR&#10;2eivNHtkXcuGBweK8b/aC/4LHfsT/Ef4B+OPh94Y8Q+IH1LXfCGpadp6zeH5ERp5rWSNAzE8Dcwy&#10;e1d2W5pjo4SlTWDbVkua+jWmvw/Pc6MNia0acYqk2rLX9dj59/4IA5P7TXjB2OWPgtsk9/8AS4a4&#10;3/gs/wCLvFej/t3a5Y6R4n1C1hXR9PKw297IigmAc4BxXYf8G/wYftM+Lyf+hKb/ANKoK+2v2k/j&#10;F/wS58G/FW60P9qLSvh7N4vS3ha8k8ReB1vroxFcx5lNtJkbeg3HA9KzxWKlg+JJ1FTc/cSsld9N&#10;QqVnRzJyUXLTZfI+T/8Aggb8TfjJ4g+KHjPwXqviTVtS8Lw6HHcyQ31xJNDa3nnAIULEhGdTJkDG&#10;4ICc7RjL+L9v4F1L/gvxpcLC3aD/AISTSTef3DeppkWwem7zFjB/2s55zX338F/FPwM+IXwL1Wf9&#10;gvWvBNhbnzo7GTRtDWOytNQKAgz2sXksrfcJDbSQVPIwD+G3xN8UfGPwR+0hrXi7xvr06+OtI8VS&#10;3Goaju+cX8U5JccdA4446Yoy7/hTzLE1UvZtw5eXrd21enkVhf8AasVVmly6Wt116/gfop/wXV+D&#10;v7TnxM/4RHWPhn4X1rWvB2l2Nx/atnoyvL5V4zj95JCnLDywoVsHHzdM8/LP/BND/goG37Dnj/Wd&#10;M+La+Jr7wlqNkUn0HTI0lktr1GG2VYp5Y1Q43KxBBPy5BwMfWH7Mn/BeT4Wa9oNp4f8A2n/Ct5oO&#10;sQoEm1vR4DcWdyQP9YY8+ZET3UbxnkEDgfQ2reDv+CfP/BR/w7Pf26+EfG0sKBZNS09lj1SxBGBu&#10;YBZ4hxwHG046HFc0cTXy/A/Usfh37Pbmj63v2v8ANMzjVnh8P7DEU3y91/Vj84bv48fCP9pn/grt&#10;4B+N3wa8Pazpmm65410F7y11y2hhm+1RyRRO4WGWRdrBEOd2SxYkevun/BxT/wAevwg/66a9/LT6&#10;8Rvf2Q7v9i//AIKwfDX4XQajLfaNeeNNH1Hw7fTY8yS0kuwoV8cb0dHQ9M7Q2BuxXt3/AAcU/wDH&#10;r8IP+umvfy0+u+9B5zgvYu8OR29OV2Opez+v4fk25Xb0sz8ya1Lfxx41tIFtbTxjqsccahY449Rl&#10;VVHoAG4FZdFfWuKlue9uftV8fNS1KD/gjNDrEGo3CXf/AAp/RZPtSzMJN5trbLbs5yfWvxlvPGfj&#10;HU7WSx1LxVqVxDIMSQzX8jK31BODX7KftBf8oVYf+yN6J/6S2tfiymexr5jhiMfY1tPtv8keTkqX&#10;s6n+J/oftV+z5/yhitf+yV6l/wCg3FfinX7V/s+n/jTFa5/6JXqX/oNxX4qZFPh3+Niv8b/NmmT/&#10;AMSv/if6n7Nf84N5P+yOyf8Aos14d/wbwf8AId+Jn/Xpp/8A6FLXuGR/w42k/wCyPSf+izXh/wDw&#10;bwH/AInvxM/69NP/APQpa8T/AJk+N/x/+3I8/wD5luK/x/qj5i/4Ka+NfGOm/t4fEuy0/wAW6pbw&#10;x+IAI4Yb+RVUeRHwAGwK+yv+CAfxJ+MvjDwX4/8ADfjTWtU1LwzpV5Ytoc2oyPIsFxIJvPijdiTj&#10;asLFAcKTnALnPs3xu+N//BIvw18Vdc0P486P8M5PF1vebddfWPh+t1dGbaD+8lNo+87dvO48V6La&#10;ax4f8f8A7KN9e/8ABPDxJ4N09ZbCYeGZ9N0pFsIbjq0fkxbBDJnj5lOxjlkPSjG5k6+VQw0qDjdR&#10;XPJWWltU7dbfcwxONdXL40XScb8q5mtNLarT+kfll4xk0WT/AILQK/h4xm1PxstNvlfd3fbI9+P+&#10;B7q+1v8Agrv+zV43/ay+IPwU+DngmGRTeatq0mqagse5LCzVbTzZ29gDgDjLFR3r80/2TpPEUv7d&#10;XgGTxdLPJqzfEywOqSXTZka4+2p5hY/3t2c+9fuv8b/jl8K/2dvBh+JPxe8T2+kaWt5FaLdT9Wll&#10;cBUUdT03HHRUZjwpNdGdVK2BxuGdJc0oxaXm7Wv+p0ZlOphMVQdNXkotLzdrf8E+av2vf2ifhZ/w&#10;Sn/ZN0j4MfBW3t18ST6e1r4VsZtskgPSXUbgfxfMSeeGc4HAIH4z+INf1rxVrt54l8R6lNeahf3L&#10;3F7eXD7pJpXYszE+pJr9cf8Agtt+x1b/ABl+DcP7SvgTSVm8QeDbUnVHtly15pPLMTj73lEmQHsr&#10;Sfh+QRGK9PhmOHlg3Vi7zk3zN73/AMuvzPS4fjRlhXUi7zbfM3vf/I/a7/grH/yi41j/AK99B/8A&#10;Sy1r5P8A+CDn7Ts/gb4x6t+zV4g1LGl+LYTeaPFI3EWoQp8wX/rpEDn3iX3z9Yf8FZP+UXGsf9e+&#10;g/8ApXa1+Nvw/wDHfiT4YeONI+I3g7UWtNU0PUob7T7hf4JY3DKfcZHIPBHBrgyXCRx2R1qL6ydv&#10;J2jZ/ecuU4WOMyerSfWTt62VvxP0m/aA/wCCdcvin/gr54X1uw0rPhHxUB4q1lli/dwy2ZH2iE/9&#10;dZRAf+3k/wB01m/8F/P2lZTJ4Z/ZT8O3+2GPbrfiKOPA3Nhktoj7AGRyvQnYewr72+Fvx48CfE39&#10;nvSP2nsQw6bceGW1K4uNoLWqBN08YY8jayEHpkoM1+Cf7THxw8R/tH/HfxP8aPE9wzz65qkktvGz&#10;EiC2HyQQj2SJUUf7tZ5LHEZhjYSrrShHl/7e1X32/JE5PGtjsZGVZaUVb5/52/JH6rf8EHP+TJdR&#10;/wCxyvf/AETBX5R/E3x/47i+JPiFI/Gurqq65dhVXUpcAec3H3q/V7/ggywX9inUGPbxpen/AMgw&#10;V0Wsf8Fr/wBhTQtYutD1HxJ4iWezuZIJgvh2UgOjFTg55GRU0cXiMLm2J9lQdS7W3Tfye4UcViML&#10;mmJ9nRdS76dN/J7n4u3/AIy8X6ratY6p4q1K4hk+/DcX0jq31BODWbiv0Q/4Kvf8FH/2YP2uf2bt&#10;N+GXwZ1nV7jVLXxha6jNHfaO9unkJb3UbHcx67pU4+tfneOBX1WCxFXE4fnqUnTd9n+eyPqMDXqY&#10;ijz1Kbg77P8A4ZFrSdd1zQXeTQtavLNpBiQ2ty8e767SM17F+xl8IPjL+15+0Bovwg0Lxrr0dpNJ&#10;9o1y/i1CXFlYoR5shOcA8hVz1ZlHevE0je5dbe3jaSR2CpGqkliT0HvX7Sf8E4P2Z/C3/BPb9kXU&#10;vjL8aZIdP1zVtO/tjxVcyLlrG1RS0NrnqWVWyV/56OQM4BrlzrHRwOFvFXnLSK8+/wAv8kYZxjo4&#10;HC3irzlpFeff5f5LqH/BUH9q3QP2Fv2V7H4M/CG/+weJNc03+yfDcMMxabT7FEEcl2WJLbgvyq5O&#10;4yNuySrEcL/wb1Oz/s6eOndizN42BZiev+hw1+cP7Y/7Tnij9rr4+a18Z/EUUlvDdzeTo+mtJu+w&#10;2KE+VDnoSAcsRgFmY45xX6Of8G9BA/Zy8dA/9Dqv/pHDXg43L/7P4dkpfHJxcn532+X+bPExuX/2&#10;fw7JS+OTi5Pzvt8v8z8xv2gv+S8+Nv8AsbdR/wDSmSv1f/4ILf8AJleqf9jpef8AomCvyf8A2gmH&#10;/C+fG3P/ADNuo/8ApTJX6vf8EFmB/Yr1Tn/mdLz/ANEwV28Rf8iZesfyPQ4j/wCRKvWJ8r/8Efv+&#10;UoOuf9eOvf8Ao4V+hP7RiH4weC/jp8BCPMmh8Dw3FrA3I3TW05XA9S8GK/Pb/gj8c/8ABUDXf+vH&#10;Xv8A0cK+4/CfxBh0z/grZ40+Ft9Lth8QfB/TbqONvuvJbXUi7ceuy4kP0U+leRnEZPMnNbxpxkvl&#10;JHk53F/2m5reNOMl8pL9D4G/4IQeBP8AhKP205vE8lvuj8OeFbu6ZiPlR3aOFfx/eHH0Nfop8Y/H&#10;R+JX/BN74peNRP5i3ngnxV5UnYoi3iLj2wox7V81/wDBMz4YQ/se6b+1N8U9WtsQeCNUvdLsZJOj&#10;xadHc3Bx3O9Xtz6njvXpnwgvLnUP+CHWq395M0k03wi8QSTSN1ZjFdkn8TRm044jMPbLZSpxXzTk&#10;x5xOOKzL28dlKnFfNOT/ADPIf+DdgZ0r4oA/8/Gm/wDoM9fIP/BR7xt40079ub4oWen+L9Ut4Y/F&#10;c6xww6hIqqMDgANgV9ff8G7POk/FD/r403/0GevfPjN8dP8Agj94d+KmuaJ8cNG+GD+LbW/ePX31&#10;f4eLdXLXA+95kptG8xunzbj9a6amLlg8/ryVJzukrJXtpHU7JY2WB4kxE1SlUuoq0Ve2kdTyr/gg&#10;J8R/jF41+FvjjQ/HOu6pqfh/SdUtRoNxqUzyiCV4386GJ3JO3CxMUBwpbOAXOfm74KSaFL/wXKuJ&#10;PDBT7C3xV1cw+V90ndcbiv8As7t2McY6cV+l2t6paeO/2PdQ1H/gnn4n8I2CSaVP/wAIrcaVpi/Y&#10;Y2XO+KOOIoIZc5HKnY/3kNfkN/wTHfVZP+CivgCTXZJJL5vEU5vGmbLtL5Uu8sfXdnPvSwMlipY3&#10;Epct4tcvVabvTy++48vmsY8fi0uS8WuXqtHq9Fvb77n0/wD8HCPiPxDoPxE+Gkeh69e2ayaLqJkW&#10;1unjDHzoeu0jNfnYfiF4/wA/8jvrH/g0l/8Aiq/e/wDan/b3/Z5/Y11fR9G+N2qapaza5bzT6eun&#10;6W1wGWNlVslTxywrydv+C4/7A5P/ACNHiT/wm5f8aWV5ljKOBhCGFc0r6p76v+6/zDJ82x+Hy2nT&#10;p4KVRK9pJ76v+6/Tfofmj/wTFay1v/goJ8N5/Fc/2jzNeaTzLqQsXmEMhjJJPJ3hce9fZf8AwXi+&#10;DX7UnxL1fwlr3w68KazrfgfS9JmGoWmio83kXzSktLLCmWIMYiCtggYfpk5/NzUPibrHh343XXxc&#10;+HeqzWd5b+JZdT0e8C4eNvPMiNg/hkH6V+nX7MX/AAXw+EHifQrXQ/2nvCl54d1qOMJcaxo9ubix&#10;uWA+/sB8yEn+7hx6N2HoZpRx1PG08bQp8/KrOPVb/wCfT7j1s4w+Y0cwo5hhqXPyxs49Ve+y+fTt&#10;sfJ//BMP/gorB+w14u17Q/jFH4o1DwnqVnhdF0mKOaS1vkcYkWOeaJUym5WwcnC5BxxveH/jx8Jf&#10;2mf+CyHgn44fBrw7q2l6Xr3izS5Li11q1hhm+1JEsUj7YZZFw2wNndkksSMmv0X1z4ff8E9P+Ck3&#10;hq51i1h8I+NJo4wk2saS6x6pZZXC72ULPHwBhZBg4HBxX50+G/2Sbr9i7/grz8PfhEmqyahpMniq&#10;xv8Aw/fzKBJLaSM20PjjejK6HGAdu7ADAVzYfF4PGVK9TkcK3JJNPZq3y123SObC47L8dWxFX2cq&#10;dd05Jp7NW+Wu26TPZf8Ag45/5o3/ANzF/wC4yvzFr9Ov+Djn/mjf/cw/+4yvzFr0uH/+RPS/7e/9&#10;KZ7fCf8AyT9H/t7/ANLkNTpX6Wf8EA/+Rc+J/wD1/aT/AOgXVfmmnSv0s/4IB/8AIufE/wD6/tJ/&#10;9AuqrP8A/kVz+X/pSHxd/wAk/V/7d/8ASon6JUUUV+eH4wFFFFABRRRQAUUUUAFFFFABRRRQAUUU&#10;UAFFFFABRRRQAUUUUAFFFFABRRRQAUUUUAFFFFABRRRQAUUUUAFFFFABRRRQAUUUUAFFFFABRRRQ&#10;AUUUUAFFFFABRRRQAUUUUAFFFFABRRRQAUUUUAFFFFABRRRQAUUUUAFFFFABRRRQAUUUUAFFFFAB&#10;RRRQAUUUUgCiiigAooooAKKKKACiiigAooooAKKKKACiiigAooooAKKKKACiiigAooooAKKKKACi&#10;iigAooooAKKKKACiiigAooooAKKKKACiiigAooooAKKKKACiiigAooooAKKKKACiiigAooooAKKK&#10;KACiiigAooooAKKKKACiiigAooooAKKKKACiiigD4v8A+C3/APybPoP/AGNkf/omWvyxP36/U7/g&#10;t/8A8mz6D/2Nkf8A6Jlr8sT9+v0zhf8A5FK9WA1upqbTrx7GfzP4TwwFQnrQRmvqKFephq0atN2a&#10;d0cebZTgc8y2rgMZDmpVE4yXk+q7NPVPdNJo6SOZZUEiNkNzml3GsOw1F7RvKc5j/lWqlysih433&#10;Ke9fqOVZtQzOjeOkluu3/AP4G4+8Pc24FzN0qqc6En+7qJaSXZ9prqvmron3Gjcai83/AGqPN/2q&#10;9U+A5SXcaNxqLzf9qjzf9qgOUl3Gjcai83/ao83/AGqA5SXcaNxqLzf9qjzf9qgOUk34qtqWorZQ&#10;ZB+ZuFFMvdSjtVyx3N/CtYs08l1J50rZJ/Svms+zyngabo0Xeo//ACXzfn2Xz9f3Lwj8JcVxbjYZ&#10;lmUHHBQd9dHVa+zH+5/NL/t1a3cWtuaQyM3Lcn3ooor81d27s/uynGNOCjFWSVklskB61+1n7G3h&#10;fXfG/wDwSO0Pwd4XsftWpap4F1O1sbfzFTzZnluVVdzkKMkjkkAdzX4pnrX2Z+zd/wAFoPip+zh8&#10;EvD/AMENC+DXh/UrTw/avBDfXd7OskoaV5MsF4zlyOPSvn+IMDi8dh6aw6u4yT1dtkzOvTnUguXu&#10;c34P/wCCMX7fviTxHa6P4i+FVj4fsppALjVtQ8S2E0cC9yUt55JGPsF59q+/v2tdf8Gf8E9P+Ca1&#10;z8LPD2sb71vDbeHNBd8LLdXVwjJLcBf9kPJL3xgA5zXyvf8A/BwP8c5bV4rL4EeFYZWXEcrXty4Q&#10;+uMjP518j/tO/tX/ABs/a28bL44+Mvij7XJBH5en6dbJ5VpYx5ztiiBwM92OWbAyTgY4fqOdZpia&#10;bxyjGnB3tHq/vf57CVOvWmvaWSR+gX/BvR/yTT4lf9hzT/8A0TLXkH7JX/KcLxR/2UXxZ/6Ou68h&#10;/YY/4KQ+PP2F/D/iDw/4Q+HOk65H4gvILiaTUrmWNojGjKAuzqDu71y3ww/bN8V/DD9sPUv2w7Dw&#10;bp91qmpa9qeqSaPNM626PevKzoGHzYXzTg98c1tLLcY8ZjKltKkbR1Wrtb5FujUdSpLutD3b/gvj&#10;z+2fov8A2Tux/wDSy+r7K/4JGftG6b+0z+y3pPhzxesdz4k+Hd0tjLJOQ0hjEbLbXK9wTC7RE9SU&#10;bs2K/Lj9tf8Aa/8AE/7a/wAWrT4teLPCFjotzZ6DDpa2mnzPIjJHLNIHJfnJMxGOnAqf9ij9tn4i&#10;fsQfEPUPHHgfRbPVodV002eoaTqEjrDL8wZJMoch1IOD6Mw70sTk9bEZDTw7X7yCVtevVX80VPDy&#10;nhVDqj6G/wCC/Of+GpPDGf8AoTE/9KJa+EpPuivZf22v2zvFX7bfxI034jeLfBun6JPp2krYR22n&#10;TPIrqJGfcS/Octj8K8bk5UV62U4ephcvp0qis0rM68LGVOkovofsh/wRYtp77/gntLY2se6WbX9W&#10;SNcgZYqgA596+F7b/gjj/wAFCdd8S/Zrr4K2unW9zdNu1C88Vaa0UKlvvsIrh5Mf7qE+1Wv2Of8A&#10;grP8Sf2OvgzH8GfC/wAJ9D1i1j1Ke8+2aheTJIWl25XCcYG2vUpv+Dgz43PCyxfAHwqrFSFb7fcn&#10;Bx1xnmvn1hs+wWOr1MNTi1Ule7frbqu/U5lTxlOtOVNKzfX/AIc+vNH0XwV/wSx/4J5XVjreuQ3V&#10;1oelXEjTKNv9pavcZ2og6kGRlX1CJk9DXxr/AMEBry51D9qPxpf3krSTTeDpJJXbqzG8hJP518z/&#10;ALWP7cnx/wD2ytdtr34t+Io107Tyx03QdNi8mztier7cku5/vuSccDA4q1+xD+2n4r/Yd+IOqfEL&#10;wj4M0/W59U0g2ElvqU0iKi+akm4FOc5QD8a1hkuKp5XXjNqVarq+2+1/vLjhKiw809ZSPrP/AIKh&#10;f8E7f2x/2if2udY+J3wc+D39saHdabZRW99/wkGn2+944grjZPcI4wfVcHtXz0P+CPX/AAUZXr+z&#10;r/5d2kf/ACXXt5/4OD/jXtyP2fvC3/gwuf8AGk/4iFPjWwx/wz74V/8ABhc/41GGlxRhsPGjGlC0&#10;Ulq9dP8At4dJ5lTgoqK00/rUi/4ISeHda8IftdePvCfiKy+z6hpvhWa1vrfzFfy5UvYVZdykqcEH&#10;kEg9jXl//BbD/k/jXf8AsDad/wCk4rjf2Yv+CgfjX9mH4++Lvj94f8AaXqd54ujuFutPvLiRYrfz&#10;bgTnaV5OCMc9q4z9rv8Aab8Qftd/Gu8+NnibwzZ6Rd3trBA1lYyu8aiJNgILc5NehRwOKWeSxUl7&#10;rhbfrp036HVTo1frzqtaNW+eh9qf8G79/OviX4qaT9ok8trHSZvL3fLuD3Qzj1w1eU+I7X4TRf8A&#10;BajWNH+Nnhux1TwvqXxAu7TUrLVIg0DNcwMkTsOmFmkjfPbGa8m/YY/bt8b/ALC/inXvE3g7wXpu&#10;uf2/p8VrcW+pTSRrH5bllYFO/JHPrXHftPfH+b9pP436p8c5PBlr4dv9YaKW+tNOupJIzOiBDKpc&#10;5UkKpIHAOSMZqFl+IebV6r0hUhZNPVOyXqP6tU+uVJ7KStfz0Pun/gqn/wAErtXafRvid+xp8E7V&#10;tPtbFrfXvDvhu3AuN+/clwkQ5lyDtITLDCnBGSOW/wCCQv7Dv7WXgT9qHT/jR47+HGteD/D2k2dz&#10;Hff27bNaS3xkidFhWGTEjDdhyxXaNg5yRWV+zf8A8F1vjT8KfCFl4L+MXw+tfG0enwrDBqg1A2l5&#10;JGq4USNsdZGAx85Xcepyck9D8WP+Dgj4j67oc2nfB74Gaf4fvJYdq6hq2qG+aFufmVBHGpPTG7Iy&#10;OQeleZ7HiSOEeCcIyTuudvo/nf8AD5HNyZmqLocqaenNfp9/6HXft7+O/Dfib/gsT8DfCui30dxd&#10;eH9Q0WHVfLYHyJpdQaVYm9G8tkfHpIKh/wCDin/j1+EH/XTXv5afXwD4E+Pvjbwj+0JpP7SWuTtr&#10;+vab4lh1u4fUpT/ptwkokw7DkAkY46DpXpn7d3/BQ/xv+3inhaHxj8PdK0L/AIRVr025024lk8/7&#10;SIN27f0x5Axj+8a7KWU4jD47CyjrGnFpvzafTfdnVTwdSniaLWqimm/k/wDM+e6KKDX0x7B+0n7Q&#10;X/KFWH/sjeif+ktrX4sDHc19beOf+CuHxL8cfsjr+yNd/CbQ4dMTwpZ6F/a0d5MZzHbxxxiTafl3&#10;ERgkdOa+SUI7rXh5HgcRgadWNZW5pNrW+mhw5bh62GpzVRbyuvQ/Z/8A4Je+IfDv7R//AATJg+EM&#10;OorHd6fp+p+G9WXq0DSNI0T464MM0Z9yGA6V+but/wDBL39uPSfipJ8K7f8AZ9166k+2GGDWre1L&#10;abLHk7Zvtf8AqlUgbsMwYZwQG4rD/Y8/bd+Mn7FPja48U/DK4t7qx1CNY9Y0LUFLW94q/dbggo65&#10;OHBzyQcg4r7Qh/4OIk/sfyrr9ltm1DYcyx+KsQ7s8Habfdj/AIFXnvC5xlmMqzwkFOFR31drP713&#10;+6xz+xzDB4ipLDxUozd9Xs/vR7l+2pp9h+yd/wAEkrz4R6vqcU95beEbHw5HJGxC3Fy5RJCuecY8&#10;1h7CvA/+DeDH9u/EzH/Prp//AKFLXyf+2v8A8FB/jT+3BrFmvjlLfStB0tmfS/DumZ8mORhgyyMf&#10;mlkxwCeFGdoGWzY/YW/4KB+NP2Er7xDeeDvh/peuHxDHAk66lcSR+UIixGNnru71Mcnxkclq0XZ1&#10;aj5n960v8io5biFlc6b1nN3/ABRD/wAFQf8Ak/r4nZ/6GAf+iI6+7P8Ag3w1Oeb9nbxxo8k8jR2/&#10;jNZUjZvlXfaRA4HbOzmvzL/aK+NerftGfG3xF8bNd0a30+68RX32qaxtHZo4W2KuFLckfL3r1z9h&#10;T/gpL8Qv2E9D8ReHvCXgDSdet/EN1b3Eg1K4ljMDxK6/Ls67gw69Ntd2YZfiMRkccNBe+lHTzVr6&#10;nXjMJWrZWqMV7yUfwtci8BWyWf8AwVS0u2RSoX43R8N/2E6+vf8Ag4lkmHg34WW4lYRtqmqsyBuG&#10;IjtsEj1GTj6mvgPUP2krub9q+P8Aap0jwPY2N1H4sh19dCjuZHt/PSVZWTe3zbWcE+27A6V6B+3d&#10;/wAFHfHX7eGmeGtK8YfDrSdCXw1cXUtu2m3MshmM6xght/THlDGPWlVwOKnmWGrW0hFqWq0dvxKl&#10;hMRLHUKttIp3162Z+g3/AARl/a0039of9nCb4D+Ob5brxB4KtVspoLr5vtuluCsL8/fCgNEw5wAm&#10;fvivzt/4KU/sg6j+x/8AtJ6j4ZsNPZfC+uFtS8K3C8qbZ2O6DPZ4nyhHXbsbowrh/wBlH9pvx3+y&#10;J8ZtP+MvgCGG5uLWOSC60+6dhDeQOuGjfbzjOGBHQqDXrH7bf/BTvxH+3B8PbHwR47+B/h/S7jS9&#10;QF1pusafeTNNBxtdMNwVcdR6gHtWdDL8Vgc4lVoK9KfxK60fp6/g2hUcFicHmjqUl+7nvrs/T+tG&#10;foZ/wVjOf+CXGsf9e+g/+lltX4qNytfW37TP/BXX4m/tNfs5XX7OGv8Awk0LTLG6jslbUbO8maZf&#10;s0sci8N8vJjAP1r5JY4WtshwOIwGDlTrKzcm976WXb0OnJcLWweFlCqrNyb76WR+0v7KIP8Aw5jt&#10;+f8Amm2s/wA7qvxXr62+Gn/BXL4mfDP9k1P2TdP+Euh3Omx+H7vShq015MJyk/mZfaPlyPMOO3Ff&#10;JNPKcFiMJWxEqispybWvS7LyrCV8LVryqL4pNrXpqfsj/wAEGwW/Ym1BQOvjO9/9EwV8PeO/+CQ3&#10;/BRDW/HOtaxpn7PXmW91q1xNbyf8JZpC70aVmU4N2CMgjqM039iz/gq98SP2KvhHN8I/Cvwr0TWr&#10;WbWJb9rvULqaOQNIqKVwnGBsH5168P8Ag4Z+Ng6fs9+Ff/Bjc/415v1bPMJmFathqcWpvq/+CjhW&#10;HzjC46tVw8ItTfV/8Fdz51+IX/BLH9vH4V+CdU+Ivjz4E/YdH0aze61K8/4SfS5fJhUZZtkdyzNj&#10;0UE+1fPmcjJFfcXxy/4Li/Fz44/CLxF8ItY+CPhyxtfEWly2M95bX1w0kSuMFlDcEj3r4d5217eB&#10;qZjUpv65FRd9OXt97Pcy+eYTg3i4qLvpbt97Ps3/AIIsfse6H+0R8fLn4qeOoorjQfALQ3X9nyc/&#10;ar6Td5AYd0Qo0h9Sqg8Eivsj/grn8J/25f2kPDulfAv9mn4TTah4VYi98SamviDT7X7ZMD+6t9s9&#10;wj7E5dvl2sxT+7X55fsH/wDBRbxx+wja+JLLwf8ADvSdeXxJJbPcHUriWPyfJEgG3Z1z5hzn0r6D&#10;/wCIhv41oeP2evC3/gyua8TMMHnFTNvrNKEZRjbl5nptva61vc8fHYPN6mbfWaUFJR+FN6LTe11r&#10;e54W/wDwRz/4KPouW/Zz6c5/4S7R/wD5Lr6s/wCDfLx1b6RY/Er4Gau6w6lbalb6lHbmQFiArQTY&#10;wedrLHyOOfpXCzf8HDXxtkQr/wAM9eFfmGP+Qjc18X/CP9or4ofAr4zR/Hf4Wa42l61DfSz7VG+K&#10;VJGJeCRDxJGwOCD7EYIBHRUw+bZngqtDFxjF6ctu6d9dX5HVPD5tmeBq0MXGMW7ctu6d9dX5fefQ&#10;X7dn/BMr9qfwZ+034jv/AIcfB/X/ABZ4e8Sa3cajo2p+H9Ne5WNJ5TIYZhGD5LIX25faGA3A4yB+&#10;hP8AwTv+DetfsI/sJXEvx48rSry1W+8Q+IIDMr/YY/L3bGZSVLCOMZAJGTjmvmbwh/wcR6na6PHB&#10;49/ZkhvL9VAkuNL8Sm3ibjrseCQj/vqvBf22/wDgrt8bf2vfBkvwq07wzZeEvC91IrahZ2Nw0096&#10;FOVSSUgfIDyVVRkgZ44rhq4XPMxpwwuIgoxTV5XWtvK7/LfscdTB57mVOnhcRBRgmryuru3o3+W/&#10;Y6H/AIIlavJ4g/4KHza9LHta+8PatcMuc4LsjY/Wvob48ePZPh//AMF5PAN61z5cWpeGbXTJx/C6&#10;3Ed1GAfbeVP1Ar8+v2M/2r/Ev7GXxnj+NHhXwpY6zdJplxZCz1CV0j2y7ctlOcjbXQfHz9vPx18e&#10;/wBq7Qv2sb7wfpuk6toP2D7PptnNI0Mn2WUyDLN8w3biDjoK7sTltetmU6iXuOm479X5HpYrLK9f&#10;NJ1EvcdNw3W78j9Pv+CmGmaL8AP2Evi9quiSLHcePNaR7jjGZbpoIXH4xxH86xPgn/ygt1D/ALI7&#10;r3/oi6r4S/bX/wCCsPxQ/bV+E0Hwi8TfDLRtBs4tWivpLjTbyZ3lMauAhD8Yy2fqoqTwh/wVm+JP&#10;hD9jab9jW2+FGhzaVP4VvdCOsyXkwuBHcJIrSbR8u4eYcDpxXnU8lx6wMISXv+0UnqtkktzzqeR5&#10;hHL6dOUffVRSeq2St+h9If8ABuv/AMgr4of9fGm/+gz18W/8FKV3ft4fFL/sbbj+S1tfsJf8FGfH&#10;P7B9t4itvB3w70rXf+Eikt2nOpXEkfk+UHA27Oud56+leS/H34x6p+0F8afEnxo1rR7fT7rxJqb3&#10;txZWrs0cLNj5VLckcd69fDYPEU85rYiS92SSWvp0+R7uDwOJpZ9WxMl7kkknfty9PkfqJ/wb36lc&#10;S/sweMtJkuHZLfx0zxxs2VTfZ2+cemSlfGv7DNulj/wVj0KyRSBF4+1JVB9vtFZf7C//AAUx+In7&#10;CfhfXvCXhH4d6Pr1vr2oRXch1K4ljaF0QoduzqCMdf7tcH4N/awvPAH7X6/tb+Ffh5p9vcpr0+qx&#10;+HWvJWt0llDb0Dn59u52Yemcdqwjl+KjisXK2lRe7qt7fhuYxy3FxxmNly6VY2jqtXa3y1Z+jH/B&#10;Zz9ij9p39rHxr4E1f4AfDH+37fR9LvYdSk/tqytfJeSSJkGLmaMtkKfu5AxzXxUf+CN3/BSBuT+z&#10;l/5d+j//ACXXuKf8HDvxtxn/AIZ68K/+DG5/xp3/ABEP/G7/AKN68K/+DC5/xrkwceJMFh40YUoW&#10;W13rvf8AmOTAw4ry/Cxw9OjBqN7Xeurv0ku/Y8F/ZX+A1n8Cf+Ch3hX4Eftp/DTT1hmuhaaxoeq3&#10;EF1ArXVq32ZmeF3jPzyRNwxx3weK+kv+Crn/AASi8QRavpPxV/Yx+CdvJpEOnfZte8M+GbX9+kqu&#10;zLcpCPml3K20hAWBQcEEkfEX7W/7TniT9rD4+6l8fte0C30XUNQjtV+y6bM7JD5EKRKys3zZwgPs&#10;elfVf7OX/Bez41fDDwjZ+D/jR8ObXxv/AGfCsMesLqRtLyZFGF81tjq7er7QW6nJya68XRzf2lLF&#10;UbOSjaUL6X8tbfj23PRxuHzxVaONw9nNRtOF7Rb621tu+/Rbm5/wRs/Yd/ay+HH7Ttr8bviJ8PNa&#10;8H+HdN0u7gvIdct2tZtRaWNo0iED4kKq+JCxUD5FweRXZftmeNvD3iX/AILa/B3w5o97HNcaBNpl&#10;vqXlsD5UzyySiM/7QR0bH+2K434w/wDBwj8TvEWgTaV8GPgfp/hu6mh2LqWraob94GORuRBHGpI4&#10;xuBGRyD0r4n+F37Q3jT4cftFaT+0tqh/4SDXtN8QDV7htUnb/TZ9xYmRhzyT2rCjgcxxWIqYrExU&#10;XyOMYp9093r3/qxhQy3Nsbi6uMxcVCXI4RinfdPd3a69/uSPv7/g446fBv8A7mH/ANxlfmLX0N+3&#10;r/wUS8b/ALe//CJ/8Jn8PdL0H/hFPt32b+zLiWTz/tX2fdu39Nv2dcY/vGvnmvTynDVsHl0KNVWk&#10;r3+bbPd4fweIwGU06FZWkua/XeTf5ManSv0s/wCCAf8AyLnxP/6/tJ/9Auq/NNOlfpZ/wQD/AORc&#10;+J//AF/aT/6BdVln/wDyK5/L/wBKRzcXf8k/V/7d/wDSon6JUUUV+dn4wFFFFABRRRQAUUUUAFFF&#10;FABRRRQAUUUUAFFFFABRRRQAUUUUAFFFFABRRRQAUUUUAFFFFABRRRQAUUUUAFFFFABRRRQAUUUU&#10;AFFFFABRRRQAUUUUAFFFFABRRRQAUUUUAFFFFABRRRQAUUUUAFFFFABRRRQAUUUUAFFFFABRRRQA&#10;UUUUAFFFFABRRRQAUUUUwCiiigAooooAKKKKACiiigAooooAKKKKACiiigAooooAKKKKACiiigAo&#10;oooAKKKKACiiigAooooAKKKKACiiigAooooAKKKKACjOOtBOBk0+2s7q/fy7SBmb6cD8aQDMj1oy&#10;PWte18G3DjN5dBf9lOauxeEdKjxv8x/95v8ACp9pEDm6K6n/AIRnRv8An1P/AH8b/Gj/AIRnRv8A&#10;n1P/AH8b/Gp9ogOWorqf+EZ0b/n1P/fxv8aP+EZ0b/n1P/fxv8aPaIDlqK6n/hGdG/59T/38b/Gj&#10;/hGdG/59T/38b/Gj2iA5aiup/wCEZ0b/AJ9T/wB/G/xo/wCEZ0b/AJ9T/wB/G/xo9ogOWorqf+EZ&#10;0b/n1P8A38b/ABo/4RnRv+fU/wDfxv8AGj2iA5aiup/4RnRv+fU/9/G/xo/4RnRv+fU/9/G/xo9o&#10;gOWorqf+EZ0b/n1P/fxv8aP+EZ0b/n1P/fxv8aPaIDlqK6n/AIRnRv8An1P/AH8b/Gj/AIRnRv8A&#10;n1P/AH8b/Gj2iA5aiup/4RnRv+fU/wDfxv8AGj/hGdG/59T/AN/G/wAaPaIDlqK6n/hGdG/59T/3&#10;8b/Gj/hGdG/59T/38b/Gj2iA5aiup/4RnRv+fU/9/G/xo/4RnRv+fU/9/G/xo9ogOWorqf8AhGdG&#10;/wCfU/8Afxv8aP8AhGdG/wCfU/8Afxv8aPaIDlqK6n/hGdG/59T/AN/G/wAaP+EZ0b/n1P8A38b/&#10;ABo9ogOWorqf+EZ0b/n1P/fxv8aP+EZ0b/n1P/fxv8aPaID4G/4Lf/8AJs+g/wDY2R/+iZa/LHPz&#10;1+tH/BeDR7Cw/Zc8Pz2sBVv+EviBbcT/AMsJa/Jdeor9P4VlzZSn5sBp60UHrRX0ZoKR8vSlt7qe&#10;1bMR4zyvag/dptaUa1XD1FOnJprqjmzHLcBm2DlhMbSjUpy0cZK6f/BXR7p6o0oNUhlGH+Vv9qrA&#10;kU96xTyMUqTXEQykhX2r67B8WVIrlxML+a0f3bfkfzxxN9HfBYio62R4n2d/sVLyivSavJL1Un5m&#10;1vX1o3r/AHqy01G5H3trfhTxqkn8UX/j1e3T4myeS1m16p/omflmK8CvETDzcYYeNRd41IW/8mcX&#10;+Bob0/vUu9fWsxtVl6LEv/AmqN7+7fjzFUf7NRV4oymnG8W5eit+djry/wAAvEDGVEq1OnRXedRP&#10;8Ic7NWS4iiG6Rtv1qld6yR8lsv8AwJqonzHbfId3uTSSff8Awr53HcU4rEXhQXIu+7/4H5+Z+0cI&#10;/R/4dyepHEZvU+tVFry25aa9VduXzaT6xELtKxeQ7ie5ooor5SUpSldn9AU6dOjTVOnFKKVkkrJJ&#10;bJLokFFFFI6APWjA9KD1ooKiFNfpTqa/Sg0iNHWpMD0qMdakoNIjG+9TTu7Ypz/epDjuf1oKiN+b&#10;0FOPbik47H9aU9KC0FFFFBcQx7UfhRRUS3LjuI33aRPTFK/3aSOn9k0juOwPSmycbcCnU2TtUlja&#10;F60UL160GgrAjsKTGeopzexptBUQpv8AFTqb/FQaRHUUUUFDSPmwBS/MOgFIfvcntRgf3/1oNAYf&#10;LnFNp7fdplBoLHu5xQ+c8ikjxz81K3Xg1MTQaw46UDPcClPSjGKfUqIYHpSADGcUtA6VBpEKQgk8&#10;ClpD15NBa3EUcnIpx6U1OppxoHEjooooNIhRRRQaRCgY6CiipkUgwPSjjNFFUaDZAPShPu0SUJ0o&#10;LjsKQMdKYw56VIelRnrUS3LiH4UKOelFKvWkXHcTA9KMDpiiiq6FhgelGAOgooqTQMe1NYDb0p1I&#10;/wB2g0EUfL0pSPQChfu0HHdqDQa49qTHtTn6daaKC1sOH3KawGelOH3KaetBcQoooqZFDU6V+ln/&#10;AAQD/wCRb+J5/wCn7Sf/AEC6r8006V+pH/BvD4fivPBPxS1G9tt0barpccTbiMssVyW6f7y143EE&#10;uXKpt+X5o+e4u/5J+r6x/wDSkfe1FdT/AMIzo3/Pqf8Av43+NH/CM6N/z6n/AL+N/jX5x7RH4wct&#10;RXU/8Izo3/Pqf+/jf40f8Izo3/Pqf+/jf40e0QHLUV1P/CM6N/z6n/v43+NH/CM6N/z6n/v43+NH&#10;tEBy1FdT/wAIzo3/AD6n/v43+NH/AAjOjf8APqf+/jf40e0QHLUV1P8AwjOjf8+p/wC/jf40f8Iz&#10;o3/Pqf8Av43+NHtEBy1FdT/wjOjf8+p/7+N/jR/wjOjf8+p/7+N/jR7RActRXU/8Izo3/Pqf+/jf&#10;40f8Izo3/Pqf+/jf40e0QHLUV1P/AAjOjf8APqf+/jf40f8ACM6N/wA+p/7+N/jR7RActRXU/wDC&#10;M6N/z6n/AL+N/jR/wjOjf8+p/wC/jf40e0QHLUV1P/CM6N/z6n/v43+NH/CM6N/z6n/v43+NHtEB&#10;y1FdT/wjOjf8+p/7+N/jR/wjOjf8+p/7+N/jR7RActRXU/8ACM6N/wA+p/7+N/jR/wAIzo3/AD6n&#10;/v43+NHtEBy1FdT/AMIzo3/Pqf8Av43+NH/CM6N/z6n/AL+N/jR7RActRXU/8Izo3/Pqf+/jf40f&#10;8Izo3/Pqf+/jf40e0QHLZHrRkdM100nhTR3+7E6/7sh/rVS58GL1s7w/7si/1FP2kQMTNFWL7SL/&#10;AE7m4g+X++vK1WDZ7VadwFooopgFFFFABRRRQAUUUUAFFFFABRRRQAUUUUAFFFFABRRRQAUUUUAF&#10;FFFABRRRQAUUUUAFFFFABRRRQAUUUUAFFFFABRRRQAUUUUAFFFFABRRRSAKKKKACiiigAooooAKK&#10;KKACiiigAooooAKKKKACiiigAooooAKKKKACiiigAooooAKKKKACiiigAooooAKKKKACiiigAppc&#10;inVq+G9EW6f7ddx/u1P7tT/EfX6UpNRV2Ami+HHvQLm/BWPqqdC3/wBauhgt4baPyreNUXsqin4A&#10;6CisJScgCiiipAKKKKACiiigAooooAKKKKACiiigAooooAKKKKACiiigAooooAKKKKACiiigAooo&#10;oAKKKKACiiigDw3/AIKKfszXv7Vv7K+v/DfQSv8AbVqF1LQd3R7qDLCLPbzFLx56AuCelfhDqul6&#10;loOq3Gi6zYS2t3ZztDdW86FXikUkMrA9CCCMV/Se5IQ4r5e/bG/4Jd/s9/tZ6tP42uUn8L+Kpl/f&#10;a9osKf6UwGFa4iOFlIGBuyrkADdgCvq+Hc+p5bF0K9+Ru6a1s/TswPxJPWivv3WP+CCvxCsbuRNP&#10;/aJ0aaBW/dSTaDLG7D1KiRgD/wACNYl//wAEQ/iTYff+Ouht/wBwqb/4qvsv9Yslf/L1fc/8i+aJ&#10;8PH7opK+xtS/4I+eP9OB3/GjR2x6abL/APFVg6j/AMEtPG2n5DfFnSmx6afL/jT/ANYcn/5+r7n/&#10;AJFe0j3Pleg9K+jNQ/4J2eLbDO74laa2PSyk/wAaw9R/Yi8S2Pyt47sW+lq/+NV/rBk//P1fc/8A&#10;Ir21PueHjpRXrd1+yVr1r8p8YWbfS3f/ABqo/wCy/rkfXxVa/wDgO3+NL+3sp/5+r7n/AJF/WKPc&#10;8tON3IoynpXp/wDwzJrWc/8ACU2v/fhv8aX/AIZk1v8A6Gq1/wC/DU/7eyn/AJ+r7n/kX9Yo9zzE&#10;dOKZJ9/8K9RH7Mutn/maLX/vy3+NNb9mLWmbnxVaj/t3b/Gj+3spvf2q+5/5D+sUe55fRXqH/DMO&#10;tdP+Eqtf/Adv8aP+GYta/wChqtf/AAHb/Gp/t3Kf+fq+5/5FfWqH835nl9Fen/8ADMOuD/mabX/v&#10;w3+NL/wzFrn/AENNr/34aj+3sp/5+r7n/kaLFYf+Y8vPWivT/wDhmHW85/4Sm1/78N/jSn9mLWu3&#10;iq1/8B2/xo/t3Kf+fq+5/wCRSxmG/m/M8vpr9K9RH7MOt558V2v/AIDt/jQ37MGtkceKbX/wHb/G&#10;j+3cp/5+r7n/AJFRxmF/m/M8sHvUlenf8Mu64Of+Eqtf/Adv8ad/wzFrf/Q02v8A34aj+3cp/wCf&#10;q+5/5FrHYX+b8GeWP96mkjP/ANevU/8Ahl3XGOf+Eqtf/Adv8aD+y5rY4/4Su1/78t/jR/b2U/8A&#10;P1fc/wDIpY7CfzfmeV5Hb+dOPSvUD+y7rf8A0NVr/wB+W/xpx/Zd10nC+K7X/wAB2/xpf27lP/P1&#10;fc/8ilmGD/n/AD/yPLaK9SH7Lmu9/FNt/wCAzf40f8Mva50/4Si3/wDAdv8AGn/buU/8/V9z/wAi&#10;45hg/wCf8/8AI8tor1P/AIZa13r/AMJVa/8AgO3+NH/DLeu/9DRbf+A7f41DzzKv+fq+5/5FLMcH&#10;/P8An/keVv8AdpI69Ub9lnXmGB4ptf8AwHb/ABo/4ZY19Rx4ptf/AAHb/Gn/AG5lVv4q+5/5FrMs&#10;D/P+f+R5bTZO1eqL+y1r+c/8JTa/+A7f40N+yvr7jjxRa/8AgO3+NL+3Mq/5+r7n/kX/AGngf5/z&#10;/wAjymgYzzXq3/DKniH/AKGi1/8AAdv8aUfsp+Igc/8ACT2v/gO3+NL+3Mq/5+r7n/kV/amA/n/B&#10;/wCR5ScdhSV6wf2U/EbdPE9r/wCA7f40H9k/xKB/yM9r/wCA70f25lX/AD9X3P8AyKWa5f8Az/g/&#10;8jyem/xV61/wyf4j7eKbX/wHek/4ZM8SE5Him1/78N/jR/bmVf8AP1fc/wDIuObZf/z8/B/5HlFF&#10;esf8MneJf+hntf8AwHb/ABpT+yb4kC5/4Si1/wDAdv8AGj+3Mq/5+r7n/kP+1su/5+fg/wDI8kbG&#10;7kUZT0r1kfsneI87v+Eotf8AwHb/ABpf+GTvEh6eJ7X/AMB2/wAaP7cyr/n6vuf+Rp/bGW/8/F9z&#10;/wAjyVvucU2vXG/ZO8R4wfFFr/4Dt/jTT+yZ4j/6Gm1/8B2/xo/tzKv+fq+5/wCRX9sZb/z8/B/5&#10;Hkqbecig47CvWl/ZM8Rj/marX/wHf/Ghv2TfEYGT4ptf/Adv8aSzvK/+fq+5/wCRp/bWV/8APxfc&#10;/wDI8lOaK9YH7JviNv8AmaLX/wAB2/xo/wCGT/EQ6+KbX/wHb/Gn/bmV/wDP1fc/8io51lf/AD8X&#10;3P8AyPJ6B0r1g/soeIu3im1/8Bn/AMaT/hlDxDjH/CWWv/gK/wDjU/21lf8Az8X3P/IpZ5lf/P1f&#10;c/8AI8oprYzyK9YH7Kev9P8AhK7X/wAB2/xoP7KHiBjkeK7X/wAB2/xo/trK/wDn4vuf+RazzKv+&#10;fq+5/wCR5OnfFOPTmvVh+yj4gU5Piu1/8Bn/AMaU/sp68B/yNlr/AOA7f40f23lf/P1fc/8AIaz3&#10;Kf8An6vuf+R5JRXrH/DKOvf9DZa/+Azf40H9lLXh/wAzZa/+A7/40f21lf8Az8X3P/ItZ9lP/P1f&#10;c/8AI8nor1j/AIZS17/obLX/AMB2/wAaQfspa9nnxbZ/9+G/xo/trK/+fi+5/wCRaz/J1/y9X3P/&#10;ACPKKOe9esf8Mpa7/wBDfZ/+A7f40n/DKGu9f+EwtP8Avw3+NS86yt/8vF9z/wAiv9YMn/5+r7n/&#10;AJHlFHNesH9lHXR/zNtr/wCA7f40f8Mpa9/0Nlr/AOA7/wCNV/bWV/8APxfc/wDIr/WHJv8An8vu&#10;f+R5LJQnSvWG/ZQ15v8AmbbX/wAB2/xoH7KOvAYHi21/8B2/xo/trK/+fi+5/wCRS4iyX/n8vuf+&#10;R5SelRnrXrX/AAyh4g/6G61/8Bm/xpD+yhr3fxda/wDgO3+NQ86yu/8AEX3P/ItcRZL/AM/l9z/y&#10;PJqF6816x/wydrv/AEOFr/4Dt/jQv7J+ug5/4TC1/wDAdv8AGl/bWWf8/F9z/wAi1xHkv/P5fc/8&#10;jyeivWf+GUNd/wChutP/AAHb/GlH7J+un/mb7T/wHf8Axqv7ayu38Rfc/wDIr/WTI/8An8vul/ke&#10;S0V60f2TtdHP/CX2n/gM/wDjSf8ADKGu/wDQ32n/AIDt/jU/21ln/Pz8H/kaf6zZH/z+X3S/yPJq&#10;R/u161/wyhrv/Q3Wn/gO3+NIf2T9dIx/wl9p/wCA7f40f21ln/Pz8H/kV/rNkX/P5fdL/I8mX7tI&#10;23PIr1tP2TNePH/CYWn/AIDv/jU0X7IPiGQ4HjOz/wDAZ/8AGj+2sr/5+L7n/kX/AK0ZD/z/AF90&#10;v8jx18benFIOnFe4W37EfiW8xjx5Yrn/AKdX/wAa2NN/4J4+LNR2hfiPp659bKT/ABo/trK/+fi+&#10;5/5FrijIf+f6+6X+R88j7lNPWvqbTv8Agl1411DAX4r6Wv10+X/4qt3Tv+CQHj/UQCnxm0dc+umy&#10;/wDxVT/bmV/8/V9z/wAio8UZD/z/AF90v8j48or7g0//AIIj/EjUACnx10Nc+ulzf/FVuab/AMEE&#10;fiTfyRib9onQ442YeYyaLMzKvcgbxk+2R9RUyzzKf+fq+5/5F/60ZD/z/X3S/wAj4Dtori5mS1tY&#10;GkkkcLHHGpZmYnAAA6kmv3U/4JLfss+IP2Wv2S7HSvG+ltZ+IvE142sazZyD95bF0VYom9GWNVyv&#10;ZiR1zXK/sa/8Eiv2df2YNcs/iDrlzceNPFFmwktdS1e1WO3tJB0khtwWCsOzOzkHkEHGPsOF2cZJ&#10;r5fPs7p46CoUPhvdvv2+R8ZxRxNRzSmsNhr8l7tvS9trLt116+hPRRRXy58SFFFFABRRRQAUUUUA&#10;FFFFABRRRQAUUUUAFFFFABRRRQAUUUUAFFFFABRRRQAUUUUAFFFFABRRRQAjKHG1hx6Vjax4Xilz&#10;c6cAr9TF2b6elbVFNSaA4dlkR2jlTaynBU9qK6LxHogvYjd2q/vl6hf4hXOrnHNbxlzIAoooqgCi&#10;iigAooooAKKKKACiiigAooooAKKKKACiiigAooooAKKKKACiiigAooooAKKKKACiiigAooooAKKK&#10;KACiiigAooooAKKKKACiiigAooooAKKKKACiiigAooooAKKKKACiiigAooooAKKKKACiiigAoooo&#10;AKKKKACiiigAooooAKKKKACiiigAooooAKKKCcUAS2NlJqF7Hap/EfmPoK7GCJIIVhjXaqrhRWJ4&#10;QtAwkvmH+wv9f6Vu1jUleVgCiiiswCiiigAooooAKKKKACiiigAooooAKKKKACiiigAooooAKKKK&#10;ACiiigAooooAKKKKACiiigAooooAKa7hBkmh3xVW4lIPNAEz3IK4xVG6ulAzSTXQVcmsrUtQCKcN&#10;VcoFbV71ckGuK8R6gpDDctauu60IwctiuE8Ra+MsPMNUoktmL4lvgd3I/KvPvE18Mt81bviTXPvA&#10;NXBeItXb5sGtIxM2zn/Ed4WLHNcJrkhLtzXQ6/qjOSAa5LUpXkzWiRJh6iCz8ms2aFt1a1xBIzH5&#10;Oah/s+R+THWiJMzyH9RR5D+orTGmsei04aVIf4aAMryHPGRSG0I71rrpEzdFp66LP02UBcxfsp9a&#10;Psp9K3RoM5/h/Snjw9cE420BcwRaHrig2ZH3Sa6AeG5QPun8qcvhyTr5RoA55bNiMGl+xMO1dInh&#10;idhxE1Sp4PuCP9V+ZoC5y32Js8LSi1auvj8D3b/dtm/75q1H8O7thkwN/wB8mgNThTZ99tOFmScm&#10;vQIfhreOuBbn/vmrMHwqv5etq4/4DQHvHm/2JieFJpRp7k/cavVLf4QXzEA23X3q/bfBa8bj7Pn8&#10;CaV0FmePDTJT/wAsm/KpBo9w3Bir263+BV9IOLNvwjrTtf2fdSdeLGQ47qBS5kHKzwIaBc/88akT&#10;w3dv92Gvo2x/Zt1O5HyWzY6ktWvbfs0XKpxafN/tc0c0Q5WfMCeE7w/ehb/vk1Kvg68I4i/Svqm3&#10;/ZiuH+9ZqO33Kv237Lkzrt+yY9hGaXtIj5T5LXwXflsbOtSjwHekcJ/KvsG0/ZXdsB7Ln18sCtK0&#10;/ZVyP3lt/L+gpe0iP2bPjGP4e3rYHlt+FWIvhpfE5+yyf98Gvtq1/ZXtMfPb/jzWpZfstaaq4Nmv&#10;/fH+NL2sQ9mz4ai+FuoSrkWjfTBqZPhPqOMmxb8v/r194WX7LujRybjaJ/3wP8a07P8AZp8Oo++W&#10;3Tjp8v8A+ul7aJXs2fBNr8F9TdPNbT25+71qT/hS2pEf8g8/rX6Ap8ANBQY8qNvrGP8ACpB8AfDu&#10;ObaP/vn/AOtS9sg9mfn4PgvqHT+zZP8Avn/61Tj4H6kRn+ze396vv8fALwznd9iT8v8A61WE+B/h&#10;4H57Vf8AvpqXtkHsz8/7f4DalMm5tLb0+7n+VTN8BNVWFj/ZrcL/AM82/wAK/QGD4MeHYePsyEe4&#10;J/nUrfB7w08ZQ2UfzDGcUe2D2Z+eI+A+rjpYn8qU/AfVWOGsG/74r9CT8FPDXaEfiB/hTf8AhSvh&#10;zvbR/wDfI/wo9sP2Z+ecvwN1FH2Gy/A8VDL8EtQjGWsGx/s5NfoY3wK8Msdxt1z+NMf4FeHnGPIC&#10;/T/69P2yF7M/PQfBi+zn+z2+rU0/Bi+c4Fia/Qh/gH4eI6f+Oj/Cof8AhQGgjny0/wC+R/hR7ZB7&#10;M/PKf4P6jbP5b2TflVd/hVfAZ+xv+Vfofc/s6eHbmMo6L+MY/otZdz+zFokisv2WNvT5f/r0/bIP&#10;Zn59y/DG9X5RbS/98ZFV5fhzeR/ejYfVK++5/wBlnSOdtmn/AHyKzLn9lOwYsVtere/+NP2sRezZ&#10;8Iv4Buwfu1G/ga9Bxtr7dvP2Uo2PyW3+fyNZl1+yoykk2e76qM/yp+0iLkkfGI8F3gOdp/75qN/B&#10;t5jKrX19P+yxcL8xtP8AyH/9es24/ZfuVG4Waj6xn/Cn7SIch8mv4Yu1ODFzUb+HrocCGvqa6/Zm&#10;vGXa1pt/3Risq9/Zm1eJd4tjj/Zzx+dPniLlaPmptEuE/wCWDf8AfNRnSZc4MZr6Cuv2ftXjDD7D&#10;J+OKzbv4G6pH960k49Y6OZC5WeGHS5VP3D+FIdNbqUavYbj4O6jF1tR/3yeaoy/Cy/Tn7L+AqrhZ&#10;nlRsCeSKb9iPXbXpk3w2vo25sm/75qvcfD+bOGtGz7LQGp539jP92mmyP92u6n8BXCcC2b/vmqsn&#10;gt152GgRyH2NutBtDXVyeEpRwFqE+F5F6x0COZ+xEjkU37GRXSv4bY/w1G3huZD93/gVBRzrWhHa&#10;k+zcVvyaBOONv6Uw6JOvRaAMP7IwG7NBt2PWthtJmH8H4006VIOdlAXMk259KPszen61qHTpB/DT&#10;TYyqMbKATM1bchs1btYSrbql+wSA8x1NDbspwVoA0tIyNvFdl4akKlePSuN03MfBFdRoNwyOv4VL&#10;RR6V4buMbeK9A8N3WAvFeWeHb1htAau78OaiVK5rNopM9W8N3uFUGu+0C/DKvIryfw7qXC13vh3U&#10;Pu/NWTiWmei6VdgqBWtbzcfhXKaRfblGWrcs7rjBNRylXNeOdTxUgIPIrOjnqzBOemfwqRliimq4&#10;IzTqACiiigAooooAKKKKACiiigAooooAKKKKACiiigAooooAKKKKACiiigAooooAKKKKACiiigAo&#10;oooAD9K5bxPppsb37RGv7ubkezd66mqHiS0+16VIQPmj+dfw6/pVRdpAcsKKB0oroAKKKKACiiig&#10;AooooAKKKKACiiigAooooAKKKKACiiigAooooAKKKKACiiigAooooAKKKKACiiigAooooAKKKKAC&#10;iiigAooooAKKKKACiiigAooooAKKKKACiiigAooooAKKKKACiiigAooooAKKKKACiiigAooooAKK&#10;KKACiiigAooooAKKKKACiiigAobpRQc9qAOo8MxCPSIyB97J/WtCqegf8ge3/wCuf9auVzy+JgFF&#10;FFSAUUUUAFFFFABRRRQAUUUUAFFFFABRRRQAUUUUAFFFFABRRRQAUUUUAFFFFABRRRQAUUUUAFFF&#10;BOBmgCOXvVC9l2ng1ZvJGHQ1k30zF+apIGQ313tXk1zeuaqVDHd+tXdWvGGQPSuT16eQqxzWiRnc&#10;xPEetTMzfPXCa/q0jk9fruroNfeQk49a43WY5W3c1pFEtnPa9ftlvmri9du3kLYrq9WsLiYlQKxr&#10;jwzJIclKok4XUIHkYms2TSDL0X9K9C/4Q1pDxH+NSw+BSeBBVXA82XQFPVKkXw6O0NenQ+AJCOIc&#10;fhVyD4dO2CYf0o5gPKo/DTE58n/x2pU8Lu3RP0r2C0+GLSHi1/8AHa1LL4UyMceQB9KOYOU8Ti8I&#10;TsMCA/iKtReBrhj/AKgV7xZfCNmIzBmtjT/gyWw7QcewqfaBynz1bfD26m+7D+OKv23wxlY5WIt+&#10;FfSNl8Hoz/y6gf7q1r2PwbRhk2g/4FU+0K5T5kt/hPLIdzQ/pWnafBe4lI/0Nq+orH4PQoci2Hvh&#10;a2LP4S2yjDW6/jU+1HyHy3ZfAmV8f8S/OP8AZzW1p3wAZhultPl/uqOa+oLP4YWULBniU/RRWlH4&#10;EsV+9CKl1R8h8y2vwFGNotcD024rQs/gFG3Jt+c8Ltr6Uh8HafGObcflVqLw3YRjAgWl7Rj5D52s&#10;/gBDuDG1Y/UVrWf7P1t1Fip+q173HpFog+WJakFlAP4aXtJD5UeL2XwDtAFLWScf7NbFn8DNPTG6&#10;3WvVBBGvRaUIo6Cp5pByo8/s/g1o8Z+e2T/vnNadr8LNBiwPsy/gtddgdMUZpczHZGDH4E0dVCi2&#10;UY9BU8fg7SUP/Hqv121rbl9aTeh/ipXGUU8OaanH2dfyqVNF09P+Xdf++as+bH/eo8xBzmi4Ea6f&#10;aKMCEU4W0A6RL/3zTvNTrmlDqehoAQRoOi0oVR0UflS5HrRQAYHpRRRQAUUUUAFFFFABRRRQAUUU&#10;UAFFFFABRRRQAHmjAPUUUUAGB6UmxP7opaKAGmGJvvRqfwpjWds3WJfyqWigCu+lWUnLQL/3zUL6&#10;Bpr9bdf++avUUAZkvhTSpfv26n/gNQSeCtIf/l0X8sVtEgdaTcvTNAHMXvw00G7yz2i/989azbz4&#10;N6DMCVtl/wC+a7gyIP4qPNjzjdT5mB5je/AnSZeVt19qx7/9nywc8Wq/98ivZt8Z+amnyiOlPnkL&#10;lR8/3/7OdqC22xH1C9ayLz9nZQTttDX0qYLd+ClMk0+0c/Mg/Kq9pIXKj5WvP2ewg3C3/wC+kxWT&#10;efs+I5ybb/vkV9cSaBYP/wAsVqtN4Q02Tn7OvPtT9oyeQ+NtT/Z6ukDMLIN6fLWHf/Am7i62TDiv&#10;tqXwJp7dIF/Ks+9+F2mXAyLdQf8AdqvahyHxBefBy6h5Nu4x/s1nXHwuulbAg/8AHa+2L/4OWbk7&#10;IFrE1H4JW7kn7KP++aftRcjPjS4+G1wo3JH/AOO1Rn8C3SNzbr/3zX15qPwOjAOLRaxdQ+CaYKmz&#10;+Xt8tV7QXKz5Sm8HzocG3/Kq0vhh04aH81r6bv8A4GyDcyQ8fyrC1D4NTR7gI+nbbVe0RPKfPLeG&#10;2ByY/wDx2o38PA8+VXuV58I50P8Ax7Z+grLvPhhMnW3YdunWq5kFjxw6AucFKYdCGdwTp/s16tcf&#10;DqWPpDVKbwDIvBg/WjmA85g0rYeV/StXTLXbwK6ibwQw4CVGnhWeFuUo0Ak0OQxkV2Oh3JAX5q5i&#10;y0iaFgdprotIgmTAapA7zw9qDBV+b9a7rw/qR+Ugn868z0RZBtP0rtNBmdMZqZFRPTNF1EkLz+td&#10;Np13uSuB0K5JAxXUaVcvgZNZtFHTxS5PWrUMh64rOtW3p1q5bg9zUMtF6KQkVYqrACR0q1UDCiii&#10;gAooooAKKKKACiiigAooooAKKKKACiiigAooooAKKKKACiiigAooooAKKKKACiiigAooooAKbKqy&#10;RMjDgqQadRQBxDLsYp/dOKSpLn/j5k/66H+dR11AFFFFABRRRQAUUUUAFFFFABRRRQAUUUUAFFFF&#10;ABRRRQAUUUUAFFFFABRRRQAUUUUAFFFFABRRRQAUUUUAFFFFABRRRQAUUUUAFFFFABRRRQAUUUUA&#10;FFFFABRRRQAUUUUAFFFFABRRRQAUUUUAFFFFABRRRQAUUUUAFFFFABRRRQAUUUUAFFFFABRRRQAU&#10;H3NFDEAcigDrNB/5A9v/ANc6uVT0H/kD2/8A1zq5XNL4gCiiikAUUUUAFFFFABRRRQAUUUUAFFFF&#10;ABRRRQAUUUUAFFFFABRRRQAUUUUAFFFFABRRRQAUUUUAFB6UUHpQBSuslsVl3o+81at0Nu5qzbuP&#10;KVUQZzeprnOO9cxrVuWJBrs761z0FYt9pfm5BWrTMzzzVtNeRs471gXvh+WU7QleoXHh5XbiL9Kj&#10;XwcW58jn/dp8wWPJW8FSSHiOli+H7yN/qvzFewQ+BSzcw/mOK0bbwGgXAiX8qfMHKeN2/wAOM8CC&#10;tC3+GjHGY/yFeyW3gOLgtH+laFr4ItVxuiFL2gcp47Z/DGPHMO7/AIDWtZfDAcYtwPwr1y38K2qD&#10;mKrkOg2qdIl/Kp5yuU8vsvhevyjyP/Ha1rL4ZRKOYF/KvRE06Bf4BUi20aDAUflU8zHynHWfw4tE&#10;IZkFadv4Nsk/5Zr+VdAI0HRadgelK7HYyYPDNlF0iWrUejWsfSJauUUgIUsoU6IKkWGNei06igBA&#10;ijoKXGOgoooAKKKKACiikZgoyTQAtJuAOK5b4q/Gr4V/BPw3J4r+K3j/AEnQbFEdlm1O+SEylVLF&#10;I1Y5kfA4RQWPYGvzm/bB/wCC5Wt6pNJ4P/ZF0ySxt1LLceKNXtlaSX08iE5CD/afJP8AdHfwc64k&#10;yjIafNiqmvSK1k/Rfq7LzPtOEeAOKONcQqeW0G4dakrxpx9ZW1fkrvyP0v8AFHjPwt4K0qTXfF3i&#10;Cz0yxhGZbu/ukhjX/gTECvlH48f8Fqv2RvhK9zo/gq+1DxtqkO5PL0S32WokHZp5doK5/iQPX5I/&#10;Ez44fGX406j/AGr8Wvijr3iKZWLR/wBsapLOkWeyIzFYx7KAK5baCMGvyvNPFPHVrxwFJQXeXvP7&#10;tl87n9KcN/RryfC2q53ipVn/ACU/cj6OTvJr05T9BfEf/BwN8Vrlpk8L/ADQbZf+WEl5qk0rL9Qo&#10;UH9K8v8AGf8AwWr/AG5fE8zNofifQ9AjYYWPTdCikI/4FP5hzXyVtFKOOK+OxHGPE+J+PFSXpaP/&#10;AKSkfrGB8JfDnL3enltN/wCNOf8A6W5HuWsf8FK/279cZnvf2mPECbjkiz8m3A+nlRriqtj/AMFE&#10;/wBuPT5fOg/ac8VMfSa+Eg/JwRXi9FeY86zhyu8TU/8AA5f5n0MeD+Eox5Vl9C3/AF6p/wDyJ9Ne&#10;Ff8Agr9+3z4YKif4wwaqinOzVNBtHz7ZSNW/WvVPCv8AwX0/aK0q2WLxX8IvCuqSDAaaCSe23epx&#10;uYV8I0FQetd+H4s4kwv8PFT+b5v/AEq54uO8L/D3MP4uW0v+3Y8n/pHKfqv8Fv8Agvf8HPE10umf&#10;HD4Y6l4YZ8BdS0yT7bbg9yy4WRR9A1fYvwb/AGlvgb8ftIXWPhD8TdK1yP8AijtbjEyf70bYdfxA&#10;r+eIop7Vd0DxF4h8J6rDr3hTX77S763bdb3mnXTwyxN6q6EEH6Gvqsr8Ts5wto4yCqx7/DL71p+H&#10;zPzTiT6OfCuYxc8pqyw0+z/eQ+6T5l/4F8j+kpZFYZFOr8Xf2W/+Cxf7T3wQ1az034o69dePPDkc&#10;mLq31i5LXyp6pctliw64fcD0yM5H6bfszft+fs1ftV20MPw4+INvDrEiZk8OarIsF8pxk7Yyf3gH&#10;coWFfqORcZZLn1oU58lT+SVk/lrZ/LXyP5t4z8KOLuCpOpiaXtKP/PyneUV/i0vF+qt2bPbKKakg&#10;Y4p1fWH5qFFFFABRRRQAUUUUAFFFFABRRRQAUUUUAFFFFABRSM20ZrA+IXxT+Hnwo8Pv4q+JXjfS&#10;dB06M4a81fUI7eMtjhQXIyx7KMk9qmpUhTi5Tdkt29jSlRq16ip04uUnokldt+SWpv7hVLX/ABJo&#10;XhfT5NX8Q6xa2NpCu6a6vJ1jjQe7MQBX5xfth/8ABcu2hSXwX+yHpbSTCQrP4s1a3/d7cHiCE8nn&#10;B3vgcfdOcj4E+LH7Rnx4+O16178Xvi34g18eYZI7fUNSka3hY9fLhz5cY9lUCvznOvErJ8vm6WFi&#10;60l1TtH79b/JW8z944S+j7xVn1GOJzGawlN9JJyqNf4NFH/t6Sfkfrp8ev8Agsj+x38GpbjSND8Q&#10;3vjHVIWZTaeG7cNErD+9PIVjxnupc+1fMfiX/g4H+JFxcyjwn+z1otvC3+pa+1aWR19ztVQa/PTa&#10;CMEUu0elfnGP8ROJsZUvTqKmu0Uvzd3+R+/5L4CeHuV0UsRRliJ9ZVJNfdGDikvVP1Prrxr/AMFt&#10;P23vE8pOgav4f8Px4wE0/Q0lb85y/P0ArzvWv+Cmn7eOvSNJe/tKa5Huz8tnHBbgfQRRrivCaK8C&#10;txHn2Id6mKqP/t5pfcnY+5wfh/wPgY8tHLaC9acW/vab/E9ms/8Agoh+3BYy+dD+054rY+kuoeYP&#10;yYEV13hX/grn+314YwJPjWupop/1eqaHaSZ9siJW/XNfNdFZ08+zui7wxNRf9vy/zOjEcE8G4qPL&#10;Vy6g/wDuFD/5E+6fCP8AwXv/AGk9Ht1h8X/C3wprEirgzR+dalj64DMPyAr2H4Of8F+Phprl9Hp3&#10;xw+EWoaDG/H9paLcC8jQ/wC1GwVwOvK7j7V+WuAe1G1f7texhePOKsLJP2/Ml0kk7+ul/wAT5DMv&#10;BPw3zKnJfUlTb+1TlKLXoruP3xa8j+hD4JftZfs8/tEaf9u+D/xS0vWG/itUmMdwhxnDQyBXH5V6&#10;MkgYcCv5sNK1XVtB1CLVtD1W5srqBw8N1ZzNHJGw6FWUgg+4NfTP7NX/AAVx/a0+A+qWtp4s8Z3X&#10;jfQY5l+1af4kummuDHn5hHctmRTjpuLAelffZT4qYao1DMKLg/5o6r1aeq+TZ+JcTfRszLDRlWyP&#10;FKqlqoVPdl6KS91v1UV5n7cUbR6V8/8A7Lv/AAUh/Zi/amit9O8KeN4tI16YAN4b16ZLe6Z+6xAt&#10;tm/4AScc4Fe/LIG4NfqWDx2DzCgq2GqKcX1TufzhmmUZpkeMlhcfRlSqLeMk0/VX3XmtGBjQ9Vpr&#10;WsLdVqSiuo84qyaXbSdYxVebw7ZyjBhX8q0qKAMG48GWMnSNfyrOvfhzYXP/ACzUH2FdfRtU8Fad&#10;2B5vffCm3ccQKf8AgNYt/wDCSM5Ag/8AHa9fMCH7wpj2UL9VH5U+Zi5TwfUfhGnObUH8Kxb34Sop&#10;JEOP+A19FzaNbSjDRLVO48LWUgx5I/Kq9oLlPmq7+Fe3gQD/AL5rNu/heQebf8RX0vd+B7GQ58kf&#10;lWZdfD23J+WP9Kr2hPKfNs3w6eJ8CM0+DwZJCeYz+Ve+3Xw6jB4iGf8Ad5rNu/h+YzuSL9KrnDlP&#10;J7HQ5ICN0X410GkWbJjiusbwVt6wfpTovDQhPMVLmCxHo6lVU4rpdMcgBtvpWbZaV5fT+Va9jAUp&#10;Ngb2mygjaa0oayLJSpFa9scrkVJUS5AMCrFV4elWKzKCiiigAooooAKKKKACiiigAooooAKKKKAC&#10;iiigAooooAKKKKACiiigAooooAKKKKACiiigAooooAKKKKAOLuv+PmT/AK6H+dR1Jdf8fMn/AF0P&#10;86jrqAKKKKACiiigAooooAKKKKACiiigAooooAKKKKACiiigAooooAKKKKACiiigAooooAKKKKAC&#10;iiigAooooAKKKKACiiigAooooAKKKKYBRRRQAUUUUAFFFFABRRRQAUUUUAFFFFABRRRQAUUUUAFF&#10;FFABRRRQAUUUUAFFFFABRRRQAUUUUAFFFFABRRRQAUHPYUUHPY0gOs0H/kD2/wD1zq5VPQf+QPb/&#10;APXOrlc0viAKKKKQBRRRQAUUUUAFFFFABRRRQAUUUUAFFFFABRRRQAUUUUAFFFFABRRRQAUUUUAF&#10;FFFABRRRQAUHpRQelAFO6AZttQzW+RirRUtJuNKbZm5IoAyZrAOcc1EdDDcFK3FtFU5p4hHendgY&#10;Ufh2Pq0f0qxFoEKn5krWEajtTgAOgpXYFCLSIEHEdTpYRLyEqxRQBGtvGvanhFHalooAOnQUUUUA&#10;FFFFABRRRQAUUUUAFFFFABRRRQAUUU2WVIl3O2O9ACswUZNfJX7cP/BWD4Qfspajf/Dfw7p83iTx&#10;pBaq6WMLAWds7A4E0oOQRwSijOCMkZrxz/gpl/wVsPg26v8A4Bfsu63DNqXltBr3iu3bctkx4aG3&#10;PQyAZDPyFzgcgkfmHe3l9ql9NqOqXclxcXEjSTTzSFnkYnJYk8kn1Nfk/F/iCsHN4PLGnNaSnul5&#10;R7vz2Xn0/pjws8DJ5xShmvEUXGi0nCldqU+0p9YxfRK0nvdK1+t+OXx7+K37R3jm6+IfxZ8V3GpX&#10;1xKzQwtI3k2iFifKhQkiNB0AHpySea48AAdKMAcCivxOrWrYio6lWTlJ6tvVs/sTCYPC4DDQw+Gg&#10;oQirKMUkkl0SQUUUVmdAUUUUAFFFFABRRRQAUUUUAFTadqepaJqMOs6NqE1peW0iyW91bSFJInBy&#10;GVhyCD3FQ0UbO6JlGMouMldM/RX9hT/gtXD4O8Ow/Df9rqbUtQ+zyBLHxdbQiaQRnACXCDDNt/56&#10;DcxHUE9f0z8LeKdA8Z+HrHxX4X1eC+07UrWO5sby2fdHPE6hldT6EEGv5tmQN2r6l/4J9f8ABTT4&#10;jfsh63B4H8ZT3GueAbm4X7TprNum03P3pbYn8zGTtOOMHmv1bhLxCrYWccJmkuanolPrH/F3Xnuv&#10;M/mXxQ8CcLmFOpmfDkOStdylSTtGff2a2jLry35XsrPf9tM9qK534a/Efwb8WPB+n/ELwB4gt9T0&#10;jU4BLZ3tu+Vdf5gg8EHkEYNdEDnpX7hCcKkFODunqmtmj+O6tKrQqSp1IuMotppqzTW6aezXVBRR&#10;RVGYUUUUAFFFFABRRRQAUUUUAFIzBRkmkdwo5NfBv/BTH/gq7Z/A5rr4Hfs76jb33ixkaLV9ajYS&#10;RaPkEbF6h589jwnfJ4Hl5xnGByPByxOKlZLZdW+yXV/0z6LhfhXOeMM2hl+W0+ab3e0YrrKT6Jfe&#10;9km2kerfttf8FPfgn+x7ev4GvLW68QeLpNP+02+j2DARRZJVRPLz5eSpO0Att5wMgn8hv2kP2oPj&#10;B+1V48uPHPxW8TTXG6ZmsdLjkb7LYRk8RxISdoA4z1PcmuI17Xdc8U61ceIvE2rXOoX15M0t3eXk&#10;zSSSuerMx5JqqAB0FfztxJxfmfEVRwk+WkndQX4cz6v8OyP7x8PfCrh/gOhGrBe1xTVpVZb+agvs&#10;r8X1bADAxiiiivlD9RCiiigAooooAKKKKACiiigAoxmiigB0E9xZ3Ed5ZXEkM0TB45Y2KsjDoQR0&#10;I9a+9v2DP+Czmr/CjR/+FcftVPqviDTYmzpviSDE15bpgDypVODKoxkNncMkHPGPgekKhuor1cnz&#10;vMsjxXt8JOz6rdP1XX+rHy/FXB+QcZ5c8HmdLmW6ktJxfeMt15rZ9Uz+j34efETwj8U/Bem/EHwH&#10;rkOpaTq1qtxY3kOdskbDI4PIPqDyDwa3M1+Fv7Cn/BRH4q/sY+Jl01JZNa8G3k6/2p4fuJjiEbhu&#10;mtz/AASYzx91u/Yj9ofgr8avh18ffANh8Tfhf4kh1PSdQjDRzRt80bY+aN16o6ngqeQa/ofhbizB&#10;cSYfT3asV70f1Xdfiup/B/iP4ZZx4f4+871MNNv2dRf+kz7TS+UtWuqXY0UgYN0pa+sPzMKKKKAC&#10;iiigAooooACAeoppiRuop1FAEL2cTjkVDJpcLdYxVyigDLm0G3bkRVVl8NQ/88q3qTap7UAc23h5&#10;FOBD+lKujlOimuiaFD2ppt17CndgY8FlsNWoIivBFWmsxnKijyCvaldgEOe4qxUKrg1NQAUUUUAF&#10;FFFABRRRQAUUUUAFFFFABRRRQAUUUUAFFFFABRRRQAUUUUAFFFFABRRRQAUUUUAFFFFABRRRQBxd&#10;1/x8yf8AXQ/zqOpLr/j5k/66H+dR11AFFFFMAooooAKKKKACiiigAooooAKKKKACiiigAooooAKK&#10;KKACiiigAooooAKKKKACiiigAooooAKKKKACiiigAooooAKKKKACiiikAUUUUAFFFFABRRRQAUUU&#10;UAFFFFABRRRQAUUUUAFFFFABRRRQAUUUUAFFFFABRRRQAUUUUAFFFFABRRRQAUUUUAFDYx81FBJH&#10;QUAdZoP/ACB7f/rnVyqeg/8AIHt/+udXK5pfEAUUUUgCiiigAooooAKKKKACiiigAooooAKKKKAC&#10;iiigAooooAKKKKACiiigAooooAKKKKACiiigAooooAMdsUUUUAFFFFABRRRQAUUUUAFFFFABRRRQ&#10;AUUUUAFFFFABRRRQAUUUUAFFFIzADrQAjvsGcV+eP/BWr/gptD4Lsbz9mf8AZ68U7tcuUeDxTr2n&#10;zg/2dGfla2idTxMeQxGCg4+8ePcP+ClX7ffh/wDY8+GzaDoF2Ljxz4gs5R4ftVQMtqowpuZfRVJ+&#10;UH7zD0Br8TtW1bU/EOrXXiDW76W6vb66kuLy5mbLzSuxZnY9ySST9a/K/EHi6WBpvLcHL95Je+1v&#10;FPouzfXsvU/pTwM8LY53XWf5tTvQg/3UXtUkt5NdYxe3Ry8k04CXYl2YszHLE9zWt4P+H/j/AOIU&#10;81r4C8C6xrclsqtcJo+mS3LRKehYRqdoOOM9ayT0r9DP+DfNQfiV8SAB/wAwOx/9HSV+R8P5XHOs&#10;4pYKUuVTb1Svayb/AEP6k444kqcI8K4nNqdNVHSUWot2TvKMd0nbe58T/wDDN37RP/RA/Gv/AISt&#10;5/8AG6zPEfwh+Lng62F74u+FfiPS4W6TalolxAp/F0Ar+inXNY0bwzot54j8Q6lb2VhY2slxfXl1&#10;II44IUUs8jseFVVBJJ4ABrn/AAH8Xvg38YoLkfDX4ieH/EkduALxdI1SG68vPTeEY4B569a/Tqnh&#10;ZgYyUFjGpPZOK1+XMmfznR+kpnUqbrPKk6cXaTU5WV+75Gk+1z+dPzB6U6v18/4KW/8ABL/4ffG7&#10;wPqHxb+Cfhu10bxrpdu1xJb2MaxQatEoLNG6KMCXurjkng5yCPyCBPRuvevzniLhzHcN4xUa/vKW&#10;sZLZrr6NdV6H77wDx/lPiBlLxeEThODSnB6uLe2q3i9bPS9nommhaRm2jOKWkf7tfPn3Z0PhL4Tf&#10;FXx9pzav4G+GPiLWbSOUxPdaTos9xGrgAlS0aEBsEHGc8itQ/s3ftE4z/wAKD8a/+Eref/G6/UD/&#10;AIIIxq37JOvZX/meLj/0mtq+xviB8RPh58LND/4Sb4keMNL0HTTMsX27VrxLeLzGztXc5AycHA68&#10;V+rZR4d4PMcnpY6piXDnjzPRWXzbP5l4q8e81yDirE5PQy+NX2U+RPnleW3RRevkj+d3xT8OviL4&#10;GIHjX4f61o+en9qaXNb5/wC/iisYODX9GnhnxX8MfjF4YbVfCev6L4m0e4Zo2uLG5iu7d2A5UlSV&#10;JGeR71+dH/BXL/gmt8Pvh/4KvP2p/gbpkGjW9lcIfFWhxHbbsJZVjSeBcfI3mOAyD5SCCAMHPHn3&#10;h3iMty+WMwlZVYRV2rWdurVm07LV7aHq8F+PmD4gzyGU5phHhqtSXLF83MnNuyjJOMXFt6LfXR23&#10;PzjoozRX5qf0KFFFFABRRRQB9Mf8E1/2+dc/Y7+Ji6J4tvru88C65MserWP2hytg5PF3FHnbuHAf&#10;gFlHXIFftV4J8ZeFviB4Zs/GHgrxDZ6tpeoQiWz1DT7hZYZV9VZSQeeD6EY7V/N433a/QH/gjJ+3&#10;1ofwtu1/ZS+KE7QafrOqeZ4X1In5ILqThoJMnhXIBU9myD97NfqXh9xdLBVo5Zi5fu5fC39mT6ej&#10;/B+TP5o8dPC+nmmEnxFldN+3gl7WMV8cFvO380VvbeK7rX9WKKbG4dc5p1fux/GQUUUUAFFFFABR&#10;RRQAUjtsGcUM20ZzXgf7ff7bvhH9i74TN4ivAl54k1ZJYfDGk7v9dOF/1knOREhKknvkAcmuXG43&#10;DZfhZ4jES5YRV2/66vourPRynKcwzzMqWAwUHOrUdopd/wBElq3skm2eLf8ABVf/AIKY2XwI8P3H&#10;wM+BniG3n8aahG0OrX1pcCQ6HERgjKn5bg9lPKD5jzivyPnnuLqeS8u7iSaaRi8kkjFmdickknkk&#10;nvV7xj4w8RfEPxdqXjrxdqb3mqateSXV/dSdZZXYsx/M1n44xX8w8ScQ4riLMHXqaQWkY9Ev831f&#10;6H+i3h7wHlvAWRxwlBc1WVnUn1lK3/pK2iu2u7bel4T8GeM/HmotpHgjwhqms3SReZJbaTYSXEip&#10;nG4rGpOMkc4xXRf8M3ftE/8ARA/G3/hK3n/xuvqb/gg2P+MttYGP+ZNuP/R0Nfrre3Npp9pLfX80&#10;cUMMZkmlkYBUUDJYk9ABzX1XC/AeH4gylYyddwu2rJJ7edz848R/GzHcDcTyyqjg41UoxlzObT95&#10;XtZRZ/Orr3wX+M3hWyOo+KPhF4n023HH2i/0G4hT/vp0ArmN/qtf0TeAPjj8Efi9c3GnfDT4p+G/&#10;EU1vHvubfSNXhuHjTIG5lRiQuSBkjGTXz7/wUH/4JkfDH9qDwbeeLfhxoGn6H48s4S9hf20Yhiv8&#10;ZPkzhRg7snEmNwOOo4rqzDwyqQwbr5fiFVtry2Svbs02r+X4nk5F9IqjVzaGCzzAvDKTSc1Jvlvs&#10;5RlGLS7tN2Wtj8XaKm1LTr3RtSuNG1OBorq0maG4iYco6khgfoRUNfldnHRn9MRlGUVJO6YGtvwh&#10;8NPiT8QYpp/AXw813W47Zgtw+kaTNcrEx6BjGpwT71iHkYr9Pv8Ag3vRW8EfEjI/5i1j/wCipK93&#10;hvJ459nFPBSm4qV9Ur7Jv9D43xB4qrcF8K1s2pUlUdNxXK3ZPmko7pPa9z89f+Gbv2if+iB+Nf8A&#10;wlbv/wCN1j+KPhd8T/BEP2jxp8N9e0iPGd+p6RNbj83UV/RJ418ZeDfh34en8WeOvENho+l2u37T&#10;qGpXKQwxZYKNzsQBkkDk9TWf4L8f/Cz4yaHLqfgLxdoniXTPMMM02mX0V1CHwCUYoSM4IODzg1+k&#10;1PC3A8/s44xqdr2cVf1tzJ2P57o/SUzj2ft55UnSTs5Kckr9ubkav5H85quGp1fqR/wVY/4Jj/D+&#10;++HusftLfAjQbPQ9V0O3mv8AxLplv+7t721RS8kqIBtSVQCcDAYZ74r8twc96/NOIMhxnDuO+rYj&#10;W6vGS2a7/wCaP6G4G44ynjzJlj8FeLT5Zwe8Jb2dt01qmt12d0iiiivEPsgooooAK95/YC/be8Xf&#10;sY/FyHW5Ly8vPCepfuPEWhrcP5bIzL/pEaZ2+cgXhsZKllzhq8Gpr8riurA4zEZdioYnDy5Zxd0/&#10;66d0eXnOT5fn+WVcBjoKdKommn+afRrdNapn9HHwt+JvgP4weCrL4gfDbxRZ6xpGoRCS2vLOYOp9&#10;VOPusOhU4IPBANdFX4+/8Egf2/dK/Zv8WXHwH+KV4IfCvifUo5LDUH+7p18+2Pc5J+WFwF3HopXd&#10;0LV+v1vNHPEskcgYMMhgetf05wxxBh+IstjXjZTWk49n/k91/wAA/wA6/ETgbG8B8QzwVS8qUtaU&#10;2vjj8tOaO0l312aJKKKK+iPgwooooAKKKKACiiigAooooAKKKKACiiigAooooAMD0ooooAKKKKAC&#10;iiigAooooAKKKKACiiigAooooAKKKKACiiigAooooAKKKKACiiigAooooAKKKKACiiigAooooA4u&#10;6/4+ZP8Arof51HUl1/x8yf8AXQ/zqOuoAooooAKKKKACiiigAooooAKKKKACiiigAooooAKKKKAC&#10;iiigAooooAKKKKACiiigAooooAKKKKACiiigAooooAKKKKACiiigAooooAKKKKACiiigAooooAKK&#10;KKACiiigAooooAKKKKACiiigAooooAKKKKACiiigAooooAKKKKACiiigAooooAKKKKACg57UUH3N&#10;AHWaD/yB7f8A651cqnoP/IHt/wDrnVyuaXxAFFFFIAooooAKKKKACiiigAooooAKKKKACiiigAoo&#10;ooAKKKKACiiigAooooAKKKKACiiigAooooAKKKKACiiigAooooAKKKKACiiigAooooAKKKKACiii&#10;gAooooAKKKKACiiigArI8c+LtA8BeEtS8a+KdQS107SbGS6vbiTpHGilmP5Ctc9K/Pb/AILxftBa&#10;t4V+G3hv4D+FvFbWs3iK5luvEFlbXBWSazjAEaPg58tpNxweGMQ9DXj59m1PJcpq4ySvyrRd23ZL&#10;73r5H1HBfDVbi/ibDZVTdvaS959opOUn9ydvOyPgT9tP9p/WP2vfj/qnxg1DS1sbeREtNKsVct5V&#10;rHkJuP8AeOSx7ZPtXldIoK8UtfyrisTWxmJnXrO8pNtvzZ/pdlmW4PJ8vpYLCR5adOKjFdklZf8A&#10;DgelfoZ/wb5f8lL+JH/YEsf/AEdJX55npX6Gf8G+X/JS/iR/2BLH/wBHSV9PwL/yVmG9Zf8ApMj8&#10;88aP+TY5j6Q/9OQPv79s/wCb9j/4rY7fDbXf/TfPX5j/APBCXX9W039sHUtAtbhha6l4PuvtUO75&#10;WMcsLIceoyf++jX6cftm/wDJn/xW/wCyba5/6b5q/L3/AIIZ/wDJ7bf9iff/APocNfpvFMnHjbK7&#10;d/1P508N4RqeEHEakr6J/NRuvuep+xUsAmiKFRhhg5r+dX45aFaeGPjh4y8Oacm230/xVqNtAvoi&#10;XMigfkBX9F6528Cv53v2mGA/aR+IIz/zPGrf+lktcHixFfVcK/70/wAonufRilL+08yj05Kf4Sl/&#10;mcTSP92lznpSP92vxPsf2Afrv/wQP/5NH17/ALHm4/8ASa2rW/4Lo8/sTKP+pwsP/QJqyf8Aggf/&#10;AMmj69/2PNx/6TW1a/8AwXP/AOTJ1/7HCw/9Amr+g6f/ACbP/uC/1P4WxH/KQy/7C4/mjyj/AIN8&#10;9d1efwz8SPDM127Wdre6fcQQsx2xyOs6uQO2Qi5/3a+qv+CmOhQa7+wj8TrK6Pyx+G2uVx/ehkSZ&#10;f/HkFfJX/BvbzD8UB/000v8Alc19i/8ABRP/AJMe+KH/AGJ93/6DWnDX7zw9tLX93VXyvM5/EK1H&#10;x1bhp+/w7+dqTv8AfqfgamadTU9KdX88o/vEKKKCaACigMKKACljlnt547q1laOSNg0ciNhlYHII&#10;PYg0lFHW4muZWZ+53/BNL9q+z/at/Zs0rWdQvt3iLw/DHpfiSKSbdI08cYAuG/66gb8/3tw7V9FA&#10;8Cvw9/4JNfH+7+Bn7Yug6fqHildN8P8Aipm0zWxcXGyFiyObdm525E21Qx6B26ZNft9BJuXk1/TH&#10;BGeyzzJIyqP95TfLLzslZ/Nfimf54eMHBcOC+MJ0qC/cVl7Sn5Jtpw/7dknb+64klFFFfYH5WFFF&#10;FABRRQTgZoAqa5qmnaJpNxrGrXsdva2sLTXFxM21Y41BLMT2AAJr8Jv+CiP7Wj/th/tGXfjvTYPJ&#10;0PSbf+y/DsfOZLVJZGEzA9GcuW9htHav0I/4LfftEXXwu/Zns/hf4U8UfY9Z8YawsF3bwTbZm0tI&#10;5GmPByFaTyYz2YMw9a/IFVxzX4j4nZ9OpiI5XSfuxtKfm3ql8lr6tdj+v/o6cE0aODnxLiFec24U&#10;vKK0nL1k/dXZJ9xw+lFFFfkp/Up9tf8ABBr/AJO31rj/AJk2f/0dDX6tfFkZ+FfiXP8A0ALz/wBE&#10;vX5S/wDBBr/k7fWv+xNn/wDR0Nfq18WP+SV+Jf8AsA3n/oh6/oPw7/5JD/t6Z/Cfjx/ydL/tyifj&#10;T/wR217VdC/b08L2+mXTxx6lZ31peRq2BLEbdn2n1G6NG+qj0r9tWj3x4xX4gf8ABI3/AJP78D/7&#10;17/6SS1+4SfdrLwtbfD9RPpUl/6TE6fpIQjHjii0tXQhfz9+Z/Pv+2vo1r4e/a9+JGjWEe2GDxhf&#10;BFHb96T/AFrzGvWv29yB+2j8Tv8Ascr3/wBGGvJcg9DX4fmaUcyrpfzy/Nn9k8NylLh3Bye7pU//&#10;AEhAelfqB/wb2/8AIj/Ej/sLWP8A6Kkr8vz0r9QP+De3/kR/iR/2FrH/ANFSV9R4ef8AJV0fSf8A&#10;6Sz848eP+TZ4v1p/+nIn0F/wV35/YD8cgf3bL/0shr49/wCDf/xBrUPxg8deE476T+z7jw/BdSW2&#10;47POScKHx0ztdhn0r7C/4K6f8mCeOv8Adsv/AEshr4x/4IA5P7QvjXH/AEKS/wDpSlff55KS8SMD&#10;b+Rf+3n4XwfTjP6P+dcyvarf5r2Nj9IP2rNIh139mT4gaNd/6u68F6nE/wBDayCv56U9q/ok/aR/&#10;5N68b/8AYpah/wCkz1/O2nSvE8WF/tmFf92X5o+y+jFJ/wBl5kv79P8A9JkOooor8lP6jCiijcPW&#10;gAooyKKAGuCelftJ/wAEkP2u7H9o39ni18Ea5dMPE3gmGLT9SWabe93AFxDc5P8AeAKn0ZPQivxd&#10;r2n/AIJ8ftBa5+zp+1j4S8V2niH7DpOoatBp3iRZpSsL2M0ipIzjodgbzAT0ZB719ZwZn0sizqEp&#10;fw52jJeTej+T19Ln5d4ucFU+NOEalOC/f0b1Kb80tY+klp62fQ/e+iq9ncpcxLPDMro6hlZWyGB7&#10;j2qxX9OH+dgUUUUAFFFFABRRRQAUUUUAFFFFABRRRQAUUUUAFFFFABRRRQAUUUUAFFFFABRRRQAU&#10;UUUAFFFFABRRRQAUUUUAFFFFABRRRQAUUUUAFFFFABRRRQAUUUUAFFFFAHF3X/HzJ/10P86jqS6/&#10;4+ZP+uh/nUddQBRRRQAUUUUAFFFFABRRRQAUUUUAFFFFABRRRQAUUUUAFFFFABRRRQAUUUUAFFFF&#10;ABRRRQAUUUUAFFFFABRRRQAUUUUAFFFFABRRRQAUUUUAFFFFABRRRQAUUUUAFFFFABRRRQAUUUUA&#10;FFFFABRRRQAUUUUAFFFFABRRRQAUUUUAFFFFABRRRQAUUUUAFB9xRQc9hQB1mg/8ge3/AOudXKp6&#10;D/yB7f8A651crml8QBRRRSAKKKKACiiigAooooAKKKKACiiigAooooAKKKKACiiigAoozRQAUUUU&#10;AFFFFABRRRQAUUUUAFFFFABRRRQAUUUUAFFFFABRRnPSigAooooAKKKKACiiigAooooAKKKKACii&#10;igCHUL2DTrOa9upFSKGNnkduiqBkn8q/Af8Abk/aBuf2mf2ofFXxRFzI9hJfG00WNv8AllZw/JGB&#10;6ZALn3c1+zX7fvxLtfhV+xz8R/Fk141vKfCt1Z2MqNhlubmM28JHuJJFP4V+BMYxX4z4rZlK9DAR&#10;ems3+Uf1P6w+jPkFKX13OZx95WpQfbaU/wD2z+mOooor8dP60A9K/Qz/AIN8v+Sl/Ej/ALAlj/6O&#10;kr88z0r9DP8Ag3y/5KX8SP8AsCWP/o6SvreBf+Ssw3rL/wBJkfl3jR/ybHMfSH/pyB9/ftm/8mff&#10;Fb/sm2uf+m+evy8/4Iaf8ntt/wBiff8A/ocNfqH+2RFPcfsj/FK1toXkkk+HOuLHHGpZnY2EwAAH&#10;Uk+lfnL/AMELPg/48X9pjWviVq3hq/stM0vwvNbfaLq1eNZJppYtqAsBk7UcnHTA9a/T+KKVSpxt&#10;lnKm7Nt/J3f4H83eHeKw+H8IuIlVmldJK73bjZJerZ+swOEr8UPhTN+zLB+2j8Wj+1D8K9e8V6Uf&#10;EWq/2faaDYyzyQ3H9ov87CN1IXbkZJxk1+02pahbaXp02o31wscNvG0k0jtgKqjJJ9gK/MT/AIIt&#10;eJrfx1+2x8WfGkCfu9YsLu+Qe0uoCQfo1dnGNGOMzfLcNdXlOfxRUl8K3i2kzy/CvGVMq4Xz/H2l&#10;ywpUfgm6cruo9ppNxfonpp1Phnxt4XbxL8RvEc3wm8B6x/YkOrzmxtF0+V5LS3MjeWkgG4qwXAIJ&#10;zxWLe+CvGth4bj8X33g7VIdJmk8uHVJdPkW3kf8AurIV2k+wOa/Vj/gl632f4vftJ3AhRvL8aysF&#10;kGVOHueD7VHr/wAXtY/af/4JDePPH3xC8L6Ha3Fql9b21noti0NvCtvcIImRGZirD1Br85p8F4fE&#10;YJ4l12pyjVmoqGn7uVmr30T00tp8j96q+LmYZfm8cvjglKlCphaUpuo+b/aIcyduXVqzu76211em&#10;h/wQP/5NH17/ALHm4/8ASa2rX/4Ln/8AJk6/9jhYf+gTVkf8EEOP2R9eH/U9XH/pNbVt/wDBb7Tt&#10;U1f9i5bTSdPuLqb/AIS6xbyreFnbGybnAB4r9ApRcvDOy/58v9T8RxUox+kInJ2X1uP5o8Y/4N7T&#10;iD4of9dNL/lc19jf8FFDj9h34oH/AKk+7/8AQa+X/wDggp8JfHPgz4e+OvH3inw/dafa65qNpb6a&#10;LyExtMIElLuAwBxmUDPqDX0P/wAFQvEb+G/2CviVehQxm0RLTB/6b3EUJ/8ARla8PRlh/D394rWp&#10;1Xr295/kcvHlSljvHR/V5KV8Rh43TurpUotfJ6PzPw18M+FvFPjHUv7H8I+GtQ1W7YZW102zeeQ/&#10;8BQE/pTvE3hPxb4L1X+wfF/hXUtJvsAmz1Oxkglweh2OA36V+lX/AARA8GjSv2XfiR8V/BWnaefF&#10;02szWFhdaq2IAIbSKWJHIwVTzJmLYI49MVf/AOCqGhad42/ZE8D/ABK+Kc3heT4laR4isIdRm8M3&#10;KvEPO3iaJMszmLIRhknBXrya/MqfBnPw6sxdVqTjz8tvdsna3Nf4ra2sf0RX8XZUePpZCsMnTjUV&#10;Jz5vf53G/NyWtyJ+63e/XyPzPm+HfxEtrqKyuPAOtRzTRyPDC+lzBpFRdzkDbkhV5JHQcnim+G/h&#10;/wDEDxpaXF/4P8Cazq1vZruvJtM0uW4SAerlFIUfXFfr1/wVg/aqk/Zb+Gnh+68P/D3TdW1zxNb6&#10;hplnqOpBiun27xRCcqFIJZwygcgDbznoT9lDxVqcn/BP3wjrf7Clj4Xu9U0WziPiXw9qUBMt9Mg/&#10;0mAujqY7hmyyu4KnK9jmu6XA+Ajm9TArFOUoQ5pJQ97W1lFX1dm27Pa3V6eNHxnzyXC1DOZZbGEK&#10;1T2cJSq+5dOSk5yUbxV0oxukm7ttRSv+dH7Bkn7Ltn4x8RQ/tV/CTxF4otBp8S6XaaDp800ltMJD&#10;vZ1jdSoxgc968l+K7+E3+KfiU+A9HuNP0P8At68/sawvI2SW2tfOfyo3ViSGVNoIJJBFfpf/AMEz&#10;fiu3xq/b9+Lnjq6+EMXgi6k8N28OoaCikOk6XAVnkBC/vG43YABIz3yfz1/a9AX9rD4nYH/NQNY/&#10;9LZa8fNstp4Xh2hUhKMoupUimocsmot6tt3f+FrQ+s4Tz6tmnH2NoVqc6c1QozcXW54RcoxbUYpc&#10;iavrOLfNvpc87ooor48/WRY5pYJVngkZHjYMjL2I5zX72/8ABP8A/aHsP2mP2XPDPxES+87UY7UW&#10;GuK33kvIQFkz/vfK49Q4NfgieRiv0k/4N9viJq7XfxB+FUkq/YI47TVYEOcrMxMTkexVU/IV+heG&#10;uZzwfEH1Z/DWTXzSbT/NfM/B/pCcO0s24JeYJfvMLJST/uzahJfe4v5H6aUUA5HWiv6GP4TCiiig&#10;ApksnlqzMQAB3p9cP+0f45s/ht8B/GXjq/uvJj0vw3eT+YDghhC2Me+cY96zrVY0aMqktopt/LU6&#10;MLh6mLxUKEF705KK9W7I/GH/AIKdftIwftK/tb69ruiXTyaJobf2Ro27+NISRJIB6PLvYf7O2vn2&#10;iSSS4na4mYs7sWdj3JOaK/kbH42tmOOqYqr8U5Nv59Plsf6jZFlGFyHJsPl2GVoUoRivOy1b827t&#10;+bCiiiuQ9Y+2v+CDX/J2+tf9ibP/AOjoa/Vr4sf8kr8S/wDYBvP/AEQ9flL/AMEGv+Tt9a/7E2f/&#10;ANHQ1+rXxXEj/DDxHFGpZm0G8CgDJJ8l+K/oTw7/AOSQ/wC3pn8J+PH/ACdH/tyj+R+L3/BI4/8A&#10;Gffgf/evP/SSWv3DU4Wvxn/4I3/Bf4i6z+2to/jGfwnqNrpfh3Try7vry5s3jjG6IwogZgAWLSjj&#10;rgE9Aa/ZOSTy0Zi2MDNZ+F9KpS4fm5pq9STV/SK/Q0+kVisPiOOKSpTUuWhBOzvZ803Z262afzPx&#10;q1mb9nuH/gpp8VX/AGlvhxrXijw//bGp+Xp2hWck0y3HnpskKxsp2gbwTnHI9a8D+NvhzQPFXxz8&#10;Ur+z/wDDfXLbw7HqG7S9Jk02U3FnAVGFkT5mQ5z1NfaX/BN3xTY+O/8Agrh8TvFdg6yW99a61JE6&#10;nIZftkAB/Svav2GUX/h5Z+0sNv8Ay+WePzNfF0chhndGmueMVVxFRXUE5aKUvivdrTbS25+tYrja&#10;twfjMRP2U5yw2Bw8uWVWSpvmlTg0qfK1GSvdyV29rH5Lz+A/HcHh+XxXN4J1ZNLhuDBNqTabKLeO&#10;UdY2k27Q3+yTmv0r/wCDew/8UP8AEj/sLWP/AKKkr1Pw38VtS/aO/YZ+PsfjzwpoVvb+HdQ8UaRY&#10;2uk2LQxGK2ty8crKzNmXe24sMcgEAV5Z/wAG9ox4G+JGB/zFrH/0VJXdw7kNHJeKsDKlV541YTd2&#10;uW1k09Ls8njrjbGcXeGucUsVhlRnh6tGLSnzpqUoSTvZa99LH0H/AMFdP+TBPHX+7Zf+lkNfGX/B&#10;AH/k4Txt/wBiin/pSlfZ/wDwVns77U/2D/HFjptpNcTMtnthgjLs3+lw9ABk18tf8EE/gv8AETRf&#10;GPjb4teIfDN5p+kvpkOmWc15AY/tExk8xwoYAkKqrk9MuB6497OaNap4jYJxi2lC702XvnxPCWLw&#10;2H8Ac4hUmk5VrJN6tv2Nkl1P0D/aRJ/4Z58cZ/6FPUP/AEmkr+eXQNC13xPqCaP4a0S81C7l/wBX&#10;a2Nq80jfRVBJ/Kv6Bv2v9dbw5+yp8RtdGD9j8D6pKFboSLWQ4r4R/wCCC3gHRD4X+JHxVsdLt5PE&#10;Vr5OnaddXf3IozGZSuf4QzhCxB6IKy44yn+3eIsFglLlvGbbtdpLXRdXodPg7xP/AKl8CZvm7p+0&#10;5alKMY3snKV4q7s7Jcyb0eh+ePizwV428Baguk+OvBuq6LdSLvS31bT5baRl9Qsig496kbwD4+R7&#10;WN/A2sKb5wlkraZL/pDEZCp8vzkjsM1+oH/BSOw1D4jf8E8f+Eq/aFn8Gy/EXQ9SglRvCl0Hii3X&#10;Hl7YyzM+0xt8wzjIz2rtP2zP2n4/2Tv2O/h18Q9M+Hmn65rl1pdpZaLNqWfKsHexG+bAwSdmVGCD&#10;z165+OqcE4TD1q7rYlxp04QqXcdbSbTTSeklbbXfofquF8Ys0x2FwccLgI1K9etVo8qqWjzU4xkp&#10;Rk46wkpJ3drJO19D8ivDHgLx742mnt/BngfWNXktUL3SaXpctw0KjqzBFO0e5r0/9ipPgFpfxnur&#10;X9qP4Xa94i0aPSZkXSdHsJZbiO53ptZkRlYADcDk9xX6If8ABO3xRJr3/BPyGf8AY+j8Nw/EKxup&#10;pvEdhrsLSC6uzM7skhR0ZRIhURuSQowD0JHD/sd/GHVPjX/wVj1vxH4i+CH/AAgWrWngi5s9V0eR&#10;szSzJKmZpTgAuQQuRwQqnJ61WD4Vw+HqYCsq3NKtKNk4c0Nb3V72bj1TtfpsZZt4m5hmNHOsHPCO&#10;nDCxqJuNbkrJwas7ct4xne8Zw5kra7pn55/tAv8ADyT41+JX+E/hy90fw22qSHR9L1GFo57aD+FH&#10;ViWDD0JNcfXtH/BRUAftxfE7A/5my4/mK8Xr4jMqfscyr09NJyWistG1oui7LoftHDtf61w/g62v&#10;vUqctXzPWCesnZyfdvd6hQeORRRXEeyfuH/wSs/aUX9o39k7Q7nVbppNc8Mouj61u6u0SgRS+++L&#10;YSf7270r6Vr8of8AggH8StY0745+MPhH5y/2fqfhf+1drHlbi3uIYhjtylw2f9wV+rqkkZNf0/wZ&#10;mk824do1Z6yS5X5uOl/mrP5n+cXixw7T4Z48xeFoq1OTVSK7Ka5rLyTbS8kLRRRX1J+cBRRRQAUU&#10;UUAFFFFABRRRmgAooooAKKKKACiiigAooooAKKKKACijNFABRRRQAUUUUAFFFFABRRRQAUUUUAFF&#10;FFABRRRQAUUUUAFFFFABRRRQAUUUUAFFFFAHF3X/AB8yf9dD/Oo6kuv+PmT/AK6H+dR11AFFFFAB&#10;RRRQAUUUUAFFFFABRRRQAUUUUAFFFFABRRRQAUUUUAFFFFABRRRQAUUUUAFFFFABRRRQAUUUUAFF&#10;FFABRRRQAUUUUAFFFFABRRRQAUUUUAFFFFABRRRQAUUUUAFFFFABRRRQAUUUUAFFFFABRRRQAUUU&#10;UAFFFFABRRRQAUUUUAFFFFABRRRQAUEE9DRQ2MfNQB1mg/8AIHt/+udXKp6D/wAge3/651crml8Q&#10;BRRRSAKKKKACiiigAooooAKKKKACiiigAooooAKKKKAPy5/4OaP+CtX7XP8AwSp8F/CHXf2Ub3w7&#10;DceNNU1mDWv+Eg0X7YCltHaNFsG9dhzM+euePSvN0+IP/B5hZOt5c/BL4JXEcR3yW63WmZkUclRi&#10;8zz045ry3/g+M/5Jl+zp/wBh7xL/AOidOr94D05FAH5y/wDBH7/gtp8SP2xvjv4v/YD/AG7fgRD8&#10;LPj94Hha4uNFhZ1ttXtkCl3iSQs0ciq8cm0O6SRuJEO3IH6NDOK/D/8A4KMwQ/C//g7g/Zj8deEQ&#10;IL7xP4d0+11gxNtMyv8A2hZszY65hIX3CCv2f+Jfxa+FfwV8KXHjv4x/Evw/4T0O0Utda14m1mCw&#10;tIVAyS007qigDk5NAHQ0VwPwU/ap/Zi/aVgubv8AZz/aO8B+P4bJ9l5J4J8YWWqrA2AcObWV9pwR&#10;1x1Fbmr/ABf+FPh7xpZ/DfxB8TfD1j4i1FVbT9AvNagivboMSFMcDOJHBKsBtU5wfSgDoq8n/b0+&#10;MXjP9nj9hz4y/H/4dSWq+IPA/wAKvEOv6G17B5sIvLPTZ7iEyJkb08yNcrkZGRXqV3e2un2kl/f3&#10;McNvDG0k00zhVjQDJYk8AAckmvmX/gpT8Uvhn8Vv+CTf7TWufC74iaF4ks7f4E+MYLi80DV4byKK&#10;X+w7pvLZ4WYBtrKdpOcMD3oA5H/ggh+3L8df+Cif/BOTw/8AtPftGXGky+KNS8Q6tZ3L6Lp32WDy&#10;re5aOPEe5sHaOTnk19nV+Z//AAaTEj/gi54QIH/M5eIP/S1q+9/jP+09+zb+zhp8OrftD/tB+B/A&#10;drctttrrxp4ss9LjlPHCtcyIG6jp6igDuaK5n4W/Gb4RfHPwtF46+CfxU8N+MNDn4h1nwvrlvqFr&#10;J/uzQO6H8DVr4hfE34c/CTwtdeOvit4/0Twxodiu681nxDq0NlawL6vLMyoo+pFAG5RXDfBb9p39&#10;m39pLTrjV/2dP2gvA/j60s5Al5deC/FlnqscDf3Xa1kcKfYkVs+O/iv8L/hZBa3XxP8AiPoPhuO+&#10;mMNlJr2sQWa3EmM7EMrKGbHYZNAHQUVieNfiV8O/htoC+K/iL490XQNLkkWNNS1rVYbW3Z2BKqJJ&#10;WVSSASBnJAOK574q/tT/ALMnwJ8MWPjf44ftGeA/Bui6miPpur+KvF9lp9rdq4BUxS3EqJICCCCp&#10;OQRigDvKKxNH+JPw88ReCIfiZ4f8e6LfeG7i1+1W/iCz1SKWxlt+vmrOrGMpj+INj3rnPg1+1V+z&#10;B+0ZdalY/s+ftH+A/Hc2jsE1aHwb4wstUaybOMSi2lcxnII+bFAHfV5h+2Z+1n8J/wBhn9mTxf8A&#10;tU/G3Umt/D3hDS2uriOHHm3cxYRw2sQPWSWVkjXtlwTgAken1+Rf/B5j461jw9/wTD8OeDtPuWjt&#10;vEPxOsY79VP+sSG3uJVU+o3hW+qj0oA89+AH7Y3/AAc//wDBVzwv/wANK/sh+F/hT8G/hnqU1w3h&#10;UeLoSX1GFC4DK7wzyzDKbBL5ccbMcjC5I9T/AGF/+Cw3/BQX4Jf8FCdH/wCCXH/BZb4U+GdM8UeM&#10;LHzPh/8AEDwk4S11ObJEaMoJSRJvLkAkXYySKEaP58p+h37C/gPRfhh+xb8J/h74btI7ex0f4c6N&#10;bWsMa4VVWyi6V+Vv/B2Z4f1/wX8cP2Of2nfh/pN6/iDwn8SbtVuNPt2eTYlxpl1FuKg4CvC+M8fv&#10;G9aAP2nByM0Vh+OviV8OvhZpC+IfiZ4+0Xw7p8kwiS+13VYbOFpCCQgeVlXcQDxnPBrH+IH7Rv7P&#10;vwn0zSda+Kfx18G+GbPXpoodDuvEHie0s49RklIEaQNNIomZyyhQhJYsMZyKAO0ornbv4u/CjT/H&#10;MHwvv/id4eh8TXUYktvDs2tQLfSqQSGWAv5jAgE5C9AateN/iF4C+GeiN4n+JHjfR/D+mrIsTahr&#10;mpRWkAkb7q+ZKyrk44GcmgDwr/grh+038UP2NP8AgnH8Vv2nvgvNYx+KPB/h+O80dtTtPPtxIbmG&#10;M748jcNrtxkc1W/4I9ftTfFX9tf/AIJsfCv9qP43TafJ4q8XaPdXOsPpdn9nty8d9cQLsjydo2RL&#10;3POTXnn/AAcBa5o3iT/giL8d9f8ADurWt/Y3vgmCazvbK4WWGeNr22KujqSrKQQQQSCK4T/ghZ+0&#10;x+zl+zd/wQ6/Z71v9oj4/eCfAVldeH79LW88aeKrPS4pm/tW8+VXuZEDHnoD3oA/RSisvwf428Hf&#10;EPw5aeMvh/4r03XNH1CIS2OraPfR3Vtcof4o5YyVce4JFUfD3xc+FXi3xdqHgDwp8TfD2p67pO7+&#10;1tF0/WoJruy2sEbzYUcvHhiFO4DBODzQB0VFc74++L3wn+FIsz8UPif4d8N/2g7Jp/8Ab+tQWf2p&#10;lxuWPzXXeRuXIGcbh6iuioAKCcdqKCO9AHwf/wAF6viFJ4f/AGb/AA98P7e72N4i8SBpoVfHmRW8&#10;ZY5HcB2T2zivyXHAxX6A/wDBwJ40F/8AGXwH4BSQn+zfDtxfSL2zPPsH44tzX5/V/NfiBivrPFNZ&#10;dIcsV8km/wAWz/QXwLy2OX+G+FlbWq5zfzk0v/JYoKKKK+LP18D0r7s/4IW/Ff4X/C34hfEC8+Jn&#10;xG0Pw7DeaPZpaya5q0NoszCWQkIZWXcQCM46Zr4TpoQDvXqZLmlTJczp42EVJwvo9ndNfqfN8XcN&#10;0eLuHa+U1ajhGqknJJNq0lLRPTpY/oSk/a6/ZMlTa/7TPw9YFcMreMbH/wCO1n6j+2l+x14cspLq&#10;f9pDwGsaDLC18SWsrH/gMbkn8q/n+2ikMY6g1+hS8Vsw6YaH3s/B4/RlyO+uYVLf4Y/8E/Rj/gpb&#10;/wAFb/Dvj3wjefAX9lvV5p7PUoTFr3iyNni3RHhreAEBsMOGc44OBnJNef8A/BDv4nfDf4X/AB38&#10;Xat8S/H+i+HrW48KrFb3Ot6pDaxySfaIztVpWUE4BOBzivijAUUgjGK+SlxfmVfP6ea17SlD4Y7R&#10;Stay++99Xc/T6XhXw/guCK/DeCcqcKyXPU0lOUk0+Z7J7WSVklsj9Qv+Cc3x0+Cfg74mftDX/i74&#10;veGNLh1fxZNLpM2o69bwrex7rjDwl3AkXkcrkciuV+Dvxl+Eenf8EfvHnw61D4oeHbfxBd3Gqm10&#10;ObWoFvJg1wpUrCX3tkDIwOe1fnP5YHegxg9TXTS4yxNPDxpeyWkKsN3/AMvWm38radzz8R4R4DEY&#10;2eJeKknKphqluVaPDQcYrfaV7vt0P1M/4Ij/AB4+CPwx/Zd1zQ/iV8YfC/h++m8ZXE0dnrev29rK&#10;8Zt7cBwsrqSuQRnGMg19iXH7W37JFwu2b9pb4duv91vGFif/AGrX8+G3nOaCgPU16uU+I2MyrLaW&#10;DjQjJQVrtvU+c4m8Acq4l4gxGa1MbOEq0nJxUYtLbRNu5++/iT9uv9jTwXprX+oftIeDPLjUnZp+&#10;uQ3LfgsLMT+Vfmj/AMFOP+Cnkv7VTt8Gfg6l1ZeB7O633d5MSkutSKflLJ/DCpAZVPJOGOCAB8a+&#10;WuMUpUEYNcWe+IGb51g3hVFU4S+Llvdrtd9O9j1ODfAzhfhHNY5jKpPEVYaw57KMX/MoreS6Nt23&#10;SvZr9B/+CRHxv+Cf/DNnxK/Zk+K/xP0nwjNrV1NPb6jq+pRWyvHc2qW7bDKyqzIYwducndWL+3la&#10;fsO/Bj9nTwJ8EfgrrXhHxV41j1OybVvGOgx28kz28IbzJZpomYKzuV+QsTgHPTn4RMYPejy16156&#10;4qqf2PHAyoRbjFwU3q1Fu9ktk+l9z3JeGWH/ANbKmcwxlSMKlRVZUo2UXNR5U3L4nHry7Nn6Jf8A&#10;Bcv4x/CP4p+EPhtb/DP4n+HfEUlleagbyPQ9agumgDRwbS4iZtucHGcZwfSus/4J/wBn+xt4G8Ie&#10;Cfix8GP2r9P8C6lHkfEnw74p1+JW1g+XjyTHNLGiBJPmSVEY4PXqK/MExgjBNAjA71v/AK31Hns8&#10;znh4uUlGyu1yuKVnGS1V7a907PQ45eFFGPBdHh2jjqkIU3NuXLFqam5NxnB3i0ua8XumlJan6+fC&#10;X9p/9mCf/gpV8RPHOnfF/wAJ2WjzeAdOsm1m41aC2t728jnJcJI7KsrBSo3Angegr8wv2qNW0vX/&#10;ANpv4ia5oepW95ZXnjjVp7O8tZlkinia7lZXRlJDKQQQQSCDxXAeWPWlVdoxXFnXE2IzrCRoVKaj&#10;ac53V95tu1vI9jhDw7wXB+ZzxlCvKfNRpUbSS2ppJO66u22y2Fooor5s/RAr6v8A+CMXxPf4f/tv&#10;6T4elvDHa+KtLu9NmXzMK0gjM0RI7ndFtH+9XyhXon7I3ilvBP7Uvw98UiQr9k8XWLMw/umZVb9C&#10;a9TI8VLA51h66+zOP3XV/wAD5jjTLY5xwjj8HJfHSml68rcfuaR/QlGQV4FOqOBgyAgdqkr+tD/M&#10;IKKKKACvjn/gt18TrjwP+xlceFbC8aG48Va7a6ewWTDNCpM8g+h8pVPbDY719jV+av8AwcHeKdln&#10;8OfBgk+/NfXjL24EaA/qa+W40xUsHwviZx3ceX/wJqP6n6N4SZdDNPEXLqM1dKfP/wCAJzX4xR+a&#10;NFFFfzAf6PBRRRQB9g/8EUfiP8Pvhn+1Dq2u/Ebxxo+gWUnhOaGO81rUorWJpDNEQgaRlBbAPGc8&#10;V+p7ftd/snMuG/aa+HxXow/4TGx/+O1/PaIwKUrnvX3nD/HmK4fy1YOnRjJJt3baevofiXHXgplv&#10;HXEEs1r4udOTjGPLGMWvdVt2z+gW8/bJ/Y80G1e6f9pDwCqLy32fxPaOT+COSfyr41/4KJ/8FhPB&#10;jeDLv4P/ALJniOa+1DVLdodR8XWZaKOxjbKlbcnDNKRn5xgKCCCT0/MPYM5pduBXRmniVnGOwkqF&#10;KEaXNo2rt28m9F91+x53Dv0euFclzOGNxVaeI5HdRkoqF1s5Jayt2vZ9U1ofXP8AwRd+IvgX4b/t&#10;c33iX4leONJ0Oxk8H3kX2/W9SjtomlaaAhd8rAFjgnGcnB9K+mv2Mfj18DvDf/BQv9obxf4i+Mfh&#10;ex0nWLq0Ok6peeILaK3vQCcmKRnCyY77Sa/KsLnmjyx1rx8p4sxGVYahRhTUvZTlNNt6uUXGz++5&#10;9dxN4X4HibMMbiqmIlB4mjCi0opqKhOM013bcbW7M/UH9m/46fBXRv2M/wBorw1q/wAXvDFrqGs+&#10;KvF0ukWNzr1vHNexy2wETQoX3SBzwpUEMema5r/ghT8Z/hF8LPB3xAtvib8U/Dvh2S81Sza1j13W&#10;4LRp1WNwSolddwGRnHTNfnH5YznNAQCt6PGWJo47C4lUk3QjKKV3rzdX2tc4cV4R5fisozHAPFSS&#10;xk6c5PlV4unayXe9tbn9CM/7W/7JUy+XL+0t8PWXureMLE5/8i1ma3+29+xv4U09ru8/aR8DrFGM&#10;7bHxBbzN+CxMxP5V+ARUGk8tcYr6OXitmPTDQv6s+Ch9GXI1Jc2YVWuyjFf5/kfdv/BTn/gqxa/H&#10;3Rrj4Cfs8XV5B4Xkk265rzMYn1UA/wCpRR8wg6Z3YL9CoX71r/giv+0P8HfA2j/EL4JfFnxzp3hs&#10;eILdLuz1LVr6O2hkAQwyRiSQhQ4DqwBPI3elfBGz3oKLXyMeLs0efRzWtacldcu0eVprlXZa+tz9&#10;PqeFnDkeCZ8NYXmpU5OMnNWc3OMlJTk3o3dJW2toklY+9P2z/CP7Cn7PP7FFl8IPht4z8HePPH11&#10;fosfijR1tprwQicyO8kkLv5eFwgBbJ+nTc/4Kt/GP4R+Pv2K/hX4Z8C/FDw7rOpafJZ/btP0vWoL&#10;ie3xY7TvSNiyYbjkDnivzvCD1NBjB71piOKp1aNejToRhCrCMLRv7qi2077ybvq2Y4Dwzp4XFYLF&#10;V8dUrVMPWqVnKSXvyqJRastIRSSso6Xufot/wTm0f9kHSfhh4V+KHw5/aet/hv8AEDT9WjPjyDxJ&#10;r8aJqtoocSWYhklijaGQ+XIr4ZkKDuMj1uT9pn9mTUv+CrVn420f4t+FI9Ls/hVJYan4gbVoIrWW&#10;8+1s4j88sEkYRleQTxx2r8jvLHqaPLA711YTjWtg8HRoUsPFckoydm/ecettk31a3PLzLwew+bZt&#10;isdiMfUk60KkEmotwjUeq5tJSUdoKXwrY9e/b18R+H/Fn7ZHxF8R+F9btNS0+88TTy2d/YXCzQzo&#10;cYZHQlWHuDivI6QLjvS18ji8RLF4qpXas5ycrdru5+r5XgY5XldDBRlzKlCME3u+WKjf52Ciiiuc&#10;7z37/gl38R7j4Z/txeBtSS+aG31K+k0y8Ak2rJHPGyBT6jfsbB7qK/deA5TNfzl/CPxI3gz4r+Gf&#10;F6PtOm6/Z3O4eiTKx/QV/RjZOJLdZVPDKCK/cfCjFSnl2IoP7Mk//Alb/wBtP4z+kxl8aPEGBxqX&#10;8SnKL/7clf8AKZNRRRX6ufzOfhLr/wDwV2/4L7/tJf8ABUb47fsJ/wDBPrRfhlrEfwv8Ta19jtNe&#10;0m3t5I9JtNRWzRmmnnRZH3SxA45OScYBrrfiZ/wUJ/4Omf2CfBN5+0b+2B+xr8NPGXw/0LbceJrf&#10;wxNAbi0s1P72YtZ3EjxqF5MhR1TG5gVBrmP+CHf/ACtD/tt/9cPFn/qT2FftR8efDmk+MPgh4x8J&#10;6/bJNY6p4W1C1vIZPuvFJbSIwPsQTQBxX7Bv7bPwd/4KF/steF/2rfgddTf2L4ktWM1jd4+0abdx&#10;tsntJsceZHICpI4YYYZDA17DX41/8GYOval/wxf8XPAMly8lhoXxYb7CpYkDzLSMNj6+Wv1r9Q/i&#10;/wDtwfsXfs+eII/CXx8/a8+F/gfVZwTDpni/x/p2m3EgGMlY7iZGONy9B3HrQB6jRWfo3ivwz4i8&#10;PxeLfD/iKxvtKnh86DUrO8SW3kjxneJFJUrjuDis/wAAfFb4YfFayuNS+GHxH0DxJb2s3lXVxoOs&#10;QXiQyYzsdomYK2OcHBxQB0Ffmn/wXF/4Kl/tVfsCftg/sr/Bb4AXnh+PRPi74sm0/wAYLrGj/aZW&#10;hW/0yAeS29fKOy7l5wedp7V+hXxA+Lfwr+E1pb6h8VPiZ4e8M295IY7W48Qa1BZJM4GSqGZ1DEDn&#10;A5xX4y/8HS0qTf8ABRj9gaSNgyt4/uSrKcgj+1tC5oA/bwZxRUdxc29pC1xdTrHHGu6SSRgqqPUk&#10;9BXlPh/9vn9hbxb8RB8IvCv7aPwm1PxY0piXwxp/xG0ybUS+Adv2ZJzJnBHG3PNAHrVFJu9a8v8A&#10;H/7cH7F3wo8ew/Cv4pftd/C/w14ouJFSHw34g8fadZ6hIzY2hbeaZZCTkYAXnNAHqNFR21zBeW8d&#10;1azpJHIoaOSNgyup6EEdRisHwf8AFz4V/ETU9R0X4f8AxM8P67eaRJ5eq2ej61BdS2T7iu2VY3Yx&#10;nKsMMAcqR2oA6Kiud0j4u/CrxD4q1LwLoHxM8P32t6OrPrGj2etQSXViqkAmaJXLxAEgEsBgkDvX&#10;N+BP2wf2S/il8Rbz4P8Awx/ai+HXiTxdp4Y3/hbQfG1heajbBepktopWlTHfKjFAHo1Fef8Axh/a&#10;x/Za/Z3vbHTf2gP2lfh/4FuNTk2abb+MfGVjpkl2392NbmVC59lzXdadqVhq9hDqml3sNzbXMSy2&#10;9xbyB45UIyGVhwwI5BHBFAEzAkYr8w/2Vf8Agq9+1n8X/wDg4U+LH/BNfxheeHm+Gfg3QdQu9Ght&#10;tF8u+EkIsim+fedw/fyZG0Z49K/Tyvwt/YE/5XEf2gv+xT1j/wBB0ugD9Qv+Cs37eGjf8E4P2CvH&#10;n7U91NZtrGl6eLPwjY3nK32sXB8u2i25BcBiZGA5EcUh6KazP+CN3xq/a+/aU/4J/eB/2i/22JtJ&#10;Xxd46tW1mzs9H0f7FHb6XMc2eY9zZZ4tsuc/dlWvzU/4LgeJr/8A4Kzf8Fpfgl/wRx+HV1LfeFfA&#10;upR678UmtMtDBI0IuJ/MYcKYrLEYJPEl5sGGOK/cPRdH0rw5o9p4f0KwitbGxtY7a0tYIwqQxIoV&#10;EUDgAKAAB0AoAt0V5t8Zv2yf2RP2cdQg0n9ob9qj4b+A7q6XNra+NPHGn6XJMOeVW5mQt0PT0Ndn&#10;4M8c+DPiN4ctfGPw98X6Xruj3sYez1XR9Qjura4X+8ksbMrD3BNAGtRXOw/F34VXPj2T4VW/xN8P&#10;SeKI4/Mk8NprUB1BV279xt9/mAbSGzt6HPSuc079r79k7WPi3/woDSP2n/h3dePPmP8AwhNv42sH&#10;1fgZJ+xiUzcDk/JwKAPRaKa0iom9mAx1NeT6p+3z+wtofxFX4P63+2j8JrPxa1x5A8L3XxG0yPUT&#10;Lz+7+zNOJd3B+Xbng0AetEZ71+af/BAn/gqZ+1V/wUX+Kn7QnhH9o688Py2fw28XJp3hoaLo/wBl&#10;ZYDPdIfMO9t5xCnPHf1r9KoZo541mhkV0ZQyspyGB7j2r8R/+DRv/kvf7YX/AGUSL/0qv6AP26or&#10;ndP+Lnwr1fx1dfC/SfiX4fuvEtjGXvfD1vrUD31uoCks8AcyIMMpyVH3h6iuioAKKKKACiiigAoo&#10;ooAKKKKACiiigAooooA4u6/4+ZP+uh/nUdSXX/HzJ/10P86jrqAKKKKACiiigAooooAKKKKACiii&#10;gAooooAKKKKACiiigAooooAKKKKACiiigAooooAKKKKACiiigAooooAKKKKACiiigAooooAKKKKY&#10;BRRRQAUUUUAFFFFABRRRQAUUUUAFFFFABRRRQAUUUUAFFFFABRRRQAUUUUAFFFFABRRRQAUUUUAF&#10;FFFABRRRQAUHPYUUHPakB1mg/wDIHt/+udXKp6D/AMge3/651crml8QBRRRSAKKKKACiiigAoooo&#10;AKKKKACiiigAooooAKKKKAPwf/4PjP8AkmX7On/Ye8S/+idOr7+8Z/8AByD/AMEVfBGgTeIL/wDb&#10;u8P3qx8La6Lomp3txK2DhVjhtmbnGNxwo4yQOa+Af+D4z/kmX7On/Ye8S/8AonTq/WKH/glJ/wAE&#10;uLaVbi3/AOCbHwCjkjYNHInwd0QMrDoQfsvBFAH5W/8ABOM+P/8AguN/wXduf+Cua/DTWPDXwT+E&#10;Oi/2X4Bm1iAJJqtykU0MCcEqX8y5ubqTYWEe2KMkk5qT9qf9n27/AOCxX/ByjqX7JH7Vtr4muvgj&#10;8HfCS3EPh2C4urOy1KYW1vK6iWIqQ0st2oeSNlk2RbVZccft94d8N+H/AAjo9v4e8K6FZ6bp9pGI&#10;7Wx0+1SGGFAMBVRAFUAdgMV55+1V+1p+zB+xD8Mrr46ftP8AxO0XwhocLeWt9fsPOu5cZEMMagyT&#10;yED7iAnAz0BNAH4i/wDBWb9kP4M/8EHP+Cl37Mf7Zf8AwT50q+8B6H4s8Uf2X428J2erXFxaXUEd&#10;xbrcIond22T208iMm4qrRo6BWya9h/4OV9OP7PH/AAUp/Yr/AG9LGNoYdP8AGyaNq19H0VYry3mX&#10;cf8ArnNOR6hWr4+/4L8/8FMPFn/BSbxF8B/Hfgv9kzxd4M+EOn+PnHgXx94yAt5vFsjPAJZIbXH7&#10;uBQqlX3vu3fwnKj9L/8Ag69/Z5/4XR/wRz1b4gWEP/Ez+F/ifSPE1jJGv7zyy5sZwG7AR3jSH/ri&#10;O4FAH0//AMFm/jTJ8Bf+CU3x6+Jun6j9luk+GOp2Om3A+9Hc3sJs4XX/AGg86sO2Rzxmvgb/AIJk&#10;/AeD4If8GjvxW1B7Ty7zxz8F/iH4nvzsA8xp9Mu4Ym9/9Ht4Bk+npiov+C/n7aH/AAtz/g24+Gvx&#10;TsrsG++NkHhGOWFOWNxJa/bbmIDHJV7eRTgdRX2V+0j8Ex+zf/wb4/Ej4DGHy5PCX7JOu6ZdLtx+&#10;/i8OXCynHvJuNAHkH/BpNn/hy54RwP8AmcfEH/pa1fHf/BIn9hr4cf8ABdL9tj9oL/goZ/wUt8C6&#10;54m03SvF0enfDzwLrk93Z2drayNM8QZFZGdIYEgjWMNsZnlZwzEGvsT/AINJP+ULvhD/ALHHxB/6&#10;WtX0/wDt7/8ABUn9h3/gmP4Si1v9o/4jW9nqmoRl9H8G+H7dLrWdVOcDybVWU4J+USSFI88bhzQB&#10;+WX7B3wn0P8A4JFf8HQ+o/8ABP79n/UtRsfhT8W/BU17pfhq61OW4jtGXTJr+LLSszO0cllcxI7l&#10;nKSAFiTmug/4K1eAdG/4KOf8HHvwS/4Jo/tLeJ9Rt/hHp/gdtck8OWupyWq6zeG3vrl1DRsCGcWy&#10;Q7wQ6okmxgSDXifwp/ae+Mf7X/8AwdgfAT46fGT9l/WvhHPqfha5Xw/4U8SXG/UH0tdF1nyLq4XY&#10;vkyS5c+Xj5QByep++v8Agvr/AMEjvjP+1jd+E/2//wBhDxXNof7QPwfVJtCjt5Nh1yzilMot0cnC&#10;Txs0jJuBSQO8TYDhlAPG/wBsj/gmP8N/+CQH7df7Nf7cn/BMv4Z694d0XxB8TbHwN8VvAfh24vdQ&#10;gvdMu0ObzZI8rKEiilL5baXWF8K29myP+Dzj/ki37O//AGVSb/0mWvqP/giX/wAFu/CP/BR7w/df&#10;AD9obRofA/7Q3gtprfxb4JvLdrY3pgby5Lq2jk+ZSpyJYD88TZ6rg18u/wDB50f+LLfs7/8AZVJv&#10;/SZaAPR/+Ds3/lCLpf8A2PPhv/0RPWr+yj/wb6fsjftWfsq+E/jP/wAFGLrWvi38QfGXw50oWWsN&#10;4hvbC18J6e9jF9lstLtoJVjjWGPyx5kqyM7oWYYd1bK/4Ozf+UIul/8AY8+G/wD0RPX6I/sOgf8A&#10;DFXwf4/5pb4f/wDTbBQB+Fv/AAb5fsYa/wD8FCvh/wDE79hD9pn44+INQ/Z/+BPxNnlb4e6XqE1i&#10;/ie6uzLGkN3cwusi2URsZJhBEyEy3LsW4GOq/aW/ZB+Cn/BIH/g4y/ZZk/YQ0K88F+HfihJHZ+JP&#10;C9vrFzPavHNcNaTqPPd32OkiP5bMVV41ZQuAB6n/AMGif/JSf2zv+yr2P/o7VqT/AILp/wDKwj+w&#10;j/2Frb/06pQB+1FfjN/wetf8mD/DP/sqH/tjPX7M1+M3/B61/wAmD/DP/sqH/tjPQB+sP7MX/Jtf&#10;w9/7EfSf/SOKu4AA6V4z4c+FMfx1/YE0X4Ny+LtU0BPE/wAK7HTW1zQ5vLvLHzdPjTzoX/hkXOVP&#10;YivwM/4OBv8AgnN8Sv8AgkH8EfAPxQ+Df/BSP9oDxRd+LvFU+lXlt4m8dzCOGNLYyh08god2Rjkk&#10;YoA+6/8Ag8tAH/BLXQMD/mqmnf8ApNdVyX7G3/Buxcftp+C/hn+3X/wUf/am8caj44/sXQ9T8F+E&#10;vB97bQ6T4Y0+3jheysCJoJfNxGkfmeX5YLlzuckues/4PLM/8OtNAz/0VTTv/Sa6r9Hf2Hv+TMfh&#10;P/2TjRf/AEhhoA/Jf9qBAv8AweOfCBPTwDaj/wAkL6vff+Du0Af8EbdcwP8AmftC/wDRz14H+1H/&#10;AMrkHwh/7EK2/wDSC+r33/g7t/5Q265/2P2hf+jnoAzv2x8D/g0tk/7Ny8NfysK8U/4IYf8ABBP9&#10;hb9rv/gmj4B/aO/ba0DW/ihrPi3QbqDw/Z6p4mvrS08KadHe3MYtrKO1mjCszo0rSNuO5vl2jdu9&#10;s/bI/wCVSyTj/m3Hw1/Kwr3D/g3D/wCUJvwD/wCxdvv/AE63tAHxN/wbX6540/Y4/wCCk/7UX/BI&#10;+68a6pq3gvwbqcuqeDLfU5t7WZiuRExXgBTLBPAXwApaEEAZOWf8EUP+Vmj9uT/uM/8Ap8tqb/wT&#10;b4/4O0f2pQP+hfvv52FO/wCCKH/KzR+3J/3Gf/T5bUAQ/wDB5t/qP2U/+ygav/LTa/b6vxB/4PNf&#10;9R+yn/2UDV/5abX7fUAFFFFAH44/8F1b2e6/bZtrSX7lv4KsVj/GW4Y/zr41r7L/AOC61hNbftr2&#10;t64bbdeCrFk464muFP8AKvjSv5Z4uv8A6zYu/wDOz/STwr5f+Id5Zy/8+o/8H8Qooor50/QAoJoP&#10;SvpD/gmz8Hf2TPjH458TaZ+1r4ytdG02z0mGXSJbvX1sBJOZCGUMxG7C9u3WuzL8FUzHGQw1OSi5&#10;dZOyWl9X02PIz7OcPw/lNXMK8JzjTSbUI80ndpaRur799rnzeDTWfsK/Y+z/AOCOP/BPW/8ADSeM&#10;bKDWJtLlsxdxahH4mZoXtyu8Sh+hTb827OMc187fFD9i3/gnje/tD/CH4Y/AbxrBr1l4p8RXdr4o&#10;g0vxYt5IkC22+M5Qkx5YHnvivqsZwDnOCpxlUqU/ecUlzO75pKKsraq7V7dD8yyvxw4SzatOnh6O&#10;I9yM5Sbpq0VCEptSam7NqLSvu7I8x+L/APwTN0H4Z/sI6X+2Fb/FW8urrUNI028bRZNPVY0N1syu&#10;8Nk7d/pzirXxz/4Je+HvhB+w9p/7XNr8WLy9ur7Q9Jvzo8mnqsam8EOU3hicL5pwcc4r2T/grX+y&#10;34V/Zm/ZT0NPht8RPHUljP4lttMbR9W8Y3d1YrbCCZ1Rbd28tdpiTbgcY4r1L4FfsF/Cz42fsP8A&#10;hbXfiR8QfiFqMOoeDbe6m0ebxxeNYBki3Iq27MY1VSq7VAwuBjpX0T4Xw1TMq+AhhYqcaMX8crKb&#10;v7+2vTS1tD4GPiNmOG4fwWd1sym6NTFzTXsYc0qS5X7Jq9lZKXvJ3d/I/IdD8vNLuX1r6+/4JP8A&#10;7GfwT/a58c+ONC+MWnX9xb6FY20unrY3zQFWeWRWyR14UV9O+P8A/gnP/wAEmPh34yj+Gfjv4iPo&#10;OuzwpJHY6l4u8mTY+drfONoBwcZNfK5fwXmmZZdDGwnTjCTaXNK2qbVtrbrTU/Ts98XuG+H8+qZR&#10;Vo16lamlKXs6amrSipX0knZJq+mh+Um70o3DNfbf/BRX/gk1Z/stfD2X46fB3xleap4btriNNW03&#10;UkUzWSyOESRZFwJE3MqkEAjIOTnj1r9gH/glv+yf+0N+yb4V+L3xJ0XWJtZ1VLo3clrq7xRnZcyx&#10;rhQMD5VFTQ4Lzytm0sucVGpGPNq9HG6V00nfV/mVjPGDg3C8M08+jKdShOp7L3Y+9GfK5NSjJxtZ&#10;K+73TV0z8ydw6V2X7PPwzsPjV8c/Cfwl1LVZbK38Ra9b2E13CgZ4lkcKWAPBIz3r64/YC/4Jk+Av&#10;2hvi38RtZ+J9hqSeB/DHiK80bQ4be5aOS6nS4YZ8zHIjjUA+rSD0qv4n/Z0/ZU0P/gqB4F/Zl+BU&#10;mtWmn2V40fiLVrLxDILlb4RSSBIZUIaJotiZKnO4sOMVOH4VzCnRoYyty8k6kYKLbTk+a2mmz117&#10;alY7xMyPEYvGZVg3U9tSoTqynGKcaaVPnV25fErrS3xaX3ty/wDwUf8A+Cbfgv8AYe8B+G/GHhf4&#10;lalrkmt6tJaSw31rHGI1WPfuG09a+RVJxkmv0i/4LGfsu+Dvgp8BvDPjDTfHfjjXZn8WJbm38VeM&#10;rvUIljMErNsWZiEY7ANw5xWtqv8AwS3/AGRfjB+xjL8cv2bdN1eXXb/wr/aOir/bDXC/aVTc9sU7&#10;uGV4yvUNXsZxwjiMVnVejgacafs4Rlyczbs19l211X4o+V4T8U8DlnCGCxWc16tf29WdNVvZxik1&#10;JWU0pe6kno1e6i30PzILD1oBzX6N/sJ/8Evv2cvHn7Ikfx6/agstUtbq4N3fmb+02tI7bT4xhSwx&#10;6I77j2YVxf8AwTK/Yk/Zg/bI8Q/EjUPGWg6p/ZOi6vCvhyG31R42itpDKVDnHzHaq8mvIpcG5tUn&#10;hYXipYhNxTbvZLmvLTTT11PqsR4tcL4ejmNblqyhgpRhUkopxcpS5EoPmXNre+2mvY+GNwz1pQQe&#10;hr9WPiP/AME+v+CRPwj8Rt4P+J3xDbQ9UWFZjY6l4vaOQRtna2COhxX5l/GLSvBuhfFzxTonw6vV&#10;ufD9n4ivoNDuFm8wS2azusLbv4soFOe/WuTOuG8ZkKi69SEm21aMrtNd1ZWPV4P8QMq41nNYKhWg&#10;oxUuapT5IyTdlyu7T+XQ5uiiivnz7sK2vhvcGz+I3h+8Vtpi1q1bd6YmU1i1tfDS2a++JHh+yjTc&#10;0ut2qKuM5zMorSj/AB4W7r8zlx3L9Sq325Zfkz+jbTZPMsYZN2d0Kn9KsVX0yPyrGGLbjbCo/SrF&#10;f2FH4Uf5Ty+J2CiiiqJCvyn/AODgm8mf41eANOb/AFaeGbiRf95rjB/9BFfqxX5U/wDBwTZyr8aP&#10;AGpFfkfwzcRKcdWW4z/7MK+H8Rr/AOqlW3eH/pSP2LwG5f8AiJmFv/LU/wDTcj8/aKKK/m8/0CCi&#10;iigAJpMn1r3X/gnp8L/2bPi38b7rw1+1L4qt9I8Opoc00N1da0tipuA6BV8xiBnBbjvj2r9F/D3/&#10;AAR1/wCCeXizw7B4t8NRatfaZdQeda6haeKGkhmjP8auuQV9wa+qyXg/NM+wvt8NOFrtWcrS062S&#10;enmfmPF3ixw7wTmX1PMaVa9k+aME4O/RScld6ao/HIuecGvrSP8A4Jr6E/8AwT6f9tY/FK8+1LpP&#10;2z+wv7PXy8/aPJ2+Zuz79K9W/aH/AGMP+CcWka58O/DHwC8fWutajr/xMsNI16xsfGCXcy6fJFce&#10;a21SSnzpEN3YnHeu2/4KZfsd+A/2Xv2K7q5+E/j/AMdwWcepWtkuiXfjK7l0/wAmSQlk+zFvLxkZ&#10;6deetetguE6mDw+MrYqMKsaUH8M3pJq6krLW3Zny+b+KGHzjGZThMtqVsLPEVo3U6UffgpcsoO8m&#10;48z2kuh4XP8A8Er/AA5b/sG/8NkD4u3puj4PXWv7E/s1PL3EA+Xv3Zxz1xXxnuwOTX61fsO/sQ/D&#10;v49fsM+EdY+IXxG+Ic1vrGjSx32jW/jm8j09o1mkQRi3D+WE2qvy4x7V8hf8E3P2Rfg7+0z+1v4w&#10;+D3xSsL6bRdF0HULqxjs71oZBJFf20CZYdRslfj1xU5twxOtUwEcJSjT9vBJe83zSspOT00unsrl&#10;cLeI1LCU88nmmJnX+pVZN2pxjywcnBQjaXvWcXq7aHynuXHWlzz1r9Xfif8A8E5P+CTnwg8S2vgj&#10;4m+PJfDuq31stxa22qeLTCzxF2QPlxgKWRhk8ZBrxb9u/wD4I+eHvgz8JL79oD9nDxveato+l24u&#10;9S0m+dJWWzxkzwzJgOqg7iCPu5IPGDx43gXPMHQqVU4T9mryUZXklvqrJ7fM9jKfGrg3NsZQw7jV&#10;o+3dqcqtNxhNt2SUk2t9L7X3Z8FFqQt6Gv0S/wCCYX/BNz9mT9qf9mgfFD4taPq02rf27dWpks9U&#10;eFPLTbt+UDrya539mz/gmN4C+MP7bvxN8Eazo+qR/DXwJq01jC63TLJPcHHlwCXHLKpLtjkArnG4&#10;VhT4MzmtQw1WHK1iH7urutL3lpokk77nZiPFzhPC4zMMNW54ywSbqXirO0lC0Pe1bk0kml8j4o+H&#10;3huDxn490Twfc3TQx6rq1vaPMigsiySKhYZ7gHNfXv8AwUI/4JZeBP2NPgNbfF/w38VNW1m4uPEF&#10;vpzWd5ZxxoFkjmctlTnI8sD8aP2s/wBmr9kT4RftqfDP9nH4FjVFurjxFYp4uu49cd5LXzrmNUhR&#10;hzHKFy5I5Xcte6f8FXv2QvBnwq/Y+1Dxvp/xK+IGsXFprViLe18S+N7y/tlZ5ChfypXK7grMA2Mj&#10;J9a9XA8NrD5ZmMa9OFSdFfGpv3Wotuytr5+asfLZx4gVMdxFkNTB4irQo4p39lKnG9SLmox5nzNw&#10;T3TV7p3Py1VgFo3qB1r9NPgT/wAEx/2Pv2of2NLP4tfDOw1O18Val4ZkCN/bTSRWmrJGVZGT+75o&#10;6HnaRXK/8E4v+CWnwq+L3wP1n4qftU6Dq1nKutXFvpsP21rTybe3G2WRxj/noJFyenl159PgfOq1&#10;ajThytVYucZJvlsrbu2m66dT6Ct4zcH4fB4uvWVSMsNUVKcHFc7lJtLlXNZr3ZXd1t6X/PYNnpRn&#10;Ffb/APwT/wD2Of2U/wBrz9pD4qeHLzQtU/4RLw+8Z8Kx2+rOsnk+fJGHd/4iyoG9t1fQHxO/4J1/&#10;8ElfgxrsXhn4reOpPD+oT2ouIbTU/FzRu8RYqHAI6ZVh+BowPBOaY7A/W4VKap3avKVldNrquttB&#10;5t4xcN5Pm7yyrh8RKuoxk4wpqTSlFStZTvdJ2emj6n5Qg5ortf2j9A+GXhX48eK/DnwZ1Nb3wrZ6&#10;xJFoV2lz5wltx91g/wDF9a4qvk61KVCtKk2nytq61Ts7aPt2P0/B4qONwdPERTSnFSSkrNKSTs10&#10;avqujCiiiszpDcVdWU9GBr+kDwBftqvgjR9UeQM11pdvMzL0O6NTn9a/m/VGkkWNVyWYAADrX9IP&#10;gKxbS/BWkaWyBTb6XbxFQMYKxqMfpX7B4S83tMX6Q/8Abj+UfpPcnscr73rfdan/AMA16KKDX7Qf&#10;ySfzt/8ABOf9tH9l39h7/g5N/bM+Jf7WPxl0vwRoWqX/AIq0zT9S1ZZTHNdt4itJRCPLRjuKRSN0&#10;xhDX2N/wUm/4Of8A/gnp4T/Z68T/AAu/Yv8AifcfFj4o+KNKm0fwzpPhrQL0W1tc3URjjuJZ5oUS&#10;QIXyI4TJIzgIQuSy/K//AASm/Z0/Z9/aW/4OYv20fBv7RvwJ8G/EDR7KbxVe2eleNvDFpqttBcjx&#10;JZoJkiuo3VZAjuu8ANtdhnBIr9rvhT+wX+wx8B/Ew8Z/A79i/wCE/gzWFXaureE/hzpmnXIXnjzb&#10;eBGxye/egD87v+CXX7M3x0/4Iy/8G/PxE+L3irw3dW3xW1bw9q3jSbRfs/nT6dcPbCOxt2QZ3Soi&#10;xyOmDh5GQ5215B/wQx/4IL/sZ/tsfsI3H7XX/BRP4beIPiB8Svihq2oy3mreIvEmo211psSTtGGj&#10;EcsZMzMhkMkgduQowhZW/caSKKaJobiNXVuGVlyD+dfGH7ef/Bbf9kr9hvxjH+zt4M0bVvit8Zr5&#10;hBovwg+G9r9qv5LlhlEuHQMtop6tkNIF+by2FAHxD/wa1eLvGvwU/aO/am/4JV+KvGV9r3hX4b+J&#10;JJ/CsWpTb/s0Iu5rScL0CiVfIdlUBQ4YgAsc2f8Ag2Eiuv2cP28/20v2BtW8y3bwv4+OpaXayf8A&#10;LS3jvLm2Mqj+6Y2tWB7iRTXmv/Bs14x+I3xE/wCC1P7WXjr4ufDg+D/E+sabNd654Wa7E50q5fU1&#10;Z7YyADeUJ2k4GSOgr2K8gT9j3/g8Dt9TtI1tdI/aN+ELQXOz5Y/tcdopPHd2l0aEk8c3B9TkAwf+&#10;DjfTrX9rv/grr+xH/wAE9LkrPpdx4jbXPFFkE3CWzuL63STcCMHbb6dd4H/TQ54Iqh/wdMZ/4eNf&#10;sD/9lAuf/TtoVdR4UsG/am/4PAte1XP2iw+B/wAJ13bRkQzG2iQAnsfM1HOPrXMf8HTf/KRv9gf/&#10;ALKBdf8Ap20KgD13/g7K+OP7QHh79lH4b/snfs/z6tZzfGbxydN8S6lpNtKzLpkCx7oHeMZjSSa4&#10;gLdNyRMv3WYHyj/gqh/wbb/8E6/2Yv8Agkb4t+JHwC+Heo6f8SvhZ4XGuw+PpvEF215q8kJja6+0&#10;RmTyMOisyqkaiNgNm3c+79pvEd74b0jSZ/EHiu7sbWx0+F57q91GRI4baNRlpGd8KigDJYkAAc1+&#10;Pf8AwWL/AOC6/wAJP2kf2UfjZ+yN/wAE+vg54j+M0aeBNSt/iP8AEfR4zD4c8K6eYXElx9qKn7TJ&#10;hW2ooVHxlXbBFAHrf7G3/BQD4z+Kf+DYu6/bVTWLrUvHnhX4NeIY49WuZN8z32mfarSO6kJ5Yr5C&#10;yknkhSe9fNv/AARA/wCCDH/BOf8Abz/4Jc6b+1B+1T4Z1Hx98Rvi1Lq1xrHjCbxNeJdaLNHqE8Cr&#10;AI5VTzVaASu8iuzs7K2YztP0f/wbDfD7wp8Wf+CBPhf4WePNKS+0PxJceK9L1iyk+7cWtxqN3FLG&#10;fZkdh+NfH/w88bftZ/8ABqN+1dJ8Jfita6h48/Y5+I3inzNG8SQQu02gTSrycciO6RV/eQ523EcP&#10;mIVfKqAfcn/BuDN+0R8OP2bfid+xh+0NLrWoS/An4wat4R8L+ItWtJUj1TSYZCsTwPIP3kQdJduC&#10;QqlBnoB8q/8ABq1/ykF/biz/AND8f/Ttqlfs58H/AIsfDH47fDLRfjD8GvGOn+IPDHiKxS+0fWNL&#10;mEkN1E/O4Ed85BBwysCCAQRX4x/8GrP/ACkF/bi/7H4/+nbVKAPK/wBnz9kHxf8Atw/8HFf7ZXwD&#10;i+OOseCfBN9NNN8SE8NN5Wpa9paXdpjTIrjrbRySmNpXUbikZQcO1R/8F+f+Cff7NX/BFD4g/s2/&#10;tv8A/BNHwIfh/wCJtP8AHhsrjTW1q+vrPUGgSOaJpvtM8kmGUSxShXHmpLzgjJ98/wCCQP8Ays7f&#10;txf9gqf/ANOFjVP/AIPSf+Tc/gD/ANlWn/8ASOgD2T48/wDBuD+xh46/ZV+InxD/AGstR8RfE747&#10;ax4Z1DVdW+Mmq+IryG5h1NIHljFpaRyi1gtYpBtSExNlPlYnC7Y/+DQ742+Pvi7/AMElYfD3jzXb&#10;jUF8D/EDU9C0Oa6mMjxWAitrpIcnnaj3MqqOgXaowABX6LftGf8AJvnjr/sTdT/9JJK/Lv8A4Mwf&#10;+UW/iz/ssmpf+m/TqAP12r+dzw1+1L4E/Yp/4OZv2vP2oviNexxad4P+GWvXscLfevLry9LS2tEH&#10;eSadooVH96QZwMkf0R1/N3Y/sWeF/wBuj/g7l+I3wx+IV3/xS/h3xJJ4p8SabuONVgsIbSSK0YdG&#10;R7k2xdTwUVu+DQB7r/waBaX4e+OPxf8A2lf23finr/274u694kS01i0vISLiwtLqV7uV8sAQJZ0C&#10;kY4+yqOK/Zn9pT4sS/AX9nbx98c4NFk1J/BfgvVNdXT4Y2Z7o2lpLcCJQvJLeXtAHJzxX44+IB/w&#10;5k/4OfrPW9Jgj0/4SftZaf5d/B9y3s9Snk5KgDAZNQRH9Fiv3UdBj9wmRJUaKZFZWXDK3II7g0Af&#10;hD/wQT/4I3/s8/8ABTD4EePP+ChP/BU3wLrPxF8f/ELxpqdlDa+IdUvrJdPtlRA86JDJEwlaSSQI&#10;SSsSRReWFIJrov8Ag3MTX/2I/wDgr5+1X/wST0vxXqF94I8NRXPiDwjaX10ZBbJBe2sSsM8eZJb6&#10;hb78Dkw57V+gn/BQD/gsx+xV/wAE6L+3+F3ibU77xh8TNU2x+H/hP8PbNb7Wb24l4hRolIFuHYry&#10;5DEHKo5wD+XP/BDj4o/Fv41/8HPnx6+K/wAc/gtN8OvFWvfC3UbvVvBN1ffaZdILT6F5cMkm1dz+&#10;WEZvlGGYjAxigDN+P37O3jH9qv8A4O0vHHwL8KfHHXvh7b614NRPEOveFpFj1F9MGjW7XFrbykHy&#10;HmUeX5oBKhiQD0rP/wCDkr/glJ+xr/wTD+GPwS/ak/YX8BX3gTxRYfECKwvb618RX1zJfsifaYbp&#10;3uJpCs6SRE+Ym0tvOc7V2+0fC7/ldE8Xf9k9l/8ATHBXVf8AB6D/AMmP/Cj/ALKzH/6RzUAe0/8A&#10;BxN+2B8b/gb/AMEY08S/BeHVl8XfFK60bw3/AGhoNvI1xYx3drLeXUqeWMpuhtZYd38JmGMHFeDQ&#10;f8GwP7Atv/wRzuLq7+HV1cfGqb4V/wDCUN8RLjW7tbhNcGntdCEReYIRa+YxhMZj5TDtmQBx+uHw&#10;YgsJ/gT4POpQwvFH4V09289QVXFqnPPTjPNfAn7ev/Bez4JmXxZ+xx/wT5+FesftDfE6TQr631aH&#10;wXIP7D8P23lNHNc3eoAMm2MHOIwykjaZEOMgCf8ABqF+1P42/ae/4JLaXZ/EPXrrVNT+HPjPUPCS&#10;317MXlktooba7twSeSEivEiHtF7V84/8Gjf/ACXv9sL/ALKJF/6VX9dZ/wAGUP8Ayjb+JX/ZcLz/&#10;ANM+lVyf/Bo3/wAl7/bC/wCyiRf+lV/QBX/YX/5XHP2jf+xJuv8A0k0Wv3Cr8Pf2F/8Alcc/aN/7&#10;Em7/APSTRa/cKgAooooAKKKKACiiigAooooAKKKKACiiigDi7r/j5k/66H+dR1Jdf8fMn/XQ/wA6&#10;jrqAKKKKYBRRRQAUUUUAFFFFABRRRQAUUUUAFFFFABRRRQAUUUUAFFFFABRRRQAUUUUAFFFFABRR&#10;RQAUUUUAFFFFABRRRQAUUUUAFFFFIAooooAKKKKACiiigAooooAKKKKACiiigAooooAKKKKACiii&#10;gAooooAKKKKACiiigAooooAKKKKACiiigAooooAKGAI5NFB9xQB1mg/8ge3/AOudXKp6D/yB7f8A&#10;651crml8QBRRRSAKKKKACiiigAooooAKKKKACiiigAooooAKKKKAPwf/AOD4z/kmX7On/Ye8S/8A&#10;onTq/eCvzN/4OQP+COv7UP8AwV18H/Cfw/8Asz+LvA+kzeBtT1e41dvGmqXdqsq3UdosYiNvaz7i&#10;DA+7cFxkYzzj9MqAA9K/DHwJ4R8Pf8Fgv+Dnj4pfDf8Aa1gj8SfDv9nHQrweD/AupfvLCSe3uLO1&#10;dpIG+WQPPM8r5GHEcStuVQK/c1ulfkR+2z/wR5/4KU/A7/gqff8A/BVn/gkL478EtrHi6EJ428E+&#10;Nrp4YLp2WNZ1YYCy28vkxuwWSKVJBuQ5OQAeb/8AB4nBp+nL+ytpVhFDDHD4/ulhtolCqka/ZAAq&#10;joo4HAwOK/VT9v74Ip+0h+wD8VPgd9j+0SeJPhvqNpaw7c75/srNEPr5irX5dfts/wDBvz/wVD/4&#10;KB6N4T/aQ/aS/af8A698brXxpa3dxopu7ux8M+F9AiUt/ZumrHbSu8jSlXkkkUFyi5diCzftTpkV&#10;xFplvb3ip5iQKs3lnK7sDOM9qAP5hf2Y/i0n7d3ws/4Jp/8ABPC+mN/b+HPixrl/4z09mJY2NhqE&#10;UsCt1wpt/tyZI6FQCOa/oA/4Kz/8or/2lf8AsgXjD/0y3dfin/wQ0/Yog8Af8HMXxq8C2UTTeHfg&#10;ldeKrjRVYgx20NxfC3tE44V/Lus4GOUb0Nfu1+3J8FfFv7Sn7FXxe/Z18B3lhb654++F+veHdGuN&#10;UmeO1iu73Tp7aJpmRHZYw8iliqsQoJCseCAfB/8AwaueKLbwR/wQo0fxpeQtJDo+veJ72aNTy6xX&#10;MjkD3IWvB/8Ag2R+Emi/8FHPjH8Yf+Cxn7Y62/jL4of8LC/sjwj9vj323huOO3SctaxMSIyFuIoo&#10;+pjSE7Tl2J+9P+CIP/BPj4tf8E6P+Cc+kfsfftF6p4Z1jXLXWtWuL+TwzeT3NjLBdTs6oGnhhcnY&#10;2GBQDPQnrXwr8Dv+CPX/AAW9/wCCTH7SHj7RP+CTXxU+F+s/B/4iag89vp/xNupW/sRiWWGeSJUE&#10;hngR9okiZ1mVF8yJiqqACn+1PPDJ/wAHoPwJSKVWaP4fbZFVvut/YuuHB9Dgg/Qiv0i8C/8ABUP4&#10;P+Of+CofjD/gldH4L1zT/GPg/wAEx+I5tc1Lyo7HUY3SykWG1+YvKwjvQzHAA8mQc7SR8U/CH/gg&#10;N+118KP+CsfwO/4KReJP2iPDvjzUtC0m8m+N+ueILy4t9Q1jWLmPUoWlsbaO3aFYI7e7toI4y8QV&#10;LVflHOfVf+CvH/BH39oz9on9pfwN/wAFI/8AgnF8Z9I8B/Hj4f2f2PdrilbLXbNQ+2KR1jkw22SS&#10;Ih0ZHSTaSuAwAPnP/g6O/Zz0r9jzxD8M/wDgtZ+y1cxeFvix4R8fWOn6/Nbrth16Fo3aJrhFwZGX&#10;yfJcZHmQzMrfcXGV/wAHgfiaHxr+zH+zD4yt7RoI9W+IC3scLtlo1lskcKT3IDYrmf2ef2Xv+CoH&#10;/Bylpnw7+Ov/AAUO+Mnw/wBA/Z98J+KJJLjwD4DimhutcvbOQwTNNGTJsMgWSPzHm+RXcxRLvyft&#10;D/gv/wD8Elv2hv8AgqL8MvhL4G/Zn8Q+C9GfwD4ybU9SXxZqNzaxG28kRqkP2e2mywx0IUY70AeY&#10;f8HZv/KEXS/+x58N/wDoiev0R/Yd/wCTKvg//wBkt8P/APptgr5v/wCC4/8AwTd+PH/BSf8A4Jz2&#10;f7JPwH8ReFtO8SW/iTSNQa68VahcW9kYrWOVZAHggmfcS4wNmDzkivqz9nD4fa78Iv2ePAfwn8TX&#10;FrLqXhfwXpek6hNZSM0Lz21pFC5jLKrFCyHBKgkYyB0oA/I7/g0T/wCSk/tnf9lXsf8A0dq1J/wX&#10;T/5WEf2Ef+wtbf8Ap1Svpv8A4IR/8EpP2jv+CZni79oPX/j94o8HalD8VfG9trHhxfCmpXNw0EEc&#10;l8zLcefbQ7Hxcx4CFxw3PAyn/BSn/glJ+0d+1/8A8FUP2aP22fhj4p8HWfhP4O30M3iiy1vUrmK/&#10;uFW9Wc/Zo47aSNzsGPnkj59uaAP0Or8kf+DyrwBrPib/AIJd6F40020eS38N/Eywl1Bl/wCWUc0M&#10;8KufbeyL9WHrX63V55+1h+zH8Kf2y/2c/F37MPxs0b7b4a8ZaNJYagqYEkBPMdxESDtlikCSo2Dh&#10;41OD0oAyP2DPiJoPxZ/Yl+EfxI8M3kc9jrPw50a5tpYWypU2cXH1ByCOxFfj3/we/wDxU8NwfCz4&#10;DfBNLxX1e88QaxrclurDdDbQwQQKzDqA7zsF9fKf0rvf2dP+Ce//AAclf8EodKuP2f8A9hv40fB/&#10;4tfCiKa4fwzpvxEeaKXSBI5b5UzE8RJbd5aTyRbtx2DcQcX9rL/g3G/4KH/t6/Ajxd8af2u/2lPA&#10;vi79pbxLqGl2/h95Li4s/DXhTQoJXkmsbbybRnLuWXLeT/Bgsxd3YA9N/wCDy7/lFroH/ZVNO/8A&#10;Sa6r9HP2Hv8AkzH4T/8AZONF/wDSGGvmj/g4F/4Jp/Hz/gqd+xdpf7PH7O/iPwrpeuWXjW01eW48&#10;X6hcW1qYI4ZkZQ0FvO2/Mi4G3GAeRX1r+zf8PNc+Ef7Pngf4V+Jri1m1Lw34S0/TL6WykZoXmgtk&#10;icoWVWKllOCVBI6gdKAPx5/ajYD/AIPIPhDk/wDMh23/AKQX1e+f8Hd0ir/wRv1xWON3j7Qtvv8A&#10;vnrD/wCC03/BID9u743/ALePwz/4Kc/8Ez/Hfhmx+Ingmzgs77SfElyIFl8l5DHMrOjRyI0crxSR&#10;PtO3lTk8cR+37/wRV/4LC/8ABU/9ma51P9sD9qn4dJ8RI9Qs5fBvwz8MzXmm+D/D0O7N1LNKsM9x&#10;e3ZXCKZA6J821sHNAHov7Y//ACqWSf8AZuPhr+VhXt//AAbhsB/wRO+AY/6l2+/9Ot7Vn4/f8E7/&#10;AI3/ABT/AOCGrf8ABNfw9r/hmLx63wl0fwwNSvL6ddK+2WotvMfzVgaXyj5LbW8rccjKjnHx3+zl&#10;/wAE3/8Ag46/4Jgfst+Hvgj+xZ+0b8I/HOn3Gmzpq3hPxf5kqeFdQkllYz6Vcyww+bAylXMc42rK&#10;zYicFmoA53/glOV8df8AB1F+1x400EGax0vSr6C4mTlQ32iyh5P++jD8Kd/wRQYD/g5p/bjGf+gz&#10;/wCny2r66/4IU/8ABITx/wD8E2/C3j74x/tP/Eu08ZfGr4u6wuoeNda0+Rnt7ZFZ5BBG7IjOzTTS&#10;ySPtVWPlhVAQFvnH9pr/AIJCf8FXv2a/+CwniT/gpt/wSZ8X/D26tfiNGw8WeG/Hl48NshmWD7VD&#10;cRqA00Dzwpch4XWVXXHQfOAcX/weayJ5f7Kce8bv+E+1c7c84/4ltfuBmvxL/wCCg3/Bu/8A8FN/&#10;277r4b/HX4t/tfeCvGfxW03xFJceLF1W7u9L0DRdLUwNBYaPbW9pLk7llaSaVUeQ+Xk8Gv20B4oA&#10;KKKKAPyr/wCDgbwZNafFv4f/ABBWL93qGg3Ons3+1BMJAPyuDX591+t3/Beb4c/8JH+zLonxBiiZ&#10;pPDfiRA7L/DFcIUOfbcqV+SNfzX4g4V4biqs+k1GS+aSf4pn+gngTmUcw8N8LC+tJzg/lJyX/ksk&#10;FFFFfFn7AFNZc9adQetAH70fClf+NeGg/wDZH4P/AE2CvyM/4JjLj9vb4a4/6Dz/APpPLX66/Cr/&#10;AJR4aD/2R+D/ANNgr8gf+CcGr2ehft0/DXUNRmWOL/hJFiLMcYZ43jX82YV+y8WvlzHJW/7v/pVM&#10;/kfwvjKfD/F0Urtqp/6RWP0F/wCC95I/ZN8Of9j5b/8ApJdV7n+xrx/wT/8ABPH/ADT+M/8AkE14&#10;3/wXQ8K+I/FP7IOmXnh/SLi8XS/GVtc3gt4i5jiMFwm8gDpuZRn3FeyfstRz+EP2AvCK+JIvsf2P&#10;4cxy3Qn+Xyk+zF8tnp8pzz0r6vDxlHjbFza09jHX5/8AAPzHGVac/CHLKcWnL63U06/CunzR8Yf8&#10;EAxj4q/FA4/5hdl/6PmruP8Agof/AMEx/j5+15+1tB8R/Bmp6HY+G5NHs7O6vLy+Imh8tn3sIgp3&#10;cNxzz7Vwn/Bv7MJ/ih8TpVPytpViR+M01e0eMf2gtb+Fv/BZWx+Hl7rMv9h+LvA9rp8lnLM3lpc5&#10;kkikVc4DFk25xyHNfN5RRy3FcE4Ojjk3CdW2jtq5ztfyvo/U/QOKsZxBlvjDmuMyeUVWpYZT96PN&#10;eMaVJySV1aVtU3daWtqH/BYX9oT4Q/Dz9kvVf2aLnxbHceKtdtbCKz0uKQPNFDDcwymaYD/VqViI&#10;BP3ieM4Nejf8EjQT/wAE+/AgP/PO+/8AS6evm3/gvb+zxZS6X4Y/ab0W0b7VC/8AYuuMuNrRHdJA&#10;59wxkXOeQy+lfSX/AASNx/w768C/9c77/wBLp69jAVsVU8Qq8K0UlCjaNuseaLTfndu58rnWFy2h&#10;4FYKthJuUquLcql7aVPZzi0rbK0Ytddb9bLtPDng3Rf2M/2cvFGsaFpdzrElg+reJNQht1/eXlzL&#10;JJcOAOwGQo/2V7mvya/4J5+MNY+In/BTDwb4/wDELq1/rni291C9MYwvmzQ3EjY9sscV+mv/AATx&#10;+NF98Zvhz448L+L9a/tS/wDDXxF1rTZluDucWrXTvCr5PI2syjttUDtXwL8Cvgxcfs//APBZnR/h&#10;iNP+zWdr4zu5dJj7Czlt55IMeoCMB9RXkcUJ4qeUYnDaUFUiuXs+aP8Ak18vM+o8OZLL6PFGXY/X&#10;FuhUlz/zQVOV7J9LyjL0a7H1F/wX15/ZZ8Lj/qdo/wD0lnql/wAEHvjRoPiH4Ba58DZLtv7W8N6w&#10;195MjfetbjGGX2DowPoWHrV3/gvp/wAmteFv+x2j/wDSW4r5X/4IcXV1b/tu/Z4LmRY7jwjfrNGr&#10;cSANCQCO+CAfwpY/HVMD4nUuVX54xg/SS/R2fyNMlyWjnP0dMR7R2dGpUqxfnBrT5xbXzPtj/gr5&#10;8T/DXwZ/YZ1b4fae5s7rxTJBpGkW9qNuEEqSzDHZfKRlP+/jvXiv/BvipXRfiX/19ad/6DNWP/wc&#10;H3NyPEvwx08XMnkCz1OTyd3y799uN2PXHFbP/Bvn/wAgX4l8/wDL1p3/AKDNVVMZPEeKFKk1ZUou&#10;K/8AAHL83+BnhsppYD6OGIxKd5Yioqkn5qtGCX3QT9WzV/4Ka/8ABM/4tftHfGfVv2hfC3jnw/Y6&#10;XY+GYxJZ38konb7Ojs2NqkcjpzX5bJ93pX23/wAFm9Y+Klv+2Zeaf4U1PxAmnN4ZsQ0OnyziFiQ+&#10;7IX5c+tfErRS28r288TRvG210ZSCpHUEHvX59xpUwUs8rKhScJKcuZt3UnfdK2nXTU/dPB+jnFLg&#10;vCvGYmNWEqVN04xiounG3wyd3zPbVpbBRRRXyR+qBXo/7HnhWbxv+1Z8PfC0Me83Xi2x3L/srMrs&#10;fptU15xX1t/wRX+FafEH9tmw8T3cTNb+EtHutSyOnnMvkRg/9/Wb6rXrZFhZY7OsPQX2px+66b/C&#10;58vxtmUcn4Qx+Mk7clKbXq4tR++TSP2egwECj0qSmooUU6v6yP8AMMKKKKACvzY/4ODvC8sml/Dn&#10;xosX7uK6vrJ39CyxuB/46a/Sevj/AP4LY/C5vH37FeoeKLaNmuPCesWupIE/55lvIk/ALLu/4DXy&#10;/GmFljOF8TBLVR5v/AWpfkj9E8JsyhlfiJl1absnU5H/ANxE4L8ZI/GeigHPIor+Xz/SAKKKKAGl&#10;eK/eD9gpP+Nfnw/P/Ujx/wDoDV+EJ6V+737BJ/419/D3/sR4/wD0Bq/T/Cv/AJG2I/69/wDtyP5w&#10;+kp/yTWB/wCv/wD7ZI/H79kgZ/bh8Dn/AKn63/8ASiv07/4LcH/jBu+H/UxWH/oZr8uv2Y9XstA/&#10;bO8G6rqEyxww+PrUyOxwBm5A/rX6p/8ABZbwv4g8W/sPaxH4b0me8ks9Ws7q4jt4i7LEsmGbA5wM&#10;jPoK34TvLg/NIrV66f8AbpxeJ0o0fFXhupN2jeGr2/iL/NHVf8Et+f8Agn78Px/1Cbj/ANKZq+K/&#10;+CLQ/wCNhXxEH/Up6t/6drKvtb/gmnZX3hn9gPwBBr9s1q8egzTyLMNpVGmldSc9PlINfEv/AARM&#10;u4b/APb/APiBf277o5vB+qPGw7qdVsSDX0mI93E5BF72/wDccT8/y98+A42nHVc2/wD3HqHs3/BU&#10;f/gnR8f/ANsb9oXw/wCOPhbcaHDpdj4Vh068n1PUDHJHILq4kLBAhLKFlXv1zXcft5/Gn4Sfsnfs&#10;LXf7O3i3xil14i1XwC+g6Np8PzT3JNsbf7Qy5ykQOSWPcYGTXP8A7U/7QOq/BL/grZ8K9Putaki0&#10;PxF4Lg0rULV5m8ndcX12iSbc43CQRjcR0rD/AOC73wBTxb8FND/aA0mxZrzwrfCz1B1A/wCPO4bA&#10;J9ll2AenmGtMw+r4bC5tjMBD9/flnzO6tZXaStb3W311RzZF9ezDM+GMpzuqlg2vaUXCPK+ZzklC&#10;Um3f34pNq2ktr6nY/wDBDQH/AIYj/wC5qv8A/wBkr6J8AfDPRfgbo/jPxHpVrPeXOveIL/xFqMdv&#10;HmSeZ1GI0B6ny40Qc8kV87/8ENRn9iT/ALmq+/8Aadej/sefHK5+IXxR+NHwn8Q699qv/CPxGuFs&#10;reRiXj0+ZEMQ5PIEizKMdBgV7HDtbD08jy6E/ilC0X2fLd/gj5LjzC42vxjntWk/3dOrzVFrrF1F&#10;FfJSaPya+GfxM1X4z/8ABRTw38Vdatfs9zr3xUsbyS3/AOeW6+QhPqBgfhX6af8ABawE/sFaxx/z&#10;HtO/9H18L/Gj4IXvwH/4K56H4cXSfsum6p8SNL1XRdi4R7ae7Rvl/wB196H3U+1fdH/BazP/AAwV&#10;rAz/AMx7Tf8A0fXw+RUcRhshzqlX+OLkm+7tK7+e5+zcZYzA5hxtwjiMGkqU1ScUukeeFo/Lb1R4&#10;j/wQL+O+hN4V8Wfs46jOyanHqJ13TQx+WWBo4oZUX0Ksitjv5hPY19Nf8FH/AIveFP2eP2LvGMzM&#10;bS41zTLjR9FhtV2s13do6hh6bdzyE/7Jr8zv+CPFxcW37evhNLedkE1rfRzBWxvX7O5wfUZAP4V9&#10;T/8ABwRNMnw6+HtnHO/kvrV27R7vlLCJQDj1GT+ddeR51iKfh1Wqpe9S5qafk7Wfy5vwR5fGHB+B&#10;xHj3hMM2/Z4lwrSXnFSbX/b3s/lzM4b/AIN8VI+JfxI/7AVj/wCjpK9h/wCCl/8AwTS+LH7ZPxs0&#10;34n+BvHPh/TLTT/DMenyQapJKsjSJNNIWGxCMYkH4g15B/wb5/8AJTPiRx/zArH/ANHSVnf8Fwta&#10;+KGm/tS6DB4I1TXoLVvBFuZF0uaZYy/2q65OzjOMe+MVzYSpgqfhtSliqTqQ537qfK787s72ex6G&#10;aUM4xH0gsRDLMTGhV9kvflFTVvZQuuVtb976HwTqWnS6Pqt1pM7Kz21w8TsvQlWIOPbioadcx3kN&#10;1JFfxyJMrHzVmUhge+c85ptfj7+Jn9XQvyK7vpuFFFFBR0nwb8MTeNfi/wCFvCEEe5tS8Q2dvtPf&#10;dMo/ka/ouskWOFUUcKuFr8M/+CV3w0b4n/ty+CbF4Ge30m5l1W7I/gWCMspPsZPLH41+6EQ2rgV+&#10;5eFOFlTy3EV39qSX/gKv/wC3H8Y/SYzGNbiLBYJP+HTlJ/8Ab8rflAdRRRX6sfzSfhX/AMEO/wDl&#10;aH/bb/64eLP/AFJ7Cv3Ur81f+Cb/APwSA/ad/ZG/4LN/tF/8FCviX4t8E3fgn4tR64vhrT9F1S6l&#10;1OD7ZrNtexfaIpLWONMRQsG2SvhiAMjJH6VUAfM//BYn9p/xv+xv/wAE0fi9+0T8NLv7P4i0Hwqy&#10;6HdGPd9mup5Et45sdyjShh7rXy5/wa9fsT/B74b/ALAHhv8Abf1PR49c+K/xhF/q3inx1qzG51F4&#10;2vZk+zid8sFJi8x8EF3YlskDH3Z+2b+y74M/bT/Zc8c/ss+P7mS30vxt4fm02a8hXL2zsMxzKO5R&#10;wrgZ521+Uv7Ff/BNH/g5O/Y5+Ft9/wAE9vhh+038JNE+Ect/MNM+KG2W71nQbGV2aYadCVUpJJvZ&#10;tsyv5b5McqcMQDG/4IHyxT/8HCP7bUsMiupuL7DK2Qf+JuK9L/4OLtMk+Af7fn7EP7elmPIh0P4q&#10;L4Z1q+24EcU8sUkase4Kfa8+ymu//wCCRX/BD74xf8Exv+Cifxh+Pa+OvD+tfDXxt4fjsfDbPrF1&#10;PrrzCWKWSa8V7dYwzuJWYrK/LDj06T/g6b+Dtn8Vf+COPjrxMsxh1P4f65pHijRbhWCtFPDdrbuw&#10;PUHyLmfGMHJFAHk//BuLY2n7Q37Z37b3/BRdl8+18bfGWXw94TvGP/MNtZp5sD1DRS2IJBxmLjFe&#10;Y/8AB03/AMpG/wBgf/soFz/6dtCr6l/4NYvgk3we/wCCOHgDWLuzMd1421LUvEVw7fekWW5aKNj/&#10;ANs4Ux7EVF/wWn/4JLftK/8ABRL9rP8AZj+OvwP8VeDNP0f4M+KZtR8VQeJtTuoLi4he+02cC2WG&#10;2lWRtlnKMO0YyV5wSQAeJf8AB11+0D8WNQPwC/4Jz/D7xzc+G9D+OXjRbPxvqFm22W4sxc2tvHBu&#10;/wCee+dpHT+Mxxg8ZDfTP/BQb9lH9nz9h/8A4IP/AB0+AH7OngGx8M+GdJ+EGrpHb26jzLqY2xVp&#10;55D800znGXYlmOB6Cqf/AAXt/wCCPnij/gqp8GPCer/A74g2nhX4q/DPWJNR8F6pqE0kdtcCTYZL&#10;eSSNWeI74opElCtsZMYwxI8D1H/gnD/wXh/4KN/APUP2f/8AgqR+0N8O/DnhHTfCN9a2Gh+A1K3n&#10;i3W/skqWF7q08SFEhhneOYxwBUdoQWhyASAV/wDghd+2J4K/YE/4NnNJ/a4+IvhLWtc0Twbq+tT6&#10;hpvh6FJLuRZdfe3BQOyrhWmVmYkBUDMelfoV4TuP2dv+CrX7Amia/wCOvAkGr/D/AOMPgm1v7nQ9&#10;RZJGhjuI1kEZZeFnhfjcvKSR5GCK8M/4JU/8Er/GX7M//BI6T/gmr+2g3hfX11KPXrHXP+EWvJ7i&#10;znsdQnlk+V54IXEiiU/wDayggnGa/PZfhb/wXV/4Ic+MvBP/AATg/ZO/aC+FvjLwH8ZvEmqab8Hd&#10;S8b2sn2nw3Mq/aZi24KsDbX37T9piZyxEYZtpAPaf+DZTUvHv7L/AO1D+1h/wSb1vxjc+IfCnwd8&#10;apdeB9QuZMvDby3FzDIrY4BkRLWQooAWTzuu7jhv+DVn/lIL+3F/2Px/9O2qV9sf8ESf+CSXiz/g&#10;mr4M8efEj9ob4sw+PvjN8XNcTVviH4qt2keFnVpXWGJ5VV5B5k88jSMqF2cfKAqgcT/wRS/4JI/t&#10;Lf8ABOj9qb9pD41/HLxX4L1DSfi74oOo+GYfDGp3VxcQRfbryfFys1tEqNsuEGEZxkNzgAkA8B/4&#10;JA/8rO37cX/YKn/9OFjVP/g9K/5Nz+AP/ZVp/wD0jr6i/YM/4JW/tFfsx/8ABZD9pD/goH8QPFHg&#10;+58FfFyykh8M6fpOpXMmpQM11bSj7TE9skaDbC33JX5I9yK//Bwv/wAEo/2jv+CrPwm+F/gb9nLx&#10;T4O0u88F+NpNX1WTxhqVzbRyQNB5YWI29tOWfPZgox3oA+3P2jP+TfPHX/Ym6n/6SSV+Xf8AwZg/&#10;8ot/Fn/ZZNS/9N+nV+qnxa8Maj45+FviXwTo8sKXeseH7yxtXuGKxrJLA6KWIBIXLDOATjsa+M/+&#10;DfD/AIJnfH3/AIJVfsX65+zv+0X4k8KaprmpeP7vW7e48H6hcXNqLeW1tYlVmuLeBg+6B8gKRgry&#10;eQAD7ur8Lf2BP+VxH9oL/sU9Y/8AQdLr90ifQ1+a/wCy/wD8Egv2nPgx/wAF8vil/wAFQ/FXi3wT&#10;N8PfG2h39npOmWOqXT6vHJMLMIZYWtVhUD7O+dszHleDk4AM3/g6p/Yn1P8AaP8A+Cdo/aL+G8ck&#10;Xjf4F61H4o0q6tVPnPYZCXkakDPyjyrgHsbXA+8a9G+FH/BWDUvif/wQR1D/AIKYeD0s5vGGg/CO&#10;+udQtJI98MPiS0t2hkDoMfujdKJNnBMbgZGc19veO/BPhn4k+CtX+HvjPS477SNc02ew1Szl+7Nb&#10;yxmORD9VYivzZ/4JK/8ABFL9ob9jT9n79oT9gL9qvxr4T8VfBH4m3F6ngyTw/rF0dUtLa5jltp/P&#10;iltY44XeD7NIPLkcJLG2NwO6gDkf+DVr9kP4eeIf2VJ/+CpPxcP/AAl3xq+LXibWZ9R8aa03n3Vj&#10;ax3T2xt4WP8AqzI0UkjsuCRIqfdQCvK/+Ccs8U//AAeCftTPBKsi/wDCv9RXcrZ5EmgAj6ggj6ir&#10;n7Gf/BLf/g41/wCCbth4k/Yu/ZE/aK+EMvwf1vVpbjRPHHiqOS4vPDiStmW4tbby9yXDqozC6zQe&#10;YSylCzSV7V/wTj/4IS/G3/gn7/wV18Tftn6f8U9D8TfD7xJ8Ll0TUbzVtWupPEN9rcsenSXt/NGY&#10;PKxPeWk8xImJHn4CgDAAPDfhd/yuieLv+yezf+mOCuq/4PQf+TH/AIUf9lZj/wDSOavd/Bf/AASV&#10;/aU8P/8ABwnrv/BVe98VeDW+HOpeFZNNt9Li1O6OsLMdNjtQWhNsIQu9CciYnbg4zxW3/wAHCP8A&#10;wS3/AGhv+Cq37OPgf4R/s5+JvCOl6n4b8cLrF9N4w1K5toXtxbyR7Ua3t52L5YcFQMd6APBf+DmP&#10;9s74u/ssf8EfPhv8Ovgtr8mj6h8WJtN8O6xq0LFJYtKGmNNcRxuMeW0jLDGWz/qzKMfNkfYX7LX7&#10;AP7PX/BNr/gmrrHwT+Cnhuzsynw5ubjxZ4iaJVuNcvxp7+beXEnU5YuVXO2NTtXAFc3/AMFaP+CS&#10;Nt/wU6/4J1aP+ypd+KbPRfGnhFbDUfCGvSF2tIdTt7Vrd0l2rva3kjklQ4XIJR9pKbT80/s4fsAf&#10;8F+Pj18NfDP7Fn/BST9oD4e6T8D/AA35Np4suvCNy9x4m8daXCVCaXPcqoVLdkjEckoEM7o5D+aW&#10;YgAwf+DKD/lG38Sv+y4Xn/pn0quT/wCDRv8A5L3+2F/2USL/ANKr+vr7/g3s/wCCXH7QX/BJv9mb&#10;x58A/j34o8J6xJrvxIn17Q7zwrqFxcD7K9la24Wbz7eHbJm2ztUMPm+9WD/wQr/4JK/tLf8ABND4&#10;nfHvxl8e/FXgzUrX4oeK01Pw+nhXU7q4khhE9y5E4ntoQjYmXhS4yDz0yAfK/wCwv/yuOftG/wDY&#10;k3f/AKSaLX7hV+cP7Nn/AASO/aX+D/8AwX5+LP8AwVH8T+K/Bc3w98deHZrDR9LsdUum1eKV4NPj&#10;Blha2WFVzaycrMxwV45OP0eoAKKKKACiiigAooooAKKKKACiiigAooooA4u6/wCPmT/rof51HUl1&#10;/wAfMn/XQ/zqOuoAooooAKKKKACiiigAooooAKKKKACiiigAooooAKKKKACiiigAooooAKKKKACi&#10;iigAooooAKKKKACiiigAooooAKKKKACiiigAooooAKKKKACiiigAooooAKKKKACiiigAooooAKKK&#10;KACiiigAooooAKKKKACiiigAooooAKKKKACiiigAooooAKKKKACg57UUN064oA6zQf8AkD2//XOr&#10;lU9B/wCQPb/9c6uVzS+IAooopAFFFFABRRRQAUUUUAFFFFABRRRQAUUUUAFFFFAB+FFFFAB16ij8&#10;KKKAEI44FfHX/BU34Ff8Fh/jhd+E9G/4JhftZeA/hXpKxzp44vvFFmZr2XcyiNrUf2fdLkJvz80R&#10;3bcMOo+xqKAPi/8A4I9/8EhtJ/4JieFvGXjLx98Yb34mfFv4oanHqXxF+IGpW7JJdzKZHEMXmO77&#10;BJNKzSM26VmDMFwqr9oDpRRQAdOgo/CiigAx7VgfFT4leE/g38Nde+LPjy6mg0Xw3pNxqWrTW9q8&#10;zx28MZkkZY0BZyFUnaoJPat+g8jFAH4Z/sd/tDfs3fHr/guT8NvHv/BDnwB4m0f4V6loOoRftFDR&#10;/C91pHhec7Ge2b7K6rDFcK+05EaZLqV3EyGv3MHrikUEGloAMe1H4UUUAH4UY9qKKACiiigAwPSi&#10;iigAx7UUUUAGPajA9KKKACj8KKKAD8KKKKADA9KKKKACiiigDyL9uv4d2nxR/ZA+I/hK40g30z+D&#10;7650+2WPczXcMLTQbRj73mxpjHNfgEoZThvpg9q/pVu7eO5geGZAyupVlbuD1r8D/wBvn9nXV/2Y&#10;/wBqLxJ4BvLNY9PvLttR0GRfuyWUzsyY91OUI7FD7V+N+K2W1GqGPitFeEvLrH9T+rvoz8QUYTxu&#10;S1HaUrVYK+9vdnbzS5X6X7HjlFFFfjZ/WwU2Tdj5adQTjigD7K8N/wDBaP4zeGvgbZ/Au1+Evh2S&#10;xsvC6aGl5JPP5rRLb+RvI3Y3Y59M18b6dqep6PqMGs6RqE1reWsyy211byMkkUinKsrDlSDggg5p&#10;uam0ywGqata6Z5vl/aLhIvMxnbuYDP616ONzbMs09nHE1HLkVo7K221kuyPncn4X4d4b9vPAYdU/&#10;bPmqWu+Zq+ru33e3c+2PhJ/wXT+P/gvwfb+Fvib8OdF8ZSW8YjOpXNw1tPMo6GTarKze+0ZPJrmv&#10;2mf+Cyf7Qv7QPw/1D4X6D4Z0nwjo+rWr2upf2a7y3E9uw2vF5jY2qykqdqgkEjvWd+3D/wAE07D9&#10;jzwT4V8XWvxpHiI+JNZWwa3/ALFFv9mBjL78iZ93TGMD61H+35/wTbsP2IfBPh/xjZ/GZfE39t6m&#10;9o1uNHFt5O2PfuyJnz6YwK+uxmK48o4SvQr1ZclKMef3oXSltqved/JvzPyvKct8EcVmmDxmDw8H&#10;VxM5+x9yqoudN3laDXJHle14pdjif2If26vHH7D+ua/rngrwbpusSeILSGCdNSkkURCNmYFdhHJ3&#10;HrVL9ov9tX4jftCftHab+0xcaPa6Hrmkx2Ys49MkfYrW7l0bLHOSTzXjwo3D1r5L+2My+oRwXtX7&#10;KL5lHSyd732vu31P1T/VPh3+2qmb/V19YqR5JT1u42UbNXtayS26H1t+07/wV3+Kf7UnwS1b4IeL&#10;/hH4cs7TVhCft1rJM0sDRTJKGTcSATs2/RjUn7Mv/BYH4u/sxfBPRvgh4b+Fnh/UbLRVmEN5eTTL&#10;JJ5kzynIUgcFyPoK+RcijIrs/wBaM/8Arv1v279py8vNZX5b3ttbfU8f/iGvA/8AZP8AZf1KP1fn&#10;9pyXnbn5eXm+K9+XTe3ke8fszf8ABQf4s/svfGfxX8XvCWj2d5H4wnuJ9U0G7mkFr5sk5lVwFIO5&#10;Czqp/uuw710nxL/4KeeMPiR+0f4K/afn+C3hux8ReDfNVZLR5cajGyMqpMSckJucqRyNxHSvmMHN&#10;Gawp5/nFPCrDxrPkUlJKydpJ811daa6/8OzurcC8KYjMHjp4Ve1lB03JOSbg48ji7NJrl011tbXR&#10;W+lv20P+CnPxN/bV+HWn/Dfxn8PdG0m307Vlv47jTZJWdnEbptO8kYw5P4V5t+yF+1L4q/Y/+L6/&#10;GDwj4cs9VvF02ey+y6g7rHtk25bKkHI215lkUVnWzrNMRmEcdUqt1Y2tLS6tt0tp6G+E4P4bwORz&#10;yahh1HDT5lKF3Z83xat319T3P9tz9vDx3+3Fqnh/U/GvgzTNHbw9b3EVuumySMJRKUJLbyemwdPW&#10;rf7Ef/BQj4gfsPWviC28F+BtK1hfEEkD3B1KSRfK8oMBt2Edd56+leAbh60bhims7zRZl/aCqv23&#10;82l9rdrbabClwdwzLh5ZE8Mvqi/5d3lb4ufe9/i13PvG4/4L2/Gi5fzbn4CeDpGb+JpJyf1avin4&#10;k+Obz4nfEjxB8SNQsIbW48Qa1dajNa2+fLhaaVpCi552gtgZ7V9Ef8E9v+Ccekftw+FfEXiLVPjK&#10;3hdtB1CG3WFdHW58/fGX3ZM0eMY9DXhPx6+GEPwU+Nfij4S22uHU4/D2sTWKagYBF9oCNjft3Ntz&#10;6ZP1r1M6r8TY7K6OLzCfNSk3yP3d9U9FqtnufM8I4Pw7yXiTF5XkVJU8VTivapKppHRrWV4vdfC7&#10;nJ0UUV8ufpgMcCv0o/4N+fhzq0a+P/izPautnN9l0q2maPh5F3SyBT3wGTP1Ffm3ZWV3qd7Dpthb&#10;tNPcSLFDEi5LuxwFHuScV++v7CvwBH7NH7MPhX4UXNtHHqFrY+frDR/x3kpMkpz3wW2j2UV+ieGm&#10;VyxmffWn8NFN/OSsl9138j8E+kLxHTyrgv8As2L/AHmKko26qEGpyf3qMfmevLkLS0UV/Qh/CwUU&#10;UUAFcb+0B4MsfiF8EvF3grUdO+1xal4dvIDbbN3mFoW2gD1zjHvXZU2VdynI7VnWpxrUpU5bNNfe&#10;bYbEVMLiIVobxakvVO6P5qZLe4s7iS0uomjkikZJI2GCrA4IIor6N/4Kn/s2zfs5/tba42n2Yj0P&#10;xVM+saKV6KJWzNH7bZd4A/ula+cq/kfMMDWy3HVMLVXvQk0/ls/mtT/Ubh/OMLxBkuHzLDu8KsFJ&#10;eV1qvVO6fmgooorjPYEfOOK+x/gx/wAFmvjH8FvglonwR0X4T+Hruy0PR10+C8uZpxJIgBG4gHGe&#10;a+Oc0A5r0MuzbMMpqSqYSo4OSs2rbb21TPB4g4XyHinDwoZrQVWMJc0U21aVrX0a6Nkl3qNzcapJ&#10;q6u0c0lyZlaNiCjFt3B9jX2V8CP+C3f7RPwt8E2/gj4i+EtN8cJZxiKHUtUvJIrt4wAAssgDeaeP&#10;vMCx7knmvi9z/Ovqr9q3/gmnY/s0/s0aD+0HB8aV1p9aksVbSP7GEPk/aIvMP7zzmzt6fdGfavQy&#10;OtxBho18Vls3FQV5tNbdLp79ejsfP8Z4XgXMKmDyziClGcq0nGinGV+ZWulKGsd1e8kn8jpfjr/w&#10;W4/aH+Kngy88C+BPBWjeD7W/tmt57qxkee5ETAqyozAKhIOMhcjtg14b+xd+2D4w/Yp+KOofFPwd&#10;4WsNXutQ0GTSpLfUXdUWN5oJS42EHcDAo9MMa9J/a7/4Jt2H7LX7Ofhv492vxmXXX164tIm0r+xx&#10;B5Hn27TZ3+c+du3H3RnrxXy2CMZFb5xmHE2DzanVx1VqtBJxd4uyfZL3Vf8A4c4+E8i8Oc04ZrYf&#10;JcPF4SrJwqK005uLV1JytN2e2tux7F+2N+2n48/bF+Kuj/F3xJ4ds9B1DRdIisbRdJmkwBHPLMsm&#10;5jkNulPT0FeyfFf/AILN/GP4xfBDWPgj4v8AhH4bltdc0KTTbrUC8zShmj2+eATt8wNhx6MAa+Oc&#10;84ozXDDiHOqdStUjWd63x6L3tLa6W2dtD2q3APCGIw+EoTwkXHC60leXuap6O990nq2fUf7H/wDw&#10;VT+Kf7Hnwi/4VF4R+G2iapajUprz7VqE0yyFpMZXCEDAxXL/AAy/4KF/Fb4VftYeIv2rPD2g2P23&#10;xRNO2raE00gtZFkwdvB3HawBBPevBM0UlxBnMadGmqz5aLTgtPdaVlbTt3uVLgPhGWIxdeWEi54p&#10;NVW3L302m762WqTurNPY+mf2if8Agpt4y/aL+Ingb4o+Ifg54dsNY8C61Ff2N1ZyS7rhUkWTyJCx&#10;zs3rnjpk46mtP9rL/grL8V/2tvgzdfBfxZ8M9C0uzuryC5a7sJpjIrRPuAAckcmvlPPejNXU4kzu&#10;pGspVn+9+PRe9pbXTtoZUfD3g7DywsqeESeGd6WsnyNy5tLy/m1s7o779l39oXxF+y18aNL+NPhj&#10;Q7XUr3S0mWK0vmZY38yMoclSDwDXo37bP/BRX4h/twaPoei+NvAmk6Omg3Us0LabJKxkLqFIO8nj&#10;jtXz3mjcMZrkpZtmFHL54GFRqlJ3cdLN6eV+i6nqYjhfIcZnlLOa1BPE01yxnd3S10te32nuup7d&#10;+xJ+3N44/Ye8Q694g8FeDtN1h9es4be4j1KSRRGsbswK7COTu719BXH/AAXt+Nd03mXPwF8HyNjG&#10;55Jyf1avg7OelfRP/BPL9g/S/wBuXW/FGkap8Vm8Ljw5a2sySLpa3X2jzmlXGDLHtx5fvnPavZyH&#10;OOKJSp5dltZq9+WPu26t6yXq9z5LjThTw3p063EGf4ZPlUeef7xu3uwj7sHfqlovNnj/AMbvitqX&#10;xy+LfiD4uatpFvYXXiDUnvJrOzz5ULN/CuecVy9d9+1L8Ebb9nD4/wDiT4KWfidtZi0G7SFdSa1E&#10;Pn5iR87AzbfvY+8elcDXz2MjiIYypHEfGpPm/wAV9dtN+x91k9TAVcpw88D/AAXCDhuvc5Vy76/D&#10;bfXvqFBOOtFAR5GEUalmY4VR3PpXOekff/8AwQC+GWqX/wAZfGfxhlt2+w6f4bGkxSNH8rzT3EUp&#10;wfVVt+faSv1XQDFfO/8AwTB/ZsvP2Zv2UND8M+ILZY9c1hm1bWtn8Mk2Ckf/AACIRqfcNX0VX9Qc&#10;G5XLKeHaNGatJrml6y1t8lZfI/zf8VuIqfFHHWLxdF3ppqEGtnGC5brybTa9Qooor6g/OwxjoKKK&#10;KACjA9KKKAEbgcCvyQ/aV/4I1/8ABav/AIKL/EjW/hr+3T/wUw8J6X+z/eeKDd2vgf4c6a7Xl3py&#10;TNJDBcE2VqC4Cw8yS3CK+XCkoob9cKKAOZ+DHwh8AfAD4R+Gfgd8KtBj0vw14R0O10jQ9PjJPkWt&#10;vEsUaknlm2qMscljkkkkmum/CiigAx7UYHpRRQAYr86f+C8v7Xv/AASP+H3gmH9mv/gop4Putc8V&#10;at4bvNR+HNrpvg+5utRt7l8xI9hexIPsk7SpGpxKm4BQ+V4r9FiMjFJg4oA+Kv8Ag3v1P9rvVf8A&#10;glf8PZ/21I/EA8WI11Hp7eLFkGpPpKykWZuPN/eF/L4Bf5igXNfa2PagcCigAooooAPwooooAPwo&#10;/CiigAooooAPfFGPaiigA6dBRRRQAUUUUAH4UY9qKKADHfFFFFABRRRQAUUUUAFFFFABRRRQAUUU&#10;UAFFFFAHF3X/AB8yf9dD/Oo6kuv+PmT/AK6H+dR11AFFFFABRRRQAUUUUAFFFFABRRRQAUUUUAFF&#10;FFABRRRQAUUUUAFFFFABRRRQAUUUUAFFFFABRRRQAUUUUAFFFFABRRRQAUUUUAFFFFABRRRQAUUU&#10;UAFFFFABRRRQAUUUUAFFFFABRRRQAUUUUAFFFFABRRRQAUUUUAFFFFABRRRQAUUUUAFFFFABRRRQ&#10;AUNjHzUUHPYUAdZoP/IHt/8ArnVyqeg/8ge3/wCudXK5pfEAUUUUgCiiigAooooAKKKKACiiigAo&#10;oooAKKKKACiiigAooooAKKKKACiiigAooooAKKKKACiiigAooooAKKKKACiiigAooooAKKKKACii&#10;igAooooAKKKKACiiigAooooAKKKKAAjIwRXwH/wXc/Z21Lxt8H9C+PfhjSFmn8JXTQa08a/vBYzF&#10;Qr/7qS4z6eZnoDX35Wb4s8K6D418OXvhTxRpUN9p2oWr297Z3MYeOaNhhlIPBBBryc8yunnWU1cH&#10;N251o+zWqfyaXyPpuD+JMRwjxLhs2pK/spXa/mi1aS+cW7dnZn83CknqKWvX/wBu39l/UP2R/wBo&#10;/WvhcGkk0mRvtnh+6dT+9s5CSgJ7snKHHdc8ZryCv5VxeFrYHFTw9ZWlBtNeaP8AS7KszwedZbRx&#10;2FlzU6sVKL8mr/f0a6MK9I/ZPsv2btR+Mtpa/tX6tfWfg02c5up9P83zBNt/dAeUrNjd7V5vTZMb&#10;c1GHrfV8RGryqXK72krp26NdUaZhhHj8DUwyqSp86a5oO0o30vF2dmujsz9SP2df2C/+CTH7Vx1Q&#10;/A688XauujeV/aEsl9eW6RmTdtXdLEoJO08DJ9e1cHZf8E+f2PdY/wCClcn7Kvh6LWJvD+meBWv9&#10;WgTWX86HUt6sF83GcCJ4yV6c19RfsS+BfDf7Fv8AwTmi8f6lp8cd0vhO48V65IsYWSeRrczqjE8l&#10;hGEjAPfgV8Y/8EdvHfiH4n/8FFta+Ivi2/kutS1rw/qd3eTSyFmLPLCcZPYdB6ACv2XFYPK6cssw&#10;9fC01WryjKSjGyUf5eu90n6M/knLcz4mxEOIsfg8yxEsLg6c4U3Oo5SlU25rpJacrask1zRMb/gr&#10;1+yz8OP2VfFXgnQPhdqOvSWusWN3cXS6zrUt3iSN41Urv+7wx6V9A/ED/gmb+zXJ+wbefHu9m8VX&#10;fiCz+Fb+IIGvPEs0sK3o03z93ltkbd/8PpxXE/8ABwcMfEH4an/qD6h/6Nhr68+IH/KKDVf+yBSf&#10;+mWjD5Tlks+zelKjFxhCLirKyfJfTtrqGO4m4ho8E8L4mGKmqlatNTkpO80qqVpPqraeh8Qf8En/&#10;APgn1+z1+178JPEnjT4zaZq015pniIWVm2n6o0CiPyI3IIA5OW6147/wUh/ZR8F/s2/tV2/wY+DG&#10;mX/9n6hpNlLYw31yZpHnlZkIDEcjcB9M19k/8EOdUHhX9jnx94qCE/ZfE1zcYPQ+XYwtiu8/aL/Z&#10;6sv2lv2qf2ef2ivD+kx32itHJc6tdRw74xEkS3lqXOMYLbwM98D0rljw1gsy4NwvsKcVXk4NyS95&#10;pz5W772V036HpVPEPOMh8Wcy+uYicsHBVYxg5PkU40vaRST0Tbi0vNnC/GL/AII6fsofDT9mHxJ4&#10;7ttP16XxNoXgq5vftL62/lPeRWpcvsxjaXUnb0xxXzX/AMElf2Kfgd+2LqXjK1+NNjqVwmiQ2j2P&#10;9n6i1vtMhkDZwDn7or9MvjX41034jfszfGC103Ei6TomuaXJ5fO6SKxJYcdwz4/Cvin/AIN8P+Qv&#10;8SsD/l10/wD9Clr0MxyPJYcXZfRpUI+znGd1ZWk4p2b76nh5DxhxhW8L88xeJxlT29KdHlk5Pmgp&#10;yjdRd7pNdF0Og+IH7B3/AASM8D/Ga1/Zw8W+NPE2i+LtRSE2du2rT4cy5EYErwtECx6AnrxXif8A&#10;wUt/4JbeFf2QfAlj8XvhF4x1bUtDkv1s9SstcaKSe2kcEo6yRIgZCRtwVyDjk54+t/2i/wDgmvF+&#10;0z+3JY/H6/8AjDp9rp+hw6a9/wCHrWEyXpMLF0DHcBGrkcMQTgHGa88/4LiftVfDxPhhD+y5oWsC&#10;78R3GqwXes28cZxZQRqWXe3Tc5YYAzwCT2zz55k+W0cox1TF4WnR5G1RlGycu10m7vTb100Org3i&#10;3iDFcVZNhsszKvinVgpYunUvKNO9uazcVZJO6abs+VczvY0vgZ/wSX/Yj8Wfs2+GfjD4/wBM8Qrc&#10;Xnha31PVpoddkVAxhEkjBQpwOvAr5v8A2lPBX/BILSfgtr11+zv8Q9cvPGUduv8AYlrdSX3lvJvU&#10;EHzIVX7u7qRX6Ufs3aPaeIP2F/COg3+oLZ2998PLeCe6cjEKPaBS5zxwDnn0r8n/ANu/9iz4Mfss&#10;+HNC134XftI6f45uNX1CaC8tbOS2Y2qqgYOfKlc4J45ArPijL6OW5LSrYTB0XF0/fk0uZNqKTjqm&#10;3dt7PU6fDnPsXxBxhiMLmma4qM41v3UISk6clGU5SjN8sko2ilZuN1dI+of2ff8AglJ+x54O/Zm0&#10;X9p79qLxbrV9b3HheDW9Wh/tD7PYW0M0Syqu2FPOZgHUcP8AM3AXsbPxb/4JY/sXfHD9ma6+P37G&#10;uqalZSDSZ73RymoSzWt8Yi2+OSO4BkRsoy8MuG6g16t+wf8AtQfs0/th/sq6L+zN41vNN/ta18Lw&#10;aDq/hPVJlWS9SCARiWEHHmZWPzMp8yEZ42g18o/txfsmftffsJaOsnwE+O3j64+FsjTGOx0bXL2F&#10;dIDks6XEcLiPYcn95gAknIB67YzB5Jh8jhicPgoVsO6fvSjb2kZ6at72XXqnvocuU5pxjmHGVXAY&#10;/NquEx0a16cKl/YVKV37qilZybtyt+7KOzcjc/4JKfsL/BX9pv4NeIvF3xLu/EcN7Y+Ivskf9i69&#10;LaIY/JRvmVOpyTzXyz+3N8K/C/wU/av8ZfDHwWbxtM0nUljtWv7ozTEGJGJZ25Y5J5r9Dv8AggMT&#10;J+zh4udyWY+MCSzd/wDR46+F/wDgqH/yfl8Rf+wtH/6Ijr5vPMBg6XAmBxEKaU5SV5W1ekt38kfo&#10;XBedZvivGnOMDWrylRpwbjBt8qfNT2Xzf3ngNFFSWVjf6rfQ6XpVlNdXVxKsdvbW8ZeSV2OFVVUE&#10;kk8ADkmvznV6I/oCUoxjdux9Pf8ABIT9ny4+OH7X2leI9R0tbjRfBa/2tqXmplDKMi3X6+bhx/1z&#10;NftlCpAz/SvBv+CdH7Lmi/su/sz6BoH9hJbeINYsYdQ8TzSW6rO11IgYwuepEW7ywM4GDjqa99HS&#10;v6a4KyJ5FkkYT/iT9+Xk2lZfJfjc/wA7PF3jOPGnGFSvR/g0V7On5qLd5f8Ab0m2v7tk9gooor64&#10;/LwooooAKKKKAPjH/gtf+zjN8XP2XY/iR4d0tZtY8D6h9tZ1UmRrB1K3CD6HypPpEfWvx1U5Ga/p&#10;O1fStP1rTptK1WxhubW5iaK5t7iMPHLGwwyspyCCOCDwa/DP/gph+yb/AMMlftL3/h7QNOaHwzr0&#10;f9p+HWWM+XFE7sHtw3TMbAjbnIUoT1FfinidkMo1o5rSWjtGfk/sv5rR+i7n9dfRz42p1MPU4ZxL&#10;96N6lJ90/jh6p+8u6cux8+0UA5or8iP6qO6/ZttfgXe/GjRbX9pPULu18GNJJ/bE9j5nmqvltsx5&#10;as339vQHiv0C/Z4/Yk/4JEftUazfaB8EdU8XavcaXbLPfbry9gWNGbaMtLEqkk9s54r8wZD8vNfs&#10;v/wSi+C3hz9m39iCH4sataINT8TWUuv6tdFAHFuqEww5PO0RruweN0jetfoXAFGnmGOlha2Hpzpx&#10;TnKUo3klokk7238u5+DeOWKxOR5RDMsLjsRSrzcaVOnTqcsHK7k5Sja7fLdXTX2UfNnxT/4J8/sj&#10;+Hv+CiPw/wD2WPC1tqzaPrGiXF14ktZNYdplcRyvDiTGVyEBx6Vj/wDBXX9jL4Q/sofD/wAGXfwp&#10;v/EX/E41S4gu4tX16W6j2RxKV2q3C4ya5X9gf4v+J/j5/wAFXtI+L3iy/luLrWtU1GdPNkLeTD9m&#10;mEUK56KiBVA7Ba+hf+DgwZ+Gfw4z/wBB6+/9EpXqSoZTjuEsxx9ChGP7y0Gkk1G8Eku19W/Ns+ao&#10;4vinJvE7IMlxuMnUvQTqpybUptVm2772aST7RXYl+Ev/AATH/Zp+Jf7E2h/GDxjN4qu9WufA/wDa&#10;siN4mm+zrcC3ZwRGcgAEdPTivCf+CSv7CnwG/bC0Hxlqfxn0/VJm0W8tItPbT9Ta3wJEctnA56Cv&#10;0A/Zl/5Ro+HBj/mlp/8ASRq+af8Ag37iEHw2+I17zzrFmPbiFz/WvbqZLlMs8yuDox5Z05uSsrSa&#10;gmm+9mfH0eL+JqfBvEdaOMqKdHEUo03zO8E6sk1F9E0rO3Q+Xv8Agqt+yP8ADP8AZC+Oeg+C/g9Y&#10;ajDpGreF471v7QuzOxuftM8bhWI6bUjOO273r698Kf8ABGz9leP9m2z8Z+L9I15vE6+EBe3zprbp&#10;H9r+zeYfkAwAG7e1dV+1N8FtI/by0v8AZ9+L+laNHeW//CVQHXmjh3qli6+bcRuf7oe32c8Av719&#10;GXvxC0bxrYfEbwNpe1v+EVtTY3Xl9pJLFZ9vHosijFb5dwrlMc2xlarSi6U+X2SaVtYczsvI4M+8&#10;TOJ6nDGVYTD4mpDE0uf6zJSak+WqqcVJ7u/n3R+S3/BKb9kf4Pftc/GTxR4J+MlnqE1jpPh77Xar&#10;p98YGEv2iOPkgHI2seK+l/jN+wv/AMEhvgd8SNO+DXxT8ZeJPD+u6zax3Fj52rXBj8t5HjVjL5TR&#10;JlkYfMRjGTgGvOf+CBq7P2lvHif3fCJH/k7FX0d+3N/wTaj/AG1f2pND8aXPxp0zRrXSfDdtb6lo&#10;iQ+bqEkK3U7+aq7htRt5QMQRlT1xivGyDKadbhCniMPhKdas5te+lquZ31utl/wx9dxxxPiML4pV&#10;8Fjs1r4XCRoxkvZSlpP2aa91KW7eumvdHzL/AMFF/wDgkv4F/Zj+DUnx1+B/jDXNQ03T7iJNa0/X&#10;JoZnjjlcIksbxRx8BmUFSCcNnPFepfsS/wDBKf8AZD+Of7KPg/4w/ETSNefVtY0159QktdceOMsJ&#10;ZFyqgHHCiut/4LL/ALTvw8+Gf7Nlz+y1peqed4m1+GzQ2O0k2tjHKr+c5P8Ae8oIO5JJ7V7L/wAE&#10;yIll/wCCf3w7iZtqtocoLen+kS16uDyHhyXGNbDUqMZRVJOUd1GfMr2vs7W9LnzOacacfQ8J8Lj8&#10;RiqkKksU4wqJuM50vZtq7VrrmvZ9bLex8FfHXwB/wRm0b4UeKX+D/wAR9fuPGFrpF1/wj9rcSX5R&#10;75UbylbdCFI346kD3r0X9jP/AIJMfsz+I/2atE/ab/aP8Xa1dxX2jtrF1YWt8trY21mFL4kKoZWI&#10;QZJV19McZPhf7dX7CnwM/Zw+HS/Eb4cftSab4y1G81xbeXR7Oa2Z4kcOzP8AupWbggDkY5r7I/4J&#10;g/tl/s9/Gj9mXRf2WfH+q6fp+uaZpI0O40PWZkWPWIGBjXydxAkLq20x/eznAIINeLlGGwFfiSWG&#10;zTDUaclD3IxtySk2rXtJpu19O3Q+v4pzLO8H4fwzDhzMMXXpSrL20539rCCi01G8IyjG9tbWvbW1&#10;zk73/gmD+wD+1j8Crv4nfscaxqdjcxpcR6bdQahO8Mt1GD+5niugzqCcfd2HBByRwfF/+CQ/7Ffw&#10;p/acsvH8nxYfxBb3Xh+8sYIF0fWpLMjeJ96vs+9gxjGenNb/AO27+xL+1F+xBotz42/ZB+NHjqH4&#10;eXF8899oPh/XryCXSZGUkyOkDASQ4XHmEZX5Q3rXd/8ABvfdXV/o3xXvr65kmmm1HS5JppXLNIxW&#10;6JYk8kk8k962w+DwVbi/C4TE4KNKaU+dJL2c/ddpRXZNPz76o5cZm2cYXwszLM8BnE8TRlOl7Fyb&#10;9vS/eJShUk9btNJrbS60Z8c/8FIfgn4M/Z7/AGufEXwt8Atftpdna2UkTalfNcTM0ltG7FpG5PzM&#10;cegrwuvqT/gsr/yf/wCLP+wfpn/pFDXy3X5vxBRp4fPsVTpq0VUkklsld6H9B8BYrEYzgnLq9eTl&#10;OdGm23q23FXbfdhXu3/BN79nPUP2k/2tPDfh1rNZNH0W8j1fxA8i5T7NA4fyz7yMFjH+8T2rwnEj&#10;sscSlmY4VQOp9K/bT/glR+ybpH7N/wCzXpevap4da38WeKoFv9fmvLXZcQhh+7tuRuVUXHy/3mY9&#10;69bgnIZZ5nUVL+HTtKXnZ6L5v8Lny3jBxtHg3hGo6b/f1706fk2nzT9Ir/yZo+noEWNVSNQqhQFA&#10;qagDjpRX9NH+eIUUUUAFFFFABRRRQAUUUUAFFFFABRRRQAUUUUAFFFFABRRRQAUUUUAFFFFABRRR&#10;QAUUUUAFFFFABRRRQAUUUUAFFFFABRRRQAUUUUAFFFFABRRRQAUUUUAFFFFAHF3X/HzJ/wBdD/Oo&#10;6kuv+PmT/rof51HXUAUUUUAFFFFABRRRQAUUUUAFFFFABRRRQAUUUUAFFFFABRRRQAUUUUAFFFFA&#10;BRRRQAUUUUAFFFFABRRRQAUUUUAFFFFABRRRQAUUUUAFFFFABRRRQAUUUUAFFFFABRRRQAUUUUAF&#10;FFFABRRRQAUUUUAFFFFABRRRQAUUUUAFFFFABRRRQAUUUUAFFFFABQc9jRQ2MfNQB1mg/wDIHt/+&#10;udXKp6D/AMge3/651crml8QBRRRSAKKKKACiiigAooooAKKKKACiiigAooooAKKKKACiiigAoooo&#10;AKKKKACiiigAooooAKKKKACiiigAooooAKKKKACiiigAooooAKKKKACiiigAooooAKKKKACiiigA&#10;ooooAKDnHFFFAHzb/wAFIf2GtN/bM+D5tNDtrWDxlobNN4b1CZtoOfv27t/cfA+jAH1z+Ivifw1r&#10;ngrxRqXg3xNZtb6jpN9NZ31uxB8uaNyjrkdcMDX9JTqWGBXwP/wVU/4JhaB8UtE1z9pz4MWslv4q&#10;sbJrvXNHhx5OqxRKzPIihci42jscPtAxuOT+XeIHCMsyp/2jg4/vYr31/NFdV3kvxWnRH9HeB3il&#10;T4exCyLNalsPUf7uT2pzk9m+kJP5Rlrs2z8oRXrv7Cf7O0/7UH7T/hv4Xy24fT/tIvtc3NjFlCQ0&#10;o/4Fwn1avIDlD5bKQynDKe1ejfsv/tOfEb9kf4nf8LZ+F1npc+qHTpbLy9Ytnlh8uQqWO1HQ5+QY&#10;5r8WyyWDp5jSli03TUk5W3snqj+vOIqea4jIcTTyxpYiUJKm27JSasnfpbc/Vf8A4K16Z8cvFn7O&#10;lr8Cv2fPhZreuPr11GuqNotkWjtbKAhhGxHTc2zA9FNfHX/BKjwZ42/Zm/4KCaT4J+O/hO/8M6pr&#10;3he8h0u01WHy2lZ8Mv4N5MgHqRiof+H7f7aP/QteAv8AwSXP/wAlV4J+0d+2V8aP2m/i7pfxu8Zz&#10;afpXiDR7OG20+48OwyW4iEcjyI43SOd4ZzyD6cV9/nnEmQ4rN6WbYedSVSnKFoNJR5U9Unvfd+rP&#10;wvg3w942y3hbE8M46jRp4evCpzVYzlKo6klaLa0VlZJ6bLuz7/8A+C0/7J/x+/aF8ReAPEfwX+Ht&#10;14gh0+G6sr+OxZTJA8rxsjMCRhMK2W6DviveP2kRH8Hv+CY3iTwx46u4ba40/wCETaNcfvAVN42n&#10;i1VFPfMpAH1r8+fBP/Bcf9tTwh4ct9B1Kw8F+IJYF2/2prWiz/aJR23/AGe4iQn3CgnvmvJf2qf+&#10;Cg37S/7X1rHonxQ8R2drosMwlj0HQ7Q29qZB0dtzPI5Hbc7AdgDXoYjjDhujLGYzC+0lWxEVFxaS&#10;imo2vf8APfyPDwPhT4hYyGVZTmXsYYTAVJTU4Sk5yTmpNWa30srqNk9dj7c/4JF5sf8Agm/8S7/O&#10;P+JnqxXb1GNOhr3D/gkV8R5/iH+wr4VN9MzTaHLdaSzyf3YZT5Y+gjZF/Cvy4+BH/BQT46fs7/Az&#10;Wv2fPAWleHZND16a6kvptQsJZLkNPCsT7XWVVGFQYypwc9elX/2cP+ClH7Rf7LXwjuvgx8MbTw62&#10;lXVzcXHnalp8slxFJMoVijLKoGMAjKnB9a5sl41yzLfqalzWp0pQlZfabi1bXXbc7uLvCHiTPv7V&#10;nSUOeviqdWm3L7EYzjK+mj95aeR+h37JHim2+If7H/x81zTr4TQ3njjxk1rPnO+J4y0bf98sv4V4&#10;d/wb4AHWfiUD/wA+2n/+hS18sfs9/wDBRL4+fs1/BrWPgb4D03w5daLrdxczXkmrafLLPuniWJ9r&#10;LMgxtUYyDzn6Vm/si/ty/Gf9iy41q5+EenaDcNr0cK3v9t2Us23yy23bslTH3jnOa56PF2W/2ll2&#10;Jqc37mM1PTrJO1tddz0MV4W8RLIc/wAvoKH+1zpOleX2YSTfNpo7LRan6RL8c0+Gn/BZHVPhlqd0&#10;yaf428B2NsidvtkPmSQn/vnzl+rCvBf+C8/7PE+leN/Df7TGi2o+y6rbjSNa2/w3Ee54ZD/vIWXP&#10;/TNfWvk/4n/tr/Gj4rftJ6V+1Vrsej2vijR3tWs1060kjtj5ByoZGkZiDkhsMMg8YrtP2lv+CpP7&#10;Rf7VnwtuPhH8UfDHg9dNuLmKdZtN0ueO4hkjbcrIzTsB3Byp4J+tTj+KspzPJ8bg63N71SU6Tttd&#10;3Seumt0/JjyPwz4p4d4qyjNsIoWp0IUsSubey5G46e9aPK1trFH6rfAvTr7WP+Cf3hzStLtXnubr&#10;4ZxRW8MYyzu1nhVHuSa/Gjx5+xV+1l8OvDd9438dfAPxJpek2CmS81C8sSscKZxlj2GSK9l+Gv8A&#10;wWe/a4+FvgHR/hx4d8P+CX0/Q9OisrN7rR7hpWjjUKpYi4AJwOSAKz/jh/wV4/am+P8A8LdY+EPj&#10;fQ/B8ela5b+ReSafpM8cyruDfKzXDAHI7g1XEGecLZ9gKKnOpGpSg0koqzlZb36XX3C4G4P8SuCc&#10;6xUqNGhOhiaylNynLmjBSlrFKyvyyejvqfQWkf8ABKv4fv8AsW6P+0L+zPeeJL74oXfhnS9Z0OSP&#10;XljWG8byZJ1i2qgBCmVVDN1AGc19o/AGT4jeLv2RtLg/a18Px2OvXPh+aDxZa3jIQyAyIXkwSoLR&#10;BXYZ4LGvyI/Zd/4KYftUfsm+H/8AhDfAevabq2goSbfRfElm9xBbknkxmN45EH+yH257VsftG/8A&#10;BWf9rj9pLwRJ8PNcvdD8O6XcgrqEPhWzmt2vIz/yzkeWaVtvspXPfI4ruyvi7hbK8P7ejTnGo6aj&#10;KkkuSUl9q/fpd626Hh8SeFfiVxHjlg8XXpVKMazqQxEpSdWEGrezS/lVk+VK3Or8yTZ9tf8ABC+H&#10;SrX4L+PrbRJfMso/H0y2kn96IRIEP5Yr4L/4Kif8n5fEX/sLR/8AoiOmfsnf8FGvj9+xt4N1DwL8&#10;J9L8N3FlqWofbbhta0+aaQSbFTgpMgAwo4wfrXl3xz+M3iz9oH4rax8YPHVvZxarrdwJryPToWjh&#10;DBAvyqzMQMKO5r53OOIMvx3CeFy+nf2lN3lpp9rZ/NH6BwnwLnmS+J2Y55iOV0K8HGD5rybvT1at&#10;p8L6nKMflyDX6Jf8EWv2Dl8SajD+1/8AE7T91lZyvH4PsZY/9ZOpw92cjlV5VMcFtx/hFeM/8Ev/&#10;APgnpH+2L41uvFnxJXULPwVoTIZpLVAh1K4zn7OkjAgKAMuQCcEAEEgj9nfDHhrRPCGg2fhrw3pc&#10;Nlp9jbpBZ2dvGFjhjUYVQB0AAr3vD3hGWKrRzTFx9xawT6tfa9FbTu9dlr8V46+KVPAYWpw3lc/3&#10;0tK0l9mLV+RP+aSfvW2V1u9L0QwmMU6iiv3I/jgKKKKACiiigAooooACMjFeG/t6fseaB+2R8D7z&#10;wFcNDa65Z7rrwzqUi/8AHtdBfuseuxx8rY7YPUCvcqRhuGK5sZg8Pj8LPD143hJWa/r8D0MrzTHZ&#10;LmNLHYObhVpyUotdGvzT2a2aumfzgfEf4feKfhN4/wBX+GfjaxW21bQ76Sz1CFXDBZUODg9x3B7g&#10;1j1+xH/BTj/gmV4W/aV0K++NXw2jGnePNNsWeSONQIdZjjGdkgAz5oUYVwfRSCMEfjvPFPZzyWd5&#10;A8c0LlJI5FwysDggjsQa/mPibhzFcOZg6U9YSu4S7rz811+/Y/0S8OeP8t4+yRYii7VoJKrD+WTW&#10;67xlZuL+T1TO+/Zg+BGvftK/Hbw78G/D7rG+rXyi6uGPEFsvzTSe5CBiB3OB3r9dv+Cium/Fnw1+&#10;x5J8C/2YfhhrGsXusWsOjRx6LalxY6eqgSFiOhZB5Y/3ye1fkH+zr+0D46/Zh+K1j8YvhzaadNq2&#10;nxSxwx6pbvJCRIhRsqroTweOa+mP+H7X7aGcnw54C/8ABHc//JVe7wrneQ5Xk+Jw+JlONSt7rlFJ&#10;2ja2l9nqz4vxM4P414k4qwGOy+nSqYfC2moVJuKlU5rtySWqso216NdWc3+wR8MviP8Asvft/wDw&#10;5g+PvgfUvC76pNcR2K6tB5ZlMkMkSkZ7b2C/U19n/wDBaj9nH4zftBfC3wd/wprwNd+ILjRdcne+&#10;s7ABpljljVVcL3GV5x0znpX5wftUftr/ABo/a78ZaL47+JMOk2Oo6BbmHTpvD9tLb7Pn37vmlc7g&#10;3QgjFewfDP8A4LZ/tqfDrwpb+Fr/AP4RXxO1uu2PUvEmlTvdFQMAM0E8Qf8A3iCx7k1tlee8N4fL&#10;cVk9WVT2FSV4zSXN9m9101Wlr6HHxHwX4g5hxBlvFWGhR+u0IONSk5S9nvOzjLdpxnrdpp7XP0h8&#10;E6JffAX/AIJ4W/hz4m+Vp914d+Gjw6srSArDItowZcjgkHjjvXzR/wAEDV+z/A34iXrN8v8Ab0PT&#10;rxbk18b/ALUf/BSr9qT9rPw//wAIb4/1/TdL0J2DXGi+HbNreC4YHIMhd5JHAP8ACX255xmqX7LX&#10;/BQT45/sheCNa8A/CvSfDs1nrtz595JrFhLLKreX5fyFJkAGPUHmvRq8bZO8/wALWgpKjQhKKbXv&#10;NuNtr7aL/I8HD+EHFkeB8xwlWVN4rGVqdRxUnyRUZuTXM1vq9NVsrvU/ST/gip8Rbjxx+xs2mXcr&#10;vL4d8VX1gWk7hvLuB+k9TfsQ+KYPGXj79p24trzzkb4h3Iikzn5Ra+WB9B5ePwr83v2UP+Ci/wC0&#10;D+xx4L1TwF8KLHw7cafq2qG/uBrWnyzOkxjSMlSkqYBVF4IPSm/s5/8ABRX9oH9mOLxXF4Ds/D15&#10;/wAJlqLX2sNrGnyzHzjuzs2SpgHeeuarA8dZbSw2ApVub90pKen91xjbXXfUyzjwZ4hxGYZzXwqh&#10;bEypuleVtPaRqT5tNNtO59Cf8EG02ftR/EKNm6eFWH/k9FX0J8cPjVbfCH/gsT4C07Urow2Piz4c&#10;w6LMexlkvbow5/7aKo/4FX5sfssftmfFz9kHx5rHxE+Fen6JNf65Yta3kesWck0SxmUS/IEkQg7l&#10;HUnik/aO/bN+Mn7Tvxh0X45eOV0nT9e0G1t4NNk0O1khjTyZ3mjfDyOdwdzznGAOK8rL+LMHl/Dd&#10;HC07+1p1VPbS3M21e/VOx9Pnnhfm+fcfYvMayj9WrYZ0r83vKTpqKfLbpJXvfofcH/BfD4CT6r4Z&#10;8K/tG6RYK39lyHR9YmX7wikYvAT7B94+rj1r6W/4Jmq0n/BPr4epGMs2gzBf+/8ANX5pfHT/AIK2&#10;/tM/tD/CfVvg38RvCngmXSNZt1iuGttIuEmjKsHWRGNwQrqyggkEZHQjin/Av/grv+1N+z78KNG+&#10;DvgfQ/B8mk6FbmCyk1DSZ5J2Uuz/ADMtwoJyx6AV7GG4u4dwvFVbMYOfJVppP3dea66X2aS+dz5X&#10;MPC3j/MPDXCZBVVN1cPXcovn0dNxlbW26lJq1trHnPxB/Yb/AGvPClrrPjPxH+z34ms9J08T3V5f&#10;T6eVjhgTLNIT6Bea+wvgH/wSp+CHxJ/Ym0/4++AbzxBffELUvB0l/oax64sUEGrLGxiVdqqVxMoH&#10;zNxjmvEfij/wWZ/a0+LXw71z4Y+J9A8Fpp3iDS59PvntNHuElWKVCjFCbggNgnBII9jXnf7K3/BQ&#10;z9pn9kGzk0L4YeIrO80WaQyNoOvWrXFqsh6soV0eMnvtYA9wa+cweK4NwGZNuM6tKcWm5RXNCV9H&#10;FddPmmffZvlfi3nnD6SnSw2JpVIyjGnOXJVppe9Gbd2tbabNXTte6/Xf9he5/aF1j9mDTdO/a78N&#10;ta+Jbdp7S7W/ZGku7VTiOSYKSNxXIPrjceteAf8ABG3TPBGhfFj9oTRvhxNHJ4ftfG0EWjPC2UNs&#10;sl6I9p7qFwAe4xXyF8c/+CxX7Ynxy8CXHw+uZ/Dvhm0vPlvbjwrp88NxPEQQYjJNPLtU5527W4xn&#10;GQeA/ZD/AG9vjf8AsV2WuWPwj03w/cL4glt5L7+27GWYqYQ4TZslTH+sbOc9ulfSz43yWOZ4Jx55&#10;QoKSc5L3neHKlbr0beh+d0fBvjCpw7nCqKlTrYyVNxowk1Tio1VNu9nayuopXsr666d1/wAFlT/x&#10;n/4sP/UP0z/0iir5ZZuODXdftHftCeOv2oPi1qHxm+I9rp0OralDBHcR6VbtFCFiiWNdqu7kHaoz&#10;8x5r1H/gnF+wdqf7avxUmtPEj6hp3g3Rrfzta1a0jCtLJuUJaxOwKiRgSxODhUPcjP5/iqdTiLiK&#10;qsFFy9rOTjfTRu932stz91yvEYfgHgDDvOJqCw1GEZtaq8YpWj3bei7s9e/4I4fsGS/GLxrD+058&#10;StMjfwz4dviui2dxHn7dfx7WEmCMGOMnOecuMfwmv1vhGIwKxfhx8PPB/wAK/Bmn+APAWgQaZpGl&#10;2ywWNlbr8saKPzJPUk5JPJ5rcGa/onhnIMPw7lkcPDWT1k+8v8lsvI/gzxB42xvHnEU8fVvGmvdp&#10;w/lgnov8T3k+/kkFFFFfQnw4UUUUAFFFFABRRRQAUUUUAFFFFABRRRQAUUUUAFFFFABRRRQAUUUU&#10;AFFFFABRRRQAUUUUAFFFFABRRRQAUUUUAFFFFABRRRQAUUUUAFFFFABRRRQAUUUUAFFFFAHF3X/H&#10;zJ/10P8AOo6kuv8Aj5k/66H+dR11AFFFFABRRRQAUUUUAFFFFABRRRQAUUUUAFFFFABRRRQAUUUU&#10;AFFFFABRRRQAUUUUAFFFFABRRRQAUUUUAFFFFABRRRQAUUUUAFFFFMAooooAKKKKACiiigAooooA&#10;KKKKACiiigAooooAKKKKACiiigAooooAKKKKACiiigAooooAKKKKACiiigAooooAKD7iig57UAdZ&#10;oP8AyB7f/rnVyqeg/wDIHt/+udXK5ZfEAUUUUgCiiigAooooAKKKKACiiigAooooAKKKKACiiigA&#10;ooooAKKKKACiiigAooooAKKKKACiiigAooooAKKKKACiiigAooooAKKKKACiiigAooooAKKKKACi&#10;iigAooooAKKKKACiiigApssKTLtce2KdRQB+fH/BUn/glna/EbT2+OP7L3gOxs9etdzeINB02EQj&#10;U4+vnRRqApnByWHBcHPLDn8uNc0HxB4W1m48PeKNEutNv7VtlzY31s0M0TejIwBB+or+kxxlTgV8&#10;t/t9f8Eyfhr+2RZyeNNKvP7B8dQWwjtNaVSYblVHyxXCD7w7Bhhl9xxX5Xxh4fxx8pY3Llao94aJ&#10;S812f4P1P6T8K/HCrkNOnlGfNzw60jV1coX2Ut3KC6NaxWlmtF+JtFekftH/ALJHx5/ZS8SDw/8A&#10;GLwTcWcczEWWrQZks7vH/POUDaT6qcMO4rzYMD0r8RxGHr4Ss6VaLjJbpqzR/YuX5hgc0wkcVg6k&#10;alOSupRaafo0LRRRWJ2BRRRQAUUUUAFFFFABRRRQAUUE4rT8GeC/F3xF8S2vg7wH4bvdW1S+mEdr&#10;YafbtJJIx9AB+JPQDk04xlUkoxV29EluZ1atOhTdSpJRildtuySW7b6GUx2ivrb/AIJy/wDBM3x7&#10;+0z440/x/wDFvwnfaX8PbVlnuJLtHt5NXBXKRwZwxQ5BMg428A5II95/YW/4InyadqEXxH/bAhhm&#10;eF1ew8H2swkjbod1y4+96eWvHHJI4r9IdI0qw0XTYNI0uxhtrW1hWG2t7eMIkUajCoqjgAAAADgA&#10;V+s8JeHlatOOLzRcsU01Dq/8XZeW762P5f8AFDx4wuHpVMr4bmpzacZVl8Mb/wDPt/al/e2T2u9q&#10;PgfwJ4P+HHhq18H+A/DVjo+l2Mey00/TbVYYYl9lUAcnk9yeTWxRRX7ZGMacVGKslskfyFUqVK1R&#10;zm223dt6tt7tvqwoooqiAooooAKKKKACiiigAooooAbJGJFwa+H/APgp5/wS/wBC+PPhmb4t/s/e&#10;D9P0/wAcWcrS39pZwrAmtxEMX3BQAbjOCHPLDKk9CPuKgjjpXm5tlOCzrBSwuJjeL69U+6fRr/h9&#10;D6DhnibN+E82p5jl1TlnF6rXlkusZLrF9vmrOzP5t/FPhHxZ4F1+bwv428N32k6lbHE9jqVq8Mqe&#10;mVcA89vWs+v3M/bo/wCCdXwp/bT0ManqjNovi6ys/I0nxHbx7iqgsyxTJkeZHuZj1BGTg9j+Rv7U&#10;X7EX7Qf7IusLZ/FTwg39mzylbHXrAmWzuPYOB8jY/hbB+tfzxxLwbmXD9VzSc6PSaW3+JdH+DP7s&#10;8PfFvh7jjDxozkqOL60pPd96bfxLy+JdV1fktFNV1PANOr49H6wFFFFMAooooAKKKKACiiigAowO&#10;uKKCQOaACmsSBxV7w/4f17xZrNt4c8LaLdalqF5KIrWysbdpZZnJwFVVBJNfoJ+w9/wRN8SaxqkH&#10;xC/a+g+w6fHtktfCNrcAzXJwD/pDocRqOhRTuPqo6+vk2Q5nn2I9lhIN95fZj6v9N30R8nxZxtw7&#10;wXgXiczrKLt7sFZzn5Rju/XRLq0eBfsEf8E5vip+1p4703W/Efh280nwHbzRz6prF5C8QvYQ2TFb&#10;EgeYzYK7x8q8kkkYP7Q/C/4UfDr4OeEbXwN8MfB2n6HpdouIrPTrVYlJxy7bQNznqWOWY8kk1qeF&#10;vDGg+DfD9n4W8MaPb2GnafbrBZWdrEEjhjUYCqo6ACtCv6H4Y4VwXDeHah71SXxSa19F2X59T+D/&#10;ABE8Ss48QMwU637uhD4Kabsv70u8n32WyW9yiiivqj83CiiigAooooAKKKKACiiigAooooAKKKKA&#10;CiiigAooooAKKKKACiiigAooooAKKKKACiiigAooooAKKKKACiiigAooooAKKKKACiiigAooooAK&#10;KKKACiiigAooooAKKKKAOLuv+PmT/rof51HUl1/x8yf9dD/Oo66gCiiimAUUUUAFFFFABRRRQAUU&#10;UUAFFFFABRRRQAUUUUAFFFFABRRRQAUUUUAFFFFABRRRQAUUUUAFFFFABRRRQAUUUUAFFFFABRRR&#10;SAKKKKACiiigAooooAKKKKACiiigAooooAKKKKACiiigAooooAKKKKACiiigAooooAKKKKACiiig&#10;AooooAKKKKACg+5ooYgDkUAdZoP/ACB7f/rnVyqeg/8AIHt/+udXK5pfEAUUUUgCiiigAooooAKK&#10;KKACiiigAooooAKKKKACiiigAooooAKKKKACiiigAooooAKKKKACiiigAooooAKKKKACiiigAooo&#10;oAKKKKACiiigAooooAKKKKACiiigAooooAKKKKACiiigAooooAKa67h0p1FAHPfEX4YeBviz4SvP&#10;A/xG8L2msaVfwtFdWd5GGVlIIyO6nnhgQR1Br8/v2lf+CDPhe4s5de/Zb8eXlpemR3bQ/E90sluQ&#10;eVSKVIwyAdP3m/Pdu9fpFTTGpOSP0rxc44eynPKfLi6Sb6S2kvRrX9D6zhfjjijg2tz5ViHBN3cH&#10;rCXrF6fNWfmfzvfG39nH43/s7eI5PC/xj+Hd9o1xGfkmkjDwTL/eSVCUcH2P1xXEB1boa/pI8SeD&#10;/CvjHTJNG8WeG9P1SzmXElpqNmk8Tj0KuCD+VfPvxm/4JQfsSfGKKSU/CG08NXxjKx33hP8A0DYf&#10;XyYx5Lc+qV+WZl4VYqEnLA1lJdFPR+l1dP7kf0nw/wDSWy+pCNPOsHKEus6TUo+vLJppeXNJ+p+H&#10;ec0V+kHxT/4N/dVjDXPwW+PEMnJK2fiTT2T6DzYc/wDoFeEeM/8AgjH+3f4UmaPTvA+k65GvIn0f&#10;XIip/Cby2/SvisXwbxPgnaeGk/OPvf8ApNz9dyvxc8O82inSzCEX2qXpv/ydJfc2fK1Fe3aj/wAE&#10;2f26NLdkuf2cfEDbW6wxpJn/AL5Y1Da/8E6v24Lt/Kh/Zt8S7v8AppahR+ZNeW8mzhOzw9T/AMAl&#10;/kfTR4w4TlHmWPo2/wCvsP8A5I8Xoz2r6P8ADP8AwST/AG+PE7Ls+CjWKscGTUtWtodv1Bfd+hr2&#10;f4Yf8EDPjvrUsNx8Wfiz4f0O3bmaDSY5b2deOnzLGgP4kfWu7C8J8SYyVqeFn6tcq++VjxMy8UPD&#10;/K4OVfMaTt0hLnf3Q5mfBORVvQPDviLxXqseieFtCvNRvJmCxWtjavLI59lUEmv2B+DP/BEX9kb4&#10;d3EepePU1bxlcx4Kx6tdGG33evlwld30Yke1fT3w8+BfwZ+E0Ri+GHwm8OeHVb/Wf2LokFsXPqxj&#10;QFj7nJr7DL/C3Na9pYurGmuy95/ovxZ+VZ59JThvCXhleGnXfSUrU4/rJ/8AgKPy4/ZS/wCCIvxj&#10;+KIsfFn7RGrN4P0O4UStpdqytqkiFcgYKskB6cNuYd1Br9E/2WP2G/2e/wBkXRJLL4R+FpFvriMJ&#10;fa7qUwmvboA5wz4CqP8AZRVX2717AIlHanAYr9RyThHI8itKhTvNfblrL5dF8kj+b+LvFDjDjNyp&#10;42u40X/y6h7sLbq63l/282Mji8un0UV9OfnoUUUUAFFFFABRRRQAUUUUAFFFFABRRRQAUUUUADDc&#10;MGsnxf4J8L+O/D914V8YaFbalpt5C0d1Z3kIeORSOQQf8itaiplGM4uMldMqFSdOanBtNaprRp90&#10;z88/2k/+CEHwz161uvEP7M/jW+0PVJLhpF0XXLkT2AUg/u43CebHzjBZpOK/PX4+/so/H79mPX28&#10;P/GL4d3enYG6G/jXzrWdckBkmTKnp0JDDuBX9CnlqTkiqeteG9B8SafJpPiDRrW+tZVxJbXlussb&#10;j0KsCDX57nXhxk2ZXnhf3M/JXi/+3enyaP3ThHx94u4ftRzH/a6S/ndqi9J2d/8At5Sb7o/mzDgj&#10;OadX7pfGL/glz+xL8Yrdv7Q+COm6HdbSI77wrENOZSe5SECNz/vKa+V/ip/wb+Rukl18Fvjy0cm7&#10;KWfiTT8rj/rrCcj/AL4NfneYeG3EeD1oqNVf3XZ/dK34Nn71kf0hOA8zSji3PDS/vxco/wDgUOb8&#10;Uj81c0V9YeNv+CK/7dXhGZl0vwroevxryJtH1xBn8JxG36V5/qX/AATT/bp0mRkuf2ctebb3t1jk&#10;B+m1jmvl63DufYeVqmFqL/tx2+9Kx+jYTj7gnHRUqOY0X/3Egn9zaZ4fRXs1v/wTs/bfuZPKi/Zt&#10;8Tbv9uzCj8ya6Xw3/wAEnP29/EzqIvgbNZqxxu1LUreED3+aTP6VnTyPO6rtDDVH/wBuS/yOitxp&#10;wfh481XMaCX/AF9h/wDJHzpmivuv4af8EEf2jtelhufih8TPDXh+3ZgZorJpb24Ve4xtRM/8DIr6&#10;T+Dv/BDX9lPwLdR6l8RtU1vxhNGM/Z724+y2zNkclYSGI9i2PXNfQYHw/wCKMa1el7Nd5tL8NX+B&#10;8LnPjn4d5RFqGJdeS6UouX/kz5Y/+TH5EaXpOr69qMelaHpdxeXUrBYre1haSRz6BVyTX2L+yl/w&#10;Rd+P3xojsfF3xmuP+EK8P3DLJ9nmw2pTxd9sXIiJHTzOR3U1+q3w4/Z0+BHwfUf8Ku+DXhnw+20B&#10;ptJ0OCGV8Djc6qGY+7Emu0EaDkCvvsn8LcFh5qpmFT2n92Pux+b3f4H4lxV9I/OMwoujkeHWHT+3&#10;Nqc/krcsX5vmPDf2UP8Agnr+zd+yDHJffDLw5c3msyxtHN4i1ydLi8dCQdgZUVEXgcIq5xzmvcEh&#10;VDkVIAB0FFfpmDweFwFBUcPBQitklZH88ZpmuZZ1jJYvH1pVakt5Sbb/AB6LolougDPeiiiuo88K&#10;KKKACiiigAooooAKKKKACiiigAooooAKKKKACiiigAooooAKKKKACiiigAooooAKKKKACiiigAoo&#10;ooAKKKKACiiigAooooAKKKKACiiigAooooAKKKKACiiigAooooAKKKKAOLuv+PmT/rof51HUl1/x&#10;8yf9dD/Oo66gCiiigAooooAKKKKACiiigAooooAKKKKACiiigAooooAKKKKACiiigAooooAKKKKA&#10;CiiigAooooAKKKKACiiigAooooAKKKKACiiimAUUUUAFFFFABRRRQAUUUUAFFFFABRRRQAUUUUAF&#10;FFFABRRRQAUUUUAFFFFABRRRQAUUUUAFFFFABRRRQAUUUUAFBz2FFBz2NAHWaD/yB7f/AK51cqno&#10;P/IHt/8ArnVyuWXxAFFFFIAooooAKKKKACiiigAooooAKKKKACiiigAooooAKKKKACiiigAooooA&#10;KKKKACiiigAooooAKKKKACiiigAooooAKKKKACiiigAooooAKKKKACiiigAooooAKKKKACiiigAo&#10;oooAKKKKACiiigAooooAKCAeooooATap5IoKA84paKAGlAelHlDqadRQAm0dxS/hRRQAUUUUAFFF&#10;FABRRRQAUUUUAFFFFABRRRQAUUUUAFFFFABRRRQAUUUUAFFFFABQRng0UUABAPUUYA7UUUAJsX0p&#10;CgPQU6igBvljvTgoHaiigAwPSgDHAFFFABRRRQAUUUUAFFFFABRRRQAUUUUAFFFFABRRRQAUUUUA&#10;FFFFABRRRQAUUUUAFFFFABRRRQAUUUUAFFFFABRRRQAUUUUAFFFFABRRRQAUUUUAFFFFABRRRQAU&#10;UUUAFFFFABRRRQAUUUUAFFFFABRRRQBxd1/x8yf9dD/Oo6kuv+PmT/rof51HXUAUUUUwCiiigAoo&#10;ooAKKKKACiiigAooooAKKKKACiiigAooooAKKKKACiiigAooooAKKKKACiiigAooooAKKKKACiii&#10;gAooooAKKKKQBRRRQAUUUUAFFFFABRRRQAUUUUAFFFFABRRRQAUUUUAFFFFABRRRQAUUUUAFFFFA&#10;BRRRQAUUUUAFFFFABRRRQAUNjHzUUEkdBQB1mg/8ge3/AOudXKp6D/yB7f8A651crml8QBRRRSAK&#10;KKKACiiigAooooAKKKKACiiigAooooAKKKKACiiigAooooAKKKKACiiigAoorxX9rj9vP4Gfsc22&#10;m2Hj+41DVvEetvt0Pwf4dtftWpX/ADtBSLIwpb5QWIDHgZIOAD2qivjXWv8AgpR+1/4O0mTx947/&#10;AOCVPjrT/CEEZnutUtfFEFzfwW4GTK9gsAdNoBLBmAUDJIr6S/Z1/aG+GP7Ufwl0v40fCPW/t2j6&#10;orBfMTZLbyodrwyp1R1IwR6YIJBBIB3FFFFABRRRQAUUUUAFFBPFfMPwg/ai+LvxU/4KV/Er9n+x&#10;v7X/AIQLwH4asy0K2Sea2oSiMkmXG7q0g25x8uaAPp6ihc45ooAKKKKACiiigAooo+tABRXk37Ov&#10;7Xfgr9pbx38QvBHgrwtrFqvw58QDRtS1PUEiFve3WZN4g2OzELs53Bfvr746T9oL4+fDr9mb4R6x&#10;8aPinqwtdI0W38yQKw8y4kJwkMSkjdI7EKq56nsASADtaK4b9nP41yftDfCTSvi8nw317wva61CL&#10;jT9O8SRxJdPbsMxzFY3cKrqdy5IJBBwMiu5oAKKCcCuL8X/tB/B/wF8UPDvwV8W+NobXxT4sSV/D&#10;+jm3leS7WP77AohVAOeWK9KAO0ooqtrOrWeg6Pda5qMmy3s7aSedv7qIpYn8hQBZor5r/wCCW37R&#10;vxo/ar/Z81H4zfGS8tZGvvFl9BoMdpZJCsdjEwVV+UfMQ24bjknFfSlABRRRQAUUUUAFFFfM/wDw&#10;U8/ah+K/7Nfwt8JRfA29s7fxV4w8d2Oh6a15ZrOpWUtuARuCT8oz2zQB9MUVHaJPHaxx3U3mSLGB&#10;JJtxubHJx2zUlAATgV478Sv22fhX8L/2p/Bf7IGreHvEN94r8cWbXemyabawPa2sK+dl52eZXUYg&#10;lPyo/CmvYj06V4L8JPjZ+zp+0B+13458N+H/AIK27+NvhT5WmXnjy+0W0aUCQODbW1yC06qu6VWU&#10;7VyX67jkA96ooHSigAJ5xigVyHx/t/ipefBPxRZ/A+SJPGE2iXEfhuSeZY0jvGQiJ2ZgVAViDyD0&#10;qp+zN4d+LvhT4B+FNA+Pfic6z4zg0eP/AISXUSyN5l22WdQUVVIUnYCAAQoNAHdUUUUAFR3NzFaw&#10;SXMzYWNCzfQDNSVw/wC0j8bfBn7OfwO8TfGv4hWU91o3h/TWnvrW1VDJcAsEWJA7KpZmYKASAS3W&#10;gDl/2O/21vhb+274V17xp8JPDviGz03w/rz6RPca9awRC5nVFctD5M0u5NrocttPzDivYK8u+AWu&#10;fBvQP2aLH4q/CT4R6d4H8N6poZ8Q/wBg2Ok21gIg8IkLSR248vzCiqCwJ6Dk4rgv+CW/7Qfxn/ak&#10;/Zj/AOF2fGnUrS4uNU8R38ekCzsFgRLKKTy0GF+8dyvyeeKAPo6iiigAooooAKKKCeKACivmn9qL&#10;9pz4qeDf22fgb+zB8J9RtYY/F9zfah40E9mkrf2ZAqlQpIJj3lJ13DByBz6fSwORmgAooooAKKKK&#10;ACiiigAooooACcdq8h/Z3/bc+CH7UXxA8Z/Dj4TTatcX3gO++ya9NeaaYYBL5ssQEbknfloZCOBw&#10;M8ZFSftP/teeB/2Wb7wVpPivw5q2q3njvxRFoejWmjpEzidyBvfzHX5AWXOMnnpXbeAvg58I/hZc&#10;ahe/DL4W+HfDs2rTCbVptD0SC0e9kBJDzNEimVssxy2Tlj6mgDhvhh+218D/AIv/ALRnir9l3wRc&#10;6pP4n8GxSSa4ZNPK2sYR0RgsufmO6RRjHXPpXrteD+Nfir+zb+zZ+1X4P+Fnh34G2UXjr4xTXjXO&#10;ueG9Bs4ZmSDbLJNfTDZJIpJZgfnJKMTzjPvFABRRRQAUUUUAFGfWivMf2xNO/aJ1v9nTxHo/7KV5&#10;b2vj26jgi0K+uriOJLbNxH50m6QFciHzMZB+YigD07POMUVh/DTTPFGi/DzQdI8cau2oa1a6Paw6&#10;vqDYzc3SxKJZPlAHzOGPAA54ArcoAKKKKACiiigAorif2gPjJP8AAj4Z3fxFtPhZ4s8ZzW08MUfh&#10;/wAF6Q19qFwXcLlIlIyFBLMSQAqmvmXx3/wWU034X+HJfGHxK/YF/aA8O6TAyrNqmueB1tLeNmOF&#10;DSSyqoJPAyeTQB9oUV8g2P8AwVh17UrOHUdO/wCCbX7Slxb3EayW88Pw3ZkkRhkMrCTBBBBBHBFf&#10;Unw88W3XjzwJo3jW88KapoUurabDeSaLrVv5V5YmRA3kzoCdkq52suTggjtQBtUV4J/wUs/aX8Wf&#10;snfsf+JfjB4Bu7e3163ktbbR5buBZY1mlmRclG4b5N/HrXrHwfvPGOofCjw3qPxCuUm1640K1l1i&#10;SOERqblolaTCjhRuJ4oA6Oiivmv/AIJ3/tN/FL9qnU/i3438V6lazeFdJ+I91ovgOO3s0jYWUBPz&#10;syjMhYPHySeVP4gH0pRRRQAUUUUAFFFFABRRRQAUUUUAFFFFABRRRQAUUUUAFFFFABRRRQAUUUUA&#10;FFFFABRRRQAUUUUAFFFFABRRRQAUUUUAFFFFABRRRQAUUUUAcXdf8fMn/XQ/zqOpLr/j5k/66H+d&#10;R11AFFFFABRRRQAUUUUAFFFFABRRRQAUUUUAFFFFABRRRQAUUUUAFFFFABRRRQAUUUUAFFFFABRR&#10;RQAUUUUAFFFFABRRRQAUUUUAFFFFMAooooAKKKKACiiigAooooAKKKKACiiigAooooAKKKKACiii&#10;gAooooAKKKKACiiigAooooAKKKKACiiigAooooAKGOKKRulAHW6D/wAge3/651cqj4bl8zR4efu5&#10;H61erll8QBRRRSAKKKKACiiigAooooAKKKKACiiigAooooAKKKKACiiigAooooAKKKKACiiigCHU&#10;L600yxm1K/uFhgt4Wlmmf7qIoyWPsAK+Hf8Agl14NtP2p/in4/8A+ClXxN0v7ZqniDxLcaX8P4bw&#10;bl0bSbclB5YPSRgQrMP7jEY3tn6G/wCCgPxGX4VfsWfEzxv9pMMlt4SuooG7+ZMnkoB7lpAPqaw/&#10;+CXXwzf4UfsDfDHw5c2xhuLvw3Fql0rLht92Tc8+4WVR+FAHvUsCTxNBNGrKylWVhwQeoNfOP/BN&#10;79kn4jfsh+GPH3hnx1PpYs/EHj671jQLPSbt5UtrSQKFVtyLtfCgEDI4HJrk/iN/wWR+Efwuv9Yi&#10;8T/so/HhbHQ7qaG61xPAUK2LLG5QzLLJdr+7OMhmC5BGQOlfSXwZ+MPh343fBzQPjboWlajpmleI&#10;tHj1Ozt9ahjjuIrd13KZFjd1UlcNwx4IoA8Y8R/8FMPhV4Z+LnxH+EV14H8QX1/8PbjT7KOHRLf7&#10;Zc67qF5E8kdnaW8Y3s4WNyxPChGJIxXR+C/2xtV1L9mHxh+038V/2fvFXw/tfCdtf3I0DxVGIL69&#10;htoBLvVGUbPMbMaBurD0wT8//wDBG7wH4c+KviH4t/t4a1pQuNb8dfEPUI9Gurhcmz09ZS+yPOdp&#10;JkCk+kSjpnPaf8FvPHF14Y/YK1jwdpd35d74y17TdFt9v3mD3KyuAPQpCVPs3vQB9Dfs6/GKP9oX&#10;4HeGfjbb+FrrRYfE2lx6hb6beyK8sMT5KbmXAOVw3HZhXIa3+2H4e0v9tHSP2LbLwXf3mqal4Xk1&#10;u61qOdRb2UKl/kZSNxJ2jB6fOK9B+DnguH4dfCTwz4BtovLTRdAs7JVx93yoVTH6V8l/skWS/Fr/&#10;AIK1ftB/G5v3tr4L0nT/AAhp8jcjzW2vOB7q9syn2f3oA9W+Pv8AwUa+B/7N/wC0JD8BPiaJ7Zj4&#10;LfxFdaxG4dIk894YrVIlBklnldMIi8ncvrXnuhf8FgfA9t8VtB8BfGX9mf4kfDvSPFF4tt4e8VeM&#10;NHNtbXLtjYSGAKqSRyC2MgnjJHA/s/8AgHwn+07/AMFlvjB8ZfGGkxapbfC+xsdL0FLiMSQ2935f&#10;liQA5G4FJ2U9mYsMEAj1j/gtF4U8OeJf+CdXju+1y0ja40b7BfaVdMPntrlb2FAyHsSrun0cigD6&#10;o3qVypz6V8T/APBHmxHxC8Q/Hj9q6dd3/CcfFS5s9NmY532doCUZT6E3GPcx+wr13x/8ata+Hf8A&#10;wTVuPjrql0y6vb/CGG/82Vjn7dJp6bCSecmZ196yP+CSPw3Pwy/4J7/DzSfKWGfUdLk1S4+X5i1z&#10;M8oJ9TtZfwAoAuftPf8ABR74Ufs8/ECH4K+F/BPiX4iePpofObwf4H043dxbRkZUzFciMnjC4LYI&#10;JABBNL9lf/gpd8PP2i/ivdfALxn8K/Fnw38eQWrXVv4Z8ZaeYZLuEfeMZIHzAfMVYAkZK7sNjR+A&#10;PwH/AGef2EL7xV4l8a/GvTpPEfj7xFNquq+IvGGpWtpc3G85EClmXMancQB3PPQY8L+NHjD4ffHf&#10;/gsh8DY/hF4q0nWf+Eb8J6lfazqmh38VyhjIm2wu8bEfLjOCePN96APpT9rP9sjwf+yVP4GsfE3h&#10;y51Kfx14ut9BsI7e6SIW7SMAZ3L/AMC5GfrWH8Kv26rv43/G+1+HPw2/Zo+IFx4RuUndfihqOjvZ&#10;6NIkaMQ8LyLmZXcBExgtuzjAJrxP9uTwX4b/AGq/+Co/wP8A2YPFMTXWh+FfD974u8QWifdmBkIh&#10;if8A2S9qisODslIzzx9zW9vBZ20dnaQpHDHGFjjjQKqKBwAB0AFAHhP7VH/BQn4P/sw+KLD4WpoO&#10;veNPHmrR+Zp3gjwbp7Xd8ydnkC8RKTwM5Y9QpAJrm/2bf+CoHgn41fGmH9nb4n/BPxl8L/GV/bvP&#10;o+j+NNPMP9oIqliEJCnfgMQCuCFODkYro/hh8BPgP+yP8UfHnx7+JHxf0+bxL8RdcN3ca54uvba1&#10;e0txny7G3Z2G2FAcAA5IVQc7Rjwz9tTxl8Nf2hf+CgX7LXg34PeOdD13UdL8VX2salqGg6lDdfZb&#10;S2WGdoneJjtEghcbSecdORkA+8Ac9KyfHni7TPh/4J1jx5rjbbHRdKuL+8bPSKGNpG/RTWqvTGa+&#10;cP8Agrd8SD8M/wDgn38RtSin8ubUtJXSoWLYz9pkWEj8VZhQBwn/AARV0n/hHf2H7742eNLiK2uv&#10;G/i7V/E+sXs74CqXEZdmPRQsJb0G4n1rmfBfhXUf+CtX7Rdv8bPHGn3Vv8B/hvq0kfgvR7hCq+Ld&#10;TjJDX0isOYFzgDvjbnmQDwez1z9qnS/hX8Df+Cfv7VHw/tvhT8LvGt5b6dJ4o0XVkuLrWYVUSraT&#10;GOUi28+WSJW3AH5zkEKwr9VPBng/wx8O/CmneBvBmjW+n6TpNnHa6fY2sYWOGJBhVA+n50AZHxi+&#10;Mfww/Z4+GuofFL4s+KLfRdA0mHdcXUyk+yxoigs7seFRQST0FfKOrf8ABabw/odlH8QNU/Yu+L1v&#10;8PZJF2+O7jw+Y7UxE4EoB+XGf9vn9K90/am/ZK8D/tMeK/Avin4q+N7qDw34B1h9XuPDEix/YNVu&#10;AF8t7rf1WPa2B0IkcHINYX7XP7UH7L+n/srfEezb4w+CdUMfgbVIYdDtvENpNJcyfZJFS3WJXJJZ&#10;sKBjjNAHqtv8YPDfiD4Lf8Lw+HMNx4m0u40E6po8OjxmSbUY/L3pHGuMl2+6FxnJxivzD1b9tv4q&#10;/E7/AIKg6b8eD+wv8T766+H/AIKeybwFb6TJJqVjJPuxcyoI/wB2hE2RkDOVr7k/4JTeEtW8D/8A&#10;BPL4WaFrMrtNJ4ea9/edVS5uJbmNfwSVR7Yryz/glbcJ8WP2iv2lv2oZE82PXviMui6PdNzmysRK&#10;qbT6Mjw5H+wPSgD2n9pD9tTS/wBmP9lnTf2l/iD8M9Wjm1D+z0/4RN5kivIbi6APkOWGA6ZO4Y4K&#10;kVH+3f8AFqXwD+wH8QPipLA1jO/giQRQySZaGa6RYUjJHffMq8V4z/wV1s5fin8SP2ef2X7fbIvj&#10;L4oRXWpQ9c2NoYzO2PQJKx98VN/wW61u71f4BeB/2d9IP7/4lfErTdLnjU4LWsbmV/ykEFAHoH7F&#10;Nho/7Hn/AATA8J+I/FFmyQ+H/h23iTWIVOJGeWJ76SPp9/Mnlj3AHNcra/8ABXjwF4o+HOheI/hP&#10;+z5488ceJdX0ldRvPCHg/S2vpdIgZ2Cfap41KRswUsE5bBBIAIJ0v+CvXjS3+EH/AATg8Yabp7rD&#10;/aFlZ6HZxxqBxLIiFVA/6Zq3HoDXp37Dn7OHhj9ln9mLwn8LNC0eO1u49JhuNdmEYElzfSIGmdzj&#10;JIYlRnoqgdqAOD+BP/BVL9m34w/BTxR8Y/Ej6h4NPgm6W28TaF4ghAvLeZgfLjjReZmdgUVQNxdS&#10;No4zyej/APBYTwZbfFHQPBvxa/Zh+JXgHQfFN9HaaB4w8XaMbW1uJJCojLBgNqHPLBmAHJ4yR5H+&#10;yl+zt4O+Pv8AwV3+OXxi1i1W68O+BvEkLWWlZP2afWhF5IuHT7rtFtuGXIPzyBuor1D/AILvJBqP&#10;7Dtv4St7ZJdT13x5pNhoqHG77UzSMNvuURxx2JoA+z8gDczfr0r5T+Kv/BV/4faB8QNU+GH7PPwL&#10;8efGDVPD8vl+IJvAejvcWli44ZDMFYOQcA7QVzxuyCK+jfiD4K1Lxx8L9Y+Hdn4vvNHu9W0WbT11&#10;2xUG4tGkiMfnx7uN653DPQ4rzL4B+Hf2UP2EfhPpP7PenfFrwtpL6XCWu5ta1u0tbzUJ2YtJcTBn&#10;Us7MT16DCjAAAAH/ALGn7c/wq/bR0TWP+EP0fVtB8QeGbpbbxJ4V8QW/lXmnyNnaSP4lJVhng5Ug&#10;gd/GP2zJrb4x/wDBUf8AZz+ATKJLfwrFf+NdWQc4KcWhI7Yltj17PVD9jOXw78VP+Ctv7QPxp+G+&#10;q2d54d03wvpOjTX2mTJJb393MkMhlV0O1yv2WRCwz9eRnzW7/a/+Anwm/wCCsfxr+O3xv8eWtjD4&#10;J8DwaH4d07lrjUJlVHkgt1/ifcHGMgZkGSBkgA+yf2wf2zfh7+x94T0vUvEGj3/iDxB4h1KOw8Me&#10;EdGw17qk7MAQgPCqoOSx4ztXqwr1Hwnqmu614YsNX8R+HDpN/dWsct3pbXKzG0kZcmIuoCsV6Ejj&#10;PTNfK/7Ev7O/xD+MvxKb/gof+1zYKfFmtWpT4e+FJv3kXhPSG5j2g/KLiRTuZgNwEhyQXZV+uqAI&#10;b+6jsbGa+mPyQxtI/wBAMmvij/gibptz4u8CfFj9pbUkBl+IHxTv57Wf/nrbRY2sD6b5ZB9Vr339&#10;v/4qD4LfsW/Ez4irceTPZ+EbuGxkJ+7dTp9ngP8A39lSuD/YesbP9lT/AIJbeE9cvbRR/YfgGfXr&#10;yLpvllEt6wP/AAKTbn0FAGx+1L/wUa+Ef7Nnjm1+DmkeEvEnj7x9eW/nReDPBemtdXUUZxteYjiM&#10;NngfM3faAQTl/sw/8FMfAvx7+Ljfs+/ED4P+Lvhl44a0a60/w/4108wPfQrkt5ZIB3AAttKjIBwT&#10;g44//gjR8LZrv4Cah+178QUN943+LmuXmrapq10u6YWy3EiRQqTyseVZgowMMvGAMeh/tj/skeOv&#10;j/8AGv4J/F74eapoenXHw18dR6nrV3qE0sdxPpu+MzW0BjibezhCNrsi89eTQB0P7XX7Yvhz9k0+&#10;CbLU/Bl9r19468VQ6HpdnYXCRsjv1lYv1VSVGBz81aH7Y37U/hb9jX4Can8ePF2hXWqWun3FvAum&#10;2UypLcSTSrGqqW47kn2Br53/AGxrP/hcX/BV/wDZ3+Cqp5tr4Xsb/wAXaoueIwgfyGIz3lt1X/gX&#10;pmqv/BaGIfF+6+CP7GkN7ND/AMLE+JMc2pSWv+sSztk2SEe/+k7hkEZjz2oA7b4t/wDBVPQPBmp3&#10;2k/CP9mT4jfEr+w12+J9S8JaK82n6XOFzJA1yFKu8ZyHwNoI6kggezfsoftUfC39sT4P2vxk+FF3&#10;cfY5LiS1vrC8j2XFhdR43wSr2YBlbIJBVlI611Xw/wDh34H+DvgCw8AeA9Bt9M0XRrMQ2tpAvCxq&#10;OpJ5ZjyWZiSxJJJJJr4//wCCH1q+ofDz4wePrG28nSdc+MWpPpMajCmNEjyy9sHeBx3XHagD7gr4&#10;z/4LleJb+P8AY8sfhTo3zX3jzxtpmj28AbmbMvm7R/wJFr7Mr4m/bvuLf4w/8FK/2af2dF2vDoN9&#10;eeNNYhbn5YObUkenmWsq/wDAvzAPTf29/EVj+zT/AME1vGy6fKka6R4Gj0TT8Nt/eTCOyjI990gP&#10;4VvfsZeEvDH7Lf7B3gPRvFupW+k2Og+CLe+168u5BHHbyyR/ablmJ6ASSSe/414L/wAF1vHmh2Hw&#10;c+HPwh8Qa/Bp2n+LPiRZNrV1cPhEsbfLSM/+yGeNjx/BVfxt4kuP+CrfxVX9nT4M+JZE+AHgt7d/&#10;H3ijTpTH/wAJLdKqtFptu4w3lAcuwwOM54j3AH0d+x/+1sn7YnhjVfiT4V+Fer6J4Th1KS18O63r&#10;Myq2tojENPFDjckfTBbqSR1U15/8dP8AgqZ8L/hz8ULz4I/BX4TeMvi54u0v/kNaX4B0trmPT26m&#10;OSUAguBkkKGC4IJDAgb37f8A8X7b9i79hHxP4m+FWmWuk3Gm6RFpHhO0soFjis5ZmWCMooGB5asX&#10;AxjKAd6uf8E5v2ZvDP7Mn7LPhvQrPTl/t/WrCPVvFmrSjdcX99cKJHaRzktt3BAM8BfUkkAr/sgf&#10;8FDPhf8AtX+KNX+F8vg/XvBPjrQoRNqXgzxZa+RdiEkAyxg43qCQG4BXcuRgg1037aP7W3hX9i/4&#10;Lt8Y/Fnhy71eI6rbafb6bYzLHLNLM2BgtxgAEn6V83/tsWcfhb/grT+zX4u8IQrBq+tR6hY6zLD8&#10;rT2ajAD46gCSQZPYY7U//gsR4dT48/Ef9n/9jcahNFH468fyXWrtat+8jsbVEErD0OyaRlOMZj9q&#10;AOy+K/8AwVf8M+EdQv7b4Qfsz/Eb4lWGhsY/EniDwrojvpthKozLH9o2lZDGchmGFyDhjXuP7Lv7&#10;TXwx/a4+D2n/ABq+E97cNpt6zxT295D5c9ncIcSQSr2ZT3BIIIIJBFdN4b8KeCPhH8Prfwp4Y0W3&#10;0zQdD03y4bO3jCxxQxpz9TgEknknJPWvkH/ghRY3Mv7Mni7xalv5NjrfxK1SfTYV+6sY2D5fbPH/&#10;AAGgCHwCh+Mv/Bcbxh4mK+bafDH4Z2+mwuTkRzTMGx7Emeb8Aa+hP2sP21vgp+x7oVhefEq/vr3V&#10;9am8nw/4X0O0NzqGpSekcY6KO7MQOwySAfB/+CRFvb/Evxf8ff2sxtkHjr4p3Flpc3XdYWQbyWBx&#10;0IuMe5j9hXr99+zP8Ifh/wDtXa3+3D8X/inFNf3OjQ6XoMHiaeCGy8PQIF3C2eQjazsGYsTnMj44&#10;YigDzj4ff8Fc/Cd78VtD+FXx/wD2ZviJ8KpPE10tr4f1TxjpJhtrqZjhVJYKVySBkBgCwzgc19M/&#10;F/4l6L8F/hR4m+L3iZGbT/DGg3eq3kcbANJHBC0pRc/xNt2j1JFfF3/BYz4qfBn44/A3wH8Gvhf8&#10;SPDfiLxH4i+LGkWumroesW91PZZEwa4/duSgGVTPH+sr0b/gtR8QZfAv/BPvxbpdnOyXPiW6s9Gh&#10;2n5mEs6s4H1RGB9jQA2P/gqtoXif4eeG/Enwe/Zn8fePNe1zS4L/AFHw34T003f9hxTHMS3lwimO&#10;N3TEgTqFIJwCpPo/xL/bO0X4bftG/DX9me98AX11rnxEs5rnfDeRhNKjjXLGUEZfo44x9010P7In&#10;wE8L/s1/s6+FfhH4V0iO1GnaRD/aDCMB7i7ZAZpHPVmLk8noAB0AFfN/huxPxh/4Lk+INZkCyWPw&#10;n+FsNvGw58u+vNhC+xMNxL/3zQB75+1f+134W/ZQg8Fp4g8NXOq3HjjxlaeHdNt7W5SIxSTH/XOX&#10;/gTjP1FeM/FD/gsD4Q8ISXniL4c/st/E7xt4K0udo9Q+IGj6C6aUAjYeSKV1xIg5+YlQcccEE8X/&#10;AMFFPBvh/wDaz/4KQ/An9kHxM08mhaTpt/4n8SW9rIUM0TNhIyynK5+yFSRghZjggkEfYPxi/wCE&#10;U+Hf7PXinGlWtpoukeEb3FlDCqQxQR2z/IFGFCgDGOmKALvwR+M/w/8A2hfhVonxm+F2sfbtD16z&#10;FxYzlCrDkq8bqfuujqyMvZlIrqjyK+Sf+CIfh/VtF/4J0eD7jU4mjXUtQ1S8tYW/gha+lC/gdpYe&#10;obPevrY57UAfFf7V9qnxl/4K0/AH4OsFks/Buh6h4x1RB82xgXS2JHbE0Cdf730r7UGe9fEv7JM8&#10;vxg/4K2ftAfFx3Elp4R0nTvC2msFyI8BTKufeSGRvxr7a6DpQB8PWxf4y/8ABdC4n+aaz+FvwtWN&#10;f7kVxcNn/vo/aT7kL6Cu3+LX/BRn4xfDf4ma14D8P/8ABOT4yeKLLSb97a38QaPoMrWt+q/8tYj5&#10;Ryh7HJyK5T/glvbw/FD9ov8AaS/ap3/aLfXviR/YOi3TfxWtgHG5f9l1khP/AAD619G/tV/tM+AP&#10;2Tfgtqvxf8fXO5bVPK0vTYz++1O8fiK2iXqzO35DLHgGgD56+Hf/AAVx1rxp+0L4Z/Zt8UfsQ/Eb&#10;wpr3iadfs8fiGMW7Q2/O65aN0DGNQrEt04617n+1d+2f8F/2PvDNnqvxIvrq81XVpvI8P+F9Ft/t&#10;GpapL/diiBztBxlzhRkDkkA+a/8ABPT9mH4heH7nWv2xv2oQLr4r/Eb9/dQzfOPD+mE5g06H/nnh&#10;Nm8DuqqclSx+c/2W/wBq79krxv8AtxfFj9rz9p/44eH9N1DStdk8NfDPS9cugDZabASGu41wdpk+&#10;XDDkEy9c5oA94+F3/BWfwVr/AMWtF+Efx7/Z28f/AAnuvE8yxeGdQ8baS0NtfyMcKm4qpQscKDgr&#10;kgEjrX0H+0R8bNB/Zy+CXiT44eKLGa6sfDWmPeTWtu4WSfbgBFLcAkkDmvhL/grz+2F+yD+0B+zN&#10;pPhj4NfGrw74k8W2vjrS7jRYNKuPMuICHYO4OOF2nB5xkr3xXqf/AAWV8U6zb/sJ6P8ACSwnb+2f&#10;iN4q0Xw7brzuLu3nOfp+52n/AH8d6AOiP/BUa18T+HvC978Ff2V/iJ491LXdLsL3VbXw1pZltdCN&#10;3GksUNzdhTGsgR1ZgOFB+YjkD0n4/wD7YGi/Af4yfDH4IXPga+1jWPidrDWNn9iukRbFEKeZPJuG&#10;WRA5Y45wprtvgZ8F/A/7Pfwm0L4OfDnThb6VoOnx2sLMB5k7KoDTSEfekc5Zj3Jr5W8SXFv8Zv8A&#10;guP4f0pMS2nwh+Fs91NlsiO/vdy9M9TBcxnnuufSgD3v9r39rjwr+yB4S8N+JfEvhy61eXxR4ws/&#10;D2m2NncJG5muA58wluAiiM5+oHevHfi3/wAFdPBvg661DUvhP+zP8SPiJ4U0aeSLVvHfhvRH/siM&#10;xnEjR3BUrKi8/OCFOMgkEGuD/wCCpvhHTP2m/wBtn9nn9j/WJ5zpd7qF9rOu29tIVZ4EUE8g5U7I&#10;ZRkYIDnBr7Y1S38DfCv4Y3aQaLZaX4c0HRZXaytLVI7e3tIYiSqoMKqhFPHAxQBm/s/fHb4f/tLf&#10;CHRPjZ8LtRkuNF1y2Mts00eySNlYo8br2ZHVlI9RwSK8l/aW/wCClHwv+BPxG/4Uf4C+Hfij4neO&#10;lh8288L+BNPN3LYp289lz5bHjCYLYOSACM+C/wDBOv4maj+zD/wRh179oC8g8toP7d1fQ7VvuqzT&#10;tDbpyPutMo9eGz7Un/BMP9pP9gv9nL9nSz174j/tPeE/+FieNZH1vx1qF9fZujdTsXFu7YJ/dqQp&#10;XP39570AfQv7In/BQ74aftV+L9Y+E954H8ReBfHmgw+dqPg3xdZGC6EOcGRMgbgCRuBAYbgcEc19&#10;CDOK/PDxD8cfgZ8e/wDgsl8HfGX7Nfj7S/EG3wXqFv4o1HRZCyMirOY45DgZYZz3OCvbFfoeOlAA&#10;Tjmvi3/gtAsvxE8B/Cn9lzT7llufiZ8VNP0+RFbH+iow81z7KZIia+0j05r4h+Pkz/GP/gtD8Ifh&#10;yo82y+HHgu+1+4Vm+WO4uNyg49cJbkH1x6CgD7asrS2sbSOysoVjhhjVIo1HCqBgAfQV4/8AGb9s&#10;Pw78Iv2l/hz+zE/g291TV/iGbhre6tbpEjsIYhlpJFblhgN0/u17IoIHNfE+kWafGb/guTq2pSlZ&#10;LP4RfCyOKNh83l397sIHsTBcyf8AfP4gAm/4K5w2/wAU/FfwC/ZOl+ePx58VLefVIlPzHT7Pabjj&#10;/dnByRj5a+hv2q/2pPhj+yD8Ibz4tfEu6kaOFlg0vSbMbrnU7puI7eFe7Mep6KAWPAr48/al/aF+&#10;DfhT/gst4R1b43fEbT9B8P8Aw0+HdxPHNfOdpvrgSHaoAJMhR04Aydldx+zJ8M/Fv/BQX41Wf7e3&#10;7Q2iPb+CNDmdfgr4HvlBURZx/a1zHyplc8oGyQVBGAiEgHvPiz4/eJrL9jLXv2iPF3gC68IX0Pg2&#10;81SPQ9QvElntD5LNCJGQAK5+Uleqk4PINeY/8EW/h03w+/4J7+Dbq4tvLuPEMl3q8277z+bOwQn6&#10;oqkexFN/4LSePZ/Bf7AniTQNM+bUPGGpWHh/TYg2DLJPOGZB6kxRS17X4Z+CL+Fv2XtP/Z08JeLL&#10;jQmsPA8Xh+z1zTUHn2bLaCAXMeRjzARvBP8AFyaAPF/i7/wVZ+HXhX4i6p8JvgD8EPHPxf1zQZNm&#10;vr4D0d7i2sHHVGmCsGYHg7QVB43ZBA7n9jP9vH4Wftn2WtWHhjQdY8OeJvDM6w+JPCfiK2EN5ZFs&#10;4bGfmUkFc4BBBBA4y39nzwh+yp+wR8KNM/Z/s/i74Z0uSzV5b661zWrS1vNRndizzzBnBZiTj2AA&#10;HAArxL9kzVfC3xU/4LCfHT4t/DPVLK90HTPAuk6RPqOlzJJb393KttIZA6Eq5XyHj3c/dPPqAe8f&#10;Cn9s/wAOfFL9rf4gfsjw+CL6w1TwDYwXc2qTXCNDfRyCPlFAyuPNXOfeuo/ak/aP8CfsnfAvXvjx&#10;8QzJJYaLbqY7O3YebeXDsEigjz/E7sBnoBljwDXy18M7STwf/wAF4PHkGNsfiT4SwzDtvKvak/kY&#10;iKP2yLZf26/29PBP7Dml3Ukng/4fhPFfxQmh5SSQf8e1if8AaYFc+gnJHKEUAe8fEf8AbP034Rfs&#10;U/8ADZPxD+G2o6fD/Y9rft4Xe9jN0n2mVEhiL42hyJEJHYkjtWx8XP2qdE+Cv7JNx+1d418I3kVv&#10;a+G7XVJtAW4T7Qsk6x7bbf8Ad3hpApPTgmvnr/gtHdHxR8PvhL+y5pQjX/hYXxR0+1urZBgNYwcu&#10;oUdg0kJ/4DVn/gt/qOpXX7J3h34GeF326l8QvH2laDp8KjlyzF8YHbciD/gQoA3PFH/BWLwkujae&#10;/wAHP2cPiD8RtYfR7XUNf03wbo73UWhefEsoguLhVKeaEYEqoOOhIORXq/7Gn7aHwu/bW+HF147+&#10;HlnqGm3Wl6g1jr2g6vD5d1p1yBnY4HBBHIYe4IBBA634C/AzwD+zl8KNH+D/AMN9JS20zR7RYlba&#10;PMuJMfPNIf4nc5Yse5r5P/4JQeX4i/aV/ai+IWiWwi0a/wDilLBYiPhHaOWcs4xxkhgT/vUAe/8A&#10;xN/bB8N/Dv8Aax8C/skp4QvdS1jxtptxf/bre5RYtOgi3/NIp+ZtxjcDHpVf9rT9q/x3+zVdaHa+&#10;Cv2UPH/xMbVo53uG8F6XJOuniMoFErKjAF9x2jr8hrwr4ZW8vxh/4Lf+PPFz7ZLH4Y/Di20yNuvl&#10;XVyUYL7Eo85/CvtnUNQstKsJtS1K6jt7e3haW4mlYKsaKMsxJ6AAEk0AfD3xD/4LOeNfhP4dbxd8&#10;UP8AgnH8XvDulrMkTalrdibWASOcKm+SILuJ6DOTX2N8JPHGofEz4YeH/iJqnhC98P3GuaRb30mi&#10;alj7RZeagcRSYAw4BwR2PFfHfw60m5/4KnftSx/HrxJbXA+CPwt1R4fAunTj914o1eNtsl+6ngwx&#10;kYUc5wAcZda+5VXYMCgBaKKKACiiigAooooAKKKKACiiigAooooAKKKKACiiigAooooAKKKKACii&#10;igAooooAKKKKACiimuwVGb0FAHG3X/HzJ/10P86jp0jb5GcfxNmm11AFFFFMAooooAKKKKACiiig&#10;AooooAKKKKACiiigAooooAKKKKACiiigAooooAKKKKACiiigAooooAKKKKACiiigAooooAKKKKAC&#10;iiikAUUUUAFFFFABRRRQAUUUUAFFFFABRRRQAUUUUAFFFFABRRRQAUUUUAFFFFABRRRQAUUUUAFF&#10;FFABRRRQAUUUUAFBGeDRRQBveELoG3ksy3zI25foa2geK4/SdQ/s7UI5z937sn0NderBlDA9axqR&#10;tIBaKKKzAKKKKACiiigAooooAKKKKACiiigAooooAKKKKACiiigAooooAKKKKACiiigD4/8A+C5V&#10;1qtv/wAE9fEEFlNNHZ3Wv6TDq80Kk7LU3kZJOO3mCMe5IHevq7wnZaTYeFtNsNAEYsINPhjsRC2U&#10;EIQBNp7jbjHtWL8cPgz4I/aC+E2vfBr4iWLXGj+ILBrW8WNsOmcFZEPOHVgrKccFRXyf8OPgT/wV&#10;8/ZV8PRfCX4KfFP4U/ELwnpyCHQbv4iWt9De2dsvCRf6M43ALgfMz4AABAoA2v8AguL43utB/YWv&#10;vAWl3LR3njbxJpmjQ7PvFTcLM4+hEIU+obFeoftA6lb/ALMf/BPfxFJav9n/AOEV+Gr2dvjjZIto&#10;IUx77iMe9ec/DH/gn18YfiV8YNL/AGgP+Cg3xrtvHmqeH5hP4V8H6PZG20TSpwciby+POcYGNw6g&#10;Fi2Bj1L9vb9nPxt+1n+zDrv7P/gXxjY6Dc69PardahfQPIqW8U6TOoCc5bywvpgmgDl/+CSvw3b4&#10;Zf8ABPn4b6dPAY7jVtF/tm4yuN32x2nRvxjeOvNf+Cq9jN8Q/wBoX9mP4HTP/oGtfFFb/UI+0kdo&#10;YXZfxRnH419ieCvC2meBvB+k+CtFhEdno+mW9jZxj+GKKNY1H/fKivB/+Chv7HXj/wDaf0Hwj42+&#10;CHjm18O/ED4eeIF1fwrqV8paBn+XdFJgHAJRD90j5cEEE0Ae9+KvFOieCfDOoeL/ABNfx2un6XZS&#10;XV9dTMFWKJFLMxJ9AK+O/wDgip5+qfs4+OP2kPFbiG6+IXxG1bXr66mfjZv5Yk/wg+Yc/Wp/GX7K&#10;X/BRb9rvwPqHgn9rn4y+BvDui/2ZNHD4Z+HVpdLDq10UIie9nnYyeUr4cxR4DbcEDrWl8TPALf8A&#10;BPv/AIJA+I/hpFr0NxqHh/wHeWDanaxlBPe3jOhkQHkfPcZGeQFHpQBh/wDBEbTn8W/CH4kftMag&#10;GN58SvihqN9HIw5NpEQsSn6PJOPpj3pP+C1fjKfxV8L/AAL+xp4WlaTW/ix46sLSa1ib5hp8MyyP&#10;Jj2m8jHb5W9K4T9iz9lH9vv9mj9nTwl4y/Y1+I/g/ULHxj4btNU1/wAEfEuC5NrZ380as1zayW5W&#10;RAybMoTjOSQeMexfssfsH/F6z+P9x+2P+3B8S9O8YfEJLVrXw3YaTCyab4dgbIYQKwGW2sVBI4DM&#10;SWY7gAYv/BaDUZfBP/BP9PhJ4QtVW48Ua/pPhnSLOM43ZfcIx/wGDFdl+3F8ctS/4J+fsFRTfDS0&#10;hm1uxsdO8MeFRIvyJcsghWYjvsRHkAPBZVB4JroP2uv2SPFP7Tnxc+D/AIrg8X2Fj4e+HPi86/rG&#10;lXUDvJqMyGI24Qj5V2FZM5676sf8FCP2QJf21f2dbr4S6V4oXRdYtdSt9T0HUpoy8cV1CThZAOdj&#10;KzLkcgkHBxggHkP7P3/BHn9n2/8ACNv8Rf2wLLUPib8QvEVsl54k1fxDqtxtjuHAYxxKjqdqD5AW&#10;JJweFGFXif8Agnf8BPghoP8AwVB+OHif4A+FLPS/Cvw/0Oy8N2dvYXDywm+uGD3DKzsxLI1rJGwz&#10;wTjHSvSPBnwX/wCCrPxP0Wx+GX7RXx18B+E/DdqkcOqat8O7K4bWtZt1ADIZpz5dszgcyRIrDJx6&#10;V2X/AAT1/YcvP2JNK8faZeeINP1BfF3jSbVrEafFIotLMriK3bfyzJlue+aAPK/2Sn/4XF/wV5+P&#10;vxaZjNb+DdF0/wAN2UnVYmYDcoPuYJT9Sa+hP26/2iZ/2Uv2TvGnx2sII5r7RdNVdLil+613PKkE&#10;OR3AklUkegNYP7DP7IXiH9lr/hY2v+OfFljrevfEHx5da9dXlhC8aRW7geVb/PyShMpz0w49K6T9&#10;tv8AZmsf2v8A9mTxP8AbzV/7Pk1q3iex1ApuFtcwzJNE5Hdd6AMOu1jQB84fsv8A/BKL4ZfFHwPY&#10;/H79vP8AtH4j/ETxdYxahqp1zVJ1g01ZU3paxpGy48tWAIztBGFAUDPI/sm/s/8AwC8J/wDBZLxl&#10;pf7PHgWz0Xw/8Ofh9Ha3ENhcSSxnUrhl8xyzuxDhZDGRnjyzxXpPw2+CX/BXPXPBtj8Efix8ffh7&#10;4a8O6fDHZzeMvCOn3E/iG9tUBTAabEEMhQD94I9wPPJBz137CH/BP6f9jX4tfFTx2fFttqdj451C&#10;zk0aEea9zaQwmcsJ5JCTLI5lRi2eSrE9aAPpwDFfE3/BZeWD4kw/BP8AZJDfN8RvipafblB5NhbY&#10;E5x7faY26/w478fbNfP/AMY/2PPFHxa/bm+G/wC1FqHjGxj8P/D3SLqG30Frd2uJbubfmYN90DmM&#10;YPPyUAVP+Cnv7Ltx+1B+yLrnhzwrH5fibw2F1zwnJEvzC7tgX8pcdDIgaMejMp7Yre/4J7ftP2X7&#10;Wv7KXhn4qtc7tYS2/s/xNAx+eDUYAEmDDqN3yyDP8Mi17WyIylWXIIwQR1r5z/Y+/Yl8V/sjfHb4&#10;neIfDfjawuPh/wCOtTGqaT4bW3kWfS7snL8/cKHc68c4SP3oA8Hu/AfiT/gq9+2T8Q/BnxI8c6pZ&#10;fBL4Q68NFHhfS7x4V1/V42ZZHmK8MiMknPJClAuN7Ecj/wAFY/2Ff2H/ANnH9lu1j+EfwP03SfGH&#10;iTxLp+kaDeQ31zJcEtKGlZVeUhiUUqflP3+1eraf+x3+37+yx+0V498cfsTeMfhzfeDviRr8ms6p&#10;ofxAhuidOvJHLSPF9n2s3Lvj5wNoUEEgNTviJ/wS6+NPxp8f/DX4yfG39o2HxN4p8M+OrTWvEn2m&#10;zeGxWxhmik/s/T7dPlhU7H3SPlnYqWOFAAB9JeLL61/Zu/ZOv7u3fyY/BfgN/JZW+61taYUj/gSi&#10;vEf+CJPgKbwX/wAE/vDeuXtoY7nxRqV/rE27qyvOyIfoUjBHsa+iP2gPhVF8cvgf4s+DsupfYx4m&#10;8P3Wnfa9m7yTLGVDY74Jrwf/AIJ4fBf9vv8AZ38N6X8Dfj7rHw5vPAfhfTZbXQ7zQVu21a4+fMQl&#10;ZysQjVS3ATdwvzHByAcX4mu3+Mf/AAXL0DR8iSx+FPwuluNvXy7273hm9iYriIf8Bo/bAtZfjF/w&#10;Vn/Z6+DSoslp4V02/wDFmqK3PlhQ4hYj3lt0X8a9b/Z8/Y78T/Cn9sH4s/tS+MfGNjqb+PvskGi2&#10;drbusmn2sWcxyM3DE7YsY/un2qfwN+yR4o0T9v8A8aftm+J/F1heWeteEbXQPDmkRwP52nwJ5Lyl&#10;2PynfJGzDHQPigDx/wD4K2XkfxM+J37Pf7JHMkPjL4nR6prECLkvZ2IUOjezC4Y8gjMee3P2frWq&#10;W+i6PdaxdSKsdpavPIzNgBVUsSfbivC/iR+x54n+JH7e3gb9rPVfGVj/AGD4I8N3NlZ6B9ncztdS&#10;+Z++3fdA+dff5BXqHx78EeKfib8DvF3w38E61b6bq3iHw3eaZY6jdozR2sk8LRCUheTt3bgPUCgD&#10;5b/4Ih6Hd6x+z/42/aC1SP8Af/Ej4lanqcMu3G+2jfy17dpPPH/181U/4KLXlx8U/wBvv9mX9m+3&#10;fzLS28RXHivV7dmyD9mKGBiPby7gc/3vrX0p+x/8AR+y5+zR4P8AgEdThvZfDekiC6vLeMrHPOzt&#10;JLIoPIDSO5555riZ/wBjvxNq/wDwUTt/20vEHjDT5tI0rwQ+i6LoawSfaIZ3b5pix+XbtaUYHPzD&#10;3oA4j/gqT8bPjXo0vw3/AGTv2cfEsmieLvi/4gl09dct2Ky6bYQiM3EylfmQgSg7hhgqPtIPITwn&#10;/wAEd/8Agnp8MPAsl18Sfhp/wk1xZ2zXOteJ/E2sXHnTMoLSzPskVVB5Y8cep61u/wDBQb9jn4w/&#10;HzxL8Pvjx+zV4703QfiF8M9SuLjRZNYjY2t3FMqb4ZMKxAPlgdCCruO4I5vxB+yt+35+1Z4O1Dw7&#10;+1/8a/CGgaXJpNxDb+Dvhra3MVnqF0yMsUl9cTs00kSkhjChVWKjPAIYA5X/AIIYeEvCeg/s/wDx&#10;C+MHh/SItJ0bxR8RdQuNNt9x8u10+D5YowzE/IgZhkk9DzXnX7Fv7Hvwt/b0/ZB+NPxo8feBNJuv&#10;E/xQ8da5ceEvEd5pcT3elRrt+y+TKymSNROHDBWG5RtPfP1L+z3+xt42+Af/AAT5k/ZD0bxxpzeI&#10;28P6tZL4iht5Ft1nu5Jys2373yLKo+qV2X7FH7OEv7Jn7Mnhf4DXOr2+oXWh2rreX1rGyRzzPK0j&#10;uobkDLd6APKP+CPv7RWp/Gf9k+3+H3jffH4u+Gt8/hvxFDM3zt5JIgkIPPMeEOerROeAQB9Xdq+a&#10;/gl+w94q+Av7c/j79pHwN4309PBfxDslfVfCbW8izQagNjG4Rh8hBcSnB5xM390V9KUAfFv/AAXI&#10;1+/vP2W/DvwV0b5r74g/EHS9It4h/wAtP3m/bj/eCV6F/wAFH7ef4af8EzfiHoXhgHbp3gdNNh8s&#10;YIhJit2Pt+7LVrftQ/si+I/2jP2h/g38T5/FVja+Hfhjr9xrN/pM0DtNf3RERtyhHyqI3iB567j7&#10;V638Tfh54Z+Lfw51v4YeMbTz9K1/S5rG/j7mORCpx7jOR7igDif2GdB0nw5+xf8ACfR9EKtbJ8O9&#10;GdZF/wCWjPZxOz/8CZi341p2v7Tfwqvv2jrr9lWx1G6m8XWXh9dZvLeK1Jgt7Zm2rvk6BzwdvXDA&#10;96/P8fEX/goB/wAE/wD4jeHv+CeXhH43+ALvRdYgWHwJ408a+H74tYLJKyQWKyRZi87+6kqugxjc&#10;BtWvsr9i79iy1/Zit9d8eeO/HFx40+JXjG4E/i/xpfLta4x9y3hTpHCh5A6knngKqgHjv7Ld3L8Y&#10;v+CwPx4+K8w8yz8EeHNP8J6Wzc+Wf3bzqPQ+dFKfo31zX+KKt8Zf+C4fgPwir+Za/DT4b3WsXMY5&#10;EckzFAfY7poPwxXsX7DX7HniX9ljUPiV4n8c+L7DW9Y+IXjabWpLqxt3QQwMD5cLbuSylpMkccir&#10;HwR/ZI8RfDz9sr4rftZeMfFdjqMnjq1sLHQLO1gdX0yyt0CvG5bhi5jibjoVPrQB1n7ZPxVX4J/s&#10;pfET4pLP5c2j+EL6Wybdj/STCyQD2zKyD8a89/4JL/DNPhX/AME/Phvoklr5d1qGkyateMR8zyXc&#10;0k4Le4R0X6KB2rpP2/P2afGn7Xf7M+sfAPwV4vstDm1q7tTdX19C7p5EUyysmE5ySi+1eofDrwba&#10;fDzwDofgPT9vkaLpNvYx7RgFYo1TI+uKANonHGa+G/gUf+Fy/wDBbH4rfEDKyWvw58DWWh27dfLl&#10;m2krn3PnmvuNuOa8E/Yy/ZA1/wDZt8c/Fj4leNfFdjrGs/EzxtJq7TWNu6LbWYLm3tzv5Zk82QZ6&#10;YI96APF/2svCHhn9pj/grb8H/gL4v0HT9c8PeD/A+peJvEmj6haJcW8vm+ZBCkscgKsPNWBtrA8M&#10;PUEYvwQt9K/YB/4Kwa/+z1o2lW+k/Dz42aWmq+F7C3iEVvYapGDmKJVAVEJE67FAADQgYC4P0F8K&#10;/wBkXxX4Q/bu+I37Yfi7xnY38PizQ7LSfD+lW8DrJp1tCkQdWZuDuaIPx3Y1n/8ABQj9h/Xf2udN&#10;8F+Kfhf42s/C/jnwH4lj1PQdfvLdpEWPrJCwTkgukTDt8hH8RoA8t/4Lu3Tf8MreF9Du7hotO1H4&#10;kaZFqkmcBYv3hyfp1r7ZtLa2tLWK2s0VYYo1SJV+6FAwB+VeZftXfsw+Gf2wP2d9U+B3xJuPscmp&#10;W0ckGo2KlvsN9H80cyBsblV/4TjcpI4JyPnPQPg//wAFrNC8DJ8CbT42fCf+x7a3Fna/ECSyu21p&#10;LYIFU7MeTvA43FS2RksTzQBXvpF/aO/4Lb6fJ4ff7Zo/wV8CyDWLqNsxQahchwkGenmfvs4/6YuO&#10;qkVJqU0vxk/4Lp2NqsjS2Xwt+FrP5Y5WO5uS25vYlblFP+6K97/Yp/Yw8D/sYfDO48KaFrF3rmva&#10;1etqHizxRqH/AB8atesSWkbrtUEnauSRkklmJJyP2cf2PfEvwh/av+L37TvjHxjY6pN8RLizj0a0&#10;tYHVtNtId+Y3ZuGLfuunA2H1oA6H9vX4lr8Iv2MviV8QTN5clj4Ru0tm3Y/fyp5MQ/GSRR+NeMfs&#10;42Mn7HX/AARosvEEi/Z76z+GN1rjsxwRd3sclzHu91aeNf8AgOK9U/4KC/sveNf2xf2cbr4CeD/G&#10;dloa6pq9lNq11fQu6yWsEolMahOdxdIyCeODTv2xf2XPFH7Qn7H2pfsw/DjxVY6DNfWNlZR315C7&#10;Qx28Lxlk2pzyse0emaAPMf8AgmqNG/ZY/wCCUWh/EzxLb7LWw8K6j4q1JUHzvHiW4/FjGq4+oFeX&#10;/scfsQWf/BQjwxb/ALb/AO39quoeLLrxVLLN4Q8GtqU0en6LpokIRQiFeWKlsLgbSGOWY4+ytS/Z&#10;38Iax+y9L+yve749Dm8D/wDCNPJb/K6QfZPs29c5wwHzDPcV8t/AL9mj/grf8Bvh9b/sx+FvjL8K&#10;ofBelK1tovjO60m6udYs7UtuCpDlYSVBbb5gfHTdjGADzv4k/sjfst/Dz/grF8Dfg1+zt8MNP0OT&#10;S7S88R+KEsbqaUkRqWgEnmSPtwYjjpnzO/Feqf8ABVOFPit8dv2bf2W/9dH4m+JX9r6xaryWsbAR&#10;vIGHoUkkxnj5D6V037N3/BNzUfgH+2vqX7Ut98UZvElvfeBf7Jlk1hpJdTutSeW3ea9lkPyYYRyK&#10;EUAIrIoAC12PjL9j/wAV+OP+CgnhX9sDWPGli2heEfB82laX4f8AIfzxdStKXn3fdwRLj1wooA99&#10;3gLur4j/AOCQ11L8UPiT+0N+1Bd/vP8AhMPihNaWE3/TnamTyVz6Kkqr+FfZXjLS9W1nwhqmjaFd&#10;x299eafNDZ3EoJWKRoyqscdgSDXkf/BPr9k/Uf2Mf2bbH4L+IfElrrGqLql7f6pqllC0cdxLNMWB&#10;AbniMIpz3U9qAPDf2bEb4xf8FmvjV8TS/m2fw/8ACWn+H7duojmm2nAP/bKfPvmvRv8AgsJ8TZvh&#10;j/wT58ePYSsL7xBBb6FYxqcGRrudI5F/78+cffFdL+xR+yR4j/Zo1n4n+M/HXiyx1rXPiR49udeu&#10;LrT4XRILdsmG2+fklC8vPTDD0qt+37+x74q/bL8PeCfBmleMrHStJ8P+NLbW9chvIXdr2OEECJNv&#10;RsO/J45oA9E/Zb+HFt8If2bfAfwxtYFjGh+EdPtJFUdZUt0EjfVn3MfUk13UzmOFpAPuqTRFGkMS&#10;wxLtVVCqo7AU5hkYoA+Kf+CJkKeIPhr8XPi1fzLJqniX4zar9u29YlijhKRn3Hmufowr6V/aq+NW&#10;k/s7/s7eMPjJrF8luuh6FPNas7Y33JQrCg92lKL+NfNV9+xJ+2n+yv8AG7xV8UP+CfHxH8GzeHfG&#10;2qNqWteAfiBbzizt7xwd8sUlvh+vIwyHGFbcFFEv7A/7W37W/jvSfFX/AAUW+NWg3HhfRbxLy1+G&#10;PgG1li024nU5Xz5JTvkUf7W4kcArkkgHUf8ABInwCPgT/wAE7vDOu+O5l086rb3XiTVLy+k2BIZ2&#10;MqzSM3QeSEYse3Ncn8CNG1b/AIKWftMx/tdfELQZF+EPgG8kt/hHo15GQms3yPtl1eRD98K6lUzw&#10;CoHJVifX/wDgoP8AsufFb9q79nVvgH8GviRp3hCG+vIhrElzau0c9iin/RlEf3QW2ZHQquO9eNeD&#10;P2P/APgrt8PPCmneB/BX7ffgbTdJ0q0jtdPsbf4b2axwxIMKo/0bsPXn1oA+xviNquoaD8Ptd1zS&#10;c/arPRrqe2/66JEzL+oFfDf/AARq/ZU/ZW+Jn7CPh/xr8Q/gF4F8Va1darqH27VPEHhWyvbkMs7K&#10;IzJNGzYUAYGeM19V/ss+A/2ofA3grUNL/ax+N2mePNZuL8tZ32maFDYxQW2wDyikcaBjuySSD1r5&#10;00b9i/8Abu/Yz+IfiSf/AIJ++OfAN94B8Taq+or4F+IUV0IdIuJM7/Ie3Ifb0AG4DaBuBKgkA+jL&#10;P9iL9i/TruO/sP2RPhfDcQSLJDNF4A05XjcHIZWEOQQeQR0NfOP/AAUBkk+LH/BRv9mf9n6MmS3s&#10;NVvPEuoW68giFQ6sfoLeTH+8a9c/Zi+An7Xmm/E+7+Ov7Xn7Q9vrWpyabJZaX4L8J2n2fRdNjd1d&#10;mw43zSZQAO3zAZyxzgWIf2QfEV9/wUPk/bR8ReL7G40ux8B/2DoGhJA/n207OrPOzn5cFTMuBz84&#10;9KAPei4AzXxD/wAE0Ef4pftrftN/tHzpuil8YQ+HdPmPPyWwYMoP+yqQ/nX21cJO1vIluF8woRHu&#10;PG7HGa8P/wCCfH7I2r/sbfA69+HfivxRZ63ruseKL7W9b1WxhaOOeecqBgN83CRoOe+aAPHfhtbL&#10;8Zv+C3Xj7xfv8+x+FPw1s9Jt2XlY768EchOfXZJcKfdfavTv+CsPxIPww/4J+fErVYJjHPqegtpE&#10;G1sZN2wgYf8Aft3q5+xt+yB4r/Z1+J3xc+K/jzxnY61qnxM8ZSatG1lbun2S13SGK3O/qUEmBjjA&#10;FO/4KHfsh+KP21fg5pfwc0HxnZ6LZr4otNQ1qS6jkY3FrFuLRJs6OSQQTwMUAfMn7cPg28+DH/BD&#10;Dwz8MY1NrFNY+HLfWMcFVkuYrmQn38wDPvX1X4C/Yb/Yjm8C6LMv7JPwwuvM0m3b7VN4D06R5v3S&#10;/OWMJLE9SSSSa7X49fAXwD+0N8Edc+AXjjTs6LrWmfZGWIANbFcGKWP0aN1Rl91Havlj4cfBT/gs&#10;r8B/B9v8Cfh/8WfhH4i8N6bD9k0XxZ4qs7w6rZWoysa7IyI3KLjHmB/TJAFAH1F4B/Zc/Zm+FfiF&#10;fF/wv/Z38C+G9WjjaOPVNA8I2VncqjDDKJIYlYAjqM4Peu8HFeW/sn/A/wCJnwQ8BXtn8Y/jjqnj&#10;7xRreqNqOs6vfRrHDHMyInlW0SgCKEBBhemckAZxXqVABXxP+xLaf8La/wCCof7SXx4lbzLfwzJY&#10;+DtNk3Z+aPP2hRzxte2Uf8C+tfa77th2D5sfLmvBv2AP2SfFn7JXw98TaT8QvGNhr/iLxd40vfEO&#10;s6pp9vJHHJLcbeMSEtxtP50Ae8swVc18Qf8ABJC4l+KHxh/aK/adu/3n/CUfEySwsZsf8utqX8pc&#10;+ipIg/CvtDxZYalqvhjUtL0W5SG8ubGaK1mkB2xyMhCscc4BINeM/sDfsl6/+xl+zLH8G9S8UWOr&#10;6/JqV/qN9q1vbukE9zPISh2n5sBBGp91OO1AHzj+y3+z58HP24f2rP2pvil8ZvAekeJdJbxQvhDw&#10;5c32nxXDWX2aKWGea2d1YxSY8hlkQgjqD0x1P/BGr4neI/Cvhfxx+wl8TLot4i+EHiKe1sXkyGuN&#10;LkkJjbB/uvv56bJIx2yfY/8Agnn+yH4g/Yz+Bd18N/GPjG18Qa1qXiK81fVtXtIXRZ5ZivOH5ztU&#10;ZPrWJrH7EHirSP8Agolp/wC298K/G2n6bYah4f8A7M8eeHbm3k3ap8rIs0bL8qsAID83Uw/7RoA8&#10;z/4Khyt8Uv2sP2aP2aolWSG+8ePr+owtzmO1C7WI9Avn11v/AAVJ+PPxi8J2Pw9/Zb/Zy8Rtovjj&#10;4weI30qx12ORkbTLOIR/aJ1ZRuRh50eGX5gocryBXa+Jf2PfEHiz/goT4e/bI1rxXYyaP4X8GzaV&#10;o+h+Q/npeSmRXnLfd2+XK4xyc4NYX/BQv9jb4rftD6r4B+Nn7OfjjT9B+I3wz1aa88P3GrxlrS5j&#10;lCb4pcK2OYkwdpG1nBHzAgAwfA//AARv/YD+HXgtp/iX8PH8XahDC1xrXijxNq1x51xIAWlmbZIq&#10;oCcnHOB1J6nif+CFvgPwpYfDf4pfFjwRokdhoviT4l3kOg20LFkisbf/AFSISSWUebgEk9OtdpqH&#10;7Mf7f37Ufhq88P8A7Yvxk8HaBorabPEvhD4Z2t1Fb6pclGWJr24ndpmhDFWaGMqr4weM59U/YA/Z&#10;c1H9jf8AZW8O/AHW9fs9W1DSZr6W+1KxhaOK4ae7mmUhW5GI3RDnulAHzH+2j8XfC/7JX/BVXw5+&#10;0Z40J/sk/BHU2uI1ba1zNA82yBT/AHnbyVHu1euf8EqPgfr/AIS+C+o/tI/FW3LePfjBqTeI/EE0&#10;i8wW8hJtbZc8hFjbfj1kxztFeT/t5/BfwP8At0/8FL/hP+z4LF72z8AaLda38RGX/VCykmgaG0Yj&#10;kM5jIP8AszjHIOPvq3t4bW3jtbeFY441CxxouFVQMADHQAUAfEf7S1vJ8Yv+CyXwT+GCp5ln4F8K&#10;33ifUIzz5bN5ixN0/wCeqQj8fpTv2071vi1/wVU/Zx+Bsb7rbwtHfeLdQhXpvH+pJ91a1yPZ/evZ&#10;fhr+yV4n8K/t5fEL9sjxV4tsbyHxR4bstE8O6XbwOJdOtolhModjwd8kIfjpuIqDw/8AseeJ4P8A&#10;goZrX7aniXxjY3WnzeC00PQNFjgcTWjboy8rMflIIEgwP7/tQB7F8U/F1t4A+GXiLx3ey+XDouh3&#10;d9LJ/dWKFpCfyWvlv/giH4Iu/Dv7Ddr8R9Yt/LvvHfibU9duGk+8UacwoT7EQ7h7PnvXvX7XXwi8&#10;afH79mzxh8FfAHia00bUvFGjvpsepX0btFDFKwWbIT5jmIyKMd2FQ/Dz4E6n8LP2R9N/Zz8G61bQ&#10;X+k+B10Wz1Ly28pbgW3lfaCOuDIS57nNAHzr/wAEd7iL4o6l8dv2rWXd/wALB+KlyLCTubG23/Z1&#10;zj+ETsPwq9+2r8RvF/7Yfxoh/wCCcH7PfiGa1tNsd18aPFFm5C6XpRIJ09WHWaYfKV6YYK3BcD1D&#10;9jj9k3xn+yF+xtF+z/4a8YaZceKba21CW31z7I32X7dMztFK0Z+YopMe4dTtNfOPwQ/4Juf8FOf2&#10;dYtaT4Tfty+DdPl8Rao+o65e3HgeG6ub65bq8k08LyN1OF3YXJwBk0Afdvw3+Hvg/wCE3gTSfhr4&#10;B0SHTdG0WxjtNOsoFCrFGowPqT1J6kkk8mtuvnD9m34Mf8FIPBvxTttf/aX/AGxvD/jDwrFazLca&#10;Dpfg21s5JpmXEbGVIFYKpO7AYZIA5GRX0eM96ACiiigAooooAKKKKACiiigAooooAKKKKACiiigA&#10;ooooAKKKKACiiigAooooAKKKKACiiigAqnrt2LPS5ZM/My7V+p4q4ema5vxbqInuFsYmysfLf71V&#10;Fc0gMsdKKB0oroAKKKKACiiigAooooAKKKKACiiigAooooAKKKKACiiigAooooAKKKKACiiigAoo&#10;ooAKKKKACiiigAooooAKKKKACiiigAooooAKKKKACiiigAooooAKKKKACiiigAooooAKKKKACiii&#10;gAooooAKKKKACiiigAooooAKKKKACiiigAooooAKKKKACiiigBNwzijcM4pme9B60AOZlPNb3hfW&#10;VkVdNuW+Zf8AVMe49K57oSPpS5ZG8xGwRyCO1TKPMtQO8DAnAorD0LxOkyrb6k+2Tosh6H6+9bgO&#10;elYSi4uzAKKKKQBRRRQAUUUUAFFFFABRRRQAUUUUAFFFFABRRRQAUUUUAFFFFABRRRQAUUUUAFFF&#10;FABRRRQAV80f8FWfgL8cv2mv2XF+CXwL8PrfXmt+J7BdYke/ht1tbBGaSSYmV03AMqDauWOeAecf&#10;S9FAFPw5oOn+FvD9j4Z0iLy7TTrOK1tY/wC7HGgRR+QFXKKKACiiigAooooAKKKKACiiigAooooA&#10;KKKKACiiigAooooAKKKKACiiigAooooAKKKKACiiigAooooAKRgT3paKAPl/4y/B/wDaY/a5+Nvh&#10;7wt8Rfhvo/g34X/D/wAeQ6/b6jJrkd7qXiWazZvspjiiG21gYtvZZG8zAAI6ivqCiigAooooAKKK&#10;KACiiigAooooAKKKKACiiigAooooAKKKKACiiigAooooAKKKKACiiigAooooAKKKKACiiigAoooo&#10;AKKKKACiiigAooooAKKKKACiiigAooooAKKKKACiiigAryP9rXxv+194O0LSE/ZC+Cei+MNTvruS&#10;LVZNd1uOzh02LaNkuGkRpPmPKrk4U8civXKKAPCv2IP2TvEn7O+ieIPH3xh8V2viT4m+PtU/tPxz&#10;4gtUIhaTB8u1t8qpFvEGYINq9fugYA91oooAKKKKACiiigAooooAKKKKACiiigAooooAKKKKACii&#10;igAooooAKKKKACiiigAooooAKKKKACiiigAooooAKKKKACikJ56VQ1bxBaacjRKd82P9WO31ppX0&#10;QDtc1iPTLb5WHmt/q1/rXKGYyHe7bmY5Y0l3d3F7dNcXEm5m/T2qPBHGa3jHlQEnmLjOaXeMZqLB&#10;2Yp2aoCQHPIopqdKdQAUUUUAFFFFABRRRQAUUUUAFFFFABRRRQAUUUUAFFFFABRRRQAUUUUAFFFF&#10;ABRRRQAUUUUAFFFFABRRRQAUUUUAFFFFABRRRTAKKKKACiiigAooooAKKKKACiiigAooooAKKKKA&#10;CiiigAooooAKKKKACiiigAooooAKKKKACiiigAooooAKKKKAIxzxR35oBOc0wncaQA7kHp1pC5xn&#10;FNdu4PSmFyF5oAnVwF/GrNj4l1HSiBHJ5kY/5ZyVnGQqMHtUMs2BRyp7k3OutPH2kyjF6jwn1xuH&#10;6Vfi8TaFOMxavb/RpAp/I15tPPxWfe3nvUunHoHMevHXdEX72r2o/wC26/40w+I/Dy/e12zH/byv&#10;+NeF6jehVPzVz+p6gF3c0vY+Ycx9It4s8LJ9/wASWI/7e0/xph8a+Dl+94q04f8Ab6n+NfJ+q6kC&#10;fvVz2qagoDDNP2HmHMfZzePfA6/e8Y6WPrfx/wCNMb4ifD9fveONIH11KL/4qvg/VdQU/KDXPanq&#10;AAPzU/YLuT7Q/Q5vib8OF+94/wBFH11SL/4qmt8Vfhin3viJoY/7i0P/AMVX5o6pfgk/N61z+p3w&#10;APNP6v5h7Q/Upvi78KV+98S9AH11iH/4qmn4x/CQdfih4e/8HMH/AMVX5M31xvYkisy7lp/Vl3F7&#10;Q/Xc/Gf4QDr8VPDv/g6g/wDi6P8AhdXwdHX4reG//B3B/wDF1+PM2WJNV5U9qPqy7i9t5H7G/wDC&#10;6/g4OvxX8N/+DyD/AOLo/wCF2fBz/oq/hv8A8HkH/wAXX42NCW7Unke1H1Zdw9t5H7Kf8Ls+Dn/R&#10;V/Df/g8g/wDi6P8Ahdnwc/6Kv4b/APB5B/8AF1+Nn2fPaj7P7U/qq7h7byP2T/4XZ8HP+ir+G/8A&#10;weQf/F0f8Ls+Dn/RV/Df/g8g/wDi6/GzyPaj7PR9WXcPbeR+yf8Awuz4Of8ARV/Df/g8g/8Ai6P+&#10;F2fBz/oq/hv/AMHkH/xdfjd9n9aPs4o+rR7h7byP2R/4XZ8HP+ir+G//AAeQf/F0f8Ls+Dn/AEVf&#10;w3/4PIP/AIuvxuFv6UCA+lH1XzD23kfsj/wuz4Of9FX8N/8Ag8g/+Lpf+F1fB3/oq3hv/wAHcH/x&#10;dfjd9nP92l+zNjO00fVfMPa+R+yH/C6vg7/0Vbw3/wCDuD/4uj/hdXwd/wCireG//B3B/wDF1+N4&#10;tWP8NO+xP/do+q+Ye28j9jv+F1fB3/oq3hv/AMHcH/xdH/C6vg7/ANFW8N/+DuD/AOLr8cRZN3Wl&#10;+xt/do+q+Ye28j9jf+F1fB3/AKKt4b/8HcH/AMXR/wALq+Dv/RVvDf8A4O4P/i6/HMWTE420v2B/&#10;+eYo+rR7h7byP2L/AOF1fB3/AKKt4b/8HcH/AMXR/wALq+Dv/RVvDf8A4O4P/i6/HX+zZf7lH9my&#10;jpR9Vj3D2vkfsV/wur4O/wDRVvDf/g7g/wDi6P8AhdXwd/6Kt4b/APB3B/8AF1+O39my+tKNLkYc&#10;A0fVY9w9r5H7Ef8AC6vg7/0Vbw3/AODuD/4uj/hdXwd/6Kt4b/8AB3B/8XX49DRW7mnjRGP/ACzo&#10;+rR7h7V9j9gv+F1fB3/oq3hv/wAHcH/xdH/C6vg7/wBFW8N/+DuD/wCLr8f10GQ8eWacvh+RukZo&#10;+rR7h7XyP1+/4XV8Hf8Aoq3hv/wdwf8AxdH/AAur4O/9FW8N/wDg7g/+Lr8hU8NSuf8AUtUq+F5e&#10;0NH1aPcPavsfrr/wur4O/wDRVvDf/g7g/wDi6P8AhdPwePT4q+HP/B3B/wDF1+RyeFJG5MVSp4Sk&#10;J5QfrR9Wj3D2p+tn/C6fg9/0VXw5/wCDqD/4uj/hdHwf/wCiqeHf/B1B/wDF1+TKeDpP7n/jtTJ4&#10;JmI/1TflR9Wj3D2j7H6wf8Ln+EH/AEVPw7/4OoP/AIql/wCFzfCH/oqfh3/wdQf/ABVflJH4Fmbn&#10;yWqaPwHKTgwMKPqy7h7R9j9Vv+Fy/CI9Pil4d/8AB1B/8VR/wuX4Rf8ARUfDv/g6g/8Aiq/LOL4c&#10;XTLxAfxqzF8Nptv/AB7fjjNT9XXcftH2P1D/AOFx/CP/AKKh4e/8HMH/AMVR/wALi+Eh6fFDw/8A&#10;+DmD/wCKr8wU+G1yx4g/SpY/hpMTj7P+lP6uu4vaPsfpz/wuL4S/9FP8P/8Ag4g/+Ko/4XF8Jf8A&#10;op/h/wD8HEH/AMVX5mp8L7gn/j2qZPhbcE4MQP8AwE0fV49w9pLsfpb/AMLh+E3/AEU7w/8A+DiD&#10;/wCKpR8X/hOenxN8P/8Ag4h/+Kr82E+FM/QRN/3zVmH4R3BHNtJ/3zR9Xj3H7SXY/R7/AIW98Kf+&#10;il6B/wCDiH/4qgfFz4VHp8StB/8ABvD/APFV+dKfB676/Y5KtQ/Bm5Yf8eTf8CNL6vHuHtH2P0N/&#10;4W38K/8AopOg/wDg2h/+Ko/4W38K/wDopOg/+DaH/wCKr8+ofgrcSDmzX8TVyH4IzMebdB/wE0fV&#10;49x+0l2Pvr/hbXws/wCikaD/AODaH/4qgfFj4XHp8R9C/wDBtD/8VXwfD8CbhuRB/wCQzVuH4DTt&#10;0g/8dP8AhR9Xj3Dnl2PuX/ha/wAL/wDoo2h/+DaH/wCKpf8Ahavwx/6KJof/AINYf/iq+IofgFKT&#10;gwL/AN8n/Cr1v+zyY/nmg57bV6fnR7GPcOd9j7QHxR+Gh/5qDov/AINIv/iqX/haHw1/6KDon/g0&#10;h/8Aiq+Nl+ARJ4hb/vkf4U4fs+knP2WQ/wDAaPYx7hzvsfY//C0Phr/0UHRP/BpD/wDFUf8AC0Ph&#10;r0/4WDon/g0i/wDiq+Po/gC+MGxf/vmnr+z9KTn7Gy/VaXsY9w5n2Pr/AP4Wf8Nv+igaL/4NIv8A&#10;4qgfE34bnp4/0X/waRf/ABVfIsfwAAIVrOQk8cVY/wCGdgDzbN/32f8ACj2Me4c0ux9Zf8LL+HP/&#10;AEP2i/8Ag0i/+Kpf+FlfDr/ofdG/8GcX/wAVXyhH+z4hOBY/+Pmpk/Z92nI01f8AgUlL2Me4+Zn1&#10;V/wsn4d/9D5o/wD4Mov/AIqkPxK+HQ6+PdG/8GcX/wAVXyx/wz+jDL6Yv/AXxT5v2fbdEXy7Pr+N&#10;HsY9w5mfUf8Awsz4c/8AQ/aL/wCDSL/4qj/hZnw5/wCh+0X/AMGkX/xVfK4/Z+jP/Ll/47Qf2eU3&#10;ZNn+tHsY9w5pdj6o/wCFmfDn/oftF/8ABpF/8VR/wsz4c/8AQ/aL/wCDSL/4qvleT9nwKMrZKfw/&#10;+tUR/Z6/6cf1NHsY9w5n2Pq3/hZnw4HXx9ov/g0i/wDiqP8AhZ3w2/6KBov/AINIv/iq+TpP2dCw&#10;+S02/wDAjUE37PLQjL27N/u0exj3DmfY+uP+Fn/Db/ooOi/+DSL/AOKpP+FofDX/AKKDon/g0h/+&#10;Kr5Ef9n3cMi1f/vmo/8AhQDj71hJ/wB8in7GPcOZ9j6//wCFofDX/ooOif8Ag0h/+Ko/4Wh8Nf8A&#10;ooOif+DSL/4qvjp/2f2fn7FIP+A1G3wB2ji2kP8AwGj2Me4ud9j7Ib4p/DQdfiFof46pF/8AFU3/&#10;AIWt8MB1+Iuh/wDg2h/+Kr43b4AiQbHtm/HFUbr9nuaEZMC/7J2mj2Me4c77H2t/wtf4X/8ARRtD&#10;/wDBtD/8VR/wtr4W/wDRSNB/8G0P/wAVXw8/wDnx8sI/75P+FVZfgPP/AA2//kM0/q8e4c8ux91f&#10;8Lb+Fg6/EnQf/BtD/wDFUf8AC2/hX/0UnQf/AAbQ/wDxVfBU/wADZ1yDAufdDVOb4JXAPFqv4Z/w&#10;o+rx7hzy7H6A/wDC2/hX/wBFJ0H/AMG8P/xVJ/wt34Vf9FL0H/wbw/8AxVfnrN8GLvb/AMeJH0aq&#10;svwdu1GPsUlH1ePcXtH2P0U/4W98KB1+Jmgf+DiH/wCKo/4W/wDCf/opvh//AMHEP/xVfnHN8Irp&#10;RgWkmf8AdqrJ8KbpPvwt+KUfV49w9pLsfpN/wt/4T/8ARTfD/wD4OIf/AIqj/hcHwnHX4m+H/wDw&#10;cQ//ABVfmnJ8L7lRxDj/AICarv8ADS6HPkE0fV49w9o+x+mf/C4fhN/0U7w//wCDiD/4qj/hcPwl&#10;HX4neH//AAcQf/FV+Y0nw4uVPEX6VG/w9u+nk/pT+rx7i9o+x+nn/C4vhJ/0U/w//wCDmD/4qj/h&#10;cnwj/wCioeHv/BzB/wDFV+Xsvw7uhysP51Vn8CXUfElsaX1Zdw9r5H6mf8Ll+EX/AEVHw7/4OoP/&#10;AIqk/wCFzfCH/oqXh3/wdQf/ABVflY/gqUD/AI9jUMng6QHm3an9W8w9p5H6s/8AC5vhD/0VPw7/&#10;AODqD/4qk/4XR8H/APoqnh3/AMHUH/xdflFJ4RcDmFvyNQv4UI/5Z/8AjtH1Zdw9qfrH/wALo+D/&#10;AP0VTw7/AODqD/4uj/hdPwe/6Kr4c/8AB1B/8XX5Lt4W/wBio28L88RUfVl3D2vkfrZ/wun4Pf8A&#10;RVfDn/g6g/8Ai6P+F1fB3/oq3hv/AMHcH/xdfke3hkjqlRt4bA/gxT+rR7h7byP10/4XV8Hf+ire&#10;G/8Awdwf/F0f8Lq+Dv8A0Vbw3/4O4P8A4uvyIPh7ttpjeH2zylH1aPcPaPsfr1/wur4O/wDRVvDf&#10;/g7g/wDi6P8AhdXwd/6Kt4b/APB3B/8AF1+QT6AxHAxUZ0SVeq0vq0e4e0fY/YH/AIXV8Hf+ireG&#10;/wDwdwf/ABdH/C6vg7/0Vbw3/wCDuD/4uvx8OjSD+E01tImHQUfVl3D2j7H7C/8AC6vg7/0Vbw3/&#10;AODuD/4uj/hdXwd/6Kt4b/8AB3B/8XX47/2ZN/do/s2Ufw0fVl3D2vkfsR/wur4O/wDRVvDf/g7g&#10;/wDi6P8AhdXwd/6Kt4b/APB3B/8AF1+OpsJB1Wj7E/pR9WXcPbeR+xX/AAur4O/9FW8N/wDg7g/+&#10;Lo/4XV8Hf+ireG//AAdwf/F1+OhspOmykNi//POj6su4e28j9jP+F1fB3/oq3hv/AMHcH/xdH/C6&#10;vg7/ANFW8N/+DuD/AOLr8cTaEdRR9lP+RT+q+Ye18j9jv+F1fB3/AKKt4b/8HcH/AMXSf8Lr+Dg6&#10;/Ffw3/4PIP8A4uvxwNqRR9nPp+tL6t5h7byP2P8A+F2fBz/oq/hv/wAHkH/xdH/C7Pg5/wBFX8N/&#10;+DyD/wCLr8b/ALOfSk8g+tH1XzD23kfsj/wuz4Of9FX8N/8Ag8g/+Lo/4XZ8HP8Aoq/hv/weQf8A&#10;xdfjd5GetJ9n9xT+rLuHtvI/ZL/hdnwc/wCir+G//B5B/wDF0f8AC7Pg5/0Vfw3/AODyD/4uvxs8&#10;j2o8j2/Sj6tHuHtvI/ZP/hdnwc/6Kv4b/wDB5B/8XR/wuz4Of9FX8N/+DyD/AOLr8bPI9v0o8j2o&#10;+qruHtvI/ZP/AIXZ8HP+ir+G/wDweQf/ABdH/C7Pg3/0Vjw3/wCDyD/4uvxr8g/3aTyDn7tL6su4&#10;e28j9lv+F1/B3/oq3hv/AMHcH/xdH/C6fg8enxV8Of8Ag7g/+Lr8bY4+2KsRpgYo+rLuHtvI/Ywf&#10;GX4RHp8UvDv/AIOoP/iqUfGH4TN934neH/8AwcQ//FV+QFsR0IrSsyKX1ddw9p5H64D4s/C1vu/E&#10;jQT/ANxaH/4qnL8Ufho/3fiFoh/7ikP/AMVX5T6ZPgV0GnTqMH3o+r+ZXtD9PF+JPw7b7vjzRz9N&#10;Si/+Kpy/EHwG33fGukn6ahH/APFV+cOl3K5Xiui026UYJpfV/MPaH6ADxx4Lb7vi3TT/ANv0f+NO&#10;Xxj4Sb7vifTz9LxP8a+H9LvACCTXRaXd4xR7BdxqVz7CXxP4af7viCyP/b0n+NOGv6EwyutWp/7e&#10;F/xr5e0q8G3rXQ6bdj7tT7HzHzH0BJ4i0GIZfWbUY/6bL/jVG58e6BDlbedpmH9xOPzOK8nsrnoM&#10;1qWtxuWn7KIcx12oeNb6+Hl2w8hD/d+8fxqiku453c9zWbDN71Yjkz1qlFR2C5YLEPmgyEdRUZkw&#10;Mk0bz19aLFE6tmlqNWyNtPRsHDCgB6dKdTVDY+U04ZxzTAKKKKACiiigAooooAKKKKACiiigAooo&#10;oAKKKKACiiigAooooAKKKKACiiigAooooAKKKKACiiigAooooAKKKKACiiigAooopAFFFFABRRRQ&#10;AUUUUAFFFFABRRRQAUUUUAFFFFABRRRQAUUUUAFFFFABRRRQAUUUUAFFFFABRRRQAUUUUAFDHAzi&#10;imtzwQaAGk8VEzZ7VK3TmoZSAM0AMd+OtRM53cGnOwx81VWkAGc1RI+abb2qpLOcZNE8+Oc1n3l2&#10;QMk0Ei3t9tFZF/fsASTTb++9MVg6pqZGQDVpAO1PUwAWJ9e9c5qurZHBpup6izbgGrn9S1DGeaZN&#10;xdT1QDo1c7qmps+4A0/UL1mOSaxL+665NVYkr6le8HJrn9Svck/NVzUbkY61hX0u48URQFLUbs8/&#10;41h38jtyTWpehmJrNngZz0qiLmTdbz0FUpYXbqa2XsWJ4FN/stm6rQPQwXtHNNGnsfvH9K6D+yR6&#10;U4aR/sUEnO/2b70o072roxpB6eXT10djyFoA5r+zfVacNLz0H6V0y6O2fu/rTxoknZWoA5caUey/&#10;+O04aSP7v6V1K6ExGfLqRdAPdKBnKDRh1CU4aP8A7Ndanh1yf9VUyeGpSeIqAOPGjD+4KcNFHZP0&#10;rtF8LyHpHViLwfM/PlcUDOGXRgOAv/jtOGiAj7n/AI7Xfx+DHH/LKpo/BMrYxDQFjzsaGx6J/wCO&#10;04aDKei/+O16VH4Dlb/llVqH4eyMeU/8doDU8tXw/K38P6CpF8NSk8CvWbf4cknb5DGrtv8ADN2H&#10;Nrx70XCzPHV8LyE4KH/vmpk8HyE/6tq9qg+GPQG2FaFp8KGb5ntgF+nWlzBynhcfgmVx8sTGrSeA&#10;J2GTF+GK94h+FgQYW3b8Fq1F8LD0FuefpS5kPlPA4fh/JnmAfjVhPh7K3SL/AMdr36D4VEHHlYq3&#10;D8KD08r9KOYfKfP0Xw6lI+aCp4vhw+cmIV9DQfCQnrAf++avQfCNcYa3z+FHMHIfOkfw0lI4gH4C&#10;rMXwxJGDH/47X0la/BxWG57XHpxV+3+EEC/8u/48VPOHKfM9v8LdzfLbsf8AgNXIPhOzn/jxP/fN&#10;fTEHwlgA5gWrtv8ACq0U4aBf++aPaFcp8zQ/CSU/8uYq7B8H5e1uv/fNfTNv8MLKP/lgKuQ/DqzT&#10;n7Ov/fNHOHIfNNt8GpH6RbvZUq9b/BRz963P4pX0lF4DtVGPIXH0qxH4MsVOfJX/AL5pc5XKfOdv&#10;8D2f7sA/75/+tWhB8D7aPGbbn+9X0MnhWyQbViGB7CpF8OWa4/dilzByngMPwWjP3bXgf7OasR/B&#10;KJhn+zx+K174mhWnUQinro9sn/LJf0pcwch4XD8Eo8YFmPyq3B8EI/4rYfka9sGnw9Nopy2dvj7g&#10;/SlzD5Tx2D4HW+ebZfyq5B8EbVTnyFHvtr1pbWHH3KPs0XpRzD5UeY23wVsc5nH/AHzVxPg7pAPF&#10;sK9EEKL0FBjX0o5g5TgYvhFpCnJtRViL4V6Orf8AHmv/AHzXbGNT1o2qPajmDlOTh+G2lR/KLVMf&#10;7tWIvh/pcfS3Uf8AAa6TjOeTQT6r+lFx8pgr4J0xf+WC/wDfNSR+D9MB5tk/75raBBOM/pQ3ptoC&#10;yMuLwnpaHcLWP2O2pT4esV5EVXwoI5FA25pDsUV0Cx6CJacNCsweIl/KrpBByopRnuKQFMaHZf8A&#10;PJf++acNIs1HES/981ZLexpFck4pgV/7Ktt27Yv/AHzTv7NtyOUX8qsU0sfWkBEun26jAQUv2KD+&#10;4PyqTLdxTgc9qAIfsEAJKxrz7UjWEDdY1/Kp6KAK/wDZ1sOkS/lTvsFv/wA81/75qaigCD+z7btG&#10;v/fNH2CD/nkv5VPQTjtTArnTrbOfLpG0y3Yf6tf++asbqUHNAFU6Ra/881/74FN/sazPWJf++RVw&#10;kgcCmhm7rSAqHQ7M9IV/75pp0CyPJjFXwc9qQk/3aYWM8+HrHPCCkfw1p78Nbq3s1aDAAdKFCntS&#10;Cxkt4S0p+Psq/wDfIqF/Bemkf8e6/wDfNbeCDwKc33aoVjnX8C6axyIV/wC+agl+Hmksf+PVf++R&#10;XUe3Wgn0ouFkcfJ8LNHcbvsif981Vl+E2jsuPsq13Qx/eNLsGc0ri5Tzx/g9pDD/AI9RVef4K6Ww&#10;/dx7TXpXlrnNBjQ9qfMw5Tyef4IWrcPErYqlP8DLfGBar/3zXsphjPVaabaI87aOYOU8Qn+BcOPk&#10;tV/75NU5vgbGODaD8q95NpCTjb+lMNjAesf6Ucwcp8+y/A+JThdPH/fIqtN8EkZWU2XH+7X0Q2lw&#10;MMbB+lRtodqeDEv6VXMxch823HwLtn/1duF/Cs67+BLx8+QDX0+/h6zYf6lajbwxaEYMA/IUc4uU&#10;+Vbn4ISjgQN/3zWfdfBiZODD+DKa+spvBmmv92Ff++aqzeBbJ+kIo5w5D5HuPg/MvC2i/lVK4+Ec&#10;o5Nlmvruf4c2EnW3X/vkVSuPhbp8n/LstVzk8h8i3HwolAwbRh+FU5fhky8CIj13LX1zcfCOxYcQ&#10;L+VUbj4P2xyFhFHOHKfJcvw2lB/1X6VWl+Hc4OPKxX1bc/Be2I4txz9Ko3XwTGCVts/hRzonlPlm&#10;XwBPjiE/lUEngS4A5i/8dr6buvg16Wx/75rPufg+y9Lf/wAdquYOU+a5fAs+crGKgl8F3CH/AI98&#10;/QV9H3HwkK9YP0qnL8JyORbUcwcp86yeFpFOPJ/SoJPDLDnyv/Ha+hbj4SK3zNbfkKz7n4RS9Y7c&#10;Ef7tPmFyngr+HWAz5f8A47UR0D/pmK9uufhXMp/49vzWqE/wxmz/AMetO4rM8dbQueEph0XH8P6V&#10;6vcfDeRf+Xdl/wCA1Tm+H0wP+r/8doDU8xbRA38NRvojL/D/AOO16TL4FmBx5OaryeC5l/5ZMKAs&#10;zzt9I9V/SmnSMdF/Su/k8GydQtV5vCM8fPl/lQI4VtIUfwfpTf7IzzsrtH8Myg/6uoX8OyDrFQBx&#10;50rH8P6U06WVHA/8drrG0BwfmiqN9DcH7jUCOTOm+36UHTcdq6h9GcHGKY2jt120AcwdO9/0oOn4&#10;/wD1V0h0hx0SmNpX/TP9KB6HOHT2IpP7PYfxV0LaT/sU06SP7tAHPiycHIqSO3YdRW2dKbstJ/ZZ&#10;HagNDNiidTV20DdKmSwIP3TU8NkVPK0DvYsWJZTwK3dPn4Uisi1grUs1Kc0BE6DTZyNvNdBp1xle&#10;tcvp74281uadKMVMijqtMvMYGa6LTbzhfmrj7GbHIPet7TLoYAJosB2Wl3mFxuro9OvMiuIsLsdT&#10;XQaZegYIPepLudlYXZIFbVjdcVyVhecKc1s2N3wOaTVxnSwSAirUMpxWPa3BI61fhlBFQBeD7hTo&#10;5D0aq8cnHWpA2TjFAy0rEDipFbd0FVkcrwRUyEnkmkUTq/b+tSDpwagRvmzU44FIYUUUUAFFFFAB&#10;RRRQAUUUUAFFFFABRRRQAUUUUAFFFFABRRRQAUUUUAFFFFABRRRQAUUUUAFFFFABRRRQAUUUUAFF&#10;FFABRRRTAKKKKACiiigAooooAKKKKACiiigAooooAKKKKACiiigAooooAKKKKACiiigAooooAKKK&#10;KACiiigAooooAKQ59aWmvSAjY7eDUE7ds1NKSRgVWuCSOlNAV5ZiB161Wlkxyalnziqt0SqdaZmV&#10;bu6x3rJv7wY4NW70kisi9yRzVJAUb+8+U81z+p3ZzxWxf8KawdRySRiqJkY2oXBbJzWDqU5YMMVt&#10;30fUVj31uTkCqiSYN9I/TFY+oO/NdBeWbE81m3Gnbzgj9KoDl71JX4UVnz2EzHgCuvk0YHqv6VE2&#10;hIf4f0oA4yXSpX6VEdEc/wANdv8A8I6XPyx/+O09PC//AEx/8douTY4UeH2Y5209fDpPGK71PCpP&#10;/LL9KsR+EQeTF+lA+U8+Tw728upE8ON/zy/SvRYvCK9RFViLwgO0OfwpXCx5unhiQniGp4/Cczfw&#10;CvS4fBjN0gFXIPBDMeYx+AouHKeXxeD5G4x+lWIvBhPVa9Uh8BhhnyyauW/gGM/8u9LmHY8nh8FA&#10;9IqtweCW7Qf+O167beAxj/Uj8qu2/gOMD5ox+Ao5h8p5Db+BZGGPKX/vmrlv4BdjgQD/AL5r2G18&#10;ARH/AJYfpWhb+Bol4S2qecfKeOwfD3A+aLJ9kq5B8PAekJr2KDwRnn7OPyq5B4G4wVVfwpcwcp47&#10;B8N2J/1FXbf4a5/5ZfpXsUPgiP8AiFW4fBduo5iH5UuYfKeP23w1j6GHNaVr8Nk7QD8Fr1qDwpbj&#10;nyx+VWovDFuh5jWjmY+U8ptvhwneP9Kv2/w6VefIP5V6fHoNvH1jX8qsR6Rbrz5dLmY+U85tfh2q&#10;/O1uv0q5F4CXj92o/Cu+TTYe0YqRbGPvGKVx8pw8fgFP8irMPgO3HVDXYi0UcYFL9nAGNtFw5TmI&#10;fBVon/LEflVmLwlaL/yzWt/y/RKd5Q/yKA5THh8OWq9IxU0WiWyHcY60tnoaUcHBNA7IpJpUGfud&#10;PapF06EciMVZ3j0o3eoNTqOxALKMDhRThbxjkgVMWHrSbxTAYIIwM4p2xeyUbgeMUbWzgHigACDu&#10;KdgDtTdp/vUbT/eoAUKvUCjCjmk2NRtY0gHAAdKT5vakCt64oCn+9VABDDoPyoUHHQfjTqKQDPmp&#10;QWzinUUANJYdTRhiM5p1FACDf7UYJ+8KWigAAA6UUUUAFBUHqKKKAADHAooooAKKKKACiiigAowP&#10;SiikAUUUUAFFFFMAooooAKKKKADGeoo6dBRRSAKKKKACk2r6UtFMAooopAFBGeDRRTAMc5oIB6ii&#10;igBNq+lKwJHBoooAbvNALEZFOooAQlx2pMuTTqKAGjd6Z/GkySeKfRQA3DDoFpcc/NS0jDPIoAXg&#10;Udeopu1j1FG09hQApVe4pMJnPFGxqNje1AAVTHAFII1bgpS7COlKu7PzUAMeBCcBajNohONtWCwH&#10;Wk3ilqBXawhbgoKY+lwsceWtWwwJxS09QM+XRbdxho6ry+HLRzzCK2KCMjFAWOdn8H2b/wDLIVVm&#10;8D2LnmJfyrqguO1BjyckU9Rcpxc/w+tSPlSqkvw7iHKj/wAdrvTCp6x0NbRnjaKOYXKebz/DuM9Y&#10;Vb/gNZ9z8L42X5IBXqrWUZ/hX8qYdNiJyY1/KjmDlPG7r4XL/wA+5/Ks27+FsZB/cj8Vr3J9Igcc&#10;x1Wk0K2Y8xL+VPmJ5TwS5+FcfJ8j8s1n3PwtxnEJ/KvoKXwvatx5S1Vm8G2jD/VU+YOU+d7n4XuB&#10;gQ/pVKf4ayLx5Jr6Jn8DWh+7GPyqjN4ChP3Vp8wuU+d7j4bZ6w/+O1QufhxKg3LADX0TP8PgOkaf&#10;981SuPh+ve2U/hT5hcp86T+AZB/yxqnN4GZf+Xevom5+HkLfftazbv4cRjP7j/x2jmFynz5N4JK/&#10;8syKrS+DWBztNe93Hw7XtAtZ9z8OFz/x7flVcwcp4ZL4RlH8H/jtQSeFpR/ywr2q4+HijpEaz7jw&#10;A4OFjX/vmjmFynjsnhpgf9Uaibw4f7tetz+BpEP+oqpP4JYfetz/AN807i5Tyt/Dzd1qNtBdR9yv&#10;TZvBa/8APL/x2q0ng/H8FMOU84OhyA/dpv8AZToeUr0KTwky9E/SoJPCuOsX5Ci4uU4iPT3U/dq1&#10;BbsOMV0z+GNn/LOgeHz3T9KAsZNorqRkVsWDGnRaMU6D86uW+mhecUFFyzc8YrY0+Rhjms21tSD0&#10;rVsoGGKANnTpjjmt7Trhvl571g2CEc1sWGVxkd6mW4HS6dcH5RW1ZXJU4rndOkC461uWT5GcVJUT&#10;ds7tuBitS0nLYFYlm2cVq2bjgVMijURvQ1NHL3qvE25c1NGvapAsxt3qdCOxqvFUyA+lBRMowwGK&#10;sDp0qGLPU+tTUigooooAKKKKACiiigAooooAKKKKACiiigAooooAKKKKACiiigAooooAKKKKACii&#10;igAooooAKKKKACiiigAooooAKKKKACiiikAUUUUAFFFFABRRRQAUUUUAFFFFABRRRQAUUUUAFFFF&#10;ABRRRQAUUUUAFFFFABRRRQAUUUUAFFFFABRRRQAU1hmnU1yaAIZOORVafJ4q1KAB0qtKMnn600TI&#10;qSDLEVTvPu9auyDC5Aqncx7hwKZJlXfpWXeISvStu5t+1Z11ASMVaAwL2JmGBWPfWrntXTXNm3UC&#10;qM+nbh8wpiscjeWJznNZ9zp7t/DXaSaLGeSKhfw/G5+5QKxwsmiNISSKjPh0Mf8AV13o8OIP4aen&#10;h30jo5g5Tz8eGMnO38qdH4UDn/VfpXokPhgMc+X/AOO1ai8LIOPK/wDHaOYOU85i8JYGFhq1F4QZ&#10;uRDXokXhY9of0NWofCch/wCWePwqeYOU85h8Fvn5kq5D4JA5KCvRIfB+PvCrkHhGJfvL/Oi5Vjzm&#10;DwZEOifpVyDwemeLfNeiw+F4F6RD8qtQ+HIR1jpcwWPPIPBoxxBV6DwaT1j/APHa76HQohyVFWE0&#10;eJelK4+U4aDwXn/lnV238GqONgrso9NjXnbUiWS44FFx8pysHhCIdY1q5B4UgUcwiuhFso6iniJQ&#10;cAUXDlMVPD8SrjyxVhNFhHatRUXutKEUdFqQsZ6aVEv8NSpp0a9Eq4QCMYoIB4NMori0TH3RTlgi&#10;H/6ql2jpilpAR+QvrTvLA4p1BJ7CgBoQDpS7BRlv7tIxYDpQAuxfSlAxwKZub1pQWx0pgLuX1pA3&#10;96l5PBWlCgdBSAaWOeKN59KcVB5IpNi+lACbiDhhQQH6GnBQOQKKAG7OOtGwU6igBuwetGz3p1FA&#10;CYxS0UUAFFFFABRRRQAUUUUAFFFFABRRRQAUUUUAFFFFABRRRQAUUUUAFFFFABRRRQAUUUUAFFFF&#10;ABRRRQAUUUUAFFFFABRRRQAUUUUAFFFFABRRRQAUUUUAFFFFABRRRQAUUUUAFFFFABRRRQAUUUUA&#10;FFFFABRRRQAUUUUAFBAPUUUUANKCjYOxp1FMBuwUuxfSlopAJsX0pNygcU6igBu856UBwetLsX0p&#10;QAOlACbl9aNy+tLQxwM4oAAQelFNBb0pct/doANv+0aNozmkDMT0pct/doANo70jRIe1Llv7tLQB&#10;H5C0xrRM9P0qeigCq9hG/BUVFJpcR42Ve2r6UpUHkimBlvosROSlV5PD8JPKD/vmtvavpQUU9VoF&#10;Y5qfwpbyf8sVqlceC4Sf9TXXmNcfc/WmmFD3pi5ThLjwMh48oVQufAnpHXpDWsZHzCo206Jv4KA5&#10;Tyu58B8/6oflVC58CjqbevXX0iJv4Kry6FC5xsWjmJseN3HgVO8H/jtU5/AiHpHXs03hqFv+WY/C&#10;qk/hKCTrEPyquYOU8Wm8BsOiVVm8DuP+WP6V7NP4NjP3V/Kqc/gxs/LRzC5TxmbwYR1t6rTeDAT/&#10;AKuvY5/B0o6xA1Un8Jf3oP0quYXKeQHwljjy/wAKUeGCn/LP8q9Tk8IqefJ/Sq03hPYcGL/x2jmD&#10;lPOU8PlT8qVZg0uSM8rXbP4YXvF+lNPhkDjbRzBynM29pjjFaVnbkcgVqJ4f2HGyrEWjBaAsQ2MT&#10;LjIrYtdwFQ29gydqvW9sw7UDWhctCcYrStZGBqjbQkc1oW6cfdpMZpWkuV5NXIznBzWfbKw6Gr0L&#10;bTg1AFqLjFWIucVXj6irCEgcUFE8XX8alqKL+tS0igooopAFFFFABRRRQAUUUUAFFFFABRRRQAUU&#10;UUAFFFFABRRRQAUUUUAFFFFABRRRQAUUUUAFFFFABRRRQAUUUUAFFFFABRRRQAUUUUAFFFFABRRR&#10;QAUUUUAFFFFABRRRQAUUUUAFFFFABRRRQAUUUUAFFFFABRRRQAUUUUAFFFFABRRRQAU1gc5p1I7Y&#10;WgCGQj1qvPxxU7Zz0qF1z2pgyCRcpmqs0Zx0rReIEYFQyQKTgimRYy5rbPeqc1luPP8AKtuS3GeB&#10;TRZbjkKfyoEc9JpvPA/SoX0cyfw/pXUDTiR92lGnHGMUXY7HKLoO442VKnh0Hjb+ldSumjvUg05A&#10;eVzRcdjl4/DcYHKVYj8NxHt+ldItlH/cqVbZQcYoDlOfj0CIceXU8WhRqeI1rcFsCad9nT1pBymT&#10;Ho8Y9P8Avmpk0uMdRWksSrShcGmUUUsIwPu1Klmo6JVojIxQOOKQEK2qg4xSiIDqv/jtS0UgGBB0&#10;2UoTB4p1G4etABgelGMdBSFsdKAw70ALR74pu4NwRRtU9DTAdRketN2CgoegoAcSB1prHP3aNmOR&#10;Th9KAGkNjGKMNt606ikA0Z9TS4b+9S0UwAZ70UUUgDA9KKKKACiiigAooooAKKKKACiiigAooooA&#10;KKKKACiiigAooooAKKKKACiiigAooooAKKKKACiiigAooooAKKKKACiiigAooooAKKKKACiiigAo&#10;oooAKKKKACiiigAooooAKKKKACiiigAooooAKKKKACiiigAooooAKKKKACiiigAooooAKKKKACii&#10;igAooooAKKKKACiiigAooooAKKKKACiiigAooooAKOvUUUUAFFFFABRRRQAEHs1NIbHWnUUANwxH&#10;egBvWnUUAJhv71LnHWg88U3YKYDgQelG4A4JpoT1o2kdGoAd1owB0FN2AdTRwpyKAHUYx0FIGBpN&#10;/PSkA4jNNKjPIz+FO3D1oznpQBGYg3ak+zqTwPzFS0UAV3s1P8NRvp6HqlXKTaCcmgDOfS426CoX&#10;0WNxjH5itYqexoMeeopgYM2gxt/yzU/hVaTw5EesddKYATzQbZT2oJ5TkJfC8HZcfhVaXwuhOcfo&#10;K7R7cMchc0x7JDyUp3DlOIfw0y9BUTeHSOQtdu+nx+lRPpi9louw5TjF0Z0OdtSx2G04K/pXVHSh&#10;1C1G2m/7FF2IwYrLb2qzDbEd61P7Px1Wj7Gq9FNAivDCQM5qxEDmnrAPWpEtx1zQA+HpzViPoKij&#10;jI7VKvynIFBRPF/Wpaii6/jUtIoKKKKQBRRRQAUUUUAFFFFABRRRQAUUUUAFFFFABRRRQAUUUUAF&#10;FFFABRRRQAUUUUAFFFFABRRRQAUUUUAFFFFABRRRQAUUUUwCiiigAooooAKKKKACiiigAooooAKK&#10;KKACiiigAooooAKKKKACiiigAooooAKKKKACiiigAooooAKKKKACmtg8EGnU1ic9aQETZPNMSMls&#10;mpChPGaFTA5pgNaI5zmmmBsdKlPXGKP+BUrgRfZiRxT1iCj5afznrR8xGGzQA3yT9+nLFz3pDkd6&#10;ejZGM0AAjUUbBTqKYAVB7UY5zRRmgAAx3oozRQAUU0Oegpfn9qAFpN3saQlt2M/lSjdQAhY44FAY&#10;9807r1FFACbv9k0DB/h/SlooANoPajaB2oooAQKBS4A6C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pCoPalooAQKB2o2ilooAQgD+GjOOin8qWigBN3+yaTc&#10;fWnUYx0FACbv9k0oOe1Bz2prbs8mgB1FNG/Hal+f2oAWikyR94ilzQAgUDtSkA9RRmigBAoxjFJs&#10;X0p1FADGjUc4phgBapuvUUYB6ikBXaAYxTWt1IwUq1gelGB6UwKJttp+VaBDg5K1e2j+7TSq5+5+&#10;lMCt5YVcg04IzDBqUw4GSaTYB0Y0AEVS1GI2XnNSL0pAFFFFABRRRQAUUUUAFFFFABRRRQAUUUUA&#10;FFFFABRRRQAUUUUAFFFFABRRRQAUUUUAFFFFABRRRQAUUUUAFFFFABRRRQAUUUUgCiiigAooooAK&#10;KKKACiiigAooooAKKKKACiiigAooooAKKKKACiiigAooooAKKKKACiiigAooooAKKKKACgjPc0UU&#10;ARkZowfWnFQB1pDjsaAGgHqRS9DR+NNA5zigBx570h3Y4FLnnpSKrFeKEAp5XBpVI70bWI6UoTjk&#10;0AG8Uu8ZxSbD/eo2DOaAA4P8VGxvSl2L6UtMBoU96Xb/ALRpaKQ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DSuTml2+5paKAGlTjgmgLjqcU6ggHqKAG7gOM0u4ZxSbB60bPegB2&#10;R60U0oO1AwnU0AOopu/2pdy+tAC0UAg9KKACiiigAooooAKKKKACiiigAooooAKKKKACiiigAooo&#10;oAKKKKACiiigAooooAKKKKACiiigAooooAKKKKACiiigAooooAKKKKACiiigAooopgFFFFABRRRQ&#10;AUUUUAFFFFABRRRQAUUUUAFFFFABRRRQAUUUUAFFFFABRRRQAUUUUAFFFFABRRRQAUUUUAFFFFAA&#10;c9hTWzjladRQA3BPGKAmP4f1p1FACbV9KXA9KKKADA9KKKKACiiigAooooAKKKKACiiigAooooAK&#10;KKKACiiigAooooAKKKKACiiigAooooAKKKKACiiigAooooAKKKKACiiigAooooAKKKKACiiigAoo&#10;ooAKKKKACiiigAooooAKyfGPjLw58P8AwrqHjbxhq8Vjpel2r3F9dzNhYo1GST/nk1rV8Y/8FtvG&#10;Wv8Ah/8AZo0XwvpN7JDa654oji1JUbHnRRRPIsZ9V8wI31Ra68DhvrmMhQvbmdv8/wAAPJPjj/wX&#10;B8c3HiW4074A/D7T7XR4ZClvqWvq0lxc4/j8tGCxg9lJY46kdBwI/wCC0/7X3/Pt4X/8FDf/AByv&#10;kdv60nev0ynkeVU4KKpJ+urNIpH1z/w+l/a/zn7N4X/8FDf/AByl/wCH037X+f8Aj18Lf+Cdv/jl&#10;fItFaf2Plf8Az5j9xrGMex9dH/gtP+2B2tPCv/gob/45Tf8Ah9R+2B/z6eFv/BO3/wAcr5HpMN/e&#10;qf7Gyv8A58x+41jTp9j65/4fUftgbd32Xwv/AOCdv/jlNX/gtV+2Cf8Al18K/wDgob/45XySelRi&#10;j+x8r/58x+40jTp9j66P/Bar9sD/AJ9vCv8A4J2/+OUH/gtZ+2AF4tPCv/gnb/45XyL3oPSp/sfK&#10;/wDnzH7jWNGj/KfXX/D6v9r/AL2vhf8A8E7f/HKH/wCC1X7YPQWvhb/wTt/8cr5Fpr9KP7Hyv/nz&#10;H7jWOHo/yn14v/Bav9sDHNt4V/8ABQ3/AMcpp/4LXftg5wLTwr/4J2/+OV8jJ92mN14o/sfK/wDn&#10;zH7jSOGoP7KPrz/h9b+2H/z5+Fv/AAUN/wDHKb/w+v8A2whx9j8Lf+Chv/jlfIoz3NB60f2Plf8A&#10;z5j9xpHC4f8AlR9eH/gtZ+2CP+XTwt/4KW/+OUf8PrP2wv8An18K/wDgnb/45XyHRU/2Pln/AD6j&#10;9xrHB4X+RH13H/wWu/bCK82vhX/wTt/8cof/AILXfthDj7L4V/8ABO3/AMcr5Ci+7+NJJ9/8KP7H&#10;yz/n1H7jWOCwv8iPr3/h9h+2H/z6eFf/AATt/wDHKT/h9d+2H/z7eFv/AAUN/wDHK+QqVvvUv7Iy&#10;z/n1H7jWOBwf8i+4+uz/AMFsP2xFGfsvhX/wTt/8cpw/4LYftif8+nhX/wAE7f8AxyvkE57UUf2R&#10;ln/PqP3GkcBg/wDn2vuPr0/8Frv2xCf+Pbwr/wCCdv8A45SH/gtf+2IF/wCPbwr/AOCdv/jlfIZz&#10;2NN55ye1L+yMs/59R+41WX4H/n2vuPrwf8Fs/wBsT/n08Lf+Cdv/AI5Qf+C2X7Y3/Pp4V/8ABO3/&#10;AMcr5BPWij+yctv/AAo/caxy3Af8+19x9ff8Ps/2xu9p4U/8E7f/AByj/h9n+2L/AM+nhX/wTt/8&#10;cr4/HUU6peU5b/z6j9xrHK8vf/LtfcfXx/4LZ/tiYz9l8K/+Cdv/AI5R/wAPs/2x/wDn08K/+Cdv&#10;/jlfID9PxoXOTk0f2Tlv/PqP3Gkcqy7/AJ9L7j69P/BbX9sUNxa+Ff8AwTt/8coP/Bbb9sXH/Hr4&#10;V/8ABO3/AMcr4/PWij+yct/59R+40jlOW/8APpfcfYH/AA+1/bG/59fCv/gnb/45R/w+2/bG/wCf&#10;Xwr/AOCdv/jlfH9B60v7Jy3/AJ9R+42jk+Wf8+o/cfYB/wCC237Y3a08K/8Agnb/AOOUg/4Lb/tj&#10;Hra+Ff8AwTt/8cr5A5psdL+yct/59L7jSOT5X/z5j9x9gt/wW2/bGUcWvhX/AME7f/HKQf8ABbn9&#10;scD/AI8/Cv8A4J2/+OV8fv0ptL+yst/59L7jSOS5V/z5j9x9g/8AD7j9sjta+Ff/AATt/wDHKD/w&#10;W5/bIAz9l8K/+Cdv/jlfH1FH9k5b/wA+l9xtHJcp/wCfMfuPsFf+C3P7Y+P+PTwr/wCCdv8A45SP&#10;/wAFuv2xwf8Aj08K/wDgnb/45Xx/TW60v7Ky3/n1H7jRZHlH/PiP3H2F/wAPu/2yO9l4V/8ABO3/&#10;AMcpv/D779sjtZ+Ff/BO3/xyvkE9KjXpR/ZOW/8APpfcbRyHJ/8AnxH7j7DP/Bbz9sgji18Kf+Cd&#10;v/jlPsf+C4f7YMFys13pPhO4jX70TaU67vxEma+O2zgU2k8qy638JfcWsgyV/wDLiP3H7HfsG/8A&#10;BUjwH+11qA+HHjHRI/DPjQRs9vYrcGS21JVGWMDMAVYDJMbZOBkM3OPqxM9zX89Pwd8a6x8OPix4&#10;b8d6BcvDd6VrdtcwvGeflkBI+hGQfY1/QugwMYr4/PMvpYGtF0tIy6dmv+HPzrizJsPlOKhKhpGa&#10;em9mrXt5aoWiiivDPlQooooAKKKKACiiigAooooAKKKKACiiigAooooAKKKKACiiigAooooAKKKK&#10;ACiiigAooooAKKKKACiiigAooooAKKKKACiiigAooooAKKKKACiiigAooooAKKKKADaPSgjPBooo&#10;Aawx92jLDjNOooAYGPWnK2TjFLSMMjpQAtFNCkdGpwz3oAKKKKACiiigAooooAKKKKACiiigAooo&#10;oAKKKKACiiigAooooAKKKKACiiigAooooAKKKKACiiigAooooAKKKKACiiigAooopAFFFFABRRRQ&#10;AUUUUAFFFFABRRRQAUUUUAFFFFABRRRQAUUUUAFFFFABRRRQAUUUUAFFFFABRRRQAUUUUAFFFFAB&#10;RRRQAUUUUAFFFFABRRRQAUUUUAFFFFABRRRQAUUUUAFFFFABRRRQAUUUUAFFFFABRRRQAUUUUAFF&#10;FFABRRRQAUUUUAFFFFABRRRQAUUUUAFFFFABRRRQAUUUUAFFFFABRRRQAUUUUAFFFFABXw7/AMFz&#10;v+SFeDf+xsf/ANJpK+4q+Hf+C53/ACQrwb/2Nj/+k0letkX/ACN6Pr+jA/MJv60nelb+tJ3r9YNI&#10;hRRRQbxCmnZnmnU04/u/pSRvEcelRivsj9hj/gkJ8SP2rPCMPxX+Ifi8+EPCt4u7S2Wx8681Fc43&#10;ojFVjj9HJJPZSOa94+Jf/Bvt4MbwvPN8Hvj1qsesRxs1vD4ks4pLedscIzQqrRA/3tr4/umvExHE&#10;GU4fEOjOpqnZ2TaXq0v+GF7anGVmz8v+9B6V0Xxa+E/j34HfEXVPhb8TNBk03WtJn8q7tZOeoDK6&#10;n+JGUhlYcEEGvUf2Kf2AvjP+234lmtvBYh0nw9p8yprHia/jLQ2xPOxEBBmlxyEBA/vMoINejVxW&#10;Ho0PbTklG179P+Dfpbc6eaMY8zeh4ZTX6V+qo/4N8/g1/YfkH9oPxP8A2ltx9q/s228jdnr5X3sY&#10;7eZ+PaviP9t//gn18Zf2I9eg/wCEtlg1nw3qExj0nxNYRMkUz4J8qVDkwy4BO3LAgEqzYOODB55l&#10;uOq+zpT97s01f0v/AMOVSxFKpKyZ4On3aY3XkV0Pws+GPjn4zePNM+GXw30KTUtZ1a4ENlax4G5u&#10;pJJ4VQMkseABmv0c+Fv/AAb7eFm8NW9x8afjxqR1eWFWubPw1ZRLBbueqCSYM0oH97amfStMdmuB&#10;y63t52b2Wrf3I1nXpUfjZ+YQx2FB619pftyf8EcPiL+zD4Suvix8KPFknjDwzYxmTVoZLIQ32nRj&#10;rIwUlZowOS67SvdcAtXB/wDBPb/gn54Z/bxTxDpo/aCXwprXh9oZTpTeGRem5tXyPOVvtUR+VxtY&#10;bTjcnPzYojm2XywbxSn7i3dnp6q1/wADWOIoun7S+h800V6r+2l+yvr/AOxt8eL74La34g/taOG0&#10;hu9P1b7D9nF5byA4cR7324ZXXG48oa9R/wCCfH/BMXXv27fCmv8AjaT4q/8ACJ6bouoR2UFx/wAI&#10;+b77XOU3uo/fxbditGT1++OlaVswwdLCrEyl7js72fXbS1/wNvbUo0/aN6HyvF938aST734V3n7S&#10;nwl8L/Af44eIvg94S+Iv/CV2/h6+NnNra6aLRZbhQBKix+bLwj7kzu5Kk16z/wAE9f8AgnLrn7et&#10;z4muB8SW8Kad4bW3U6g2h/bhczSl/wB0B58W0qqbicnqOOaqtjMNRw31icrQsnez62tpa/XsdDrU&#10;6dP2knZHzTSt14r6E/4KD/sCav8AsHeMfD/h+X4if8JRY+INNkuIdTGjfYvLljk2vCU86XOFKNu3&#10;DO4jHGT4NoGlf294hsdCE/k/bbyKDzdu7ZvcLnGRnGemRVUMRRxNFVqTvF7P/h9TajVp1YKcXdMp&#10;nGOaK+wv28/+CTh/Yl+DVv8AFz/hf3/CTefrEVh/Z/8Awiv2PbvV237/ALVL029NvfrXx6DkZqML&#10;jMPjqPtaErx2vZr80jTD1qWIp89N3X9dwbGPmpoxg7acfcU62i+0XMdsG2+Y4XOOmT1rpOqJCaK/&#10;Su1/4N3pr3SYtSg/a7G+W3WVIT4B7lchc/b/ANcV+cHiTRbzwx4hvvDeoKVuNPvJbaZWXaQ8blTx&#10;25Fefg8ywWYSkqE+a2+jX5pGeFxmFxV1Sle2+jX5pFEdRTq/QT4Ef8EG9R+MnwY8L/FnUv2nP7Fl&#10;8SaHbal/Zf8AwhP2j7Ms0YkVfM+2pv8AlYc7R16V8x6b+x++oft1N+xX/wALF2bfF0uh/wDCS/2R&#10;n7hYed9n83vt+75nGfvVnTzXAYiU40535E29Holv01+RpRzDB1ZTUZX5U29Hpbfp+R4q/ShduTtr&#10;9NT/AMG6DH/m8T/zH3/3wpD/AMG6LKeP2xOv/VPf/vhXJ/rFk3/P3/yWX+Rks8yv/n5+Ev8AI/Mk&#10;9aK9Y+K37L5+Gf7YV1+yh/wnH277P4ottI/t7+zfL3eaYx5vkeY2MeZ93fzjqM8fb3/EOcf+jxf/&#10;ADHv/wB8K6cRm2X4WMJVZ2UldaN3XyX5nZWzTA4WMXVnbmV1o3dfJH5k0HrX6LfEP/g3l+JGjeG5&#10;tQ+GH7SOk69qcalk07VvDr6ckoA6CVJ5/mPQZUDPVgOa+D/iJ8JvGfwb+J9x8KvjDpFzoOpadeJD&#10;qkckIkaBDg+YoBAkG07lw2GGMHnNaYXMsDjr+wmpW6ap/c0mdODzHB41v2M729U/udmczTY6+8Pj&#10;h/wRKu/hn+zbqn7RPw//AGlF8XQ2Ohx6va6bH4P+y/a7UqshdZReSYxES4+U5xjjrXw74V8Oa14x&#10;8Saf4Q8OWMl1qGq30NnYW0S5aWaVwiIB3JZgPxqsLjsJjISnRldJ2ejVvvSOjCY7C4ym50ZXS0ej&#10;VvvsUX6U2vtj9sv/AIJC6H+xr+z5dfGzxf8AtSLqF4ktvbWHh+Hwb5RvLuQjMSym8bAVQ7lth4Q8&#10;ZIFfFNrbXV9dxWNnA0k00ipFHGMs7E4AA9STRhcZh8bTdSjK6va9mvzSNsHjMPjaftKMrxTtezX5&#10;pDaK/R67/wCDefxZb/DyXxLF+0xG+uR6K10ug/8ACG4RroQ7/s3n/beBv+TzNnT5tvavzjkjlgla&#10;CeJkkRirqy4KkdRUYXMMHjr+wlzcu+jX5pFYHMsHmHN9Xnzcu+jW/ql2G01utOprda6z1Ijj0qNe&#10;lSHpUa9KDaIrY7UlK3QcUlKWxpEueHv+Q/Y/9fkX/oYr+jCv5z/D3/Ifsf8Ar8i/9DFf0YV8fxRv&#10;S+f6H57x9/zDf9v/APtoUUUV8kfnYUUUUAFFFFABRRRQAUUUUAFFFFABRRRQAUUUUAFFFFABRRRQ&#10;AUUUUAFFFFABRRRQAUUUUAFFFFABRRRQAUUUUAFFFFABRRRQAUUUUAFFFFABRRRQAUUUUAFFFFAB&#10;RRRQAUUUUAFFFFABRRRQAUUUUAFFFFABRRRQAUUUUAFFFFABRRRQAUUUUAFFFFABRRRQAUUUUAFF&#10;FFABRRRQAUUUUAFFFFABRRRQAUUUUAFFFFABRRRTAKKKKACiiigAooooAKKKKACiiigAooooAKKK&#10;KACiiigAooooAKKKKACiiigAooooAKKKKACiiigAooooAKKKKACiiigAooooAKKKKACiiigAoooo&#10;AKKKKACiiigAooooAKKKKACiiigAooooAKKKKACiiigAooooAKKKKACiiigAooooAKKKKACiiigA&#10;ooooAKKKKACiiigAooooAKKKKACiiigAooooAKKKKACvh3/gud/yQrwb/wBjY/8A6TSV9xV8O/8A&#10;Bc7/AJIV4N/7Gx//AEmkr1ci/wCRvR9f0YH5hN/Wk70rf1pO9frBpEKKKKDeIVa8OWEGreJdP0q8&#10;crDdX0MUzA4wrOAT+RqrTQ7Ry742KsrZVgeQamV7aG8T9qP+CoPjf4tfs+/sL2R/ZtjvNNa2vtP0&#10;y4utFiPmaZpggkG9So+RQ0cMe4dBJ2r4C/YI/wCClnxm+Cfx40n/AIXT8aNe1bwTqV19n8RR69fT&#10;332WNhgXCbt8gKNhiEzuAIwSRX13+xL/AMFlfgf4+8Dab8M/2oNQXw34gtrKO0m1q8hL6dqeF2b3&#10;YZ8l2AywcBMk4YDgeyfEH9hn/gn1+2DoE+raX4L8N3E1whMfiLwTdxwXEbHHzboDsc8dJFYdeOa/&#10;OaNWnldCeDzDDu0m/fSTvfqm+26afyuc0WqacZr5nwD/AMFgvjr+zF+1D8RPB/jz9nTx3Fr+rLp8&#10;unawsGlXNuxUSBoM+fEm45eQDGev0r7k1jUvD/8AwS7/AOCbUN34c023k1bSdFhRPOTK3mtXIG6R&#10;8YLL5rFtuchEAzxmvz1/a8/4J/ax+w/+0X4Lsx4i/tvwr4g1y3bSdSmi8uVNk8e+GYD5dwBByvBB&#10;6DBFfbH/AAXcluov2JtHis2YRN48sFmC9Nn2S8Iz7bgv44rqxUMNVjgcJRm5UpNvXd2a0ei2u1sa&#10;yUZezgtj825f2+/2zZPHZ+IjftH+KxqBuPN8tdWkFqDnO37Pnytvbbtxiv1W+Hfizw7/AMFRP+Cc&#10;N3/wlWlW51TVNLuLLUoY1B+yaxbcpKn93LCOQeiybTkZz+Jj9K/Wf/g3/lvm/Zq8YQSKfs6+Ni0X&#10;++bSDd+gSu/iXC0aGBjiKUVGUJKzSt8tPvNsVGMaaktGmeG/8ED/AAJot1+0x4y8S6zbq2paB4X8&#10;mxVv+WTS3CpI4467U259HI71z/8AwVe/aj/a78MftgeIPB1r8SPFnhXQdLaFfD1rpOoT2UM8BjU+&#10;dmMr5u5i2SSRxjtXmX7Pn7XGpfsUftseJfihoWkf2lpM2salp2raXHJsNxZvdFhsJ4DqyIyk+mOh&#10;NfqJ8Pv2zf8Agn5+234Xg0bV/Enhq+kmTMnhnxtaRQ3EDEcrtmyrdOWjZh056VzZhKvgc2+vTo+0&#10;pyil35dvJ2/4O5VRyp1/auN019x87/sGf8FZPhFrn7Puo/Dn9uv4sxx6tbzSWVveXmk3Vw+p6fJH&#10;/wAtTBC4LqS6knBYbeCQSfi79jn9oXRf2Tv217H4ieHNeabwrHrlxp17eLGyLc6TLKU8wqwBACiO&#10;XaQCCg4BFfoR+1H/AMETP2cPixotx4o/Z33eC9eNuXtrW1uGm0y8fqNyOWMWeBmMhQOdh5J/I3xN&#10;4a1vwb4n1Dwh4ksXtdQ0q+ls762k+9FNE5R0PuGUiurJ4ZTjo13h7r2nxQdklvskvXq/kbYVYesp&#10;8nXdH6of8F4vgHZ+PPgv4Z/aL8N2iTXfh28Fle3VvhvOsbkgxkkdVWXG3t++b1r0jwjd6N/wTX/4&#10;JX2+sXyR2us2fhz7QUb79zrN7yi+pKs6j2SLJ4U1X/4JV/GXwh+1/wDsTR/CT4mwW+r3fhPZo2t6&#10;beNuM9qm17SVhnOCq7Qf70DegNfOH/Be79o6HxB498O/sxeHNRDwaBCNV16OM/Kt3KpEMbf7Swnf&#10;6YmXvkDwsNSxGIr08pqbU5tvzitV99396OelGpUqRw0tott+n9fmfnreahd6rf3GqajcNLcXUzS3&#10;EsjZZ3YksxPqSSa/YT/gmfa6J+yF/wAExbz46+KrMJ9qt9Q8T3m5SrTKF2QR56/MsSBfeT3r8ivA&#10;Xg3WPiL430fwD4ehMl9rWqQWNmu3P7yWQIv4ZP5V+tH/AAWC13Q/2dv+Ceuj/APwsfJg1K40/Q7O&#10;NWwWtrVBIxP/AH6TJ9W5617/ABB/tFShgl9uSv8A4Vv+f4Ho4795KnQ/mf4Ir/8ABan4fWnxv/Yi&#10;0H9oLwvbib/hH7601EyLgkWF4ixt064keA+w3HtX5RfD05+IWh8/8xi1/wDRq1+wf7C+raV+2N/w&#10;Sk/4VdeTC4vofDt/4X1BH+YxzxKfIP18p7dwexPtX5A+DdPutJ+Kel6VexFJrXX4IplbqrrOoI/M&#10;VPD8pUqNbCS3pya+T/4Kf3l5bJxp1KL+y39x+tn/AAXlGP2ONPwP+Zwtf/RctfjrX7Ff8F5v+TON&#10;P/7HC1/9Fy1+OtVwr/yKV/if6G2S/wC5/Ngc9qm0zP8AaNvkf8tl/nUJ9zU2mf8AIRt8H/lsn86+&#10;jlse0f0QeKfiEngjU/hxo083lxeJtY/stiw4Lf2ZdXCD8Wt1H41+KX7eXwQv/DP/AAUO8afCTSLX&#10;y5Nc8aLLpqquVA1BknQKPQGfbgdMY7V+n/8AwUb8cv8ADXwJ8EfHCzeWunfGDQpJW/6ZmC4Vx9Cp&#10;I/GvEf2w/gYPEX/BZz4R6wtput9ctLTUJmC5DNYtKxb8AifkK/PMhq/U5ur0lCf3xd/yPl8pqfVp&#10;c/Rxl98Xf8j7c8K+JdJ0H4rw/s++HlWO18O+BbO8EP8AEsUk720IP0FrJ+dflX4bx/w/VkyP+auX&#10;f/oUlfeX7Pvjr/hM/wDgpl8cbJJd0eg+FfD+mxj+7t8+Rh/31K3518G+G/8AlOrJ/wBldu//AEKS&#10;jKaXsZYiPelf70n+peW0/ZyrLvTv96T/AFPor/gtx+1J+0D+zpr/AMP7b4JfFPUvDkeqWl+2oLp5&#10;TE7I8IQncp6bj+dfCZ/4Kdft8dP+Gn/EX/fUX/xFfsd+1N/wwx9t0c/th/8ACA+d5c39h/8ACafZ&#10;92zK+Z5Xnds7M49q8mf/AIcjkdfgT/5IVWW5hhaOBhCeFc2r68qd9X1t8i8vxuHo4WMZYdyavryp&#10;319D8ofhL4+8Y/FL9rvwn8QPiDr8+qazqnjXTptQ1C6x5kz+fGNxwAM4A7V+pP8AwWu/aD+NP7PH&#10;wX8H+IPgr8QtQ8O3l/4oe3vLiwK7pYhbSMEO4HjIB/CvzD8G/wDCM/8ADdGm/wDCFG1/sf8A4WhF&#10;/ZX2HHk/Z/t48vy8cbNuMY4xX6Gf8HC3/JvngP8A7HKT/wBJJK9XMoU6mbYOLirNPRrTbax6mOhT&#10;qZphYuOjT0t5dj5z/YX/AOCuf7S3hv4+aD4a+PvxKuPE3hXXdSisdS/tOGPzLLzWCLOjqoICMQWU&#10;5BXd3wa9o/4OD/gvo0vhLwT8frOxjj1CG+fRL+4VPmlhZGmiDHvtZZcZ6bzX5h6T5n9qWvlbt32h&#10;Nu3rncK/Yb/gvCUT9hfTY7sjzj4408Lu6lvs9zn9M0sdh6ODzrC1KMVHmbTS0XTp8/wNMZQo4POs&#10;NOjFR5m00tF0/wAyj/wRI/aFtPjr+yzqX7PHjq6W+vPBubP7PcsGM+k3Aby0IPVU/eRegXYPTPgf&#10;7BH7B914E/4KseI/B2q2Us2i/C64m1OxuJ1z5iSHFgx9W2uG/wB6Jj2r5v8A+Cb37S0v7LP7WXhv&#10;x3eagYNF1Gb+yvEQZsIbOdgC7eyOEk9tlftn8ZPFvww/Zw8CeNv2ntZ0m3hmt9BSbVryH/W6gtss&#10;n2aDPQktKUX3k5OOnn5p7bK8ZVhSWldaf4m7P8396OPMvb5XjKsKK0rrT/E3Z/m/vR+ZP/BeH9pu&#10;3+Ivxz0v9njw1f8Amaf4Jt/N1jaflfUZ1DbPQ+XFsGezSODyK+fP+CbXwhPxt/bX8B+D5rLzrW31&#10;galqC+XuUQ2ymY7vQEoF57kDvXk/xH8ea/8AFDx9rPxH8U3Pm6hrmpTXt5IT/wAtJHLEfQZwPYV+&#10;hn/BvZ8GIrrxP46+P2o2e42dnDomlysvQyMJpyPfCQj6EjvXtYiMcnyNwW6jb/t56X+93Pfrxjk+&#10;QOMd1G3/AG89L/e7n6FWnx+8KXv7Sl7+zMhzq1n4Ph15m38GN7h4THjHUYRuvR6/DX/goT8IG+B3&#10;7ZvxA8Ax2nk2y6497Yrt4NvcqLiPHbGJccdCCO1fUng39rS2uf8AgufdeLX1X/iUX/iGXwfHKJMq&#10;yhPsseOxU3CLg9MNmtD/AIOEvg7HpvxC8EfHiwtNq6npkujalIqfekhcyxEnuSsrj6Io7V5OU0Xl&#10;mZU6T2qwT/7e3/z+88rJaLyrNKdJ7Vaaf/b2/wCj+8/OWmt1pwOaa3Wvsj9AiOPSo16cVIelRjpQ&#10;bRHNnAptK3Qc0lKWxpEueHv+Q/Y/9fkX/oYr+jCv5z/D3/Ifsf8Ar8i/9DFf0YV8fxR8VL5/ofnv&#10;H3/MN/2//wC2hRRRXyZ+dhRRRQAUUUUAFFFFABRRRQAUUUUAFFFFABRRRQAUUUUAFFFFABRRRQAU&#10;UUUAFFFFABRRRQAUUUUAFFFFABRRRQAUUUUAFFFFABRRRQAUUUUAFFFFABRRRQAUUUUAFFFFABRR&#10;RQAUUUUAFFFFABRRRQAUUUUAFFFFABRRRQAUUUUAFFFFABRRRQAUUUUAFFFFABRRRQAUUUUAFFFF&#10;ABRRRQAUUUUAFFFFABRRRQAUUUUAFFFFIAooooAKKKKACiiigAooooAKKKKACiiigAooooAKKKKA&#10;CiiigAooooAKKKKACiiigAooooAKKKKACiiigAooooAKKKKACiiigAooooAKKKKACiiigAooooAK&#10;KKKACiiigAooooAKKKKACiiigAooooAKKKKACiiigAooooAKKKKACiiigAooooAKKKKACiiigAoo&#10;ooAKKKKACiiigAooooAKKKKACiiigAooooAK+Hf+C53/ACQrwb/2Nj/+k0lfcVfDv/Bc7/khXg3/&#10;ALGx/wD0mkr1si/5G9H1/RgfmE39aTvSt/Wk71+sGkQooooN4hV7wfBoFz4x0u38VMy6XJqUC6k0&#10;b7WEBkUSEHsdueao00hs521LXMmjeJ+i3/BQL/gkZ8NPhX+z7D8Vf2T9A8Satf2d/HLq1nNem8Z9&#10;PaJyZY0VASVbyycZ+Use1fJX7Ddl+0pJ+0h4cj/Z0i1tNYt9at/t39n+YsMUPmjzBdY+UQlQ24Pw&#10;Rkcmvp/9hT/gtKfgx8OrH4P/ALR/hfUtasdIhW30fxBprq9xHbqMLDMjkbwowFcNnAAIOM19AeMP&#10;+C7/AOyBoujyXfhLw54s1q8H+rszpqW4Y+7u5AH4E+xr42NbPsJSnhalB1r3tK+ln3/ybRipVorl&#10;aucv/wAF+tfs9J+E3w7jguI11OPxXNdWa/xBUh+ZvpuKV6t8cfCtj/wUq/4JsW958NpYbjVNU0e1&#10;1PS4fMA8vU7cfvLZieFbcJYueOc9Dmvyr/bL/bI+Jf7aXxUb4hePUis7O0jaDQtDtWJhsLctnbk8&#10;u54LOQNxHAUAKO+/4J9/8FLfH37EuoT+FdT0ZvEPgnUrjzr3RvP2TWsxABmt3PAJA+ZG+VsDlTzU&#10;yyPGUcroezt7ak3JLpq7tfl5bmnsZeyjbdang83wd+LMXxC/4VNL8N9aHiZbjyToP9myfat+cY8v&#10;Gce/THOcc1+xn7L3w7tv+CbP/BOW+1j4iyw2urWOn3Wu+IMOMC+mASKAHuwAgh92HHWuZ/4ftfsY&#10;ton29tL8Xi82Z+wf2Omc56b/ADNtfC//AAUM/wCCmvjv9te5g8G6Foknh3wPYzLNb6Q1x5k97MAQ&#10;JrhlwvGfljAIXrljggrxzbPZQoVqPsqaacm3vbtt+vqaNVsQ1GUbLqbn/BKz9lb9nj9tj4heOPC/&#10;x5uNWOrWtpBqejx6bqfkNJGZZFuWbKndhnt/++jXmf7f37H3iT9kX486t4asvC2qw+EZrkSeF9Xu&#10;laSO4hKg7fO2hWkU5BHBHBxyK4H9nj4+fEH9mb4saX8YvhneRxalpkh/dTqWhuYmGHhkAIJRhwcE&#10;EcEEECv1A+G//Bej9l3XtCin+JfgvxN4f1IRr9otrW1S8h399jhlJX0yoPtXdjp5tgcwdahB1abS&#10;XLfZ6bb727Pdm9R4ilW5ormT6GT/AMEI7T9oq1+Hfip/iQuuJ4Okktz4XXWDJtMvz+abcSdI8bc7&#10;flLe+a/Pz9vzVdF1r9tb4oal4fnjktX8aXyrJF91nWQq5Hr84bnv1r7V/as/4Lv+H9V8FX3g79lj&#10;wZqUOpX0TQjxNrirGLNDkF4oVYlpMfdLEBSQcNjFfmfPc3F5cSXd3M0kssjPJI5yzMeST7k0smwu&#10;LeOq42vDk57JR+7V/d+eheFp1PayqzVr9D9EP+DekE/Ev4lDd/zAtP8A/R0tfM//AAU/JP7fHxM3&#10;HP8AxPlH/kvFXTf8Exv27fAP7DPi7xX4h8e+DtY1iPxBp1tb28ejmLdG0cjsS3mMvB3DpmvJf2uv&#10;jTon7RP7Sfi741+G9Ju7Gx8QaiLi3s77b5sSiNEw20lc5U9Ca1oYXER4grV3H3HFJPz93/I3pU6k&#10;cdObWjS/Q9e/4I3/AAfb4r/twaDf3Fr5ln4Us7jW7tmU7QYwI4vx82VPyPpX6dftF/8ABRX9jb9n&#10;n4iSfCj42+LpItatLeK4ktY9Anu1jWRcr8yIygkYOM5wR61+af8AwTD/AG+Pgv8AsM2nizUfHfw6&#10;17WdY8RSW0cF1pPkbYbaIOdhMjqcs75OBg7V9K8O/a0+OX/DSn7RHin41x2dxbW+uak0tla3RHmQ&#10;wKoSNG2kjIVRnBIzXHjspqZrnEnXTVOMUk01q9/Pu+nQmpg5YvGN1E1FLQ/a/wDZg/bu/ZR/ah8T&#10;33gP4BeKJLm/sbH7ddWr6JNaDytyoXG9FDcsoOOeRX5T/wDBQT4LQfA//go9rGh6ba+Vp+s+JrTW&#10;9OUJtUJdSLK6qOyrMZVAHACjp0rh/wBgz9qcfsdftI6V8Zb3Srq/0uO0ubPWdPs2US3FvLGeF3EL&#10;kSCN+Tj5K9E/4KG/tz/B/wDa++MPgv4tfD/wBrukXHh+PydXXVPJzcxpOssezy3bkZkBzjqv4Tgc&#10;qrZXmzVFN0pRs22tH57du3UvD4OphcW1BNxa38/6/M++P+C2ngHx78Rv2TbHQvh54J1bXr5fFdtK&#10;1no2my3UoQRy5bZGrHAyOcY5r8n/APhk79qjGf8Ahmj4gf8AhG33/wAar9Jv+Igz9nPofgh41/76&#10;s/8A47Sn/g4M/Zzxj/hSPjb/AL6tP/jtcWWVM8y3C+xjhr6t3v3M8HLMMJR9mqV9e5+VHizwh4u8&#10;B63J4Z8deFNS0XUoVVptP1axkt50DDKkpIAwBBBHHIqrpZB1G3wP+Wyfzr1z9vX9pHw1+1l+0xrH&#10;xw8HaBfaZY6laWkUdnqRTzkMUCRknYxXkrkc9K8ftpzbXUdw68RyKxA74Oa+xoyqVMPGVSNpNK67&#10;O2x9FRlKVOLkrO2qP12/4Lk3k+mfsW+C9RtX2yweONOkjb0ZbO5I/WvoLwh8OdK+NXjn4P8A7WML&#10;RldM+H908J6l21CCzaIj2Cefz/tV+bv/AAUW/wCCofwp/bK/Z70X4PeCfh54g0m+0zXre+lutVMH&#10;lOkdvNEVHluxyTID06A12v7Nv/BarwD8FP2RtD+B+vfDrxJdeJtC8Ozada6tZvB9mDKZBbN80gbC&#10;p5QPHVTjPFfCyynMv7LpxhB86lNNafDJWZ87LL8Z9Rgox95OSa8pI9R/4JM+P4fil+3D+0h4/tZv&#10;Mt9S1aJ7STdndALu6WI/98KtfOfhv/lOrJ/2V27/APQpK47/AIJgft7eAP2FvEvjDW/iB4N1rWl8&#10;R2VpDbro7Rbo2ieRiW8x167xjGelctpX7XXg+w/4KKN+2TJ4Z1NtEbxtNrX9lKY/tXlOWIT72zd8&#10;397HvXr/ANn4injsS4x9101GL7tRSsepHB1oYqu1H3XBJebskfZH/Ben4QfFr4oeIvhvL8M/hh4i&#10;8RLZ2eoi6bQdFnuxAWeDaH8pG25wcZ64Nfnwf2S/2qx979mb4hf+EZff/Gq/Sv8A4iEP2cAN3/Cj&#10;/G3/AH1Z/wDx6hv+DhL9nEj/AJIf42/76s//AI9XJgK+eYHCxoLDXSvrfu7mWCrZxg8PGksPe3n5&#10;3Pzd+Cngzxh4A/am8E+GfHfhTUtF1KHxZpjTafq1jJbToGnjKkxyAMAQQRkciv04/wCC7/w1+JPx&#10;N+BfgvTPht8Pta8Q3Ft4seW4t9D0qa7kij+zSDcyxKxUZ4yeM18CftSfti+C/jv+3XaftV+HvCuq&#10;WWkW9/pM7abeGP7SVtFiDj5WK5Ow45784r7k/wCIhL9nDGT8D/G3/fVn/wDHq2zKGZVMRhsVTpXl&#10;FNtX2b6HTjoZhLEYfE06V5RTbV9m+h8lf8E+v+Cbn7QXxY/aJ8O6x8TfhHrnh3wnoOrQ6hrd14g0&#10;uW0+0JE4cW6LKqs5kZQpIGApJz0B+jP+DhP4wabD4W8C/Ai1vEa+nvZdbvbcN8yQqrQxMfTcxlx6&#10;7D6VY+I//Bwv4DTw1Onwi+AGsTaw8bLbyeIr6KO3hbHyuywl2kAPVQUz/eFfm38Z/jH8Qfj/APEr&#10;U/ix8UddfUdZ1abfcTNwqKBhY0X+FFUAKo6AVphcNmWOzKGKxcFCMF7qvfX+v0N8Lh8wx2YxxOKh&#10;yKC0Xn/X6HLgHHWv2d/4KYFj/wAEmEYsctougbvfmCvxk6dK+8P2sf8AgrF8If2g/wBixf2ZPDnw&#10;08SWOqLYabbnUL5rf7PutvL3H5ZC2DsOOO/NdObYXEYjF4aVON1GV35K6O3NcLiMRisNKnG6jK78&#10;ldHwZIAvNftr/wAE2fDnhb9jT/gmzpPxL+KVz/ZtveafN4o164ELMyQzndD8oBYnyBD8oGdxP4/i&#10;jYvYJqNs+rRyParcKblIfvNHn5gPfGcV94ftr/8ABXT4UfH/APZKm/Zq+D/wy8RaG1wtjbPc6p9n&#10;8pLOAq3lr5cjHJ2IvTGN1RnmFxGOVKhBPlcryfZf039xWeYXE4+NLD00+VyvJ9kv+Hb+R9cj/gsV&#10;/wAE1Fn+1J43uBIG3CQeC7rcGznOfK60n/BU3wZ4b/aw/wCCceofE74ev/aEel2tr4p0G4WEq0lu&#10;v+tOCNy/6PJK2PVBn2/E9vQV+gf7K3/BYX4S/Cj9jqw/Zj+Mnws8R6xPZ6Xd6XJeaW1uYZbSRpNg&#10;IkkU5VH24xj5RXm4rIfqNSlXwfNKSkrptbfcvT5nn4rh15fUpYjA80pRkrptbfcvT5n59J0zQ3Wp&#10;Lg2zXUxslZYfMYwrJ94LnjPvio2619cfeR6Dj0qNelSHpUa9KDaIrH2pKVs4FJSlsaRLnh7/AJD9&#10;j/1+Rf8AoYr+jCv5z/D3/Ifsf+vyL/0MV/RhXx/FG9L5/ofnvH3/ADDf9v8A/toUUUV8kfnY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Dv/Bc7/khXg3/ALGx/wD0mkr7ir4d/wCC53/JCvBv/Y2P/wCk0letkX/I3o+v6MD8&#10;wm/rSd6Vv60nev1g0iFFFFBvEKTDf3qWmnZnmkbxHHpUYqQ9KjFJmkQ70HpR3oPSpNohTX6U6mv0&#10;oNoip92mHrxT0+7TG54xSZpEOe9B600YHIFLnNM2iLRRRUyNojYvu/jSSfe/Cli+7+NJJ978KGbR&#10;EpW+9SUrdeKk2iJzRQcY5ooNIgc9jTeecntTmxj5qaMYO2g2iNNFBoqftG0Ro6inU0dRTqTNoCP0&#10;/Ghc5OTSP0oXbk7aRtEaetFB60UGkQoPWig9aDoiFNjpxpsdBpEH6U2nP0ptZmsQooops3iFNbrT&#10;qa3WkbRHHpUa9KkPSox0oNojmzgU2lbHakpS2NIlzw9/yH7H/r8i/wDQxX9GFfzn+Hv+Q/Y/9fkX&#10;/oYr+jCvj+KN6X/b36H57x9/zDf9v/8AtoUUUV8kfn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Dv/Bc7/khXg3/sbH/9&#10;JpK+4q+Hf+C53/JCvBv/AGNj/wDpNJXrZF/yN6Pr+jA/MJv60nelb+tJ3r9YNIhRRRQbxCmlj/dp&#10;1NIfsaSN4jj0r9Iv2Z/+Cbv7KPxL/wCCd4/aG8WeD9Qm8Uf8Inql/wDa49anjj86FZjGfLDbcDYv&#10;GMGvzdPSv2g/YW0zUdb/AOCStrouj2Mt1eXngnWYLW1gjLSTSOLhVRQOSxJAA7k185xNiK2GwtOV&#10;OTjeaTs7aWZnWlKMVbufi33r9HvBX/BOX9lbW/8AgmN/w01qHhDUG8Xf8IDdap9tXWpxH9pQSbW8&#10;oNtx8o4xivjn/hhD9tMH/k1Xx9/4S1z/APEV+pWg+EvFHgP/AII1XXg/xr4fvNJ1bT/hbfRX2nah&#10;btFNA+2U7XRgCpwRwaxz3H8saP1erq5pPlfTzt0NK1TSPK+p8O/8EiP2Q/gd+1z478ZaF8b/AA/d&#10;ahb6NpNrPYLa6lLblHeVlYkxkZ4A619yTf8ABHD/AIJ0wSNBc+Db6N1+8r+LrkEf+RK+af8Ag3u/&#10;5Kn8R8/9C/Zf+j3rwv8A4Kd/DL4ka3+3d8RtU0X4e65eWs2rQmG4tdJmkjcfZYRkMqkHn0rjxUcZ&#10;jM+q4eGIlTiop6N22XS673HJVKmIlFSa0/yPuz4lf8EkP+Ce/hv4deIPEGi+Frtbuw0W6uLRj4tu&#10;GxKkLMpwZOeQOK/O3/gn3+xJrn7b3xkk8G/2xJpfh/R4Uu/EmqQxBpI4S2Fijzx5khDBScgYZsNt&#10;wfJr/wCF/wASdHsJNT1f4d65a28K7pri50iZERfUsygAfWv0p/4N65tA/wCFdfEqCBo/7UGt2DXQ&#10;43m38mXyvfG7zsdutdGIWMyfKq1X27qy0s39m7t1b7/fY1l7TD0ZS5rvT5Hrkf7CH/BJj4QXdr8M&#10;PG2m+C49buQqW9r4o8YKuoXDHABVHmViSf7q4yeBXzX/AMFMv+CR/gr4P/Du6/aF/Zj+0Q6Xpaeb&#10;4g8N3E7TCOEkf6RbucsFXPzIxPHIIxivA/27v2Kv2u/h/wDHLxZ478e/DbWNY07Vtbub218S6bC1&#10;3bzwvIShZo8mIhcLtcKRt4GME+pfAf8A4K9aP8Pf2SJP2XfjZ8K9a8VXA0u90p9TfVEX/RZQypEw&#10;dSxMYbb1zhQO1ctHC5lQjTxWFxDrXa5o3urPe138u4U6dePLUpz5u6/pnwzn5c1+jX/BLH/gmF8C&#10;P2i/2cJfjL+0J4VvrybVNanj0H7Nqk9sBaQ4jLHyyA2ZhKM8/cr857eCS6mjtYF3SSsEjX1JOAK/&#10;bb4hfE3TP+CcX7BfgHTQscN1Zz6JpCo3eSSVZbxiD/0zW5J9z2rv4ixOJp0qdDDtqc5WVnZ2W/42&#10;OrHVKkYxhTesmfmt/wAFSf2T/B/7Iv7SY8G/DTTLi18N6potvfaVDc3DzMh5jlXe5LN86FuTxux2&#10;rzb9j/4b+FPjB+1H4D+GHjqzkuNH17xHb2epQwzNGzwu2GAZSCp9xX6Jf8F8Pg5B4x+Bfg/9oLRU&#10;3yeH9VNleOq/etLtAyOT6LLEoH/Xc18Ff8E7/wDk+P4V/wDY5Wf/AKHV5djamKyF1XJ8yjJN9bpP&#10;W/fZnRha0qmB5r6pP70j9Rbr/gjF/wAE8bLb9s8C6lDu+75viy6XP5vXMfFH/ghr+x3428I3MPwj&#10;1TWfDerLGwsdQj1Zr238zt5scpJZfXaynnrXmn/Bw1j+yvhnj/n41D/0GKvM/wDggj46+JFv+05r&#10;fw+0/VbuXwzdeE7i61KwZyYIZkmhEUwHRXy7LxjIds5wMfPUaeayyn6/HFS0u+V3a0dt2/08jz6c&#10;cZ9T+sKq9Oj8n6/ofKniP4C+JPhN+0vH+z/8VbALd2Xie30/UlhkO2aN5UG9G4O1kbIPBwexr7D/&#10;AOCt3/BPz9mX9kr4IeH/ABv8E/Cl9YahqHiZbK6kutYnuFaHyJXxtkYgHco561zX/BVy1023/wCC&#10;p+ivYRxrJN/wj73m3vJ5ijJ99oWvo/8A4OA/+TYvCP8A2Oy/+ks9erUx2IrYrAyUmlNNySej0XQ9&#10;B4irOth3e3MtV0eiPyPJI6Cm5Jzkdqcc9qawavqj3on3d/wSH/4J3/Bn9rXwN4s+I/x48O3t9p9j&#10;q0WnaMtrqM1t+9EYkmOYyN2BJEO/WuK/4K6/sSfDj9jv4l+F2+DujXdn4d8RaRKViurySci6hkAk&#10;AdyT92SM4zxmvuX4N6rb/wDBPz/gkZY+PTaLFqln4bGqSK33p9Rv5h5QORzgzRJ0+7H7ZrJ/4K/+&#10;B9J/aM/4J5aX8b/DqLcSaK2n+IbC6jXl7O4iCSKPRSsySH3iWvhaOaYqWeKo5P2UpuCV9NEktPmm&#10;fPUsdX/tPncn7NycUr6dF/kz8jfhvoth4j+Inh/w9qsbPa3+tWttcorFS0byqrDI6cE81+zF3/wR&#10;d/4J42K77zwDqkKk4VpfFd0oP5yV+OPwa/5LB4Ux/wBDNYf+lCV+qX/BwMR/wy/4Uz/0Oqf+k01e&#10;lnjxU8dh6FKq4c/Ndq/l0urnfmcsRLGUaNOo4c19V8vQ7Kf/AIIvf8E79Xt5LDTfDGqxTSKdk1n4&#10;sneSP/aAZmXP1Uivzl/4KMf8E/fEX7DHxFs4bDV59Y8H+IPNbw9q1wq+crJt328+0BfMUMp3AAOD&#10;kAYYDhP2JW+KC/tU+BW+ERv/AO1v+Els939n7v8Aj389PN8zb/yy2Z3Z4xX6M/8ABwTqmiQ/s3+D&#10;dGu5I/7QufGJlsoz94xx20gkYew3oD/vCuej/aGWZtSoTrOrGd7p7rz3f9XJovGZfmVOjKq6ine9&#10;+n4v+rnB6X/wTS/ZLuv+CYr/ALTk3g3UD4uHwrm1z7b/AG5ceX9sW0aQP5W7bjcB8uMV5/8A8Efv&#10;2D/2cP2vvAnjLXfjj4XvdQudH1a3gsGtdWmtgiPEWIIjYZ5HevrzQRj/AIIiSf8AZCLn/wBIHryb&#10;/g3i/wCSWfEb/sP2n/ohq4ZY3Gf2Xip+0d4zSTu7pX2RzvGYr+zcTPnd1NJO70V9keHf8Fgv2Bvg&#10;l+yLongbxj8BNCvLHT9Zub201dbrUJbkGVVieEhpCcZXzuB121zX/BIX9iz4T/tg/EfxZb/GvRLq&#10;+0XQdHheGO1vpLc/aJJMAloyCcKrcdOa+of+CnCH40/8E17rxov7yfwf8SbyKRuu1YtRurP/ANBZ&#10;K5D/AII/ofg7+wX8YP2hbpPJkuNQktbGZuC/2e1XYFPoZbnb9R7V1Rx2K/sCV5v2ilyXvrdyXX0Z&#10;2U8biv7Dl779opct763cl19GYH/BXD/gnh+y7+yV+zdofxI+CXhK/sNWvvHFtptxNdazPcK1u9ne&#10;Ssu2RiAd0MZz149zWl8J/wDgm7+yj4p/4Ja3X7Ues+D9Qk8Yx/DXWdYS+XW51jF3bx3TRN5QbZgG&#10;JMrjBxz1r1b/AIL3sW/Ye8HsT1+I2n/+mzUa6L4Cf8oML7/si/iT/wBE3tcccbjP7IoT9pLmdSzd&#10;3drXT0OeGOxn9k0Z+0ld1LN3d2u3ofPf/BKz/gnv+yB+1D+zJP8AEf456DcXOtR+KLqzWSLxBNaj&#10;yUigZRsRwOrtzjmvpP8A4c0/8E3idqeEL4k8D/isLn/45X4pPgCvtL/gjJ+xE37Qnxo/4Xl4800P&#10;4R8E3SSRRzR5XUNRxujj9CsfEje+wdzj0s0weKoqpiXi5Rjukr/JL3ketmmDxVCNTFPFyjHdRV/k&#10;l736H0t+2j/wSb/Yn+C37K3jr4qeBPAup2usaH4flutNnm8RXMipKMYJVnIb6GvyVr9JP+C6X7b5&#10;1nVof2Nvh5qH+jWMkd34yuoZOJJvvRWfHZeJH/2tg42nP5t115DHGfUfaYiTbk7q7u0un37no8Nx&#10;x31D2mJk5OTuru7S6ffuFNbrTqa3WvbPpYjj0qNelSHpUa9OKDaIrHgcUlK2cCkpS2NIlzw9/wAh&#10;+x/6/Iv/AEMV/RhX85/h7/kP2P8A1+Rf+hiv6MK+P4o+Kl8/0Pz3j7/mG/7f/wDbQooor5I/O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YkDgU3cxOAvPpQA6irEOkarOMx2En1ZcfzqX/hHtY/58&#10;z/30P8aOaIFKirv/AAj2sf8APmf++h/jR/wj2sf8+Z/76H+NHNHuBSoq7/wj2sf8+Z/76H+NH/CP&#10;ax/z5n/vof40c0e4FKirv/CPax/z5n/vof40f8I9rH/Pmf8Avof40c0e4FKirv8Awj2sf8+Z/wC+&#10;h/jR/wAI9rH/AD5n/vof40c0e4FKirv/AAj2sf8APmf++h/jR/wj2sf8+Z/76H+NHNHuBSoq7/wj&#10;2sf8+Z/76H+NH/CPax/z5n/vof40c0e4FKirv/CPax/z5n/vof40f8I9rH/Pmf8Avof40c0e4FKi&#10;rv8Awj2sf8+Z/wC+h/jR/wAI9rH/AD5n/vof40c0e4FKirv/AAj2sf8APmf++h/jR/wj2sf8+Z/7&#10;6H+NHNHuBSoq7/wj2sf8+Z/76H+NH/CPax/z5n/vof40c0e4FKirv/CPax/z5n/vof40f8I9rH/P&#10;mf8Avof40c0e4FKirv8Awj2sf8+Z/wC+h/jR/wAI9rH/AD5n/vof40c0e4FKirv/AAj2sf8APmf+&#10;+h/jR/wj2sf8+Z/76H+NHNHuBSoq7/wj2sf8+Z/76H+NH/CPax/z5n/vof40c0e4FKirv/CPax/z&#10;5n/vof40f8I9rH/Pmf8Avof40c0e4FKirv8Awj2sf8+Z/wC+h/jR/wAI9rH/AD5n/vof40c0e4FK&#10;irv/AAj2sf8APmf++h/jR/wj2sf8+Z/76H+NHNHuBSoq7/wj2sf8+Z/76H+NH/CPax/z5n/vof40&#10;c0e4FKirv/CPax/z5n/vof40f8I9rH/Pmf8Avof40c0e4FKirv8Awj2sf8+Z/wC+h/jR/wAI9rH/&#10;AD5n/vof40c0e4FKirv/AAj2sf8APmf++h/jR/wj2sf8+Z/76H+NHNHuBSoq7/wj2sf8+Z/76H+N&#10;H/CPax/z5n/vof40c0e4FKirv/CPax/z5n/vof40f8I9rH/Pmf8Avof40c0e4FKvh3/gud/yQrwb&#10;/wBjY/8A6TSV93/8I9rH/Pmf++h/jXwx/wAF2tMv7D4EeC3urfareLXA+Yf8+0letkLX9r0bd/0Y&#10;H5dN/Wk70rf1pO9frBpEKKKKDeIU04/vfrTqacf3f0pI3iOPSv2y/wCCcfi0eAP+CYnh/wAeGw+1&#10;f2J4b1K/+y+bs87yXnk2bsHbnbjODjOcGvxNPSv2Z/Yq/wCUQK/9iDrn/oFzXy3FkVLB00+s1+TM&#10;8R8K9TxQf8HD9h0P7I83/hdD/wCQq+mvij8Z1/aK/wCCYXib42x+G/7HXxF8O7+7Gmm7882/ySLt&#10;8zYm77vXaPpX4Z96/ZL4a/8AKEcf9kpvv5TV5udZTl+X+wnQhZuaT1b0+bYVqVOnyuK6nz3/AMG9&#10;4z8U/iOP+pfsv/R719NfH3/gsf8Asx/s5fF/XPgr438C+PLrVNAulgvLjStLspLd2aNZAUaS7RiM&#10;OOqjnP1r5l/4N7yR8U/iPj/oX7L/ANHvU/7cn/BJv9rv4/ftWeMvi98PtM8Pvo+uahHNYtd62sUh&#10;VbeJDuXacfMprPHUMuxHEVWOMlyx5VbW2to/pcqUaUsVJVHpb/I3v2tv+Czv7L3x8/Zt8YfB7wf4&#10;D8fW2peINHa0sp9S0uySBHLKcuUvHYDg9FJ9q+Gv2Sv2vvix+xt8SW+IfwwuYJBdQ/Z9W0u9Utb3&#10;0O7IVwCCCDyGByD9SD7iv/BDz9uwDB0fwv8A+FEv/wARXsP/AARH8M/s5/Ejwr44+CHxd+EHg/XP&#10;FGja1/aFrda54ftbueS0kjSF443lQtsjkhzgHAM+e5r0oyybL8tq/V17WF1zJO++lzoi8PSoy5fe&#10;XU9d+BH/AAXO/ZZ+ItlHp3xj0fVPBOqMNszTQG8sXJwPlljG8d/vxgAD7xruP2lv2K/2Tf8AgoR8&#10;Ibn4ifDKDQZNeuLORvD/AIy8PMimWdV+WK4KYEq5AUhwWQdMd/g79pD/AII2/td+HPi9rCfB74dW&#10;/iLw3ealLNpF3YanbQeRA7krG8croVKg7cAEccV90f8ABOT9n3xT+wB+yTrlx+0Nr1nZv9ruNc1K&#10;CG58yPToFhUFNw4ZyEJIXIyQBmvBx1HLcHTjistrWm2rRTvv0tuvNP0MKkaNOKqUJa9rn5i/8E6v&#10;gbP8ZP23fBfgDWrFvs+ma1/aGswsOkdmfNZG9mdFQ/71fen/AAWu+Dn7S37QVt4J+H3wR+EmseIN&#10;NsWudQ1S40+NSiTnbHGhyw527z7Z968//wCCEnw3k8Z/Ff4mftOX2ltDbmUafpbMcjzZ5GuJl9yi&#10;CEf9tK6/46f8F4dI+EPxi8SfC7Qv2a/7etdA1aaxj1j/AITP7N9qMbbWcR/Y32DcDxuPA/CvQx1b&#10;HYjPk8LTU3SitG0km1ru1379DprSrVMYvZRu4r8z2TXPhd8Sv2gv+CWLfC/4reCL3S/GI8BfZ7jS&#10;75f3xv7JcRPhSeZWgVx/10FflL/wTw/5Pk+FfH/M5Wn/AKHX6x/8E8P+Cjmlft6x+J7Q/DFfCl94&#10;bNqxs2177d9phm8weYD5EW3a0eCMH7y8jNfnv4d+EMfwN/4LOaP8OrS0WCzt/ihDcabEv3Vtp5PO&#10;jUewVwv4VnlM62HjjMJWjyys5W3tda237orBynT9tSmrOzdvVf8ADH6c/tc/Bj9iv4vQaLH+2A3h&#10;9Y7Fpjon9ueK5NLGWC+Zs2Txb+i5znHtmuA8MfFz/glz+wD4F1K6+FfjLwdpkN0POurXw7rP9qX9&#10;+y52x7vNkkbuFVnCrk9Mk18+/wDBw0ANK+GY/wCnjUP/AEGKvzFZRnmpynI/7Qy2EqlaSg7+6npo&#10;/u/ArB4D6zhk5Tdu3Tc9q+Jv7Qeq/tSftwW/xt1OwazXWPGNibGyd9zW1sk0aRRk9yEUZI4znFfo&#10;N/wcB/8AJsfhH/sdl/8ASWevyz+DIA+L/hTH/QyWP/pQlfsx/wAFX/2S/i/+2B8FdA8B/Bu10+TU&#10;NO8Sre3K6jfCBBF5EqcEg5OWHFd2bewweZ4O7UYRuvJJJI6sX7OhjKF9Er/ofiGfc13H7M3wjvfj&#10;z+0H4N+EFiW/4n3iC3trh1/5Z2+8NNJ/wGJXb/gNfRLf8EN/27gOdG8Lf+FEv/xFem/8Ejv2OPHP&#10;wq/b48Vab8UNPtV1D4c6CPtDWdx5sSXN4u2IBsDJMfmn8DXqYrOMHHB1J0aik4xb0d/Jfi0ehWzD&#10;Dxw85U5ptLo/kvxPoj/gsd8LPjz8VP2e/DPwS/Z4+Fuqa5by60k+rR6XGCsFvbxERRtkjgs4OPWM&#10;V037Fvwf+KHjb/gm+v7Nf7Rfgq+0HVo9Hv8AQDDqaAP9mO77NKNpPCK6KP8ArlXnX7XX/BbHRP2Y&#10;v2gde+Beifs+nxQvh94obrV/+Es+xh52iSR0Ef2SX7hfaTu5KngV1/8AwT+/4Ku6N+3L8UtV+FF3&#10;8HP+ERvrHRG1KzkbxJ9uF2qypHImPs0W0jzFbq2Ru4GK+LlQzanlEb0koRfOpXV9etr369jwZUsw&#10;jl8f3aUU+bmur+u/6H5CfDzQNX8J/H/QvCviCye3v9M8ZWtpfW8gw0U0d2qOp9wwIr97P2of2kvg&#10;F+zJ4PsvGH7Qmpi10u91AWlrIdJkvMzlGbG2NGI+VTzivye/4KHfCX/hU3/BUlkgtvLtfEXifS9b&#10;tdvRvPmTzD/39WTPvmvrr/g4GGf2X/Cn/Y6p/wCk01exmsaeaYnBc10pp7b6pM9LHRp5hiMMpbTT&#10;2+R7X8AP+Chn7Cnx2+IMHw9+Dvjmz/t67VhZW8+gTWT3GASVRpI1DHAJ25zxXwB/wXZ8E/F/w/8A&#10;tNaP4q8c+MpdW8N61o7/APCJQ+UI49PWJx59uFHBYF43MnVhIgP3QB8/f8E/rk2H7a3wxuVZh/xV&#10;1quQ2OrY/rX3D/wcR2+/wz8Kbvyz+7vtYTd2G5LM4/8AHf0pYfA08p4gpU6TbU4veza32dl2/M0o&#10;YSnludUoU22pJ76vZ7aeR7Vof/KEWT/shFz/AOkD15N/wbxf8ks+I3/YftP/AEQ1es6H/wAoRZP+&#10;yEXP/pA9eT/8G8X/ACSz4jf9jBZ/+iGrzJf8inF/9fF+Zxy/5FeK/wAa/M1Phdar8ef2H/2qvgoo&#10;86+0T4heK5bG3POWEzXkGPTdNG6+2M1xXimcfAb/AIIk/D3wbH+4vPHXiLTzPt4aRZ9Ra+JP/bOF&#10;EPscVr/8EovGqJ+3d+0l8JL6Ytb65r1/erDIMqzQalcxMMepW559QvtVD/gtLJpPwv8ACPwJ/Z28&#10;OS7bLTb8SRR9zHbiGBCf++j+tdUYv+1I4Xo5RqfdC7/E6oRl/aUcL0co1Puhf8zvf+C9v/Jjng3H&#10;/RRdP/8ATZqNdF8BDj/ghhfH/qi/iT/0RfVzv/Be3/kxzwbj/ooun/8Aps1Gui+Av/KC++/7Iv4k&#10;/wDRN7XJH/kS4f8A6+/5nPD/AJEtD/r7/mfkP8G/hL4y+PXxS0P4R/D/AE57rVdcvlt7dFUkIDy0&#10;jeiIoZmPYKTX7OfGbxv8Lf8Agkv+wXb6B4HS3/tKztfsPh+CbmTVNWlBZ7hx1YBt0jdgoVRj5RXj&#10;X/BBz9k3Q/Dfwvu/2uNeENzq3iKSfT9BULk2VnFKY5myRw8kiEcdFQc/MQM7/gpV+wT+3z+2z8eG&#10;8SaBovh+38I6HCbPwvZXXiNQ5jODJcOu35XkYZx2UIDkgmvRzLF4fMM1WGqzUaVN3ld2u10/T7z1&#10;MxxeHzDNY4arNRpU3eV3bmkun6fefl74m8Ra/wCMvEl94u8U6tNf6lqd5Jdahe3Mm6SeaRizux7k&#10;kk1Tr6i+L3/BIL9sj4JfDXWviz450vw4ukaDYtd6g1rryySCNeu1dvzH2r5dr6qhiMNiIXoyUktN&#10;D7TC4rC4qN6ElJLTToFNbrTqa3WtjuiOPSox0qQ9KjHSg2iK3Qc0lK3QcUlKWxpEueHv+Q/Y/wDX&#10;5F/6GK/owr+c/wAO5PiCxA/5/Iv/AEMV/R7/AMI9rHey/wDHhXx3FLSlSv5/+2n57x9/zDf9v/8A&#10;tpSoq7/wj2sf8+Z/76H+NH/CPax/z5n/AL6H+NfJ80e5+dlKirv/AAj2sf8APmf++h/jR/wj2sf8&#10;+Z/76H+NHNHuBSoq7/wj2sf8+Z/76H+NH/CPax/z5n/vof40c0e4FKirv/CPax/z5n/vof40f8I9&#10;rH/Pmf8Avof40c0e4FKirv8Awj2sf8+Z/wC+h/jR/wAI9rH/AD5n/vof40c0e4FKirv/AAj2sf8A&#10;Pmf++h/jR/wj2sf8+Z/76H+NHNHuBSoq7/wj2sf8+Z/76H+NH/CPax/z5n/vof40c0e4FKirv/CP&#10;ax/z5n/vof40f8I9rH/Pmf8Avof40c0e4FKirv8Awj2sf8+Z/wC+h/jR/wAI9rH/AD5n/vof40c0&#10;e4FKirv/AAj2sf8APmf++h/jR/wj2sf8+Z/76H+NHNHuBSoq7/wj2sf8+Z/76H+NH/CPax/z5n/v&#10;of40c0e4FKirv/CPax/z5n/vof40f8I9rH/Pmf8Avof40c0e4FKirv8Awj2sf8+Z/wC+h/jR/wAI&#10;9rH/AD5n/vof40c0e4FKirv/AAj2sf8APmf++h/jR/wj2sf8+Z/76H+NHNHuBSoq7/wj2sf8+Z/7&#10;6H+NH/CPax/z5n/vof40c0e4FKirv/CPax/z5n/vof40f8I9rH/Pmf8Avof40c0e4FKirv8Awj2s&#10;f8+Z/wC+h/jR/wAI9rH/AD5n/vof40c0e4FKirv/AAj2sf8APmf++h/jR/wj2sf8+Z/76H+NHNHu&#10;BSoq7/wj2sf8+Z/76H+NH/CPax/z5n/vof40c0e4FKirv/CPax/z5n/vof40f8I9rH/Pmf8Avof4&#10;0c0e4FKirv8Awj2sf8+Z/wC+h/jR/wAI9rH/AD5n/vof40c0e4FKirv/AAj2sf8APmf++h/jR/wj&#10;2sf8+Z/76H+NHNHuBSoq7/wj2sf8+Z/76H+NH/CPax/z5n/vof40c0e4FKirv/CPax/z5n/vof40&#10;j6BrK8ixY/RhRzR7gU6KdcW13anFxavH/vKajDZOKAHUUUUAFFFFABRRRQAUUUUAFFFFABRRRQAU&#10;UUUAFFFFABRRRQAUUUUAFFFFABRRRQAUUUUAFFFFABRRRQAUUUUAFFFFABRRRQAUUUUAFFFFABRR&#10;RQAUUUUAFFFFABRRRQAUUUUAFFFFABRRRQAUUUUAFFFFABRRRQAUUUUAFFFFABRRRQAUUUUAFFFF&#10;ABRRRQAUUUUAFFFFABQT2pCwHBrY8N6GJj/aV5Hlf+WaN396HLlWoEWkeGri+UT3bNHGeg/iat6z&#10;02ysRi2tlX/axz+dTgYPApa55SlIAoooqQCiiigAooooAKKKKACiiigAooooAKKKKACiiigAoooo&#10;AKKKKACiiigAooooAKKKKACiiigAooooAKKKKACiiigAooooAKKKKACiiigAooooAKKKKACiiigA&#10;ooooAK+Bv+DgH/k37wP/ANji3/pLJX3zXwN/wcA/8m/+Bx/1ODf+kslexw//AMjmj6/owPyhb+tJ&#10;3pW/rSd6/YDSIUUUUG8Qpp39hTqaVP8AepI3iK+dtfS/wv8A+CrX7Q/wn/Zv/wCGX/Dvg7wZNoI0&#10;e6077Ze6fdteeVcBw7blulTcPMOPkx0yD3+aT0qMVzYnC4fFRUasU0ndX7lcsZbiDrX0tof/AAVR&#10;/aF0D9lr/hkiz8H+DW8Njw/Lo/22TT7s33kSbstvFyI9/wAxwfLx7GvmrvQelKvhcPirKrFOzur9&#10;H3NuWMrXR7J+xx+3H8Wf2IvEOteIvhT4f8O6hNr1nFbXi+IbSeZEWNiwKeTNEQcnnJP4V783/Bfr&#10;9sVRkfDX4Z/+CfUP/k6vh2mv0rmxGV5fiqrqVaacn1ZTo0pyvJH3IP8Agv1+2MR/yTX4Z/8Agn1D&#10;/wCTq+Qvh18a/iZ8I/iVH8W/hl4qn0TXobp5Y7uyxgbjlkKtkOhzgqwII65rmU+7TG5qqGXYHCxl&#10;GlTSUtH5+v3m1OjThdJbn6CeEf8Ag4M+NNhosdp41+AfhvVL5FAa8sdSns1fA6mMiXk9eCB7CvB/&#10;2u/+CoX7Sv7YGlf8Id4mvrLw/wCGSymTw/oEbpHcsOQ08jszyc9FyE6fLkZr5zAI70HrWNHJcrw9&#10;b2tOklL5u3pd2XyKp4WhTlzKOp9K/ss/8FUfj9+yD8Jf+FN/C3wJ4Jn09r+e8lvNY028kupZpcAs&#10;zRXUa8BVUfKOFGc185a1rN/4i1u78QarL5l1fXUlxcSf3pHYsx/Mmq9FdVPC4ejUlUhFJy3fc6qd&#10;OnGTklq9z1D9kT9sL4rfsXfEW6+JPwntNLu7q+0uSwu7HXIJZbaWJnRwSsUsbblZBg7uMng5re+J&#10;f7fvxb+KH7Vfh/8Aa/1rwf4VtfFHh77Kbe10+xuVsrlrdmKNKj3DSMcMFO2ReFXGDknw+L7v40kn&#10;3vwqZ4PCzrOq4Lmas33XY2VGnKpzta2t8j3T9sr/AIKD/Gj9uG30O2+LHhnwxp6+H3mazPh2zuIS&#10;5kC7t/nTy5+6MYx+NeFtnPNJSt1qqFCjhqap0lZLobUacKUeWKsi34c8QXvhTxHp/ijToo3uNNvo&#10;bq3SZSUZ43DgMAQcZHOCOO4r7Y/4f/8A7Y/X/hWnwz/8E2of/J9fDZ5FFZYrA4PGNOvBSttcqphq&#10;GIs6kb2PuR/+DgH9sccf8K0+Gf8A4JtR/wDk+uR8A/8ABZv9pb4c+NPF3xA0H4ZfDttU8a6lDe6z&#10;NcaTfNgxQLDHEm29BEahWYA7jukfnBAHySQT0NNwRnJ7VzxybK4xaVJa7/n+aCOX4NKygtTa+KHx&#10;E8Q/F74ia18UPFpi/tLX9Tmvr77OrCMSSMWIUMzEKM4GSTjua6H9mn9o/wCIP7KPxd0/41fDKKwm&#10;1TT45olttUikkt545EKMkixujEYOeGHIBrgjRXbKjTlTdJr3bWt5dj0PZwlT5GtNreR7j+1J+378&#10;V/2tviR4V+KvxD8FeE9P1jwlgWMmhWV1EtwizLMiTCW4kLKrhsbSp/ePknjGx+2F/wAFOvj3+2z4&#10;C0/4efFXwl4R0+y03VBfwS+H7C6ilaQRsmGM1zKNuHPQA579q+dB1HFOrnWAwcOS0F7l+Xyv2Cng&#10;8NFxtFe7t5XNr4bfEHXvhP8AEHQ/ib4YWBtQ0DVYL+zW6jLRPJE4cK4UglSRg4IODwQea9u/a/8A&#10;+Cmfxr/bZ8D2Hgb4t/DzwTax6XqH2uw1DQ9Pu4rmFipVlDS3Ui7WGMjb2HIxXzq/ShQQTlquphcP&#10;UrRqyjeUdn2OiWHo1Ksako3lHZ9j6etP+CtH7R1n+yy37IsXgvwSfDbeE38Pfbm028+3fZWhMRff&#10;9q8vzNpPPl7c/wAOOK579jT/AIKPfG/9h3w/rXh34T+FvCuoQa7eR3N43iKxuZmRkQqAhhuIgBg8&#10;5BrwA9aKy/s7A+zlT9mrSd2u77gsDg3TlDkVpO7XdnsXwQ/bh+LvwC/aS1v9qLwZo2gza9r9xfy3&#10;1jqFrO9jm7lMsgVEmWTCsflzISMc7qd+1p+3N8X/ANsj4l6D8UPidougWN54ds0trC10K1nityqz&#10;NNuZZZpGLEtgkMBhV4ByT43R3q/qeF9sqvIuZK1/LsdMcJh/bKryrmStfy7H0X+1z/wU/wDj5+2d&#10;8KtN+EHxR8IeELHTdL1qHU7ebQNPuop2mjgmhVWMtzKpXbO5ICg5C8gZBueEP+Crf7RPg79lGb9j&#10;7S/B3gt/DM3hi+0Jr64067N8Le6WVZHDi6EfmATNtPl4BAyp5z80U2Osv7OwPslT9muVO6XZ9xxy&#10;7A+yVP2a5U7pdn3Pqj9mP/gr1+0p+yd8GNM+Bvw88DeBr3SdJluJLe41rTLyS5YzTPM25oruNThn&#10;OMKOMZyea78f8HBX7ZoGP+FZ/DH/AMEuo/8AyfXww/Sm1jUynLalRznSTbd2/MUsnyytUc50k23d&#10;vzPr743f8Frf2qPj38J9e+DfjDwB8P7fS/EWnvZX1xpulXyXCRt1KM946huOpUj2r5Boorpw+Ew+&#10;Dhy0YqKeuh34TB4XBxcaEVFPXQKa3WnU1utbnoRHHpUa9KkPSo16UG0RWzgUlK3QHNJSlsaRL3hr&#10;nxHp/wD1/Rf+hiv6ZgMcCv5mfDAZvEunKqklr6EADv8AOK/pmBB6V8Vxd8VH/t7/ANtPz3j7/mG/&#10;7f8A/bQooor40/OwooooAKKKKACiiigAooooAKKKKACiiigAooooAKKKKACiiigAooooAKKKKACi&#10;iigAooooAKKKKACiiigAooooAKKKKACiiigAooooAKKKKACiiigAooooAKKKKAEZFddrqGHoazNR&#10;8L2d1mS1XyZP9n7p/CtSimpNbAcXd2N1p8xgukwex7Go67DUdPg1K3NvOv8Aut3B9a5O8tJdPna2&#10;mHK9/UetbxlzAR0UUVQBRRRQAUUUUAFFFFABRRRQAUUUUAFFFFABRRRQAUUUUAFFFFABRRRQAUUU&#10;UAFFFFABRRRQAUUUUAFFFFABRRRQAUUUUAFFFFABRRRQAUUUUAFFFFABRRRQAUUUUAFFFFABRRRQ&#10;AUUUUAFFFFABRRRQAUUUUAFFFFABRRRQAUUUUAFFFFABRRRQAUUUUAFFFBOBQBNptidQv47f+EnL&#10;H0XvXYJGsaLHENqqMAVh+DrYEzXp9kX+Z/pW9WNR+9YAooorMAooooAKKKKACiiigAooooAKKKKA&#10;CiiigAooooAKKKKACiiigAooooAKKKKACiiigAooooAKKKKACiiigAooooAKKKKACiiigAooooAK&#10;KKKACiiigAooooAKKKKACiiigAr51/4Kb/soal+1p+zHe+E/Ckat4j0O8TVvD6Nx58yKyvAT23xu&#10;4HbeEzwK+iXcKMk1Tubvhua3wuIq4XERrU94u6A/nA17Q9b8MazdeHvEmk3Fhf2Vw8N5Z3kLRywy&#10;KcMjKwBUgjBBqn34r95/jp+zr+z18Yb7+2Pif8IdB1i8UYW8u7BfOwOg3jDfrXgnjL9jD9kjT2c2&#10;fwJ0GPA/hhb/AOKr7+nxlhZQXPSkn1tZr9CvaJH5J0Zr9E/GP7Mn7N9gJPsXwl0mPH92Nv8AGvMP&#10;EfwO+DUEjfZPANhHzxtQ/wCNbLi7BP8A5dy/D/MpYiK6Hx1k56Uny9xX1BP8GPhruwng60/75P8A&#10;jUf/AApb4cE/8ifaf98n/Gj/AFswf/PuX4f5lRxlPsz5j3ZXOKYrA9a+oB8GPhwOP+EOtP8Avk/4&#10;0o+Cnw3HTwfaf98n/Gj/AFswf8kvw/zLWOproz5fyM0hPFfUa/BH4cMf+RNtf++T/jUn/Ci/h3j/&#10;AJEq1/75P+NH+teD/wCfcvw/zLjmFPsz5ZByKa/SvqkfAn4eN/zJNr/3yf8AGpY/2f8AwBLx/wAI&#10;PafXaf8AGl/rVg/5Jfh/maLM6P8AKz5RQnGMU1jk9K+tY/2dfALdPBVn/wB8H/Gp4v2afAL/APMl&#10;Wf4of8aP9asH/JL8P8yo5rR/lf4HyEODSFjnpX2RD+yz4Bm+X/hCrX/gMRq9a/sheA5jtXwBbtn1&#10;jYUv9asH/JL8P8zRZtRX2WfFZODjFFfc1t+xl4BcfP8ADy1z/tKf8av2v7EHgSdsf8K5tMf7hpf6&#10;1YP+SX4f5mizmj/K/wAD4IjOOKR+WyDX6F2f7AvgachR8NbX8Yn/AKmtaz/4Jz+A7g4/4VpZ/wC9&#10;5Z/+Kpf62YL+SX4f5mkc8ofyv8P8z83aCcnpX6dWX/BMf4f3Miq3wztFU9WWNjj9TWlH/wAEtvhg&#10;z5/4V3akY/54OMfpS/1swP8AJL8P8zRZ5Q/kf4f5n5Znp0or9U7f/gll8LpXxH8NNPfjlXRlx+oq&#10;/F/wSj+E7BXb4Y2e4jlOdv8A6FS/1twP8kvw/wAy1n2H/kf4f5n5OtjHIpvABwK/WR/+CUvwlDED&#10;4Z2gP93y2/8Aiqjl/wCCVfwnWP8Ad/C21Zv9qNwv55o/1twP8kvw/wAzRcQYf+SX4f5n5On1oJxX&#10;6rTf8EsvhegyPhZZZz91Y3Yfnmq8v/BLv4Wv8n/CtLWMjt5DUf62YG/wS/D/ADLXEmF/kl+H+Z+V&#10;4PfFOzX6b3//AATK+H9puB+F9muD95o2/wAax7z/AIJ1+A7cED4ZWY9Mxnn/AMeo/wBasC/sS/D/&#10;ADLjxNhV9iX4f5n5vP8Ad6UiHnha/Qu6/YI8Awj/AJJpage8L1mzfsR/D+E4Pw2s/wDv2f8AGj/W&#10;jBfyS/D/ADL/ANasIv8Al3L8P8z4FJyc0V903n7Gvw+gO7/hXVqF7/If8azp/wBkv4eRLk+AbYfW&#10;FqP9aMH/ACS/D/MpcWYNf8u5fh/mfE9JnJxX2bN+y78Oouvgiz/79n/Gq0n7NPw5T/mRrP8A79n/&#10;ABo/1own8kvw/wAzT/XDBL/l3L8P8z48pqEjtX2BJ+zn8OUGR4Gs/wDvk/41Xf8AZ9+GydfAtn/3&#10;yf8AGj/WfCfyS/D/ADKXGWBX/LuX4f5nyPIeKbuHrX1ufgF8NO/gWz/74P8AjTG+A3wyHXwLZ/8A&#10;fs/40v8AWbCfyS/D/MtcaYBf8u5fh/mfJdBOBwK+sD8C/heP+ZJs/wDvk/40D4GfC/v4Ks/++T/j&#10;S/1mwv8AJL8P8zRcb5f/AM+5fh/mfJ4J7imv1r6yb4GfC8fd8E2f/fJ/xpjfA34X9f8AhCrP/vk/&#10;40f6zYX+SX4f5mi45y//AJ9z/D/M+UA+7+Go95HGK+urP4F/Clm+fwLZH/gJ/wAa67wr+zr8Dbt1&#10;F38NNNk/3kP+NL/WbCr7Evw/zNI8d5f/AM+p/h/mfDJI7UE4r9O/Bn7JH7MV+yfbPgxo8nrujY/1&#10;r1vwL+wx+xtcyxz3P7Pvh2RlYELLalh+IJwaiXFGDt8Evw/zNY8eZb/z6n+H+Z+fH/BMz9jbx1+1&#10;T+0Noupx+H518I+G9UhvvEWrSRkQ4jYOturYw0jkAbRyFyTgV+8cWdnNcP8ADTw94S8D+H4PDPgr&#10;w3Y6Tp9uP3NnptqsMae4VQBn3712EN3jg18nm2ZVMyxCm1ZLRL+up8bnudVM6xKqNcsYqyW/q35s&#10;tUUK25c4oryzwwooooAKKKKACiiigAooooAKKKKACiiigAooooAKKKKACiiigAooooAKKKKACiii&#10;gAooooAKKKKACiiigAooooAKKKKACiiigAooooAKKKKACiiigAooooAKKKKACiiigA5rK8VacLqy&#10;+1ov7yHn6r3rVpsiCSNo2HDDBpxdncDiR0op1xGbed4G/hcim10gFFFFABRRRQAUUUUAFFFFABRR&#10;RQAUUUUAFFFFABRRRQAUUUUAFFFFABRRRQAUUUUAFFFFABRRRQAUUUUAFFFFABRRRQAUUUUAFFFF&#10;ABRRRQAUUUUAFFFFABRRRQAUUUUAFFFFABRRRQAUUUUAFFFFABRRRQAUUUUAFFFFABRRRQAUUUUA&#10;FFFFABRRRQAUj9KWkbt9aAOl8IqBpWcfekNalZfhL/kEj/ro1alc8viYBRRRUgFFFFABRRRQAUUU&#10;UAFFFFABRRRQAUUUUAFFFFABRRRQAUUUUAFFFFABRRRQAUUUUAFFFFABRRRQAUUUUAFFFFABRRRQ&#10;AUUUUAFFFFABRRRQAUUUUAFFFFABRRRQAUUUUAQXTEKaxtTvBHE3zdK0tRmKqwHpXJ+Ir1o4iKqK&#10;Jkct441/yFYK3r3rxjxvr7zGTLY+hrvvHF7KzNk15L4sW4kdgO9bxiZyZ554zvpJGdFZq8/1PT5b&#10;iQ4HevS9S8MXNzIzNu5/2arweAJ3PMbZrVWRJ5mvhvcfufpUieFmY48oV6ta/DOaQ5MDflW3pvwg&#10;nlxizb8qOZCPFovB7Mf9V/47Vy28BXEjbY7bn6V79pHwSmlIAtvyWus0r4DqoCi0574HWp9oiuU+&#10;ZbX4b3rD5bM/iK1bH4Q6hckEWv8A44TX1Zo3wBgLANZ4+q5rrtI+BdjFtLWwwvYgVPtR8jPkTTPg&#10;DqFwod7Vip6bV5rb079nW6l2obNj9eDX2FZ/CbSowA1uP/rVq2fw70i2IP2dePVaj2xXsz5I0r9m&#10;GWYgNabh/uk4rqNI/ZWVyN9p/wCOgV9QweGdOgwVhXirkdhbRjCRr+VT7WQ+RHz5pH7KVllDLZr/&#10;AMCzXU6X+zRoFnGP9CiDH7x2/wD669eVFUYC07p0FT7SQ+WJ5xZ/ADw3Actbp/wFB/gK1LX4MeGL&#10;cDFmpxydw612dFLmkOyOdt/ht4ctxhLGMewUVeg8I6JAcpZR/wDfNalFTcZXj0uxi+5bIPooFOFj&#10;ag58hf8AvkVNRQBGLS2XpAn/AHyKX7PAORCv5U+igBvkxEcxj8qQ28BGDEv5U+igCI2Vq3WBf++a&#10;T+z7POfIX/vmpqKAKsukadPzJaRnP95Qapz+DNCnzvsY/wDvmtaigDm7r4Y+G7nlrGP67Bx+lZd7&#10;8EfDM4ytqua7iinzSCx5jc/s7+G2J2W6gdeV/wDrVg6z+yv4euVZrayjG45bjH8jXtlGARginzSJ&#10;5YnzLrX7JcB5itv+AgH/AANclrH7Kc8RZks/ujj5P8K+xWhjf7y1DNpdnPxJEp/CqVWQckT4Z1T9&#10;ma/tWYJZN79awNQ/Z41OMYitHz6soxX3xc+EdJuRh7ZfyrKvfhlotx0th+VUqzJ9mfn3qXwZ1O0J&#10;DWn1zGRWPc/DfUIsqbQn2FfoFq3wU0i9Qj7Ou7s23P4fSuR179nazk+ZbJSfXbmtPbE+zPhm68B3&#10;EXLWxx/u1Qn8IFTkxY/4DX2LrP7OwUfJZtj865LWv2f54tzQWx291K9Kr2iFyny9J4XdT/q/0qF/&#10;DuB/qq981X4LXURYizz/ALtYF98LbqIkeQw/4CarmRNmeQroTxtuVK3fDsDW8qg11t18PLuMn5D/&#10;AN81BD4SurWUZj/8d60aCWh13gi6IKN6d69m8BaqRsHmV4n4XtJ7d1DIevpXp3gud42Xis5Fo968&#10;LaiHRTvrrLWbfjmvM/CN8fLXArvtKmaWIEGsZI1TN23kIGCas1RtSzDBFXqzKCiiigAooooAKKKK&#10;ACiiigAooooAKKKKACiiigAooooAKKKKACiiigAooooAKKKKACiiigAooooAKKKKACiiigAooooA&#10;KKKKACiiigAooooAKKKKACiiigAooooAKKKKACiiigDj9bTbrFwAP+Wmar1b13/kLz/7/wDSqldM&#10;fhQBRRRTAKKKKACiiigAooooAKKKKACiiigAooooAKKKKACiiigAooooAKKKKACiiigAooooAKKK&#10;KACiiigAooooAKKKKACiiigAooopgFFFFABRRRQAUUUUAFFFFABRRRQAUUUUAFFFFABRRRQAUUUU&#10;AFFFFABRRRQAUUUUAFFFFABRRRQAUUUUAFFFFABSN2+tLSN2+tAHS+Ev+QSP+ujVqVl+Ev8AkEj/&#10;AK6NWpXNL4mAUUUVIBRRRQAUUUUAFFFFABRRRQAUUUUAFFFFABRRRQAUUUUAFFFFABRRRQAUUUUA&#10;FFFFABRRRQAUUUUAFFFFABRRRQAUUUUAFFFFABRRRQAUUUUAFFFFABRRRQAUUUUAFFFFAGbqQJ3D&#10;Fcj4jRnDAV2N+pJ2ge9c9quntNnC9auLJkeV+J9MknZvl71yF34JlvH5j+lez3PhV53/ANX96pLX&#10;4fq7D91V81ieW54pafC55H3PHnPtWxpvwkViCbf8Ate12PgO2XG6Ote08KWVvyIVpe0HynkWk/CF&#10;MjFnjnrtrp9J+EsEe0tAv5V6LDpdvCOI1qwsMafdWo5mPlOW0z4eafaLkwruxj7orXtvDFhbjiAV&#10;qAAdBRU3ZRXi062hGFjqZYkXotOooAAMdBRRRQAUUUUAFFFFABRRRQAUUUUAFFFFABRRRQAUUUUA&#10;FFFFABRRRQAUUUUAFFFFABRRRQAUUUUABAPUU14Y34ZadRQBVn0m0mHzRCs+98Habcgn7OuT7VtU&#10;UAcPq3wq0y5yY4Fz/u1yutfBWBwSsCkfSvYiAeoqN7eJx8yVSk0LlR866x8FFXpan8q5zUfg9sLY&#10;t/8Ax2vqW40W1nGGjWsu98E6fOc+SOapVGTyHy2nw0mtXBETfgK3ND0Gazk2vEfrXt2ofDi2cfLF&#10;24rJn+H7W7EpF0qucXKYvhdHj2giu80GQ42GsKy8Oy27DMf6V0Ol27RsppNjRvWQPerlU7M+tXKy&#10;LCiiigAooooAKKKKACiiigAooooAKKKKACiiigAooooAKKKKACiiigAooooAKKKKACiiigAooooA&#10;KKKKACiiigAooooAKKKKACiiigAooooAKKKKACiiigAooooAKKKKACiiigDktd/5C8/+/wD0qpVv&#10;Xf8AkLz/AO//AEqpXVH4UAUUUUwCiiigAooooAKKKKACiiigAooooAKKKKACiiigAooooAKKKKAC&#10;iiigAooooAKKKKACiiigAooooAKKKKACiiigAooooAKKKKQBRRRQAUUUUAFFFFABRRRQAUUUUAFF&#10;FFABRRRQAUUUUAFFFFABRRRQAUUUUAFFFFABRRRQAUUUUAFFFFABRRRQAUjdvrS0jdvrQB0vhL/k&#10;Ej/ro1alZfhL/kEj/ro1alc8viYBRRRUgFFFFABRRRQAUUUUAFFFFABRRRQAUUUUAFFFFABRRRQA&#10;UUUUAFFFFABRRRQAUUUUAFFIzbahn1GztuLm7ij/AN+QD+dTKUYq8nYajKWxPRVMa/ordNXtf/Ah&#10;f8amivbW4/49rmOT/dcGpjWozdoyT+aG6dSOrTJqKbvOM4p1aEhRRRQAUUUUAFFFFABRRRQAUUUU&#10;AFFFFABRRRQAUUUUAFFFFAFWRPMkJ29sVELAu+SvFXRGo5xTsY6CgCpHpka87anS2RakooAQKF6C&#10;loooAKKKKACiiigAooooAKKKKACiiigAooooAKKKKACiiigAooooAKKKaX9BQA6is3UvGHhXR2Ka&#10;r4m0+1Zeq3N6kePX7xFU1+Kfw0dgq/EPQuTjH9rQ/wDxVbRw9eSvGDfyZm61KLs5L7zeoqpp+u6N&#10;qy79J1W2ul/vW9wr/wAjVkMSeRWUoyi7NFpqWqHUUUUhhRRRQAUUUUAFFFFABRRRQAUUUUAFFFFA&#10;BRRRQAUUUUANZFYYIqOSyikHIqaigCjJpMTHIWo/sPlNwuRWlQQD1FAFa3ULxVmm+Uuc06gAoooo&#10;AKKKKACiiigAooooAKKKKACiiigAooooAKKa7FeRVbUtc0nRofP1fVLa1T/npczrGv5sRRe25UYy&#10;lK0Vdluiudf4v/CiJ2jl+Jvh9WU4KtrUAP8A6FVrTPiF4E1pgmj+NdIu2b7q2upRSZ/75Y1HtKe1&#10;195vLB4yMeaVOSXo/wDI2KKbv4zinCrOYKKKKACiiigAooooAKKKKACiiigAooooAKKKKACiiigA&#10;ooooAKKKKACiiigAooooAKKKKACiiigAooooA5LXf+QvP/v/ANKqVb13/kLz/wC//SqldMfhQBRR&#10;RTAKKKKACiiigAooooAKKKKACiiigAooooAKKKKACiiigAooooAKKKKACiiigAooooAKKKKACiii&#10;gAooooAKKKKACiiigAooopgFFFFABRRRQAUUUUAFFFFABRRRQAUUUUAFFFFABRRRQAUUUUAFFFFA&#10;BRRRQAUUUUAFFFFABRRRQAUUUUAFFFFABSN2+tLSN2+tAHS+Ev8AkEj/AK6NWpWX4S/5BI/66NWp&#10;XNL4mAUUUVIBRRRQAUUUUAFFFFABRRRQAUUUUAFFFFABRRRQAUUUUAFFFFABRRQSB1NABQaTco6m&#10;vij9sj/gqvofgm4uvhx+zhNb6nq0btFe+JHAktbY9CsI6SuD/EfkHbd2UnyxufTcLcI59xlmKweW&#10;UuZ7yk9IwXeUtku3V7JNn1Z8UPjf8Lvgzpf9q/EfxnZ6arKTDDJJuml/3Ixlm/AV81+PP+CoS391&#10;JY/CbwWqwglY9Q1pvmb/AGhEh4H1Yn2HSvz/ANe+JfjHx74luPF3jnxNearqN02bi8vZzI7egyeg&#10;HQKOAOBW5oGv42/vK+B4mzPOlScMJL2a7rWX3vb5fef07k3gLkeTYdVMxk8RV67xgn5Jav1k9f5U&#10;fUWp/tU/Gbx1L5mueP7xI2/5d7FhbxgemI8Z/HNSaf4ovtR+a71GaRj/ABSSls/ma8Q8P+IRhR5l&#10;dvoHiAfL+8r+XOLMDmuKrOrXqznLvKTf5s78Zw3g8DDkw1GMEukYpL8EeoWF7wPmre0vW723YNBe&#10;zJ/uSEVwWkausyANJ+tb9hf8j5v1r4TDYqthqnK200fH4zBbpo9Q8M/F3x1ohH2TxJcSL/zzuW81&#10;fphs4/DFeheGP2iXlZYfEukjafvTWvb/AICf8a8GsL73/Wtmwv8AAHzV+l5Dx9xJlNlRxMnFfZk+&#10;aPpaV7fKx8TmfDuXYq7nSSfdKz/D9T6k0TxNoniK3+06PqUcy91X7y/UHkVoKcivmvRNdvdLukvd&#10;Pu3hlT7skbYP0r1fwH8X7bVQmm+JWWGfolx0V/r6H9K/oDhXxOy/OZRoY5KlVeid/ck/V6xfk7rz&#10;vofnOacNYjBXnR96P4r/AD+X3He0UgYHoaWv1I+ZCiiigAooooAKKKKACiiigAooooAKKKKACiii&#10;gAooooAKKKKACiiigAooooAKKKKACiiigAooooAKKKKACiiigAooooAKKKraxrGk+H9Ludc1zUoL&#10;Ozs4Gmu7q6lEccMajLOzHhVABJJ4ApxjKUrJag2oq7LDEheK8o/aN/bX/Zw/ZVsDN8YviNa2d80X&#10;mW+i2g8+9nGONsS8jPZm2r7ivhr9u/8A4Laand3d18MP2Orn7PboWivvGk8IMkx6YtEP3V/6aMMn&#10;+EAcn85vEPiHXfFWtXXibxRrN1qGo307TXl9fXDSzTyMcs7uxJZie55r994K8DcwzWnHF53J0Kb1&#10;VNfxGv719IejTl3UT8h4n8VcHgKksNlUVVmtHN/AvS2svW6XZs/QL47/APBf74k6xPcab+zx8K7H&#10;RbXJWDVPEbfabll7N5SERofbc4Hqa+SPix+3r+2H8aLuS48fftC+JJY5c7rGwvjZWuDxjybfZH0/&#10;2c15I7EVDJJ6Gv6IyXgPhHh+K+p4OCkvtSXNL/wKV39zS8j8fzDiriPOJP6ziZNP7KfLH/wGNl95&#10;b1TxFr2rM0mqa3eXLN95ri6dyfzNZzykHcppJJO1QSSe9fU2jFWSsjyYxlJ3epraV8QfHXhuZbvw&#10;9401awkj5jks9SliZfoVYYr2r4O/8FXv27vgjLGmifHjUtaslYbtO8WAalGw/uh5syoPZHWvneSX&#10;3qvNLjgV5WYZNk+a03TxmHhUT6SjGX5r8T2sBjcwwM+bD1ZQf92TX5M/Vv8AZw/4OHfBusXtv4e/&#10;aj+Fs2i+YwVvEXhtjcQIf70lu37xV90Ln/Zr9AvhB8cvhJ8fPC8fjP4O/EPS/EOmvjdPpt0rmIn+&#10;F1+9G3+ywBr+ZiWXA611XwQ/aL+Mv7NHjmL4i/BTx9qGg6lHhZXtJj5dzHnPlzRn5ZUP91gRnkcj&#10;NfjPFPgfkOYU5Vsok8PU6RbcqbfzvKPqm0v5T9MyPxCzTDSVPHr2se+ikv0fzs/M/pqor4V/4Jwf&#10;8Fn/AIbftVTaf8IvjoLPwv8AECZhDZyKxWx1l+3lFj+6lP8AzyYkE/dJztH3UCD0NfzHnuQZtw3m&#10;EsHmFNwmtuzXeL2afdejs9D9gy/MsHmmGVfDS5ov70+zXRhRRRXjncFFFFABRRRQAUUUUAFFFFAB&#10;RRRQAUUUUAFFFFABRRRQAUUUUAFFFFABRRRQAUUUUAFFFFABRRRQAUUEgda+Lf8Agp1/wWZ+CP7B&#10;FndfDjwrHD4t+JklsDb+HreceRppcZWS9cHKDaQwiHzsCv3VbeOXGYzDYCg61eXLFf1Zd35Hu8Oc&#10;NZ5xbm0Mtyqi6tWXRbJdZSb0jFdZNpI+sPih8Wfht8FfCF18QPiz460vw7otmM3GpatdrDEvH3ct&#10;1Y44UZJ7Cvzi/ay/4OW/gp4B1C48Jfso/Da68a3ULFG8RawzWenFvWJOZph7sIx6bhzX5MftVftp&#10;/tG/tpeOv+E7/aC+It5q0kLN/Zumq5jstOVjykEAO2MHAyR8zYG4nFeYo9fmWbccYytJwwS5I/zP&#10;WT/Rfi/M/uXw++ivw1ltOGJ4nqPE1t3Ti3GlF9m1ac2u94rpyvc+vvj3/wAFvv8Agov8fBNYS/HG&#10;bwnpcpONN8E2y6eVHp9oXNweP+mmD6V83+I/i18UvGl0974w+JOv6rNL/rJtS1iadn+pdjmuVR6l&#10;R6+IxWOx2MlzV6kpPzbZ/U2Q8L8L8OUVSyvBUqEV/JTjFvzbSu35ttlszSTOZJHZmb7zMck1e0vx&#10;BrekMJNJ1i6tWXobe4ZMfkay0f3qVG96893Wx9hCUZRtJXR7P8If2/P20fgXfQ3nwv8A2m/GOnJD&#10;jy7KXWZLq0OOm62nLwtj/aQ19ofs9f8AByh+0V4Rlt9N/aL+F+i+MLNdqzahpH/EuvCvdsANEzd8&#10;BUB6cda/M1HqZH969DB55nGXP9xWkl2vdfc7r8D47iTwr8N+MqbWbZZSnJ/bUVCp/wCDIcs//JrH&#10;9Kn7JP8AwU5/ZA/bNtYLb4U/EyK11yVMyeFdeVbXUI2xyoQkrL9Ymce/WvoBCSMmv5NdN1K/0q+h&#10;1LS72a2ubeRZLe4t5Ckkbg5DKw5BB6Eciv0n/wCCdn/Bfj4j/DHUbP4W/toXt14o8NybYrfxftMm&#10;paf2DT/8/Mfqf9YOuX6V+iZH4gUcRJUcxioN/aXw/Nbr11Xoj+NPFL6IOZZRQnmXB1WWIpxu3Qnb&#10;2qX/AE7kklU/wtRlpZObdj9paKxvAHxB8FfFLwZpvxC+Hniez1jRdWtVuNO1KxmEkU8bdCCPyI6g&#10;8HBFbNfpEZRlFSi7pn8T1qNbD1pUqsXGUW001ZprRpp6pp6NPYKKKKozCiiigAooooAKKKKACiii&#10;gAooooAKKKKACiiigAooooAKKKKACiiigAooooAKKKKAOS13/kLz/wC//SqlW9d/5C8/+/8A0qpX&#10;VH4QCiiimAUUUUAFFFFABRRRQAUUUUAFFFFABRRRQAUUUUAFFFFABRRRQAUUUUAFFFFABRRRQAUU&#10;UUAFFFFABRRRQAUUUUAFFFFABRRRSAKKKKACiiigAooooAKKKKACiiigAooooAKKKKACiiigAooo&#10;oAKKKKACiiigAooooAKKKKACiiigAooooAKKKKACkbt9aWkbt9aAOl8Jf8gkf9dGrUrL8Jf8gkf9&#10;dGrUrnl8TAKKKKkAooooAKKKKACiiigAooooAKKKKACiiigAooooAKKKKACiiigAps8kcUZlldVV&#10;eWZjgAetOJwM18Kf8Ffv25rz4Y6F/wAMx/DHVli1zWrUP4lvYZP3llZuPlhXH3XlHJPUJ0+8COzA&#10;4KtmGJVGktX+C6tn0HC/DmO4rzulluF0c3rJ7Rivik/JL73ZLVnm3/BSL/gpTd/ELU7/AOAXwF1z&#10;y/D1vI8Gva9Zy86ow+VoYmH/ACwHILD/AFnY7fvfGlpec4zXOQXJB61oWt1znNe/jMnjQp8kVsf6&#10;McIcK5LwnkcMBlsLRWspP4py6yk+rf3JWSskjprS7GODWxpeqtbsPn4rnfDNjrPiTVrfQvD+m3F7&#10;eXUgjt7W1hMkkjHoAo5Jr69+CH/BI/4++PdOi1z4la7YeD7WUZWzuFNxeY/2o0IVPxfcO6jv8NmW&#10;V8942M+JOJuG+F8OqmbYmNJPZN3k/wDDFXk/kn5nimg6/jaA9dv4f8Q/dy9fTOm/8EcfC1milvjh&#10;qTMPvY0uPH/oVbVh/wAEn/DVl0+MepN/3DY//iq/L884FxmNv7KCfzR+O5h4seG9e/Jim/8AuHU/&#10;+RPA9B1/hfnrstH1hJlXLV7JZf8ABNDQLLhfivfN9dPT/wCKrYsf2ANFssbfiVet/wBuSf41+RZx&#10;4O8WYiblh6Kv/jgv1Ph8fx9wTWv7PEP/AMAn/wDInkNjf9i1bNjff7VesxfsU6XbphPHt0W7brNf&#10;8aw/FP7Lfj3w3C154fvbfVol+9HGpjm/75PB/A59q+dreGfH2V0XWq4NuK35JRm//AYty+5Hz64o&#10;4bxlTkp10m9rpxX3tJfic3Y3/A+bvW1ZXvHDVyEb3VhctaXsLwzRttkjkXayn0INathf453V4uFx&#10;Uoys9GjTE4VSjdHsvwv+J32Ro9B16fdCx2wXDN/q/Y+38v5emo+/kV8z2N7xkGvXvhB49Or23/CO&#10;ajJunhXNvIx5dB2+o/l9K/ovw244liJRyrGyu9qcn/6Q/wD21/LsfmnEeSexviaK/wAS/X/P7zvK&#10;KRSSMmlr9sPjAooooAKKKKACiiigAooooAKKKKACiiigAooooAKKKKACiiigAooooAKKKKACiiig&#10;AooooAKKKKACiiigAoopGOBmgCrrmu6P4a0i51/xBqdvY2NnA013eXUwjihjUZZ2ZuFAHJJr8bP+&#10;Cmf/AAU68QftYa9N8LvhNfXGnfD2xlI4Vo5tbkB4lmBwREMApGQP7zZOAvqn/Bav9vi81/Xpv2Qf&#10;hXrYXTtPkVvGd7ayc3FwORZbh/CnBcd2wp+6QfzoZxjJNf1Z4O+GtHB4ann2ZwvVlrSi/sRe02v5&#10;pbx/lWu70/n3xK44q4qvPKMBK1OOlSS+0+sU/wCVbPu9NlqMwXkmomfuf/1UO4zk9f5VDI9f0Qfk&#10;MIA79s1BJJxSySe9V5JO5qGzrp0wkkzyaryS+9E0pxwa+vv2Lv8AgjN+0Z+1Pplv4+8c3KeBfCVw&#10;qSWt9qdqZLy/Q85ht8ghcfxyFQcgqH5x4mdZ/lHD2DeKzGsqcPPdvskruT8km+p7uV5Rjs1xCo4W&#10;m5y8unm29EvNs+OJpgOlVpZQBnNftl8Pv+CBH7D/AIYt4m8bT+KvFFwq4lN5rP2WJz6hbdUYf99m&#10;uuvf+CIH/BNq7gMUXwOvbdj/AMtYfF2p7h/31cEfpX5XX8duC6dTljCtJd1CNv8Ayaaf4H6BQ8Nc&#10;/cLylTj5OTv+EWvxPwWkmGOTVaWYZr9u/Ff/AAb4fsL6yZJdA1fxto7yZ8tINcjmjj57CSEsfTlu&#10;gr8ev2s/hNpXwB/aR8bfBPQtVuL6y8L+I7nTrW8ulUSTJG5UMwXjJ9q+r4W8QeH+MK86OAc+eC5m&#10;pRtpe26bW77nDmXC2ZZJCM8QlZuyad9fwZ5/9rmt5Vnt5mjeNwySKxDKQcgg9jX65f8ABGv/AILA&#10;3XxIvNP/AGTP2pPEXma637nwl4svrj5tQ4+W0uGP/LbskhPz8KfmwW/IOWb3qsuoXFncR3dncPDN&#10;C4eKSNirIwOQQR0IPeuni7hTLOL8rlhMUrSWsJ21hLuvLutmvOzXVkeYYrJ8UqtF6faXSS7P9H0P&#10;6wwc80V8T/8ABF7/AIKPf8NpfBR/hv8AEe+/4uD4Lt44dTkkkBbVbPAWO8Hffn5JP9rDZ+fA+2K/&#10;h7O8nx3D+aVcBi42nB2fZrdNeTVmv8z9zweLo47DRr0npJf0vVBRRRXlHSFFFFABRRRQAUUUUAFF&#10;FFABRRRQAUUUUAFFFFABRRRQAUUUUAFFFFABRRRQAUUUUAFBOBRXyr/wVt/4KLaR/wAE8f2ap/Fm&#10;jTWtx458RM9j4J0y4wwM+357p0z80UIIY9ixRf4qwxWJo4PDyrVXaMVd/wBfkerkeS5jxFm1HLcD&#10;Dmq1ZKMV5vq+ySu2+iTZ4d/wWs/4LL2X7Iuk3f7Mv7OGsW918S9Ssf8AiaatGRJH4agkyAfQ3TLk&#10;qh+4CrsDlQ34Q634g1rxRrV34k8R6rcX2oX9y9xfXt3MZJZ5XbczsxyWYkkknkmo/FnjHxR4+8Va&#10;h428aa9c6pq2rXkl1qOoXkheW4mdtzOxPUkmqiOfWvxTOs2xGcYp1J6RXwx6Jf5vq/0P9PvDHw9y&#10;Xw5yOOEwqUq0rOrVt705fmoLaMei1d5Nt2UbFSo5NVUfvUqPivDlE/VaVQtI/vUqP6VVRye9TI9Y&#10;yiejSqllGHrUqP71VR6lR+KxlE9CnULSt71Kj1VR+1So9YyiejSqlpHHrUqv71VR+alR+KxlE9Cl&#10;VPrf/gmH/wAFRfiR+wR4/j0XWprvW/hzqlxjXPDnnHNqzEZurbPCyDqV4DjIODhh/QF8MviZ4I+M&#10;XgPSviZ8OPENvquia1ZpdadfWsgZJI2Ge3QjoQeQQQeRX8paN71+gn/BDP8A4KS3n7NfxWg/Zm+K&#10;usM3gXxhfBNPuJ5vl0bUn4WQZ6RSnCOBjDFX7Nn77gziipgK0cDipfupO0W/st/+2v8AB67XP5H+&#10;kx4D4XizK6vFWRUksdRi5VYRX8eEVq7f8/YLVPecVy6tRP3OopqNu5zTq/aD/M0KKKKACiiigAoo&#10;ooAKKKKACiiigAooooAKKKKACiiigAooooAKKKKACiiigAooooA5LXf+QvP/AL/9KqVb13/kLz/7&#10;/wDSqldMfhQBRRRTAKKKKACiiigAooooAKKKKACiiigAooooAKKKKACiiigAooooAKKKKACiiigA&#10;ooooAKKKKACiiigAooooAKKKKACiiigAooopgFFFFABRRRQAUUUUAFFFFABRRRQAUUUUAFFFFABR&#10;RRQAUUUUAFFFFABRRRQAUUUUAFFFFABRRRQAUUUUAFFFFABSN2+tLSN2+tAHS+Ev+QSP+uhrUrL8&#10;Jf8AIJH/AF0atSuaXxMAoooqQCiiigAooooAKKKKACiiigAooooAKKKKACiiigAooooAKKKKAOJ/&#10;aG+NXhn9nj4M+IPjD4uuljtNF09pUjY8zzH5YoV/2nkZVH19K/Bf4hfEfxP8V/H+sfEjxlfPc6pr&#10;WoSXd5MzZ+dznA/2QMKB0AAFff3/AAXt+Pv2Gx8Jfs36TffNdbtb1qJX/wCWas0VuCPQsJm/4AK/&#10;NmCfpX7bwPw37LI/r0171W9vKKdl97u/NWP6Y8G8BSyrLZY6S/eVn90E9F83dvvp2NiGY461qaFZ&#10;6jrWqW2i6TZyXF1d3CQW1vEu5pJGYKqADqSSBXPwzYPWvsL/AIIzfBrSvij+1K3jPXrBbi08G6a2&#10;oQxyLlftbMI4W+q5Zx6MqntWWf4WODws60lpFf8ADH77mHF1Hh3IcRmVTVUoOVu72ivnKy+Z90fs&#10;B/sGeEv2VvBFr4p8TWEN9461G1DanqMkYb7CGGTbQn+EDgM3VyD0GAIv2o/+Cm/wO/Zx1e68E6Zb&#10;TeKvE1oxjudL06cRw20g6pNOQwVh3VVYg9QKT/gp/wDtUal+zN+z4YPCF20PiTxVctp2k3EbYa1j&#10;27prge6rhR6NIp7V+QqajPczPc3Nw0kkjFpJJGJZmJyST3PvX5bSwVbGU3iJ7N6f12Pwrw68Pa/i&#10;riq3FHFFWU4Tk1GCbXPZ66rWNOPwxjGzunqra/dd5/wWp+N11dl9H+E/hW3t/wCGO6a5mcfVlkQH&#10;/vkVLbf8Flfj9Kf3nw48H/hb3f8A8fr4ftLvtmtS0u89K8PHYfEU78jaP3J+Efh1CPKsuh98n+Ll&#10;c+59M/4K5fGq9O6TwD4UH+7Dc/8Ax+uh0z/gqH8W77/WeB/DK/7sNx/8er4a0m18QRRC5XR7ww4z&#10;5i27bfzxXS6DrxUgFuf5V+b55W4gw8W6NeS9Lf5Hz+O8KeBYpulgofJv/M+5tB/4KL+P7qZTqngr&#10;RZI/4lgM0bH8S7fyr2z4QftT+AfitcxaO8cml6nNxHZ3UgZZG9EcYyfYgE18kfsI/BrQPj1401A+&#10;LbqQ6botrHLNZwyFWuHdiFUsOQo2knHPQd69y/af/Z38BfDnwSvxD8AQSaXJZXEaXFukzNHIrMAG&#10;GSSrA46HB57818vhMw8SMvy+pnKqxrUKd3KnOylKMficWo3TWtrvp8L0T/BeLMh4Do58sjp05UsQ&#10;7JSjdxUpK8VJOWt9Nl1Wq1t6z8Z/g3YfEHTH1TS4Y4dYgjzDMq48/H/LNvX2PY+1fOcM89ncPbXK&#10;MkkbFZEbgqwPIr379l34sSfFT4crJqVx5mpabILa9ZusnGUk/EcfVTXmX7TnhuDwv8Sv7StI9keq&#10;24nZQOBIDtf8+D9Sa+d8UcpyvNMjw/FuWx5VU5VUW1+bRNpac0ZLkl3bXY+d4Xr43A5lVyTGauF+&#10;Xyt0Xk17y/4JiWF+fWug0DXrvSb+HUrKZlkhkDKyn9Pof5Vw1jfEd62bG+OFw1fkOX5hOlUjOErN&#10;NNNdGtmfT4zBxnFprRn1N4d1m11/RLbWLRhsuI92PQ9CPwORV6vMP2ePEhuba88OTSZ8vE8I9icN&#10;+uPzr08dK/tbhXOo8QZDQxvWStL/ABLSX4q68mj8SzTBvL8dOj0T09Hqgooor6A88KKKKACiiigA&#10;ooooAKKKKACiiigAooooAKKKKACiiigAooooAKKKKACiiigAooooAKKKKACiiigArxX/AIKA/tR2&#10;P7JH7MuufE1J1/tm4X+z/DVu3Pm30qnYceiKGkPtHjqRXtR6V+Rf/BeH9oRPG37QGk/ATRr8tZ+D&#10;dNWbVI1Py/b7lQ+PfbD5X4yMO1feeG3DMeKuLqGEqK9KPv1P8MbaPyk2o/M+S42zyWQcO1cRTdqk&#10;vch/il1+SvL5Hwzquq6hrOpXGtatdyXF1d3DzXM8zFmlkZizMSepJJOapyOQOn/1qHc+tQySds1/&#10;e65YqyP5MjFyd2Ejk81BJJ3zRJIOlQSSVLZ106YSSHuaryynFEkvvVeaXsDWUpHfSpn3t/wRP/4J&#10;/aN+0T43uv2jPi7o63nhPwrdrDpOl3EO6PUtRG18vnhoolwSv8TOvZSD+ySKAMbK8R/4JxfBOx+A&#10;P7Ffw98BwW3l3Uvh6HU9W3AbjeXa/aJQSOu1pPLB/uovpXuFfwb4jcUYnijiivWlK9KnJwprooxd&#10;rpd5W5n622SP6g4TyWjkuS06aj78kpTfVtq9vlsv+CwwPSimyyxxIzyNtVRlmboK+I/2mf8AgvH+&#10;x7+z/wCM734f+FrPWPHWpabcNBqE3h9Y1s4pFyGRZ5GAlIIwSgK56McGvnMnyHOOIMQ6OXUJVZLV&#10;8q0S827JfNntYzMMHl9NTxNRRT2v19Fu/kfbxwRX82v/AAUzlx+398Xx/wBT5qH/AKNNfolJ/wAH&#10;MPwVQf8AJsvij/wb23+Fflf+1f8AGrT/ANoX9o7xr8b9I0abTrXxV4iudSgsbiQNJAsrlgjEcEj2&#10;r+hfB/hDiThvOMTWzHDunGVNJNuLu+ZO2jfQ/P8Ai7NctzTCUoYapzNSu9HtbzRwU0zdqqTS8daJ&#10;ZgO9U5p+1fv0pHx9GierfsXftV+MP2N/2lvDXx48I3Mm3TbwR6vaKflvbCQhZ4GHcFOR6MqsOQK/&#10;py8DeMvD/wARPBOj/EHwnqCXWla7pdvqOm3UZys1vNGskbj2KsD+NfyVzz1+7H/BuF+0xdfF39jv&#10;UPgpr+pNcah8OdY+zWvmOWYafc7pYRyeiuJlHoFAHAr8C8cOHaeJy2lnNJe/SahPzhJ+63/hlov8&#10;XkfoXCeJlRqSwz2lqvVb/evyP0Qooor+Yj7oKKKKACiiigAooooAKKKKACiiigAooooAKKKKACii&#10;igAooooAKKKKACiiigAooooAhv761020m1C/uY4be3jaSeaVwqxooyWJPAAHJJr+Yb/grH+3Hd/t&#10;4fti698TNKv5n8KaTI2k+C4JCQFsInOJtv8ACZX3SkdQHAP3a/a//gvN+1YP2XP+CeviaPSNRaDX&#10;vHk6eGNE8tvmXz1driTjkBbeOYZ6bmQfxV/Nmj9s1+e8aY+TlDBxenxS/Rfr9x/Yf0Y+EqVOjiOI&#10;68febdKlfolZ1JL1dop9LSXUtI1SI56VWRsc1Kj+9fnson9iU6haRzUivjpX0x/wTO/4JY/Gz/go&#10;942uo/DN2PD3gzRZUXxB4wvLcyRxO3IggTK+fNtBbaCAowWZdy7v2m+Bn/BCH/gm58GPDcOk6l8D&#10;4/GV+sYF1rHjC8e6lnbHLeWpWKP2CIPfJ5r3Ms4YzLNaftYWjDvLr6Ld/kfl/HHjnwXwBi/qWJcq&#10;2IVr06STcb6rnbcYpta2u5bNpJpn84yP6VKje9f04L/wSU/4Jsgc/saeB/8AwWf/AF6cP+CS/wDw&#10;TaH/ADZr4I/8Ff8A9evUfAOYf8/Yfj/kfCR+lxwfH/mAxH/lP/5M/mTRz1qRHr+mn/h01/wTcHP/&#10;AAxt4I/8Fn/16X/h07/wTeHT9jfwR/4K/wD69Zvw/wAx/wCfsPx/yOqP0wODY/8AMvxH/lP/AOTP&#10;5mlfFSo5ziv6YB/wSe/4Jwg/8mc+Cf8AwWf/AF6y/F//AAR1/wCCbPjDR5NGu/2UfDtkkikfaNHM&#10;1pMnHUPE4YVnLw9zK2lWH/k3+R2Yf6YvBHtEqmAxCXVr2Tt8udX+8/m5Rj1qRHOK/QL/AIKg/wDB&#10;DHxf+yJ4dvvjv+zprGoeKvAtrJv1XT7xFbUdFiJ/1jFABPCDgF1UMgILAgM4/PhW96+KzLLMZleI&#10;dHExs/wa7p9Uf09wVxzw3x5k8czyWuqlNuz6SjLrGcXrGSvs90002mm7aPUiSMrAg4PY1VR6lV68&#10;uUT7unUP6Hf+CMH7aV5+2H+yJZr4z1v7Z4w8FvHpHiSWR8y3ChT9nuX7kyRrgt/E8bn1r66r8Af+&#10;CDX7Sd38DP269J8EXmptFo3xCtW0S+haTEbXH37V8dNwkBQHriZgPvV+/idK/feD81lmuSwlN3nD&#10;3Zedtn81a/nc/wAjPpG8A0eAfEzEUsLHlw2JSr0klZRU21OC6JRmpWS2i4jqKKK+oPwcKKKKACii&#10;igAooooAKKKKACiiigAooooAKKKKACiiigAooooAKKKKACiiigDktd/5C8/+/wD0qpVvXf8AkLz/&#10;AO//AEqpXVH4UAUUUUwCiiigAooooAKKKKACiiigAooooAKKKKACiiigAooooAKKKKACiiigAooo&#10;oAKKKKACiiigAooooAKKKKACiiigAooooAKKKKQBRRRQAUUUUAFFFFABRRRQAUUUUAFFFFABRRRQ&#10;AUUUUAFFFFABRRRQAUUUUAFFFFABRRRQAUUUUAFFFFABRRRQAUjdvrS0jdvrQB0vhL/kEj/ro1al&#10;ZfhL/kEj/ro1alc8viYBRRRUgFFFFABRRRQAUUUUAFFFFABRRRQAUUUUAFFFFABRRRQAUUU1mYHi&#10;gD8I/wDgp58Trj4oftzePNaa6MkGn6kul2Y35VY7ZFiwPTLKzH3JrwuCfHetL4p+I5fGHxP8R+LZ&#10;5N0mqa7d3bN6+ZMz/wBaw0kKniv7cwmUwwuU0MMl8EIx+5JH9MZBi44PB0qMdoxS+5JGtBOfWv0g&#10;/wCCAlvBLf8AxLuyn7xYdNRWz0Um4JH5gV+acE2K/Sr/AIN93Dy/E4+i6X/7c1+Y+IeB9jw7Xn25&#10;f/S4noceZh7bgXFwvvyf+nIB/wAF5ry4Txd8PLHzW8r+zb1xH23GSMZ/ICvgW3uCO9feH/BfGTZ4&#10;6+HZ/wCoTe/+jEr4Dgn5AzXwOU4H2uQ0Z23T/wDSmfpHgxj1R4DwVPyn/wCnJHrv7L/7O3xG/ak+&#10;Jtt8N/h7aqrMPN1HUrjPkWMA6ySEA/QKOWYge4/Vn9nP/gnz+zp+zvo8UkfhS31/WgoN1r2uQLNJ&#10;u7+WrZWFf90Z9WNc5/wSp/Z90X4Mfsr6T4pk05V1zxhEup6rdFfnaNifIiz/AHVjIOP7zse9fI//&#10;AAUh/wCChHjP4qfEbVvgp8LPElzpvg/R7hrO8ks5jG+rzIcSF2XnyQ2VVM4YDceoC/D4uEsZjJ06&#10;S92PX0/rQ+A4gzri3xf4yr8P5JXdDBULqpNNrms7OUrNOV5XUIXSaXM+rX6Nv8WP2erW7/4Rx/iJ&#10;4RjkDbPsf9p2ww393bu6+1c38Zv2NP2fvjxpTS6l4Qs7DUHXdb67osSQzKSOCSo2yr7MCPTB5r8X&#10;LS8Y/MTX1D+wR+3b4y+APjbTvA/jLXLm/wDBOoXKwXFncTF/7OLnAnhznaoJyyDgjJ68142Lw0bO&#10;FWN0zLN/AniDhfByzLh7MZyr01zctuRytq1FqTTf92Sals337TUbL44/8E5fjbvs54bq0vYGS0u3&#10;jJtdUtcg7WHVXU4yM5UjglTzpfFz9tj4ifH3S7fw9rNnZ6bp0UolktLEN++kHQszHOB2AwM8nJAx&#10;9cftp/B/R/jb+zvrVqLWOa+02zbU9Eul+8ksaFuD6Om5SOhDZ6gV+Xega+w25evyzirK8ZhcLPDY&#10;ao1Rnq430816fn1PV4DrZP4hYFZvjMNB47DtQnO1m9PdnbbVX6aNO1lY++v+CcGpyX174mg8z5Rb&#10;2zbffc9dR+2vLHBfeH2P3mjmGfbK15z/AMErdRN9qvixS2dtpa/+hPXYf8FAb/7DqPhcA/ejuP5p&#10;Xy+d5fKn4L1cNHdPT/wemfmWaYTl8YZUV2X/AKZueY2N/wBs1tWV971w+j6wJlxuresb48ZP61/L&#10;mHxE6M+SZ9fjMG43TR6t8GPETaX4/wBOkEmEmk8mQeoYY/ng/hX0gOlfHvhTVzZa3Z3gb/VXUbdf&#10;RhX2CjbkVvUV/V3gbmMsTk+KwzfwTjJf9vK3/tp+MceYVUcbSqL7Sa+5/wDBFooor9xPgwooooAK&#10;KKKACiiigAooooAKKKKACiiigAooooAKKKKACiiigAooooAKKKKACiiigAooooAKKKKAGzzJbwPP&#10;IfljUs30Ar+dP9p74k3Pxc/aJ8afEq6mMh1jxJdzxsxz+780hB9AoUAdhxX7/wD7Qfip/AvwE8ce&#10;N45NjaP4Q1K+V/7pitZJM/8Ajtfzgu56V/TH0d8DHmx+Na19yC+fNKX5RPxHxixUn9Uwy29+T/BL&#10;9RXc1BJJgdaWSSq8knc1/TLZ+MU6YSSZ5NV5JfeiWQmq8sxHAFZSkd1OmEso6VVll4OTRLJiq8su&#10;ec1nKR6NKkf1C+AYkh8DaLHGuFXSbdVX0HlLWvWX4G/5EnR/+wXb/wDota1K/wA2638aXq/zP60p&#10;/wANeh83/wDBWz4seJvgr/wT2+JHjfwfdNBqT6bb6db3EbFWhW8u4bV3BHIYRzOVI6Niv51ZpizF&#10;2av6AP8Agukdv/BMb4hMf+frRv8A07Wlfz5zzk8V/VngRSpx4Ur1EvedaSb6tKFOy+V397PyvjpS&#10;qZvTjfRQX4ylf8kE8/HFVZpaJZsCqk8x9a/apSPmqNEJ5z61TuJz0BpJ5+wNVJpu9YykevRohNNX&#10;3z/wbf8Axzuvh1/wUAk+GVxeFdP8eeFruxeIt8purfF1C/1CxzIP+upr8+5589694/4JS+MbnwZ/&#10;wUc+EGtW8jDd40trdwv8SS5iI+hD18vxhg4ZhwvjMPLW9OdvVJtfc0mfQZZF0cVCa6NH9Q1FFFfw&#10;mfogUUUUAFFFFABRRRQAUUUUAFFFFABRRRQAUUUUAFFFFABRRRQAUUUUAFFFFABRRTWbFAH4e/8A&#10;B1f8ZbjV/jv8NfgRb3Z+z6H4buNYuIc8ebdTeWrf9825H51+UKP2Nfav/BxD45k8Xf8ABVnx5pn2&#10;gSReH9L0bTYWVsgD+zoLhh+Elw4PuDXxMj1+OZ9UdfNq0v7zX3afof6TeE+Cjlfh7ltGKtelGb9a&#10;n7x/+lFqN+atafa3Wo3kOnWELSzXEqxwxqOXdjgAe5NZ6OeldN8IH/4ut4ZH/UwWX/o9K8bk5pJH&#10;6Y8Q6VGU10Tf3I/qc/YR/ZU8MfsZ/sq+DvgF4dgh87SdJjbWryFf+P3UXUNcz+uGkLYz0UKO1ewU&#10;2D/UJ/uj+VOr94o06dGlGnBWSSS9Ef5M5hjsVmmOq4zEycqlSTlJvrKTu397CmliD0p1flv/AMHF&#10;n7af7UX7Jviz4R2X7O3xk1TwrHqkOrXWpppuzF3JA9oIhJuU7lAkf5T8p3HIPFcuZY+nlmDliaib&#10;UbaLfVpdfU9/gnhHHcc8S0clwk4wqVea0p35VyQlN3sm9VFpabn6kUV+Rv7Bf/ByzomsfZvh7+3d&#10;4YXTrj5Ug8deH7YtBIf+nm2GWjP+3HuHqi4yf1S+F/xU+HHxo8FWfxG+E/jnS/EWhahHus9V0i8S&#10;eGTsRuUnDA8FTgqQQQCMVnl2bYDNKfNh53fVbNeq/XbzOvjLw94t4DxXsc3wzhFu0ai96nL/AAzW&#10;l+vK7SXVI6Cg88UUV6R8SVdY0fS9d0u40XW9Phu7O8gaG6tbiMPHNGwwyMp4IIJBB61/Mf8A8FFP&#10;2cdO/ZN/bP8AHvwO0FXGkaZrJm0LzGLFbGdVmhQk8kojiMk9ShPev6eiM9a/nt/4OByF/wCCl3iY&#10;Af8AMB0v/wBJxXwXiBh6c8rp1WvejKyfk07r8Ef1t9D/ADfG4bjzGZfGT9lVoOUo9OaE4KMvVKcl&#10;6Nnxgr81Kj81VRznFTI5r8clE/0kpVDc8DeM9d+HvjLSfH3ha9a31LQ9Tt7/AE64XrFPDIsiN+DK&#10;DX9VHwy8b6d8TPhzoPxG0jH2XXtGtdRtwGzhJolkA/ANX8n6PzX9LX/BKnxVN4y/4J4fCbWbmXzJ&#10;F8JQ28je8RaL+SV+jeHFaUcVXodHFS+52/U/i/6amVUa2Q5TmiXvQq1KV+6nFSSfo6bt2u+59BUU&#10;UV+tH+eoUUUUAFFFFABRRRQAUUUUAFFFFABRRRQAUUUUAFFFFABRRRQAUUUUAFFFFAHJa7/yF5/9&#10;/wDpVSreu/8AIXn/AN/+lVK6Y/CAUUUUwCiiigAooooAKKKKACiiigAooooAKKKKACiiigAooooA&#10;KKKKACiiigAooooAKKKKACiiigAooooAKKKKACiiigAooooAKKKKACiiigAooooAKKKKACiiigAo&#10;oooAKKKKACiiigAooooAKKKKACiiigAooooAKKKKACiiigAooooAKKKKACiiigApG7fWlpG7fWgD&#10;pfCX/IJH/XRq1Ky/CX/IJH/XRq1K55fEwCiiipAKKKKACiiigAooooAKKKKACiiigAooooAKKKKA&#10;CiiigApGPFLSNxyaAP5oFJU7Wp3vW98YvDUngz4t+KPCE0bK2l+Ib21Kt/0zndf6Vz6P2Nf6BOMa&#10;1GNSO0kmvmrn7JluZXinckRyDX6Xf8G9jl5vigf9jSv53NfmeDX6Wf8ABvKcz/FL/d0r/wBuq/Mv&#10;FCio8G4qXbk/9ORO/ijHe14Vrwvvy/8ApcSH/gv3Js8dfDr/ALBN7/6NSvz9hmx3719+f8HA0mzx&#10;78Of+wTff+jY6/PeGfNfHcK4H23CWGnbdS/9KkfovhdmHseE8LC+yl/6XI/oE+Bz299+zD4Rbw6M&#10;LJ4GsRZhW6H7Gm0Z9c/rX4XeITf2nifUbbVA32qO+mW4DdfMDndn8a/VX/gj3+0/ofxj/ZstPhNq&#10;GobfEnghPslxbyN801kSTBMvqAD5Z9Cnowrw/wD4KXf8EyvHkfjzUv2gf2d/DMuradrE7XOv6BYj&#10;M9ncNy80SdXjdvmKrllZjgbfu/luEpwy3NsRgsT7rb0b23dvvTujwfCbiDB8D8bZjlWZyVN1pLll&#10;LRNxcnFNvbnjO8W9G9N2j4btro461qWFy7yKkeSxbChepNZ48IeNbTUf7GuPCWpx3gk2G1ewkEm7&#10;02kZz7Yr7K/4J6f8E1fiL498cad8Wfjz4VutF8M6XcJdWumagvl3GqSqdyqYz8yQggbiwBYcDqSO&#10;fNsLRoxbkz+nuI+MMg4byaeYY2tFRSbSuuab6Rir3bflot3ZJs/RPwULnT/gJpa+J3/fQ+E4f7QZ&#10;vUWw35/Wvxes9UMF25VvlMh/nX6of8FG/wBozQ/gB+znqmnJfKuu+Jrd9M0W0T73zjEspHZEQnn+&#10;8VHevyVtbvvmvhswwf1qirrQ/Dfo85VipZXmGaVocsMRUio9nyczk15Xny37xa6H6Df8EfdQF9rX&#10;jMZ+7Z2Z/wDH5K7L/gplqH2LU/CIzjdHdfzjrzb/AIItTtN4h8dLu6WNn/6HJXW/8FY9Q+w6p4K+&#10;b70V3/OOvlM+y1S4Nq4VL+udM+TzTCqX0gZUl2X/AKj3PGdA17AU7q7LSNXWVFBevFvD/iHO0Fv1&#10;rt9B1/O0Fq/kniLh2dKblFbH6HmuVcreh6po19m7h+b/AJaL/OvuCD/UJ/uj+VfBvw9uTrPiXTdO&#10;Q7mmvYk/NwK+80XYip6DFfsX0fKdaNHMXNdaS+5Tf6o/nXxOp+xxGGh1tP8A9t/yFooor+jj8sCi&#10;iigAooooAKKKKACiiigAooooAKKKKACiiigAooooAKKKKACiiigAooooAKKKKACiiigAooooA8x/&#10;bYOP2M/i4f8AqmOvf+m6ev52XlH3c1/SV8dvCj+PPgf4y8DxpubWfCuo2Kqccma2kjxz/vV/NfMX&#10;jdkddrKcMpHIr+pvo81oPLMfS6qcH8nFpfkz8N8XKMnjsLPo4yX3Nf5hJJ71XklyOtEstV5pccA1&#10;/Q0pH5VTphLKQcA10XwM+Hdt8YvjX4T+FN5qsljD4k8QWmmyXkUYdoFmlVC4UkAkbs4zXJyy+9el&#10;fsSyZ/bG+Fw/6n3Sv/SqOvNzStUoZbXq03aUYSafZpNo9nL8PGpiqcJLRySfo2j9Gj/wba/DVuv7&#10;Uuu/+E3D/wDHajf/AINq/hkw/wCTqNe/8JuD/wCPV+mlFfxP/wARW8QP+g5/+AU//kD+h48G8Mx2&#10;w6/8Cl/8kVND0saLo9ppCymRbW1jhWRhjdtULn9Kt0UV+fSk5Suz6daaI8n/AG1/2WNL/bP/AGcN&#10;e/Z01rxdcaFa69JZvJqlrarM8PkXUVwMIzKDkxBevAOa+EX/AODYf4WuMf8ADWfiD/wmIP8A49X6&#10;jUV9PkvGnE/DuEeGy7EOnBycmlGL95pJv3ot7JfcebjMny3H1lVr0+aSVr3e2/Rruflfd/8ABsH8&#10;KY4Glk/a28QbVUsx/wCEYg4A/wC21fj34+03TPDnjTWPDmiao17Z2GqXFtaXrKAZ4kkZVkwCQNwA&#10;PBPWv6mf2oviSvwb/Zs+IHxaZNx8M+C9U1REP8bQWkkir9SVAH1r+Uea43kszE9z71/QnhDxFxHx&#10;JTxdbM67qRg4RjdRVm+Zy+FLpy7nyefZbgcHKnDDw5b3b1flbdvzCWb1NVJ58jrRNPnpVKe4yPav&#10;2KUjz6FELi4B78V6l+wK7S/tyfCNIwWP/CxtH4X/AK+468hnn7kV9B/8EjPCVx4+/wCClfwe0KGJ&#10;nVfGMN3Jtz8qQK0xP4BK8XPK0aOTYmctlTm/uiz2sJRvUj6o/qUooor+Cz7QKKKKACiiigAooooA&#10;KKKKACiiigAooooAKKKKACiiigAooooAKKKKACiiigAoJA60UjKGoA/mE/4LoOP+HsHxiwf+YxY/&#10;+my0r5PR6+4P+DjfwPP4P/4KteNNakiZI/Euh6LqcPQAqLCK0JHtutW685zXw2j96/G82puOZVk/&#10;55fmz/SvgHFRrcF5bOP/AD4pfeqcU/uaLSv2NdN8IGP/AAtfwxz/AMzDZf8Ao9K5RHrpfhHMkfxU&#10;8MvI4VV8QWRZieg89K82Mf3i9T7OtU/2Wf8Ahf5H9gkH+oT/AHR/KnU23OYEP+yP5U6v3Y/yhCvx&#10;l/4OuGx41+CX/YL17/0ZY1+zVfmP/wAHCv7Af7WH7anin4S3/wCzT8LG8SRaLFqlpq7R6nbW/wBk&#10;e4e0MTP58ifIRG+WGQu3nGRnwOJ6NXEZLVhTi5N8uiV38S6I/XPAvMsvyfxOwWKxtaNKnFVbynJR&#10;ir0ZpXk2krtpLXVtI/C9Xr6c/wCCZ2vf8FINO+MEFl/wT7j8TT301wp1K1tYy2klQRze+b/o6JgY&#10;3OVPZTkgV+hf7E3/AAbJ/D3wi9j40/bb8e/8JLertlfwf4bnkhsUbr5c1xhZZR67BGM8ZI5P6f8A&#10;w1+E3w0+DnhS38DfCnwHpPh3R7RQtvp2j2KW8SgeyAZPueTXyGT8H4+VSNavN0rdn7337L8X5H9H&#10;eIv0kOEaWDq5ZlWGjjnJNSdSP7j/AMBa5qnyUV1UmL8Jrn4lXfwx0C4+Mum6XaeLG0i3PiS30OV3&#10;s0vvLHnCAv8AN5e/dtzkgYBJ6noaAMDFFfpkY8sUr3P4ZrVPbVpTUVG7bstld7LfRbLXYK/np/4O&#10;C2x/wUx8Tf8AYB0v/wBJxX9CxO0ZNfzx/wDBwTcxTf8ABTPxQIpFbZoelq209D9nHFfF8ef8iWP+&#10;NflI/pv6Jb5fEys/+oap/wCl0j4wRvfipUf3qqj+lSo9fjcon+lVOoWlf3r+jv8A4IrZ/wCHZ/wx&#10;3D/mHXP/AKVzV/N+j9s1/TR/wS08JT+Cf+Cevwl0G6jZZP8AhD7a4kVvWXMv8nr7zw8pv+1Ksu0P&#10;zkv8j+UPpjYqn/qDgKD3liU16RpVE/8A0pHv1FFFfrx/nKFFFFABRRRQAUUUUAFFFFABRRRQAUUU&#10;UAFFFFABRRRQAUUUUAFFFFABRRRQByWu/wDIXn/3/wClVKt67/yF5/8Af/pVSumPwgFFFFMAoooo&#10;AKKKKACiiigAooooAKKKKACiiigAooooAKKKKACiiigAooooAKKKKACiiigAooooAKKKKACiiigA&#10;ooooAKKKKACiiigAooooAKKKKACiiigAooooAKKKKACiiigAooooAKKKKACiiigAooooAKKKKACi&#10;iigAooooAKKKKACiiigAooooAKRu31paRu31pgdL4S/5BI/66NWpWX4S/wCQSP8Aro1alc0viYBR&#10;RRUgFFFFABRRRQAUUUUAFFFFABRRRQAUUUUAFFFFABRRRQAUEZoooA/CX/gq38L5/hV+3Z42sWtP&#10;LttYuo9XsW24V47hA7Eewk8xfqpr53BGM1+pP/Bf/wCAT634J8KftJaPY7pdFmbRtZmRcn7PKxeA&#10;t/srLvA95vcV+WSnbyOlf3J4e5tDPuDcJXT96MVTl/ih7uvqkpfM+oyvMHGKi3sTI+Biv0o/4N6N&#10;Rt01b4naY0n757fTJVX1VWuAT+bD86/NUHPQ19Zf8EbP2hdG+Bv7XtnoXirUltdL8aWR0eS4kbCR&#10;3LMGty3s0g8v2MgJOAa4fEbK62YcH4ylSV5cqkkuvJJSf4Jn0mYV5YzJqtKOuif3NP8AQ9z/AODg&#10;/T76PxT8NtZMJ+ztYX8Kyerh4mI/Iivzqgnx3r9yv+Clv7IEn7Yn7OV14W8Oxr/wlGh3H9peGWZg&#10;okmVSrwMT0WRCR1ADBCeFr8Nta0PXfCet3fhvxNpN1p+oWNw0F5ZXkLRywSKcMjKwBUg9Qea+F8M&#10;cdg804VhhIte0otqS62cnJP0d7eqZ9V4e51TeUxw6fvU2015Ntp+mv3o7n4C/Hv4k/s6fEix+KPw&#10;s15rHU7PcvzLujnib78UinhkYdR24IwQCP1W/Zo/4LH/ALNXxb0K1svi7qP/AAg/iARhbyO+DPYy&#10;P/ejmAOFPo4BHTJxuP43wT96uW84FTxRwbl+ce9Vi1NbSWjt2fRr1+R99nHDGQ8Y04vGJxqJWU4t&#10;KSXZ3TTXk1p0tdn9AUX7T/7Ldzp39uR/tB+A2tyuftP/AAlVltH1PmcH2PNeO/H7/grV+yx8ItJu&#10;YvAviMeNdaWMi1sdFb/RzJ28y4I2hfUrvPoDX41QzAVdgnz/ABV+YVuB6GFleU3Ly0RnkPgbwr9a&#10;jUxmIqVYJ35dIp+Tau7d7OL80erfHv8AaU+Jn7TfxCm+IvxM1fzp2Xy7OzhysFlDnIijXsO5PUnk&#10;k1y9peN61ztvcY4Jra8N6frHiPVbfQvD2l3F9fXUqxWtnZwtJLM54CqqglifQCvCzDLIwjZLQ/qL&#10;A4fL8Dl8KOFhGnSpqyirKMUvyS/4J+g3/BEi3u5dW+IGqCFvIS3sImk7bi0xA/IGtL/gshrMdnr3&#10;gW0En7z7NeOyf7O6MZ/OvoH9gj9mSX9lv4B2nhPXYYx4g1SY3/iB42DbZ2ACxBhkEIgC8HBO4jrX&#10;wd/wU5+O2m/F79p680rw9drNpvhW3XSoZo2yssysWnYe28lPQ+Xkda+Hx2HjUw0qS2f+Z/KfC+Ip&#10;8aePOJzXBe9h6Sl7y2ajTVFNP+9LWPeOvRnneg68Tt/eV3Hh/wAQE7ct+teL6Vqj27D5/lrsNB17&#10;G0h/1r8Z4k4bjOLaR/QWaZWpJtI+s/2N9MufGnxu0e2jj3w2O+9um7IkY4P4uUX/AIFX3iOnSvlT&#10;/gmJ4BuYvBmrfFW+t2X+0phZae7L96KM5cj2L4H1T2r6rHSvsPDfIY5HkLbXvVZOb9NIx/BX+Z/D&#10;/ipj6eK4tqUKb92ilD57y+5uz9Aooor9APzcKKKKACiiigAooooAKKKKACiiigAooooAKKKKACii&#10;igAooooAKKKKACiiigAooooAKKKKACiiigBssaTRNDIuVZSGHqK/nF/bD+Gtz8Gf2ovHnwyuIDGN&#10;J8T3SQqeMws5eMj2KMpHsa/o8PSvyF/4OEv2eF8JfGXw5+0loWmGO18VaeNO1qVF+U31uP3bsf7z&#10;QbV+kHHev27wJzuGX8UVMDUdliIWX+OHvL/yXm+dj838TMsljMlhiYrWlLX/AAy0f48p+d803YCq&#10;ssuKJZKryy5GTX9dOR+I0qQSy969G/Yt1C2sf2wfhheX1zHDDF480tpZppAqoouo8kk8Ae9eXzSk&#10;5yaqzTZ4rixtH63hKlBu3PFxv2umr/ievg17GtCpa/K0/uZ/UgPit8L+h+JXh/8A8HEH/wAXQfix&#10;8LR1+JXh/wD8HEH/AMVX8sssvFU55icgGv55/wCJf8P/ANDB/wDgpf8AyZ+rQ4+rT/5h1/4F/wDa&#10;n9YkUiygOjhlZcqy9DTqyfAQx4G0X/sE2/8A6KWtav5slHlk49j9Ii7xuVdX1nSdBsW1TXNUtrK1&#10;jx5lxdzrHGuTgZZiAMkgdetY5+L3wnHX4oeHf/B1B/8AF18t/wDBe9tn/BLH4jN/09aJ/wCnezr+&#10;dOabPWv1jgTwyo8ZZPPHSxTpcs3CyhzbRjK9+ZfzWtboeFmedTy/FKkoc10ne9urXbyP6Jf+C1/7&#10;QfgLQf8Agmp8SLHwx8RNKuNQ1qztdLt4dP1SKSR1muohIuEbODEJAe2DX850s5xxRPNx1qncT571&#10;/QXBXCNHgvLJ4SFX2nNNycnHl3UVa13tbv1PAxeKlmVdVHG1la24Tzk1SnnJHNE03OSapTz+rV9Z&#10;KRtQohcXBNfox/wbC/Ai6+Jv7fGqfGW8sfM034d+E55vPK5Vb68P2aBDx1MX2th7x1+bVxNk9a/o&#10;g/4Nrv2UNR+Af7CA+L3inSGtNY+KOqHV445lw402MGK0J9nXfKvqsqnvX5v4oZxHK+EK8U/eq2pr&#10;/t74v/JU/wAD3sFh/wB4n2P0Rooor+Pz2QooooAKKKKACiiigAooooAKKKKACiiigAooooAKKKKA&#10;CiiigAooooAKKKKACiiigD8P/wDg7F+DFzpnxW+F/wC0Da2R+z6tot1od5cKvAmgkE0ak9srM+PX&#10;a3pX5Eo9f07/APBcn9k5f2tv+Cd3jLw/pemG417wmq+JvDvlrlxPaK3mqPXfbvOmPVgewr+YRW7G&#10;vzPijCujmTqLaaT+ez/z+Z/cfgXxBDNOCKeFb9/DycH6N80X6Wdv+3WWkf0qaC4khkWaF2VkbcrK&#10;2Cp9Qapo/NTI/evmJRP3GnUP6qP+CXf7a2gft1/sdeFfi/b6pBJ4gtbGLTfGlnEw3W2qRRqJiV/h&#10;WQ4lUf3ZB1xX0RX8oP7Cv/BQH9ob/gn18U/+FmfArX4/Jutkeu+HdSDSWGrQqchJkVlO4ZO11IZc&#10;nBwSD+xPwP8A+Dof9irxloUB+NvgHxd4M1Tav2mO1s11K1DcZKyRlXK/WMHAr9JyniXB1sPGGJly&#10;zSs77Pzv+Z/E/iF4I8SZVm9XEZLQdfDTblFQ1lC7vyOO7S2TSelr2Z+mtIVB5r4UT/g44/4Jad/i&#10;r4j/APCNvP8A4inD/g42/wCCWh4HxT8Rf+Ebef8AxFex/bGU/wDP+H/gSPzn/iG3iA/+ZViP/BU/&#10;8j7pCgHNLXwuP+DjH/gluf8AmqfiL/wjbz/4il/4iLv+CXB5HxS8Rf8AhHXn/wARS/trKf8An/D/&#10;AMCX+ZX/ABDPxDf/ADKcR/4Kn/kfc9FfDI/4OKv+CXR5HxT8Rf8AhH3n/wARWF44/wCDkv8A4Jz+&#10;G9MkuPCd34x8RXXl5itbPw40AZuflLzsmPrg9amWeZPFXdeH/gSNqPhX4kVqihHKcRd96ckvvaSX&#10;zZ91/ELx54S+F/gfVfiL481uHTdG0SxkvNSvrhsJDDGpZmP4D8TxX8uf7bn7Sdz+1z+1d44/aDlt&#10;ZLe38Ra5JLpdrKRugskAjt42xxuESJuxwWya9s/4KU/8FoPj3/wUAD/D3SLFvBnw7jkVh4Zs7wyS&#10;6gynKyXcoA8zBAIjACKf7xG6vjdHOOa/NuLM/p5tKNCh/Di732u+/olt6n9ufR98I8Z4e4etmmbW&#10;WMrxUVFNP2cLpuLa0cpNJytdJRSTepcR+akR+9VUf3qVH718TKJ/T9KodP8AC/wB4i+LPxI8P/C3&#10;wlB5mqeJNatdM06M9DNPKsSZ9tzDPtX9XHgLwhpfw+8D6P4C0JNtjoml29hZrjGIYY1jQf8AfKiv&#10;wX/4N5/2Yr/43/tvw/Fm+0xpND+GunnUrm4ZMp9ulDRWsef7x/eyD2hPtX7/AC8Cv1TgDAujgqmK&#10;kvjdl6R/4Lf3H8B/S74rhmXFGCyOlK6wsHOduk6trJ+ahGLXlMKKKK/QD+QgooooAKKKKACiiigA&#10;ooooAKKKKACiiigAooooAKKKKACiiigAooooAKKKKAOS13/kLz/7/wDSqlW9d/5C8/8Av/0qpXTH&#10;4UAUUUUwCiiigAooooAKKKKACiiigAooooAKKKKACiiigAooooAKKKKACiiigAooooAKKKKACiii&#10;gAooooAKKKKACiiigAooooAKKKKACiiigAooooAKKKKACiiigAooooAKKKKACiiigAooooAKKKKA&#10;CiiigAooooAKKKKACiiigAooooAKKKKACiiigApG7fWlpG7fWgDpfCX/ACCR/wBdGrUrL8Jf8gkf&#10;9dGrUrnl8TAKKKKkAooooAKKKKACiiigAooooAKKKKACiiigAooooAKKKKACiiigDlfjZ8JfC3x0&#10;+FHiD4SeM7NJtN1/S5bScMufLZh8kq+jo+11PUMoPav57Pjd8IPF/wAAvixrnwg8d2D2+paHqD28&#10;25SBKvVJV9UdCrqe4YV/R6enWvhv/gsd+wFdftDeAl/aB+Femed4w8L2pXULKGIl9U09csVXHWWM&#10;kso7qWHXaK/ZfB3jSlw7nEsuxkrUMQ1q9o1Nk/JS+Fv/AAt6JlwqSpy5kfj6p2nPb0qa2uZ7W4ju&#10;7SZo5I2DxyRthlYHIIPYg1ArdiOaUNt+lf1vWo3Pp8tzHbU/Yz/gmP8A8FR/CH7QfhWx+DXxv1+1&#10;0vx1p8Mdva3V1II49dQDaHUngT8DcmfmJ3KOoHrv7V//AATi/Zl/a8kOu+PPDU2meIVXaniTQ5BD&#10;dOOwlBBSYD/bUsOgIr8G4pZIJFmhkZWU5VlbBB9frX078Bv+Cu37aHwM0q38Of8ACcw+KNNtlCW9&#10;t4qhNzJGo6KJtwlwO2WOBgDAGK/nziLwqzLB5m8y4ar+yk224XcUr78sldWf8slbztZLp/suvHEf&#10;Wcuqcku17fc+3k9D6l1H/g3v8Nm8ZtE/aSvlt/4VutBRn6+qyAfpTE/4N9rFBx+0pN/4T4/+O1wk&#10;H/BwZ8dxEouPgP4RZ8fMy3V0oJ+m44/On/8AEQb8cs8/APwn/wCB1z/8VXhVcr8ZJRtOcX86X+R9&#10;FhcT4jK3sqq/8p/qjvk/4IA2KD/k5Gb/AMJ8f/Hamj/4IF2Mf/Nxs3/ghH/x2vP0/wCDgb43sM/8&#10;KF8K/wDgbc//ABVWI/8Agv38bX6/Ajwr/wCBtz/8VXh4rJ/E3/l6199P/I+lwmK8ZP8AlzXX/lL9&#10;UejaT/wQY8PRXQbWf2hr6SH+JbbREVj+Jcj9K+mP2YP2BP2eP2VD/a3gfw7JqGuMm2TxBrDia5C9&#10;1jwAsS/7oBPcniviVv8Agvj8bpI2EXwN8Kq2PlZrq5YD8Nw/nXlHxp/4Kqftd/G7TJvD8vjSHw7p&#10;twpWa18Mwm3aRD1Uy5MmD3AYZHXivm8VkPFWI93FSSXXVf8Atu57UuHPGbi6n9RzHHKnQl8XvRSa&#10;63jSV5eknZs+3v8Agoh/wUg8L/BLw/efCL4Na9bah4yvongvLq3cSR6KhGCxPQzHJ2rztIyw6A/m&#10;LDqU1zK1xczNJJIxaR3bJZj1JPrXNRXUjv5juWZjlmY5zWha3Jz1ry8TkscNT5Vr5n9IeH/AmS8D&#10;5N9VwXvzlZ1KjXvTfT0ivsxW3dttvprW7wOtd18EvA3ir4u/EfSfht4PtHnvdUvFiXaOIkzl5W9F&#10;RcsT6CvMbS7OOtfqd/wTD/Y1ufgj4KPxf+IuntF4p1+2xb2kyYbTrM4IQg8iR+C3oNo65r4zHZXG&#10;pLlmtDj8S+MsHwPw5UxU2nWneNKL+1O29v5Y7y+Svdo+lvhr4F0b4ZeAtJ8AeH49tnpNklvD8uC2&#10;Byx92OWPqSa3KAMDFFdMYxhFRirJH+dlatVxNaVWq7yk223u23dt+rCiiiqMgooooAKKKKACiiig&#10;AooooAKKKKACiiigAooooAKKKKACiiigAooooAKKKKACiiigAooooAKKKKAA8jFeP/t0/suaN+19&#10;+zL4j+DOoxRi+uLf7T4fvHHNrqEXzQuD2BOUb1SRh3r2CkYbhjNdWBx2Jy3G08Xh5cs6clKL7NO6&#10;McTh6OLw86NVXjJNNeT0P5cvFnh3XfBXiXUPB/ijTJbLUtLvZLTULOdCrwzRsUdGHYhgRWPLMDzm&#10;v1c/4Lw/8E6b/V1m/ba+DejLJLDCq+PtNt4vnaNVCpfqB12qAsnfAVucNj8mZpSRX95cI8U4Li7I&#10;6ePoOzek49YTW6/VPqmmfzvmuR18lzCWHqK63i+8ej/z7MJpj0zVWWbvmiab3qnPOTxX0UpE0aIT&#10;z571Vmmx3ollwKqTzH1rOUj1aNE/rF8AnPgXRT/1Cbb/ANFLWtWT4AOfAmin/qE23/opa1q/zprf&#10;xZerP3mPwo+N/wDgvsQv/BKz4kMf+frRP/TxZ1/OTNOCOtf0Zf8ABf47f+CU/wASG/6etE/9PFnX&#10;84M9wcZr+pvBB/8AGI1v+v8AL/0imfJ55T5sfF/3V+bEuLjIzn/69U7icdTRPOcZIqlcXDHk1+vS&#10;kc1GiFxcd6o3FxRNO3TNGi6Lr3i3XrHwp4W0e61HUtSvI7XT9Ps4WkmuZ5GCpGiKCWZmIAAGSTiu&#10;ec1GN2z2aFA9w/4Js/sV+Lf2+/2u/DPwH0K0mXSWuRe+LNSVTssdMiIaZ2PZmGI09XkXtkj+rLwv&#10;4Z0Xwd4a0/wh4b0+O003SrGGz0+0hUKkEMSBERQOgCqAB6Cvjz/gif8A8Ev9K/4J2fs4rfeNbVJv&#10;iV4yjiu/GN1wwslAJisIyP4Iwx3H+KQsegUD7Tr+RfEriyPE2dezw8r0KN4xf8z+1L52SXkk+p7V&#10;Kn7OIUUUV+cmgUUUUAFFFFABRRRQAUUUUAFFFFABRRRQAUUUUAFFFFABRRRQAUUUUAFFFFABRRRQ&#10;AyaFJ0aKVFZXXaysMgj0r+YL/gtb+wPN+wX+2jrGieGNDktfA3jCSXWfBTqh8mKF3zLZqf8Apg7b&#10;MdQhjJznJ/qAr5r/AOCp3/BPfwn/AMFF/wBljVPhDdva2fibTy2oeCdauVO2y1FUIVXYAsIZB+7f&#10;APBDYJUCvGzzLf7SwbUfjjqv1Xz/ADsfpfhZxt/qXxIqlZ/7PVtCp5K/uzt/df8A5K5Jas/lZR/U&#10;1Ijnpmtj4p/C/wAe/BH4j618JPij4cuNJ1/w/qElnqmn3K4aGVDgj3B4II4III4NYav2Nflk4SjJ&#10;prU/vfDYmnWpxqU5JxaTTWqaezT636FpH9KkR6qo56VMj9xWEonp06haV/U1Ir+tVkepUbsTWUon&#10;o0qhaSTmpUeqiOc1NG/NYyiehSqlpH9akRznBNVlbHSpUbsaxlE9GnULSPzUiP6VVRyOCamRzWUo&#10;no0qpZRverNjb3Wo3cVhY28k088ixwwxqWaRicBQB1JPGKoo/FfqF/wb7f8ABMG6+Mfjq1/bY+Ne&#10;gSr4T8O3ZbwXZXMOE1fUI2INxz96GFgcY4aUYz8jA9OXZbWzTGRw9Jb7vsurfp/wDw+MuNsr4E4b&#10;rZxj5e7Be7G+s5v4YR85P7leT0TP0a/4I+fsSzfsRfscaP4S8VabHD4u8SbdZ8XAAbobmVBstmI6&#10;mGPbGcZG4PgkHJ+qBnvSKu2lr94wmFpYLDQoUl7sUkv6/M/yb4gzzMOJs7xGa46V6tabnLtdvZdk&#10;lZJdEkgoooroPHCiiigAooooAKKKKACiiigAooooAKKKKACiiigAooooAKKKKACiiigAooooA5LX&#10;f+QvP/v/ANKqVb13/kLz/wC//SqldMfhQBRRRTAKKKKACiiigAooooAKKKKACiiigAooooAKKKKA&#10;CiiigAooooAKKKKACiiigAooooAKKKKACiiigAooooAKKKKACiiigAooopgFFFFABRRRQAUUUUAF&#10;FFFABRRRQAUUUUAFFFFABRRRQAUUUUAFFFFABRRRQAUUUUAFFFFABRRRQAUUUUAFFFFABSN2+tLS&#10;N2+tAHS+Ev8AkEj/AK6NWpWX4S/5BI/66NWpXNL4mAUUUVIBRRRQAUUUUAFFFFABRRRQAUUUUAFF&#10;FFABRRRQAUUUUAFFFFABSEccUtFAH5j/APBV3/glFdSXWp/tPfsx+HfMVg914r8J2MHzKeWe6tkX&#10;qOpeMDPVlzkgfmiQ0btFIpVlOGVhgg+lf0zHPaviX9vn/gjl8O/2j7y7+KXwJuLPwn4xmVpLy1ZS&#10;un6pJ13OFz5Mh6F0BB6spOSf6K8OPGCng6EMrz6T5FpCru0ukZ9Wl0lq1s1bVOnKVKV4n45q23kV&#10;ID6V1Xxk+A3xg/Z88VyeC/jH4B1DQtQjZgq3kP7uYA/ejkGUkX/aUkYrkVbacV/RsZYfFUY1qElK&#10;EldNNNNd01o0fU5fmO2pKpHQ0/iouKerAcE159aifd5fmO2pIjbT0q1BPjmqdPRyDwa8TF4RVI7H&#10;3uW5ly2szVgmGOTVyGfHU1jwT+9XILgDjNfD5llm+h+jZVmm2psQz56Gr1pK7SLHGCzMcKoGSfat&#10;L4MfBH4t/HzxRH4P+EPga+1u+ZgHW1j/AHcIJ+9JIcLGvuxA4r9Sv2G/+CT/AIE/Z6ltfiP8ZprP&#10;xR4ujUPbQqpax0x/WMMB5sg6b2GB1UA81+TcSVsDlt1Ud5PaK3+fZeb+Vz0s+8Usi4MwfPiZ89Vr&#10;3acX7zfS/wDLHzfyTeh59/wTO/4JsXmny6f+0P8AtDaHJDMoW48NeGbyHDIeq3Nwp5BHVIyAR1bo&#10;BX6CgAdBQOOBRX5VXrSxFRzZ/GPGXGWccb5zLMMwl5RivhhHpGK/N7t6sKKKKxPkwooooAKKKKAC&#10;iiigAooooAKKKKACiiigAooooAKKKKACiiigAooooAKKKKACiiigAooooAKKKKACiiigAooooAhv&#10;7S11G0l0+/tY54J42jmhmjDJIhGCrA8EEcEHgivxY/4K8/8ABIHWf2fNR1D9pD9mfQJrzwHcSebr&#10;Wg2kTPLoDk8uoGS1qT3/AOWecH5cGv2tqK6tYb2CS0u4EkilQpJHIoKupGCCD1BFfWcH8YZpwbmX&#10;1nCu8JWU4N6TX6NdJbrzTafk5xk+FznD+zqqzXwy6p/5d119bM/k+mnOcAiqssuO9fsl/wAFIf8A&#10;ggHoXxLutS+M37FZtNF1ubdcX/gi6l8uyvZOp+yueLd2/uMfLJPBjFfkH8Vvhb8Tfgp4vufAXxb8&#10;D6n4e1i0YifT9VtGhkHOMjI+ZfRhkHsa/sLhnjTI+LcKqmCqe+l70HpOPquq/vK6fe+h+W4zI8Zl&#10;dTlqx06NbP5/oznppuOtU55+wNJPP/Dmqks3vX00pGlGif1ufD8/8UHon/YItv8A0Uta9Y/w+x/w&#10;geiY/wCgRbf+ilrYr/O+t/Fl6s/Yo/Cj4x/4OB2C/wDBKH4lMT/y9aH/AOnizr+baaY9Sa/pF/4O&#10;D22/8Em/iU3pd6H/AOnmyr+a24uAOd1f1F4Jv/jE63/X6X/pFM8HM6fPi0/JfmwnuD3NUp5zng0T&#10;zg/xV6x+yJ+wX+1T+3Z43h8F/s6/C+81SP7Qseoa7cL5Onacp6vPcN8q4HO0Zc9FViQD+qYzGYbA&#10;0JVsRNQhHVyk0kvmysPhzyTTNM1nxJq1v4f8OaTdahf3k6w2dlY27SzTyMcKiIoLMxPAABJNfvl/&#10;wQ2/4IcL+yRFa/tW/tX6JFP8SriEN4f8OzbJI/DUbLzI5GQ12wOMg4iGQMsSR69/wS3/AOCHP7P3&#10;/BPO3i+I/iqS28cfE6SHbJ4nvLXEGmZHzJZRNny895T+8I4yoJU/cYAHQV/NvH/ic84pyy7Km1Re&#10;kp7Oa7JbqPe+sttFe/sUqSpoFzt6UtFFfi5sFFFFABRRRQAUUUUAFFFFABRRRQAUUUUAFFFFABRR&#10;RQAUUUUAFFFFABRRRQAUUUUAFFFFABQ2ccUUUAfAP/BaT/gjL4Y/4KDeD2+MXwctbLSPi3otnttb&#10;p1EcOv26A4tLhh0cf8s5Tnb91vlIK/zr+PfAHjf4UeNNS+HXxI8LX2i65o949rqel6jbmOa3mQ4Z&#10;WU+4+h6jIr+yVgxHFfJ3/BS7/gkL+zh/wUh8KfbvFNn/AMI348sYdui+N9MhHnKMcQ3KcC4h6cHD&#10;rj5GXLBvmM64fjjb1qGk+q6P/J/mfuvhh4u1eGIxyzNbzwu0ZLWVPyt9qHlvHpfY/l3V+xqRH7E1&#10;79+3R/wS/wD2uP8Agn34uuNI+NHgGW60DztumeNNFjefS75c8ESYBifnBjkCsD0BGCfn1X9TX57X&#10;w9XD1HCpFproz+w8rzbA5thI4rB1Y1KctpRd1+HXunqupaR/SpEeqqOc9amRz2rllE92nULSP2NS&#10;I56E1WRvepUbsaylE9GnULUb1IjVVRvU1Mj471jKJ6FOqWkbtUiP71c8D+B/GnxJ8TWvgv4e+FdQ&#10;1vVr6TZZ6bpdo880zeiogJNfrj/wTN/4Nxb+aXS/jX+37EscastxZ/DW3myz45X7dKhwB0JhQnjh&#10;2HzIOzL8pxuaVeShG/d9F6v9Nz53i7xC4Z4Dy94nNKyTt7tNa1JvtGP/ALc7RXVo+c/+CQX/AAR2&#10;8dft0+LLX4v/ABg02/0T4UabeAz3e3ypvEEiHJtrbdz5ecB5gCANyqd4Oz+gnwb4R8M+APDGn+CP&#10;BehW+maTpNnHa6bp9nEEit4UUKqKB0AAqbw94d0Lwjodr4a8LaLa6fp9jAsNnY2MCxQwRqMBERQA&#10;qgdgKvV+s5LkuGyfD8sNZP4pdX/kuyP89vEzxOzzxKzZV8V7lCF1SpJ3UE+rf2pvrL5JJaBRRRXs&#10;n5oFFFFABRRRQAUUUUAFFFFABRRRQAUUUUAFFFFABRRRQAUUUUAFFFFABRRRQAUUUUAclrv/ACF5&#10;/wDf/pVSreu/8hef/f8A6VUrqj8IBRRRTAKKKKACiiigAooooAKKKKACiiigAooooAKKKKACiiig&#10;AooooAKKKKACiiigAooooAKKKKACiiigAooooAKKKKACiiigAooopAFFFFABRRRQAUUUUAFFFFAB&#10;RRRQAUUUUAFFFFABRRRQAUUUUAFFFFABRRRQAUUUUAFFFFABRRRQAUUUUAFFFFABSN2+tLSN2+tA&#10;HS+Ev+QSP+ujVqVl+Ev+QSP+ujVqVzy+JgFFFFSAUUUUAFFFFABRRRQAUUUUAFFFFABRRRQAUUUU&#10;AFFFFABRRRQAUUUUAFFFFAHN/FH4Q/DL41+FZ/BHxX8D6br2lXA/eWepWqyKp7MpPKMOzKQw7EV8&#10;M/tA/wDBAf4VeJjca1+zv8Trzw1dMGaHR9bjN3Zs3ZRKCJYx7kSYHY1+hVBAPUV9JkPF3EfDMr5d&#10;iJQTd3HeL9Yu8fna/mVGcoO8Wfhv8TP+CP8A+3f8NZZGi+FkPiK3XpceG9SjuAw9QjbJPzUH2rxv&#10;xZ+zR+0V4EkZPGfwI8YaYq/8tLzw3coh4zwxTB4z0PY1/RXtFG1fSv07CeO2fQjbF4WnU84uUH/7&#10;cvwPXwudYjD9Ez+bBfCXi1evhfUP/AGT/Cup8Kfs0ftF+OnVPB3wH8Yalu4Eln4buXQcd2CbR+Jr&#10;+iXYKdgelbYjxyxNSP7vAxT86jf5QX5nu0eNcRQj7tJfN/8AAPxB+GX/AASE/bs+I0sZm+F0Ph23&#10;k63PiTUktwg9Sib5PwCk+1fX37Pv/BB34WeFlt9X/aD+JF34kvFw02k6OhtbMH+75hzLIPf939K+&#10;/wAqDyRQFAr4nOPEzibNouClGlH+4rP/AMCbb+5onFcfcRV6fJSqezX91Wf3u7Xysc98NPhJ8Nfg&#10;34Yh8GfCzwTpug6ZD920021WNWOPvMRy7HuzEk9ya6JRtGKKK/P6lSpUm5zbbe7erfzPj6lSpWqO&#10;dSTcnq23dt+bYUUUVJmFFFFABRRRQAUUUUAFFFFABRRRQAUUUUAFFFFABRRRQAUUUUAFFFFABRRR&#10;QAUUUUAFFFFABRRRQAUUUUAFFFFABRRRQAUUUUABGRivOf2iv2TP2eP2sPCR8GfH/wCFek+IrVVP&#10;2Wa7twLi0Yjl4Z1xJC3urDPQ5HFejUVth8TiMJWjWoTcJx1Ti2mvRrVEzhCpFxmrp9Gfkv8AtSf8&#10;GxXh7VBca/8AsifHNtNmLFo/DvjSJpLc+gW7hBdMejRPnPUV8N/F/wD4Ij/8FLfhJPKLn9nW71+3&#10;iz/pfhW+ivldfUKrCTn0259q/pMKg9RSFQa/Tsp8YeMMtgqdaUa8V/Ove/8AAouLfq7s8erkOXzl&#10;eCcfTb7nf8DK8CQ3Fr4K0e0uoGjki0u3SSORcMrCNQQR2INa1AAHNFflspc0nLue1tofJX/BcP4V&#10;fEv43/8ABNLx78MPhB4H1LxF4h1O80YWGkaTbGWebZq1pI5CjsqIzEngBSTX44fBb/g3V/4KafGG&#10;5hbxD8PNG8D2MjDzbzxbraI0anr+6txLITjtgc8Eiv6RCoPWjAxivuuG/ELOeFspngcFCHvTc+aS&#10;babUVorpfZ6pnPUw9OpU55H5h/sof8GvX7IvwoktfEP7SnjzV/iZqUe15dNWM6bpm7+75cbtNIAc&#10;jJkAYfwjpX6ReAfhz4C+FXhKy8BfDPwbpfh/RdNhENhpOj2Mdvb26DsqIAo/LknNbQGOlFfO5xxF&#10;nfEFTnx9eVS2yekV6RVor5I2jCMNEgHAxRRRXilBRRRQAUUUUAFFFFABRRRQAUUUUAFFFFABRRRQ&#10;AUUUUAFFFFABRRRQAUUUUAFFFFABRRRQAUUUUAFFFFABRRRQBn+J/CvhnxroN14W8Y+HbHVtMvoW&#10;hvtO1KzS4guI2GCjxuCrqR1BBBr88/2uP+DaD9h/48XN54m+CGo6j8K9ZuGZ1j0WEXWmbz/06SMu&#10;xc/wxyIB2AAxX6OUEZGDXLisFhcZHlrQUvz+T3PdyPibPuG6/tcsxEqTe9no/WLvF/NM/nH+PH/B&#10;tf8A8FIfhFdzzeBNC8O/EHTlYmG58N6wI5mXtuguRGwb2UuAf4jXzJ8QP+Ce/wC3X8KXk/4T39kP&#10;4iWMcOfNu/8AhE7qaBcf9NY0aP8A8er+tLYKNgr52twjgajvTnKP3Nf5/ifsmV/SI4qwsVHGYelV&#10;t1XNBv1s3H7oo/jqn+HPxFsrlrS88A61DNG2JIZNLmVlPoQV4roPBX7N37RfxEmW38AfAPxprkjn&#10;CppHhe7uSecf8s4zX9euwDkUmwVx/wCpdO+tZ/8AgP8AwT6N/SaxihaGWRT7uq2vu9mvzP5hvhH/&#10;AMETv+Cm3xgmjTSf2Wta0eGT/l68USR6ci/UTMHH/fNfcP7K/wDwavatMLfxB+2J+0BDb/MGfwz4&#10;FtzISvo95OF2nsVSI+z96/ZkKB2oCgdK9DDcJZVRlzVLz9Xp9ysfI539Ibj7NKTpYVwwyfWEby/8&#10;Cm5W9Uk+zPIP2UP2Df2Vv2J/DTeHf2d/hLp+iyTKBfaxInnX97j/AJ63D5dhnooIUdlFewAEd6KK&#10;+kpUqdGmoU4pJdErI/FMdj8dmeKlicZVlUqS1cpNyk/Vu7CiiitDkCiiigAooooAKKKKACiiigAo&#10;oooAKKKKACiiigAooooAKKKKACiiigAooooAKKKKACiiigDktd/5C8/+/wD0qpVvXf8AkLz/AO//&#10;AEqpXTH4QCiiimAUUUUAFFFFABRRRQAUUUUAFFFFABRRRQAUUUUAFFFFABRRRQAUUUUAFFFFABRR&#10;RQAUUUUAFFFFABRRRQAUUUUAFFFFABRRRQAUUUUAFFFFABRRRQAUUUUAFFFFABRRRQAUUUUAFFFF&#10;ABRRRQAUUUUAFFFFABRRRQAUUUUAFFFFABRRRQAUUUUAFI3b60tI3b60wOl8Jf8AIJH/AF0atSsv&#10;wl/yCR/10atSuaXxMAoooqQ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ktd/wCQvP8A7/8ASqlW9d/5C8/+&#10;/wD0qpXTH4UAUUUUwCiiigAooooAKKKKACiiigAooooAKKKKACiiigAooooAKKKKACiiigAooooA&#10;KKKKACiiigAooooAKKKKACiiigAooooAKKKKACiiigAooooAKKKKACiiigAooooAKKKKACiiigAo&#10;oooAKKKKACiiigAooooAKKKKACiiigAooooAKKKKACiiigApG7fWlpG7fWmB0vhL/kEj/ro1alZf&#10;hL/kEj/ro1alc0viYBRRRUgFFFFABRRRQAUUUUAFFFFABRRRQAUUUZoAKK5/4mfFf4ZfBjwlcePP&#10;i38QdF8M6LaLm51TXtSitbeP6vIwGfbOa+OfHf8Awcof8ERvhzrTaB4g/b00W4uFZg0mg+F9Z1SH&#10;hipxNZ2UsZ5HGG5HIyCDQB9zUV86/suf8Faf+Cb/AO2jqdtoP7NP7YPg/wASapebfs2htePZahJu&#10;AIAtLtIps84xsznI6givoqgAooooAKK8y8Zftmfso/Dr476P+zD48/aG8I6R8RPEEcL6H4L1DXIo&#10;9SvllZ1iMUBbe4Zo3AwOSp9K9NoAKKK8y8Z/tl/so/Dr476P+zD48/aI8I6R8RPEKQvofgvUNbij&#10;1K/WVnWMxQMd7hmjcDA5Kn0oA9NooooAKKKKACiiigAooooAKKKKACiiigAooooAKK8x+Of7Z/7J&#10;37MvijQfBH7Qv7RXhHwXrHilivhvTfEeuQ2s2pMHWMiFXIMnzui8d2A716cOlABRRQc9qACivNPj&#10;x+2P+yx+y5qeh6J+0b+0F4T8E3niWZovD9t4k1qK0fUXDKpWESEbyC6DA7sPWvSY3WRFkRtysMq3&#10;rQA6iiigAooooAKK8x+L/wC2b+yh+z78QtB+E3xx/aI8I+FfE3iplHhvQtd1uK2utTLSCJRDG5DS&#10;ZkIUYzycV6cpOORQAUUUUAFFFFABRRRQAUUUUAFFFFABRRXzx8Q/+CtP/BMv4S+OdW+GfxM/bv8A&#10;hboXiDQdQkstZ0XVPGFrDc2VxG214pEZso6sCCDyDQB9D0V8xwf8FpP+CS91PHa23/BRb4PvJI4S&#10;NV8c2fzMTgD79e9fDP4ufCz4z+Gl8Y/CL4jaH4n0l22rqOg6pFdw7vTfEzAH2PNAHRUVR8ReIdD8&#10;JeH7/wAWeJ9Xg0/TdLs5bvUL66kCRW0EaF5JXY8KqqCxJ6AV83/8Pq/+CSH/AEkb+D//AIXNp/8A&#10;F0AfT1FfOHhn/gsD/wAEsvGmsR+HvCv/AAUF+Ed9fTZ8q3h8cWe5sf8AbSvoXRNc0XxLpFvr/h3V&#10;7XULG7iEtre2VwssMyHoyupKsPcHFAFqivKf2i/25P2PP2RNS0vSP2of2l/BvgG51uGSXR4fFWuQ&#10;2TXqRkB2j8wjeFLKDjpuGeor0rw94h0TxZoVn4n8M6tb6hpuoWsdzYX1nMJIriF1DJIjLkMpUggj&#10;gg0AXKKK8k8Rft5/sYeE/j7a/sr+I/2oPBNn8SL27gtbXwPN4ghGqSzTANFGLfdv3MpBAx0OaAPW&#10;6KD0rx74kf8ABQH9iX4O/GS1/Z4+K37VXgXw746vpLaOz8Kaz4igt76ZrggQBYnYMd5IC+poA9ho&#10;oGcc0E4FABRXkPw1/b6/Yr+Mfxmvv2dfhT+1L4H8R+OtMkuo9Q8J6L4hguL62a2bbOHiRiy+Ww2t&#10;kcHivXVzj5qAFooooAKKKKACiiigAooooAKK5T41fHL4O/s5/Dy8+LPx4+Jei+EfDOntGt9r3iDU&#10;EtbWBnYIgaRyFG5iAOeSat/Cv4rfDb44fD7S/it8IPHOl+JvDWtW/n6Trmi3i3FreR7iu+ORSVYZ&#10;BGR3FAHQUUUUAFFFFABRRRQAUUUUAFFFFABRRRQAUUUUAFFQ39/ZaVYTanqV1HBb20LS3E0jYWNF&#10;GWYnsAATXzPJ/wAFpv8AgkrBK0M3/BRj4PqysVZW8cWmQR2+/QB9PUV82aF/wWL/AOCVXifVYtE8&#10;P/8ABQr4R3V1Nny4IvHFnubAyf4/SvoXw34n8OeMdDtvE/hLX7LVNNvI/Ms9Q0+6SaGdP7yOhKsP&#10;cGgC9RXMfGD4zfCf9nz4d6h8XPjj8RNJ8J+GNJEZ1PXtevkt7W1DyLGm+RyFXLsqjJ5LAV4R/wAP&#10;q/8Agkh/0kb+D/8A4XNp/wDF0AfT1FeB/DX/AIKn/wDBNz4x6/H4W+F37dHws1zUJHVI7Ow8bWbS&#10;MxzgAeZyTg8V72jpIiujhlYZVlPWgBaK8e8cf8FA/wBiH4ZfG63/AGbPiJ+1b4F0Px/eXVtbWvg/&#10;VfEcEGoSzXGPIRYXYMTIWXbxzkYr2FSSORQAUUZryP4W/t6fsX/G/wCMGo/AD4PftReB/E/jXSGu&#10;RqnhfQ/EMFze2v2d/Lm3xoxK7H+Vs9DxQB65RSN9a8a8D/8ABQ39hn4l/GyX9mzwD+1n4C1b4gQX&#10;lzaTeDbHxJA+pJPb7vPiMAbfvTY+5cZG056UAezUUA1U17XdG8L6HeeJfEWq29jp+n2slzfXt3KI&#10;4reFFLPI7HhVVQSSeABQBbory/8AZ0/bS/ZO/a8TVH/Zd/aJ8I+Pl0Roxq7eFdaivVszJu2CQxk7&#10;S21sZ64NeoDOOaACiiigAooooAKKKKACiiigAorzn9oz9rz9l/8AZF0XTfEX7T/x88K+AbHWLp7b&#10;S7zxVrMVnHdTKu5kQyEBmC8kDtXoGnahY6tp8Gq6Zdx3FtdQrLbzxNuWSNhlWB7gggigCaiiigAo&#10;oooAKKKKACiiigAooooAKKKKACiiigAooooAKKKKACiiigAooooAKKKKAOS13/kLz/7/APSqlW9d&#10;/wCQvP8A7/8ASqldMfhQBRRRTAKKKKACiiigAooooAKKKKACiiigAooooAKKKKACiiigAooooAKK&#10;KKACiiigAooooAKKKKACiiigAooooAKKKKACiiigAooooAKKKKACiiigAooooAKKKKACiiigAooo&#10;oAKKKKACiiigAooooAKKKKACiiigAooooAKKKKACiiigAooooAKKKKACkbt9aWkbt9aAOl8Jf8gk&#10;f9dGrUrL8Jf8gkf9dGrUrnl8TAKKKKkAooooAKKKKACiiigAooooAKKKKACvHP28/wBtj4Qf8E9P&#10;2W/FP7VnxtuJjpHhyz3W+n2rL9o1O7f5YLOHcQPMkfCgk4UZY8A17HX4l/8ABeiLxH/wVC/4LAfs&#10;+/8ABGbQtdvLXwXpbL4q+JzafJh2Rwzv6gPHZROsbHID3uSDtFAHyd8Kv2KP+Csn/B0n8ZG/an/a&#10;N+JFx8OfgjDeyR+HTdxyy2NpArkGDSrHKLdSAjbJdSFQzLy7bBGPsPwn/wAGuv8AwQe+HnjCz+AH&#10;xZ/a01bV/iJdKoh0G9+J+m6fqdy20n5LFF8w5AJACngd+tdZ/wAHE3/BS3Wv+CXX7N/w9/4J0/8A&#10;BPmzXw5498babDYaCmg2+Z9A0ONvsyC2X+GeeQeVG/JGyVh8+1h8Z/Dr/gzO/bE+JfwXb43/ABW/&#10;bN0jw/8AFLVIDqn/AAid1oE97i8c+ZtutT+0qyTFjlmWGUB/4jyaAPVv24/+DMrRdD8K3XxG/wCC&#10;bv7QutQ+J9N/0ix8I+NrhAl2VydsF/EqNBL02+YjKT1ZB8w9a/4NyP8AgsP+0f4++Lutf8Elv+Cj&#10;0eoQ/FjwXDPH4Y1bXsrqN/HaqTcWN1u/108UamVJskyRqxYtt3H85f8Agn1r/wC2J+2F/wAF7f2e&#10;fgP+3PqF5qXjD9n3Wm0PUbjUpWmuguh3F3eIZpWLec6zhR52fnUK2STuP3T/AMHQXwZsf2Tv2z/2&#10;af8AgrH8GrH+yvFNn4+s9J8VXll+7Ooi3eOW2aXGNxMIuLdic7oyiHhQKAP3C3VwXiH9qr9l/wAI&#10;fEq3+DHiz9pDwFpfjC6ZVtfCeo+MLKDU5mYZULavKJWJHIwvNfAv/BzH/wAFUfH/AOwh+xH4f8Gf&#10;s26tcWPxG+Ml/wD2foOpWbH7TpenrGr3NzCF584+ZDCmOQZmYcoAfk39mD/gzJ8HfE39nFfH/wC2&#10;l+1L430v4weJ7MajND4fW1nsdGuZh5jR3YnjeW/lBb52SaAFtwBb7xAH/wDBUg5/4O8/2Y/+wP4Z&#10;/wDSzU6/ecnAzX8qvwR+Hf7XXwJ/4OQf2fv2Yf2zvHcnijxJ8LfFWj+G9F8RS7y2o6KjT3NlLvfL&#10;Ovl3JAJJKqoQklM1+vX/AAc8f8FQviP/AME+v2NtI+HP7O+rT2PxK+LOrPpOialZMftGl2Mahrq5&#10;hA584l4oY+4MzMOUAIB95eIv2q/2X/B/xKt/gx4t/aP8B6X4wumVbXwnqXjCyg1KZmGVC2ryiViR&#10;0wvPavxW/wCCpn/K3l+zD/2CPDH/AKW6nUf7L/8AwZl+DPid+zevxA/bU/an8b6X8YPFFmNRkh8P&#10;i0nsdGuZv3jJeCeN5b+UFvnZJoAW3AFvvH4/+Cvw5/a6+A//AAcgfs/fsw/tm+O5PFHiT4W+KtG8&#10;N6J4il3ltQ0VGnubKXe5LOPLuSoLElVUISSmaAP6qwQehpNw9a/BH/g4J8Pv/wAE5v8AguR+zt/w&#10;VV8O2n2HSfEl7a2vi68jXCyS2e20uS54GW0+dEPPKxfU1+9Nre215Zx39tOrQyxrJHIrDaVIyDn0&#10;xQBNkA4or8Lf+CFemyf8FEf+C837S3/BUXUY/tmg+D7qfRfB986/JuuN1nbmMn0sbV+h4WYA43Cv&#10;3SBzzQAUZormfjJ8MfDXxs+Evij4N+MrKO50nxZ4dvdH1S3kXKyW9zA8Min6q5oA6YHPajNfhj/w&#10;aUfEDxF+zZ+0d+0n/wAEqfiVdtDq3g3xFNrGm2dwcMzW1wNPvGUHHXNm3A5DA9K+zP8Ag5t/al/4&#10;Zi/4JCfEaOw1H7PqnxA8nwdpu0/NIt7u+0KOf+fVLjPtmgD9Asj1rj/i1+0H8BPgFp8OrfHX43eE&#10;PBdrcNtt7nxZ4ltdNjlb0VriRAT9DX54fsJeCviR/wAEif8Ag3Ag8dfCj4Na14n+JD+BpvFieH9B&#10;0Sa9u7jWdUKeRLJDCjO0dvHJbtKcfLDatkjaSPhP/gl//wAG6Hjz/gr98Pr3/goR/wAFWv2kfidb&#10;6j4y1K7j0fSbGaKHV5I4J5IWmnlvoZxBF5qSJHbrCoCICCFZRQB+/wD8J/jx8Dvj1o83iH4GfGbw&#10;p400+3cJcX3hPxFbajDExzgM9u7qpO1uCf4T6Gur3Cv5fP8Agqj/AMEuPi9/wbWfHf4b/t0fsI/t&#10;G+INQ8N6l4gfT7X+3gq3lrcIon+wXrW4jivba4ijkyAkefKYFc7Wr72/4OyfgGf2lv8AgmF8P/28&#10;fAuiSx6l8OtUsNYMirultdL1RYUbJA6LObQk8YxnpmgD9js56UZGcZrwH/gll+1Pp37an/BPT4S/&#10;tKWN+txP4i8H241ZlYHZqFvm2vEPJ5W4hlX8K/Kn/gqVpEf/AAU+/wCDmT4G/sMTQrqXg/4OafDq&#10;3iqxZd0PJTUbxZBnGJI4rKFumQQOtAH6Df8ABTL/AIIr/BD/AIKe/G34X/HD4qfFrxV4dv8A4VzP&#10;JpFn4fW2MN4WuYbjE3nRs33oFHykcE+1fZoOFzX4If8AB3GP+Ng/7HYP/P8Azf8Ap20+vTP+D2nj&#10;9hL4SDH/ADVo/wDpru6AP14+LPx7+BnwE0iHxB8dPjP4T8F2FzIUtr7xb4ittNhlYYyqvcOisRuX&#10;gHuPWtXwL4/8CfFDwtaeOfhp410nxFouoR77HWND1KK7tblc43RyxMyOMjGQTX4a/smf8G+3jn/g&#10;tT4Bsf8AgpP/AMFXv2pfG9rqnxK0ePUPA/g7wOba2TRNIcbrMb7uG4UQtEVdYY41O1gzSMzNjxz/&#10;AIJ8eEPj9/wQG/4ODvD/APwTruPi1f8AiP4a/FK6t7fyWzDDqVvfxyx2F60G5kS5iuYxE7r95UkA&#10;wCAAD2z/AIPCv+Tgf2TP+xmu/wD0rsa/dHTP+Qbb/wDXBP8A0EV+F3/B4Sc/tA/smf8AYzXf/pXY&#10;192/8HAv7WH7T/7I/wDwTN1bxX+yB4Q8TX/jXxBfWui2+reF9EnvJdAtZIpJJ79/KRvJCpEY1kbA&#10;WSZMHOKAPqv4sftZ/ssfAXUotG+Of7S3w/8ABd5N/qbXxZ4ysdOkk4B4W4lQngg8DoR6103gD4lf&#10;Dr4r+G4fGfwt8faL4l0e4x9n1bw/qkN5bSZUMNssLMp+VlPB6MD3FfhV+wP/AMGi/wAMf2nv2edF&#10;/ab/AOCiH7TXxRk8ffEHT4teuNP8N31pDJZLcoJUF3PfW91JczkMGc/u8FtvJUsfEvB37NP7Qv8A&#10;wbef8FxPhH8Hfhj+0BqXib4a/FvVrOG5t5ITbrqumz3RtHt7uAMY2ubdnDpMuOSrAKGaOgD+lzPG&#10;a434jftF/s+/B7xDpXhH4t/HTwb4W1bXZAmh6X4j8T2ljcagxbaFgjmkVpSW+UBQeeOtfm9/weG/&#10;8ohM/wDVUNF/9Aua+Lv2BP8Ag271T/grp+xhY/t1ftlftZeKtL8beMvD0Fp8NbPR7OCWx0nS7KJb&#10;Sz+1RzKXnjKQ4EUTw7Vwd7FiAAfqx+35/wAEXvgb/wAFDv2rvhX+1x8Qvi34q0TVvhW8Emj6boa2&#10;xtb3y7tboeb5sbNyyhflI4/OvswdOBX88f8AwXk+Een/AAC/4KX/ALAnwO0q8e5t/CGg6Do8NzIx&#10;ZpRb6pbxbyTzztzz61/Q4OKACiiigAooooAKKKKACiiigAooooAK/mF+C3/BP79n7/gpT/wc3/tH&#10;fs3/ALS0OtSeG/8AhKfF+q7dB1L7JP8AaIL+MJ8+1vlxI2Rjniv6eq/nz/4JMf8AK3X+0d/1/eOP&#10;/ThBQB9daj/wZ5/8Ehrmwmt7CP4m200kbLDcf8Jor+WxHDbTBg4PY8V+d37Uv7NP7W3/AAahftre&#10;D/2jf2Z/i5rHi74I+NL77NqGmakNi3iqd02mXsanymmEf7yC5UI2QwwoVw/9Mdfnr/wdI/Bzw98W&#10;v+CLPxS1PVrRGvvBtzpHiDRJ5B/qJ49RghkI92tri4Tt9/8ACgD6U+Ofxb8FfHv/AIJpeNfjf8N9&#10;VjvtA8XfBHVNY0a6jbIktrjSJZYz7HawyOoOQeRX8/8A/wAG1P8AwRJ/Yk/4KofAf4k/ET9qi18V&#10;yaj4V8XWunaX/wAI94g+xoIZLXzW3jy23Nu78cV+in/BDz4k618Qv+DY7U7bW7yW4fw74D8b6PDJ&#10;NyRDGl5JGmfRVlCj0Cgdq8n/AODIj/k0342/9lEsf/SAUAeqfED/AIM3v+CVniHwzcaZ4E8T/Ezw&#10;7qTowt9UPiWK7ETbSATFJCAwDEHGRnGMjNfHf/BM39oL9r3/AIN+P+Crtv8A8Eof2tfHp8QfCPx5&#10;rMNt4b1GeV/ssH2pyljqdp5hP2cSPtiuIMlVfdySgdv6KiM96/A3/g9v+G0Ohy/s7/tH+HZvsesW&#10;t5rWjzXkJ2ykJ9kurZlI6eW/2g/VxjHcA/RT/gvp/wAEwbX/AIKe/sGa14E8L2EDfELwcsuvfDy4&#10;kUbpLyOM+ZZbv4VuIx5fXaH8tjwtfKX/AAaWf8FOde+OPwH1f/gnP8e9RkTx18IY2Hhtb75bi40N&#10;ZPLMDhjuMlrKfK6cRvEp+6Sf1b/Z+8f3PxY+Afgj4p3i7ZvEvg/TdVlG3GGuLWOY8duXr8Cf+C8f&#10;7Nfj3/gjB/wVV8A/8Fh/2ULK4s/C/i/xKJ/E2m2oKwRaqVIvrRsceTe2+9wrdJPNI4ChQD9uf+Ci&#10;X7bPw9/4J6fsfeNP2rviKY5ofDelsdK015Np1LUZPktbQHr+8lKgkZIXc2Divyo/4NeP2FPih+0P&#10;8XvG3/Bcj9siT+0PFPjrV76PwGl1b4J81iLzUVB4SPn7NCo+6kcvbbny/wD4KNftE3//AAcjf8FL&#10;/g//AME7P2TPGt5cfBfQNLsvFfjrWNNcmJTNbxzXNxJxtEtvBOLNAw+S4nkUjJK1++fwo+FngH4I&#10;fDTQfhB8K/DVvo/hvwzpMGm6LpdquI7a2iQIiDueByTkk5JJJJoA6E5I4r8h/wDg7G/4JY/8NP8A&#10;7L8P7d3we0qRfiB8IrVpNYWzT95qWg7i8p+XnzLZv3yt2Tzh124/Xiq+qabp2s6dPpOsWMN1aXUL&#10;w3VtcRh45Y2G1kZTwwIJBB4INAHwl/wbxf8ABUW3/wCCmH7B2l6j468ULefE3wD5WifECOaQfaLm&#10;QJ/o+oMOpW4jUktgAyxyjtV3/g4E/wCCoGlf8Eyf2Dda8S+GdSUfEbxwkmhfD2zVvmiuJF/fXrdw&#10;lvEWcHBzJ5S8BiR+TuoaZqn/AAbHf8F9bPVxDeWP7PfxaZsSJva3h0W5mKsmed8mn3BVipy/k7f+&#10;eoY+h/Czw7rv/Byf/wAF2dU+Mfiidrr9mv8AZ6u0h0a0X5rfVFifMMQb7rNeXMbXEjY/49o1j67X&#10;oA+u/wDg1w/4JZap+xV+yZcftT/HLw60PxS+MkUeoXX9oRZutM0csZLa3Yn5kebd9okXg5aNW+aP&#10;A/Qz4r/tX/sufAS+h0r46/tKeAPBd1cf8e9t4s8ZWWnSS8A/KtxKhPBB49RXzD/wX/8A2qv2lP2P&#10;P+CbPiDxX+x54G8Sah401rULXQtO1DwroU14/h63lSR5r9xEjCFEjiMayNhVkmi5zgV+dP8AwT5/&#10;4NJPhz+1j+zton7VX/BRf9pj4pSeOviNp0Ovyab4dvrWGezjuUWVPtk9/b3UlxcMrBn4j2ltpyVJ&#10;IB+7Hw9+J/w1+LfhuPxn8KfiFofifR5jiHVvD2rQ3ttIdobAlhZlPysp4PRge4rb3Cv5n7H9mD9o&#10;X/g2q/4LZfB34efCj4/ah4m+Gvxb1iyhuYJojbjU9MmvPsk1reQKxje5g8xZEmXjLIwC5ZK+w/8A&#10;g8T/AGUNf1L9nz4af8FEPhaZLbxJ8IvFUdnqV9ar+8isbqRXt7jOP+WN5FEB/wBfJPOKAP2eoJA6&#10;15L+wn+09o/7Zn7HXw3/AGotFWKNfG3hGz1K8t4WyttdNGBcQjk/cmEidf4a/IX9qCyl/wCCtP8A&#10;wdW+C/gBDB9q+H/7Mukw3niBsbopbi1K3s+ckgl72eztGHHy27EA4JIB+6m4UbhnFfg//wAHRox/&#10;wVu/Yox/0H7D/wBP1rX2n/wdLDH/AARU+KOP+f3Rv/TlBQB94fEP4ofDX4ReGJvG/wAWPiFofhfR&#10;bfi41jxFq0NlaxcE/NLMyoOATyegPpVT4U/G34M/Hbw63i/4IfFzwx4y0lJmhbVPCuvW+o26yDqh&#10;kt3ddw9M5r+ez/gk3/wRl+Nn/Bc79mTwL8b/ANvb9pDxV4b+C/gHRV8JfCfwV4NEMM1zBYoLea9R&#10;7iOWGINOkivIYpHkdHXKKiVwH7TH7JXxZ/4Nf/8Agqp8JviJ+zn8ePEGtfDbx9qMIkt9RkWKe906&#10;O4iivdPvhEFhuWVZhIkgjUAupCqVyQD9af8Ag6g/5Qr/ABM/7CWjf+nCGvQ/+Deggf8ABGH4A5/6&#10;E1v/AErnrzv/AIOnzn/giv8AEv8A7CWjf+nCGrv/AAR++KHiD4J/8G7vw4+L3hPwTqXiTVPDPwj1&#10;HUtM8P6PYy3V1qNxDJdPHbxRRKzyM7AKFUEnNAH2/wDFD41/Bv4H6Evij40/Fnwz4Q0xmIXUfFGv&#10;W+nwEggH95O6r1Ze/wDEPWqHwk/aT/Z2+P8AFcT/AAH+PfgvxtHaki6fwj4ptNSEJG3IY28j7cb1&#10;6/3h6iv59P8Agm5/wRD/AGgP+C83iXxh+3d/wVc/aD+I2i2//CRXOk6b4ft7dbbVGkjIeRIzexSR&#10;2VtEX2LEsB3Hdyu07uR/4LF/8EMvEv8AwQgsPCn/AAUI/wCCfv7VXjRdO03xJb6e661LEmraVcyK&#10;7JKLq1SGK4gk2GNomhTg4PmBiFAP6bQ4NYHxM+Lfwq+CvhSTx38ZPiZ4f8JaHDKsUus+JtagsLVH&#10;b7qmWd1QE4OBnJxXzn43+NWo/tH/APBFzXPj1rNskN94v/Z5u9Vvo41wqzzaO7ybR2XeWwOwr8Bf&#10;+CCH/BI/xV/wWi+Hl94G/aH+O/iTw58D/hBq07abovhVokvL3WtRVHmZHnjlijxFFHukaN2I2IoG&#10;WYAH9SnhDxn4P+IXhqz8Z+AfFem65o+pQLNp+raPfR3NtdRkZDxyxkq6kdCCQa0s84r8kv2nf+CZ&#10;3hz/AIJR/wDBt7+0V+zD4Z+I914rt5YNQ1hdYvLbyZHSe8tRGjRhmVWSKNFYrhWYFgF3YHq//Bqa&#10;P+NIXwsP/UW8R/8Ap7vaAP0WooooAKKKKACiiigAooooA5v4xf8AJIvFX/Yt33/pO9fzOf8ABt//&#10;AMEaP2M/+Cqum/GLWv2q7bxRJN4P12xg0f8A4R3XfsYCzidn3jy23HKLjpiv6Y/jF/ySLxV/2Ld9&#10;/wCk71+Jf/Bk3/yK37RX/YzaT/6BdUAe8eMv+DOP/gk/rfh+403wnrXxO0S+kjIg1JPFUVwYWwcN&#10;5ckG1sHBwfSvh39jv4w/tZ/8Gy//AAVY0/8AYM/aQ8dX3ib4D/ETUoBpt/NI62gtbmUwQavbRszL&#10;bzRSYS5hU8qp+9+6Y/0hV+H3/B7P8N9Om/Z2+CnxttVEeraL41vdNiul4cRT2yy4B9nt1NAH2T/w&#10;c2SJL/wRG+NEsTqyta6OVZTkEf2vZ81+fX/BEj/g3A/4Jv8A7e//AATi8D/tQfHyy8cP4o8QS366&#10;g2j+KRbW/wC6u5Ik2x+U2PlUZ55NfW//AAWW8d3/AMUf+DYHUPiTqjs1x4g+Fvg3UbhmHJea402Q&#10;k++Wr0D/AINdP+ULHwr/AOvjVv8A04T0AfO/7Sf/AAZnfsE+Kfhvfx/sufFPx14N8XQ2sj6Pea3q&#10;kepWctwBlEmQxo4QngsjArnPONp4P/g2j/4KWftJ/Cn9prxR/wAETf2/9c1KXxN4TkvIfAd5rt08&#10;1xbzWeTPpfmv80sJhBnt2JIEcZVflMYH7lEZr+e3/gsXpsH7On/B1V8Avjb4NH2W68XTeF59VMPD&#10;TTfaJNNcnpkNbpEh9QpoA+hf+Dtn/gluvx8/Z0tf+CiPwb0aWPx38J7X/iqJNPUiS+0BWMjTHbzv&#10;tXJlD9o2kzwq4+qv+CAP/BUHSv8Agpx+wdo3izxPrwm+I3gtY9E+IlrKw817pE/dXuM5KXEYD7sD&#10;94JV/hyftrWdI0vxBpF1oOuabDeWN7bvb3lndRCSOeJ1KvGynhlZSQQeCDX833hIeIf+DYr/AIL2&#10;Loevm4t/2e/i4xWO6LnyI9FuZmWOQtyPN0+5xvByxhBPHnK1AH6of8HEn/BUTTP+Cav7B+rSeD9f&#10;8n4mfEOOXQvANvAw823Zl/0m/POVWCJiVbB/evEvGSR57/wa/wD/AASpf9gv9jj/AIX78X/CrWvx&#10;T+LlvDqOrrqEBF1pWljL2tkd3zRswczSrwSzIrcxgD43/Zx8Ja//AMHIn/Bc7XP2rvGlg0n7OfwC&#10;vo7bw5Y3P7yHVPJc/ZoRn5Wa5nRryXg7YQkRySrH+gNVC/dFACn6V/P/AP8AB0N+xH8R/wBiL9rT&#10;wN/wW1/ZC0ttNuovEFn/AMJxcafCRHZ6vDtW1vJVXGI7lF8iRuAzhcndLk/0AVwX7T37Ovw2/a1+&#10;AHi39m/4vaX9r8O+MdFm07UY8DciuPllTPR0cK6nsyg0Ach/wTx/bc+G3/BQ/wDZC8G/tXfDIeRb&#10;+JNNU6npbSh5NL1BBtubRyOpjlDANxuXa2BuxX5y/wDB1z/wUV8UeAfhJ4b/AOCXf7NmqXF18SPj&#10;ZcW9vrdjpLk3UekSziGO1G3kNeTfutvVo1kHR+fj/wD4JBftseJ/+DeL9uz41f8ABOX9vLxW0Pw9&#10;t7O+1fTdQSNtkl9a25ntrm0Uk8X1quzy85MwhXO5WB9w/wCDeX9mH4l/8FLv28fiH/wXl/a58Ms1&#10;tN4gubX4VafqI8xEuFXyvOi3D5o7S3228cgGPN8wrho+AD9Jv+CM/wDwTW8If8Euv2HPDnwF0+OO&#10;48VahGurePtYVRuvdWlRfMUHr5UQAiQf3U3dWbPr3j79uP8AYq+FPiibwR8Uv2wPhb4b1q3bbcaP&#10;r/xA02zuo2yVw0UsyuDkEcjqK/Of/g6P/aU/b50HwZ8Nf2M/2HfCvjSx/wCFoao0Pivxt4b0u6WK&#10;OJpY7aDTzexptthJJNukO5W2qgyFZg3mXwt/4MmP2RU+Dlra/Gn9rP4lXPxAls915qXhpdPt9Igu&#10;CM7Vtp7aSaVFORuM6F8ZwmcAA/a3R9b0bxFpkGt+H9Wtr6zuo99teWc6yxSr/eVlJDD3Bqzur+fL&#10;/g3+b9pf/gl9/wAFvPHX/BHD4g/Fi68SeD5tJv5ra3UyJZ/ao7WO/g1CGB3YW7S25IdVJySuWbaD&#10;W/8A8HA2gN/wTl/4Lk/s7f8ABVXw9a/YdI8S3lra+LryNcLJLZ7bS5LngZbT50Q88rF9TQB+99GR&#10;UNte213aR31tOrwyxiRJFYFSpGQc+mK/DX/ghRpb/wDBRH/gvL+0t/wVF1GP7ZoPhC7n0XwffOuU&#10;3XAaztzGT6WNq446LMAcbhQB+54YGjcK/Bjx4Mf8Hvvh4f8AUJi/9QiWuv8A+D3Xj9kr4Jj/AKqL&#10;e/8ApAaAP2J+Ln7QvwD/AGf9OttX+PPxw8H+CbS9kMdndeLvE1rpsdw46qjXEiBiM9ATW74O8aeD&#10;viH4Zs/GngDxXpuuaPqEXmWGraPfR3VtcpkjdHLGSrjIIyCRkV+H37N//BuD4m/4K5eC1/4KL/8A&#10;BV39rPx1/wAJp8U9Nj1fw74a8FtbQRaBYTDzLWFnvIbjdGI3UrBGkQQH77MxI8c/4JUaX+01/wAE&#10;MP8Agv3b/wDBLLxB8UJvEnw7+IkvleXhora9juLN5rHUo4WZhDcLJEIJME5CyLlgEIAPd/8Ag96/&#10;5Nd+Bv8A2P2pf+kS1+zPwVIHwa8JZ/6Fmw/9J0r8Zv8Ag95Of2Xfgb/2P2pf+kS19xf8FVv2rP2i&#10;v2Pv+CQVx8Tv2T/hzr3iLx9e+GdI0fQX0HQ5799Ia5ijSTUHSFG2iKPeVZhs81ogcg7SAfUnxc/a&#10;h/Zo+AE1vb/Hj9ofwL4JkvFzaR+LvFtlprTDn7guJU3dD0z0PpWx8NPi98KPjT4aXxp8HPib4f8A&#10;FmjyOUj1bwzrUF/bMw6gSwOyE/jX4N/8E3/+DVLQv26vgNp/7af/AAU4/aW+J3/CY/Eu1XW4dJ8P&#10;39tFfQQy8xSX1zf29y0szx7W8sInlgqpJIIHiPxs/ZB+Mn/BsZ/wVq+Cvir4E/H3W/EHw5+JeuW8&#10;VxBcr9nm1DTY7yCG+0+8SMiKd0S5SSOQKAGkVgilTkA/pz3DGa5D4o/tDfAH4HXGm2nxr+OPg/wf&#10;NrM3k6RF4p8TWuntfSZxshE8i+Y2SOFyea+B/wDg7K/5Qq+Of+xo8P8A/pxir86f+CWX/BAfxD/w&#10;Wv8A2OdO/bN/bb/af8XaOn/COr4S+C2m+HY7c2+nabpINjHLMk0b74BNDKphjMTOyyOZQXoA/o8g&#10;nhuYVuLaZZI5FDRyRtlWUjIII6g04HPavw6/4OUf2Y7D9jD/AIN6fgl+ytpuutqi+BPGnh7SZ9Tb&#10;d/pk8emah50yhiSqvKXZUz8qkL2r9Vv+CZ3/ACjq+BP/AGSHw7/6bYKAPb6KKKACiiigAooooAKK&#10;KKACiiigAooooAKKKKACiiigAooooA5LXf8AkLz/AO//AEqpVvXf+QvP/v8A9KqV0x+EAooopgFF&#10;FFABRRRQAUUUUAFFFFABRRRQAUUUUAFFFFABRRRQAUUUUAFFFFABRRRQAUUUUAFFFFABRRRQAUUU&#10;UAFFFFABRRRQAUUUUwCiiigAooooAKKKKACiiigAooooAKKKKACiiigAooooAKKKKACiiigAoooo&#10;AKKKKACiiigAooooAKKKKACiiigApG7fWlpG7fWgDpfCX/IJH/XRq1Ky/CX/ACCR/wBdGrUrml8T&#10;AKKKKkAooooAKKKKACiiigAooooAKKKKACvxq/YPeH4g/wDB3J+1HrOuoWm8K/DERaTuGCnGixH/&#10;AMdmk/A1+ytfiLrXjW0/YL/4O+bjWPHlyun6D+0F4JtrCxvp5PLjlnuIIYoVyeObuwWL3ZgKAOB8&#10;M+FrP9tf/g8s1wfFlF1DS/hPavd6LpdzzGh03TIltgoJ/hvLj7VgdXBPQkV++xO3gCv54v8AgtsP&#10;j7/wRV/4Lo+HP+Cuvwp8Frrvg/x/bqdStZtyW81z9l+x3+mySAHy3eJEuI35+ZujCNgew/a0/wCD&#10;p34k/wDBQDwGP2PP+CSn7KnjyHx9420W4t9U1zxCLYXOlQiFmuTZx2ssobbGHP2mV49gGfLzgqAW&#10;/wDgjBY+D/2qP+Dnf9qn9qvwLJb33hvwqusR6Xqlv80U80t5DYpKjDgrJHBcyBu45HXNesf8HZni&#10;dPiaP2Y/2H/CLrdeLfH3xgtrmz06L5pBCrJarIVHzAGS5wDjB2t6Gvzz/wCDcT/gsZ+xP/wSU+Dn&#10;x01r9ofSvE19408VXOlS+HdL0LSvOOqxWkd2Fg85mEcBEtwxZnwNrZG8rtr9BP8Agi9+y5+1R/wU&#10;l/bsvv8AgvJ/wUI8E/2Hbrp5svgP4LvNzLYWTJIi3UaOoxEkc0nlyMAZZZpJgFwhIB5b/wAHL+lx&#10;N/wVe/Yf+HPiNhJoEF9YRss3+rlb+2bVGyPdUQEdxX7yhV2hQOK/Ir/g7Z/Yg+K/xg/Zr8C/tx/A&#10;CwmuvE3wM1577VIbOMtMmlyFJDdIACWNvPDE5X+5JI38GD6F+xd/wdJ/8Ey/jP8AswaT8Rf2kPjh&#10;ZfDvx1Y6TEvizwnqFjcuxvVXErWZjR/PidlLJzuAYKwyOQD5y/4K6+HdC0z/AIOtf2N9e09I473U&#10;/D+inUFTGX8vVdVVJG9yvy59IwO1Yn/B0ABrn/BXH9ivwl4mCtocusWrSRy8xu7a1bK4I9wqg+or&#10;5X0f9u3xR/wUk/4Oa/gN+1m3hDVNH8F6t4y07TvhfHqtv5clxodncXUAnHY77oXbNgkK5dMnaa/Q&#10;7/g7a/Yf+K3xh/Zp8C/tw/ADTri58TfA3XXvtUhtIy0yaXIUkN0gAO4288MLlf7kkjfwYIB+uiqM&#10;YxwOBX4f/wDBXfw7oemf8HWX7G+v6ekaXupaDoh1BUxl/L1XVFSRvcr8ufSMDtX0d+xd/wAHSn/B&#10;Mv40fsv6T8RP2kPjfZfDvx1Y6VEni3wnqFjcOzXiriR7Mxo3nxOyllGdwDBWGRz+V+lft2+J/wDg&#10;pJ/wc1/AX9rNvB+qaP4L1bxppunfDCPVbfy3uNDs7m5hE47HfdC7ZsEhXLJk7TQB+wn/AAcwfsaW&#10;v7Yf/BJ7x0dO0kXHiT4ctH4w8OSKmXDWoYXKD2e0kuBjpuCk9BXzd4C/4Ky6hb/8GpNx+0afFjL4&#10;40fwDJ8OI74zfv11UAabDcZ4Pmi3ZLjcckuMnPJr9hPEnh7RvFvh6/8ACniLTo7vT9Ts5bS/tZly&#10;k0MiFHQ+xUkH61/J9f8A7M3xy0X9sbVP+DbmCe8Xwjq37UtprsWtKxMq6OLaSMz7duObB4rjGdvm&#10;xY96AP3I/wCDZL9kG3/ZJ/4JLeBZdQ0r7Pr3xGkm8Ya87IA7NdBVtlPGcLaxW4xyMliPvV+g1Z/h&#10;PwxoXgjwvp3gzwtpsdnpmk2MNlp1nEPlggiQJHGPZVUAfStCgAowM5xRRQB+Ff8AwVI0f/h2R/wc&#10;ufAn9v3QE/s3wr8Y/J0rxg0fyQzTtGNMui/Y/upLSbp9+Peeea2f+C98cn/BSH/gtD+y7/wSgsLl&#10;7jwtot0PEvxBtreQ4kinYSSh+oBSytJFRscG8bPFfSv/AAdP/sYj9qj/AIJba58SfDltJ/wlXwd1&#10;KLxZok1uD5jW6fur2LI5A8iQzccl7aP3r5f/AODY7S/H3/BQ79uX40/8FkPjrpnl38Wi6X4N8Nw5&#10;LRi7+xQC+lQ4GNsdvCBjg/bJM4K0Afr/APtP/tJ/BX9ib9nLxJ+0b8bddh0Xwj4M0n7TePHGNxUY&#10;SK3hQY3SyOUijQYyzqOOtfiZdf8ABzl/wWJ/bV17Urf/AIJgf8EzI9Q8PpcPb2+rXnhvUdduYx0D&#10;u9vJDbxOMqSG3qvfIr7O/wCDsj4XfEv4m/8ABHXxRN8OdKu76Pw34s0nW/EVvZoWYabC8iyyMo6p&#10;G0kcrHoqxljgKSPHf+CF3/Bdz/gk98GP+CZfw7+BPxS+NOj/AAy8UeBdCNh4i0PVtPljF9dLJIz3&#10;kLxRss/nk+aedwd2UjgEgH5i/wDBbDTP+C/Xjb9nTwz8dv8Agrlq6aP4LvPHYsvCHgfzNMt2gvmt&#10;bl/PFrYAkKsUcyB7hzL+8GAVYtX9K1l8D/C37S//AATfsf2e/GtjHcaX40+DVto15HMuQFuNLSPf&#10;7MpYMD1BUEciv53f+DlH/grppf8AwVXl0Pw9+yd4M169+Cfwo1c/2p46utJlht9S1y8jZIh8w/dI&#10;sUUwjV8PJulbaABX9IX7EPiWz8afsZfCXxZp12J4dR+GehXEcikfNusIT27/AMjQB+T/APwaiftJ&#10;3P7PXwQ/aM/Yd+O2smzuPgP4svtbuIrlsG2s8SRXm0HoqzWhbGcBpj0Lc2/+DWP4fa5+1X+0T+0t&#10;/wAFjvitp5/tr4jeNrrR/Cwb5ltLR5/tl0iEj7ij7DAhzkLbsDnNfK3/AAcP6Z8Rf+CXH/BT/wCJ&#10;Xxj+BekyR6H+1h8Gb7RdWht8qsd7O0EV40YAOZDLbW8/qWuZMYBwf2y/4I3fsa/8MHf8E2/hV+zx&#10;qVosOuWnhuLUfFgX/oLXg+0XSZ7iOSQxA4GViU4FAH5Xf8Hcn/KQj9jv/r/m/wDTtp9emf8AB7V/&#10;yYj8JP8AsrZ/9Nd3Xmf/AAdyf8pCP2O/+v8Am/8ATtp9emf8HtX/ACYj8Jf+ytn/ANNd3QB+rP7G&#10;un2Wm/sgfCnTbC2WG3t/hroUUEKDCoi6fAAo9gBX4o/8Fsbia0/4Ovv2Q5LeQqzQ+BEJH91vE2oK&#10;R+IJFftp+yF/yab8L/8Asneif+kENfiP/wAFuf8Ala6/ZC/3fAP/AKlF/QB0n/B4Tx+0D+yZ/wBj&#10;Nd/+ldjX6kf8FKv+CkXwR/4Ja/sk3H7THxpguL8eZDp/h3w9YSKtzrGoSRs0duhbhRtR3dyCERGO&#10;CcA/lv8A8HhX/JwP7Jn/AGM13/6V2NWP+D2L4T/FPxJ+zf8AAT4w+HrO5m8I+Fte1ix8TNDkpBdX&#10;0FibKRwOgxa3SBjwDIB1YAgHG6Z/wcC/8HEP7cVt9v8A2CP+CadlY+HdQk/4luvx+Db/AFJkXcxU&#10;/bLiaKzwVXBLR4J6EEivlH9pLwh/wV20j/gqf+yv4y/4K/eMFvfF3iHxhps/hrR/tenM2l2SapCG&#10;RotNQW0JZyG2qWY4+bBGK/ZL9mb/AIOOv+CMVh+yb4V1t/2idJ8E/wBkeGrO2m8AzaTcLeaa8UMa&#10;G2jhiiKuqn5VZCQwXNfjX/wUD/4Kd61/wUg/4LA/BL9sHRvhtrHhr4R6D4+0rw/8O9U1izMZ1KG2&#10;1KKS6unY/J5heZS0aswiXYpJYEkA/WD/AIPDv+UQn/dUNF/9Aua+vP8AgjdZWlj/AMErPgDb2cCx&#10;oPhbpLbV6ZMCkn8SSa+Qf+Dwpg//AASC3q25W+KGiFT6/Jc19hf8EeP+UWXwB/7JXo//AKTLQB+U&#10;/wDwc2f8pqP2N/8Ar60//wBPcVfvVX4K/wDBzYcf8Fp/2N8/8/Wn/wDp8ir96qACiiigAooooAKK&#10;KKACiiigAooooAK/nz/4JMf8rdf7R3/X944/9OEFf0GV/Mp+zr+3V+zd/wAE8P8Ag6A/aO/aD/an&#10;8XXWieFv+El8YaZ9ts9JnvX+0zX8ZjXy4EZ8ERtzjAxzQB/TXX55/wDB0p8YdB+FH/BFj4o6Xqd4&#10;kd94xu9H0DRoWZf300mowTyKAepFvb3DcZPy/iMPVv8Ag7M/4Iqadps19Z/HfxRfSxRlo7O0+Hup&#10;CSY/3VMsSJk/7TKPevzJ/bG/a4/aT/4OrP20vBf7J37JPwh1zw38F/BusC71LWNWwWgjf5JdUvym&#10;YoXEW9IbcNIxJbDMXIUA+/f+CHvw31r4d/8ABsbqdzrlnJBJ4j8BeN9Yt45Bg+TIl5HG2PRliDD1&#10;DA968m/4MiP+TTfjb/2USx/9IBX6i/HP4TeDPgL/AME0vGnwQ+HemrZ6D4P+B+p6No1qo/1drbaP&#10;JDGPc7UGT3PNfgv/AMGwf/BY/wDYJ/4Jm/AD4neAv2vfihqWgan4m8Y2uoaTDY+Gb2/EtuloI2Yt&#10;bxuFO7jBINAH9LtfgX/we4fEZNdu/wBnf9nHw7GbvV7m71rVprGHDSHebO2tgB1y7eeB6le/b60+&#10;J3/B3Z/wR38GeE7jW/BXjrxt4w1GONjbaLo/gm5t5JnCkqDJeCGNQTgZ3EjOcGvhT/gm98Jv2qv+&#10;Dhz/AIK6WP8AwVO/aQ+G7eHfg98OdSgn8P2cjM1q8lnIXstNtmcD7S6zfvp5gAuVIIUsiAA/f39n&#10;74f3Xwm+Avgj4V3zhpvDPhHTdJmYNnLW9rHCTnvyleD/APBbL4QfDv40/wDBKj46eF/iT4Zt9TtL&#10;H4e6jq9isy/NbX1pA1xb3EZ6q6SRqQR1GQcgkH6mr5+/4Kvf8oyvj7/2SPXv/SGWgD84P+DLD4Q/&#10;DzR/2I/iJ8bLHw1CvijXPHh0zUdXYZleztreN4oAf4UDzSNgdS2TnAx+0FfkJ/wZif8AKM7xZ/2V&#10;K8/9Jbav17oAKMZoooA/K/8A4O+/hX4D8Zf8Em7j4heIfD0M+teEfG2my+H9QZf3lobhzDMqn+66&#10;YDDuVU9hXq3/AAbNfBL4Y/CL/gjh8J9b+H/hW30++8aWN1rvii9XJl1G/e6li82Rj12xRRRqBgBY&#10;1GM5J4v/AIO1P+UM3iz/ALG/Q/8A0pr2D/g3k/5Qufs//wDYny/+l1zQB6V/wUy/4KNfA7/gl3+y&#10;1qX7TfxuW4vI47pNP0DQLGRVudZ1GRWaO2j3cDhHdnOQiIzYOAD+Qel/8HB//Bwv+3DC2o/sB/8A&#10;BNGxs/DmoSY07Xk8H3+psi7iQ32yeaKzAIUgloyM9CDivQP+D2/4T/FLxN+zX8FPi94csLqfwn4V&#10;8VataeKGhBZLe4vYbX7HLIB0X/RrmMMeA0oXqwB+nf2U/wDg40/4IxWH7IvhHVJf2g9H8Atovhez&#10;tJvh/NpNwt3pbxQRo1tFFFGVkRD8qshIYDPHIoA/Gv8Aa98If8FgdL/4KQfsteOv+CwXjFbzxR4j&#10;8ZWE3hTRftWnM+lWaapbCRWh01BbQl2ZThSznb8+CMV/S3+3n+y9pH7Z/wCxx8Rv2XtWWFf+Ey8K&#10;3VhZzXC5WC7KFreU/wC5MI29eK/mj/4KZf8ABUHWv+Ck/wDwVX+DP7XPh34baz4e+DvhXxxpvh/4&#10;d6xq1i0Z1RbfUYp7u5dj8nmFpkJjUny0EYY7txP9WyTRyxrLC4ZWXKsvQj1oA/GD/g1s/bt0r4V/&#10;8E0vjR8Cv2hLyTR9V/Zj1bVNS16zvyBJZ6S0c07IR3aO5tb1CoJx8g7gVb/4NJPg34t+Jnh/46/8&#10;FRfippbx6x8YfiDc2mjzTjLPaQyG4uJEJ5MZuJ/JBz961YHoDXwT/wAF9vDnxU/4J0f8FM/j38PP&#10;hFotxHoP7WngS0dVtQwEjXOowyXSoADudrm0mQqOdt0f7+D/AEPf8E3f2XLL9iz9hL4W/sw2lssU&#10;vhPwjbW+pKv8V9IDNdN9WuJJWPuaAPyO/wCDo3/lLd+xP/2H7D/0/Wtfaf8AwdL/APKFT4o/9fuj&#10;f+nKCviz/g6O/wCUt37E/wD2H7D/ANP1rX2n/wAHS5z/AMEVPil/1/aN/wCnKCgDtv8Ag3UsrWz/&#10;AOCLHwDhtYFjVvC1xIyr3Z9QumY/UsSfqa/Of/g9kmltfE37Ldzbvtkj1DxGyMOxD6SQa/Rz/g3d&#10;/wCULnwB/wCxRm/9Lrmvzh/4PbP+Q/8Asv8A/X94k/8AQ9JoA+3v+Dp8f8aWPiZx/wAxLRv/AE4Q&#10;10X/AARG+K/gP4Ff8EEPhD8Zvij4gh0nw54X+G11qet6jP8Adgtobi5d29+AcDqTxXPf8HT5/wCN&#10;K/xM/wCwlo3/AKcIa+dD8LviX8Y/+DMu28CfCOxubrW3+FdrfLbWeTJNa2mvR3d2igcsTbQTjaOu&#10;cd6APLfF3/B0/wD8FKv2tfHmseHf+CUX/BNhvEmh2N00Ntqmr+HdR1q6eP5sSSRWUkUcDsuGCF32&#10;8g7q+S/+Cv8AN/wcc/F79j+6+NP/AAVG2+FfhVa+JLCGx8Hsmk2RuL596xuttZh7hghDMTcuMbvk&#10;z0H2X/wbQf8ABZ7/AIJl/stf8E6dN/Zk/aD+Mek/DjxloGvandatPrNjKkWtLcXTSxXCzRowd1jd&#10;ISrYYCAdsV4D/wAHJv8AwWx+HX/BS/4XW/7M/wCwz4Z1rxJ8O/A+pQa/8QviE2lyxWxnJaC1gRWU&#10;FIg0hzLJtMjlVVcIWYA/W/4Of8q7Wmf9muSf+mZ6+Xf+DLaztYf+Cc/ju7igVZJvilOJZAOWxZ22&#10;M/TNfR37NHiSy8Wf8G3Oja7YXSzRyfsv3Kb1xwyaVKjKcdwykH0Ir51/4Muj/wAa3/Gw/wCqp3P/&#10;AKR21AH13/wcHDH/AARi/aC/7Ekf+lcFeZf8Gpv/AChB+Fn/AGF/Ef8A6e72vTf+Dg8/8aYv2gv+&#10;xJH/AKVwV5l/wanH/jSD8LP+wv4j/wDT3e0AfotRRRQAUUUUAFFFFABRRRQBzfxi/wCSReKv+xbv&#10;v/Sd6/Ev/gyb/wCRW/aK/wCxm0n/ANAuq/bT4xf8ki8Vf9i3ff8ApO9fzZ/8GzH/AAVy/Ya/4Jk6&#10;X8Z9H/bA+JWo6BceLNesJtEWx8N3l+JkhWdZCTbxvswXX72M54oA/pwr8Pf+D2j4jWEX7PXwT+Cd&#10;pIJNU1rxpe6lHargu0UFssWQOv37hR6V9FePf+DuT/gjR4T8NXGt+G/iZ428UXkKMYdH0XwHdxXE&#10;7YJAVrwQRDJ4+Zx1r89/2T/Av7T3/Bz1/wAFadG/bZ+Ofw8vfDPwD+GF3CtjZNue1FvazGeLS4pS&#10;oW4uZ5mVriRQNsZxxtiFAH31/wAFl/Al/wDC7/g2C1H4aaojLdeH/hb4M064Vuzw3GmxsPzWvQP+&#10;DXT/AJQsfCv/AK+NW/8AThPV/wD4ObVSP/giP8aERQqra6OAq9v+JvZ18Nf8EK/+Dgr/AIJefsPf&#10;8E0PAf7Nv7Rfxp1jSfFuhS6g2pWFr4N1G7SPzbuWRMSwwsjZVgeCcUAfu5X89v8AwWI1BP2jf+Dq&#10;34B/BLwc/wBqufCc3he31NYSCYZRcSalIDjptt3iY56A/n9SftU/8Hhv/BNL4a/DPUL79mO18WfE&#10;nxdJaMNF05vD82l2KTnIVrme6COqDqfLjkJ4HGSy+Qf8G0n/AAT1/aM+PX7WPjH/AILgft3aBqFv&#10;r/iya8n+H9vq1u8UlzLegifUUjf5kt0t2+z24+6Y5GK/KqGgD9zevBr8l/8Ag8e+FPgPxP8A8Ett&#10;N+Kes+H4Zde8K/ETTo9E1LH7y3julljnjB/uuFQkeqKe1frRX5c/8Hf3/KHXUP8AspGh/wDoU1AH&#10;rn/Btv8ABT4a/B7/AII6fB298AeGorG58W6LJr/iK6UlpL6/nnkDSux64RUjUdFVFHqT91V8f/8A&#10;BAX/AJQ2fs9/9iBF/wCjpa+wKACjGaKKAP59/wDg98+D/wAO9L1L4C/HXTfDkNv4o1f+3NG1XVIh&#10;hruztxZywJJ6+W08209cSsDkYx+3H7Fnwk+H/wAC/wBkn4b/AAn+Fnh6HStD0XwZp8NjZQ9FBt0Z&#10;mJPLMzMzMT1Zia/G/wD4PjP+SZfs6f8AYe8S/wDonTq/bX4Ef8kP8GnH/Mqad/6TR0AfI3/BaX/g&#10;t/8ABj/gkJ4C0O21HwXceNPiF4u8xvC/g+0uhAnkxkB7q5lwxjiDEKoVWZ24AADMPzjh/wCCvf8A&#10;wdX/ALbOmw2n7J//AAT7t/BNhqiqdM8RW3gB4yA21Qxu9cnNn1YMMxgAEk5AJGL/AMHNWrr+zV/w&#10;XN/Z3/a++OHgu61j4Z6foujySW/2cTRzmx1OeW8jVW+VnCTQvtyM/LX6P+PP+Dmf/gjN4D+FDfFC&#10;z/avg15vs3mW/hjw/otzJqsrbSREIJEjVGOMfvHRQSMsBzQB+U3/AASD8GftpeBP+Do7T/D3/BQr&#10;xgmu/Fz/AIRXUrjxZfx30NwA0vh7zYYt8CrFmOFo4ysY2LtwpIAJ/VT/AIOY/wBjO0/bC/4JO+OW&#10;03RxceI/hy0fjDw3IqZdWtQwuUHs9pJcDHTcFJ6CvyO/4JKftXfEj9pb/g6K8K/tU/HDwFdeDbj4&#10;tWut32g6TqUZXbp0uhXa2AVnC+YrR26KrgAO3QYIr+mPxJoGi+LvDt94U8RafHeafqdnLaX9rKuV&#10;mhkQo6EehUkfjQB+PngX/grLqEH/AAakXH7Rp8WMvjjSPAMnw4jvvO/0hdWA/s2G43cHzRbslxuO&#10;cuMnPNfRv/Bsl+yBb/sk/wDBJbwLLqGl/Z9e+I0k3jHXnZMOzXQVbZTxnC2sVuMZIyWI+9X4a3v7&#10;Mnxy0b9sbVP+DbiCe8Xwjq37UlprsetqxMq6MLaSMz7duDmweK4xnb5sWPev6v8Awr4Y0LwT4Y03&#10;wZ4W02Oz0zSLCGy06zi+7BBEgSNB7BVA/CgD8JvHv/K794e/7BMX/qES12H/AAe7f8mlfBP/ALKN&#10;ff8ApAa4/wAe/wDK794e/wCwTF/6hEtdh/we7f8AJpPwT/7KNe/+kBoA/Yb9nixtLD4AeBbCyt1j&#10;hg8HaZHDGnARRaRgAewFfiP/AMFN5pYP+Dvz9m1oX2k6X4aX8DcaiCPyNft98BD/AMWK8Fn/AKlP&#10;Tf8A0ljr8P8A/gp6f+Ovr9m0/wDUN8Mf+lOoUAdZ/wAHvIA/Zd+BuP8AoftS/wDSJa/Sz9p79vf4&#10;Gf8ABNr/AIJ9af8AtS/H2+uP7L0rwzpsGn6Vp6BrvVr6S3QQ2kCkgbmPJYkKiqzsQFNfmn/we9f8&#10;mu/A3/sftS/9IlrQ/wCDtr4cfELxV/wSO+DPjzwxY3E2h+FvEGmS+JnhBKQRz6d5EEkmOi+ayoCe&#10;N0ijqRQB5fp//Bxn/wAF6v24DcX3/BO//gmRZr4bvLgw6frf/CJ6jrDwjcAGN2ZYbQHIO4shQZx2&#10;zXxX/wAFP/Dv/BaA/tCfs7fE3/gsV4l3al4k8USHwF4dabTFk0q3ju9ONwWt9NUQweZ51sMMxlPl&#10;ESBSoz+yX/BPD/g4Z/4I7+Gf2Evh9oHiD9oTSfh/f+FPBdjpuqeC9Q0qeO4tbi3t1jkSFIo2WZSy&#10;kqyE7gwJwSQPx6/4Lvf8FUpP+ClP7XngH9pz4VfD3xDp/wAFPhtrC6L4N8TatpbRDVr1Zobq8mAP&#10;CsVWLEWSwjRC4UuVAB+z/wDwdmcf8EVfHQ/6mjw//wCnGKvXv+De6xtNP/4Iw/s+wWVusaN4KaRl&#10;UdXe7uHZvqWYk+5rx3/g6/u7a/8A+CJfjW+srhJoZvEvh2SGaNgyup1CEhgR1BHNez/8G/X/AChn&#10;/Z9/7EVf/SmagD5W/wCDzb/lFT4b/wCyyaX/AOkGo19//wDBM/8A5R1fAn/skPh3/wBNsFfAH/B5&#10;uf8AjVV4b/7LJpf/AKQajX3/AP8ABM//AJR1fAn/ALJD4d/9NsFAHt9FFFABRRRQAUUUUAFFFFAB&#10;RRRQAUUUUAFFFFABRRRQAUUUUAclrv8AyF5/9/8ApVSreu/8hef/AH/6VUrqj8IBRRRTAKKKKACi&#10;iigAooooAKKKKACiiigAooooAKKKKACiiigAooooAKKKKACiiigAooooAKKKKACiiigAooooAKKK&#10;KACiiigAooopAFFFFABRRRQAUUUUAFFFFABRRRQAUUUUAFFFFABRRRQAUUUUAFFFFABRRRQAUUUU&#10;AFFFFABRRRQAUUUUAFFFFABSN0zS0EA9aAOk8Jf8gn/toa1Kx/B8wNrLb55V84+o/wDrVsVzy+Jg&#10;FFFFSAUUUUAFFFFABRRRQAUUUUAFFFFABX5x/wDBxr/wSE8Q/wDBTL9mzS/iH8AbNE+MXwxmlvfC&#10;LRzCGXVLZsNNp4lJUK5ZEkiZiAsikZUOxr9HKQqDQB/Pt+xh/wAHLXwK8Z/Bub/gn9/wXr/Z0udT&#10;u9HmGmav4i1fw39uS6MLBV/tGwkXzYbqNhkzR7iSNwVGGW/Qj9hD9qn/AINvf2c/Dl94h/Yq/aG/&#10;Z3+Hia1HH/aU114qtNG1C4jPzrHJ/aUkdztB58s8K3UA161+3v8A8EXv+Cdf/BR+CbUv2kfgLat4&#10;lkjVIPG/h24bT9YhxjB86P5ZuBt2zpKoHRcgEfnT41/4MiP2V9Q1Yz/Dv9t3x/pNj82LbWPD9lfy&#10;9eP3kZtxwOD8nJ546UAem/tDftL/APBpl+zF8Sr79obU9D+CfjDxs17JerD4A0hPEH2m6JEhdUt9&#10;9ijFmB3MVG7ODkHHzHYft3/8FL/+Dkz9tDSfhH+xBrXjD4C/s/8Age+jn8SeKPD+tXNletBnDNc3&#10;Nq6b55FDLDaRnamdzs23ePov9nL/AIMyv+Cdvwu8S2fiX49fF3x98TFtXDyaHNcRaTp92d2cSrbA&#10;3G3GBhJ0PXnnA/VX4JfAf4M/s2/Dqx+EnwE+Gej+EfDWnLiz0fQrFYIUOACxCj5mOBlmyxxyTQBs&#10;aD4T0vRfB1n4GaS41CytNNjsWbVp2upLmJYwn755MmVmA+ZmyWJJOc18P/EX/g2c/wCCM/xM+Jsn&#10;xT1f9kyGwuppvOm0zQtevLHT3fJJ/wBFhkWMAk/dUAegFfeoGKKAPCV/4Jk/sFRfErwB8X7X9l7w&#10;xb+IvhZpdvp3w91K1t5ITodrBJLLFFCiOEwsk0rcqSS7Ek17je2VpqVnLp9/bRzQTxtHNDNGGSRC&#10;MFWB4II4IPBqWigD4L+I/wDwbOf8EZ/ib8TJPinq/wCyXDYXk03mzaboWvXljpztkk/6LDIsagk/&#10;dUAdgBXvq/8ABMf9giP4keAPi7a/sveGLfxF8LNLt9O+H2pWkEkJ0O1gklliihRHCALJNK3Kkkux&#10;Oa93ooAxPFnxJ+HXgS2urzxx4+0XRYbGzN3eTatqkNusFuM5mcyMAqDa3zHA4PPFfjR/wSS8S6L/&#10;AMFRv+Dhz4/f8FJ/CWmw33w7+Gugp4a8D64tnsS9mkxbQTqSBuLwQXkuSNyrNCDjIr62/wCCyn/B&#10;BL4Tf8Fh/GPgnx340+O2ueCNS8G2NxYo+laPDeLeW0sgkKsJHQowYcNkjBPymvoT/gnT/wAE7P2e&#10;v+CZH7N2n/s2fs76ddNYwztd6xrWqSK97rF84Ae5nZVVdxCqqqoCqqqAOCSAe5XV9Z6dbNd6hdxw&#10;Qx/flmcKq845J4HNUf8AhOPBf/Q36X/4MI//AIqvI/8Ago3+xZo3/BQ79i/xt+xt4g8e3Xhez8aw&#10;Wcc2vWditzJa/Z763uwVjZlDbjbheWGA2e2K/Jn/AIgevgr/ANJBfFH/AIQVt/8AJVAH7hf8Jx4L&#10;/wChv0v/AMGEf/xVKnjXwfLIsUXivTWZjhVW/jJJ9Otfh5/xA8/BX/pIL4o/8IK2/wDkquu/Z+/4&#10;M1fg/wDAH49+B/jrY/t0+JNTm8F+L9N16HTZvBFvGl21ndR3AiZxckqGMe0kA4Bzg0AfXn/Be7/g&#10;ov8ABD9kH/gmd8Q9QT4leHbvxT448PT+H/BOhpeQ3Muoz3aGJ5FiBO6KKJpJGcjYNqrnc6A2/wDg&#10;3R/ZWvv2Tv8Agkd8KfDPiHQW0/XPFWlv4p1y3mhKSrJfsZoVkB5Di3MAKnBUgggYr5w8Af8ABoP+&#10;xRoX7YVx+018Svjb4o8XaFJ4om1yH4e3WmW9vaPK8rTCCeZSWmgDn7gVCygKSRnP62wQQ2sK21tE&#10;sccahY41XCqoGAAOwoAi1XStN13TLjRdZsIbqzu4HhurW4jDxzRspVkZTwykEgg8EGvgbxx/wbA/&#10;8EXvHnjyT4gX37Kr6fNNcedJpui+J760sSxYsQLeOUIFycbQAMYAAAr9AaKAPBZ/+CX3/BP65/Zl&#10;X9jaX9lPwl/wrJb6O9PhKOxMcD3SHK3DsjCR5eOZGYsRwSRxXp3gDwZ8If2b/hv4f+Evge107wz4&#10;b0e1TTvDulyXu2OGJEJWGMysWbCqxxkkBT2FdZXzb/wVX/4Jt+AP+Cqn7J1z+yv8QvH2o+F4H1y1&#10;1ax1zS7OOeW2uIA4XMchAZSJGBGQcHgigD8zv+Cr3xX+Hf8AwVK/4L2/sx/8E+vg7qel+LtB+GOs&#10;vrvxA1HRwl1Bayrtu7i3edMrhILWNWXdtEs6xnD5UfuEqqihEXAUYA9K+IP+CQH/AAQj/Zf/AOCQ&#10;trr3iT4eeJ9V8ZeN/EtutpqnjHXraKGSKzVg/wBlt4o8iGMuqu2WZnZVycKAPuCgDx39pL/gn7+x&#10;t+1/408MfET9pb4BaN4v1rwY5fwvqGptMH05jIkpKbHUffjRuQeVFXv2rv2Jf2Vf24/CGm+Af2sf&#10;grpPjfR9H1L+0NNsNWaUJb3PltH5o8t1OdjsvJxg16pRQBR8M+HNE8HeG9P8I+GdOjs9N0qxis9P&#10;tIs7YIIkCRoM84CqB+FeT/Ff/gnt+xh8cv2i/DX7Wvxa/Z+0XXPiN4P+x/8ACM+LLtpvtOn/AGS4&#10;e4t9m1wvyTSO4yp5Y5zXs1FAHkP7TX7BP7IH7ZOs+HPEP7TvwI0fxlfeEbhp/DdxqjShrCRmRiye&#10;W68lo0POfuiu4+K/wc+F3x1+G2qfB74x+A9L8SeF9as/suqaHq9qJre4i9GU+hAIIwQQCCCAa6ai&#10;gD8+dJ/4NdP+CLGkeOB46T9le4uHW480aXdeLNQkseo+XyDNt28dK+kPjD/wTH/YF+PngTwd8Mfi&#10;x+yx4V1Pw/8AD4MPBOkxWbWsOig7ciAW7JsB2qceoz15r3aigDzn9pT9kj9nH9sL4Wp8E/2mPhRp&#10;vjDwrHfQ3i6LqjSeUJ4gwjf5GVsqGbHPeup+GPwz8CfBn4e6N8KPhh4at9H8O+HtPisdF0q13eXa&#10;W8a7UjXcScADHJJrdooA8d+Pf7AH7HP7UPxU8L/G74+/ATRfE/ivwWyN4W1vUGm87TikomUpsdV4&#10;kAbkHmvYqKKACiiigAooooAKKKKACiiigAooooAK+U/ir/wQ+/4JQ/G/4ka58X/it+xN4T1rxN4l&#10;1SbUdc1i7e6828upWLySttmAyzEngAV9WUUAfHNl/wAG/H/BGfT7yG/tv+CfngfzIJVkj8wXTruB&#10;yMq0xVh7EEHuK+mfg18Bvgp+zr4Ki+HPwE+E3h3wboMLF49J8NaPDZQbz1crEqhnPdjknuTXW0UA&#10;Z/ivwp4f8ceFtS8E+LNLjvtK1jT5rHVLKbO24t5UMckZwQcMjEHB718i/wDEPb/wRh/6R++C/wDv&#10;5ef/AB+vsqigD5H8Jf8ABBv/AII9+CNZTX/D/wDwT8+H32mMYX7fp8l5H1B5juHdD0HVf5mvqrw/&#10;4b0Dwlodr4Z8KaFZ6XptjAsFjp+n2qQwW8ajCokaAKigdAAAKvUUAFYvxG+Hngv4t+AtZ+F/xH8P&#10;Q6t4f8QabNp+taXc58u7tpUKSRNtIOGUkHBB5raooA8z/Za/Y6/Zl/Yo8BXHww/ZX+D+l+C9AvNQ&#10;a+udM0lpDHJcMqq0h8x2OSFUdccV6ZRRQAUUUUAcH+0h+zF8Bf2vPhbc/BT9pP4Z6f4u8K3lzDcX&#10;Oi6kXEUksTbo2OxlbKnkc1pfBP4J/Cv9nL4WaL8E/gj4LtfDvhXw9am30XRbHd5VpEXZ9i7iWxuZ&#10;jyT1rqqKAOf+K3wn+Gvxy+HmrfCb4weCNN8SeGtctWttW0XVrVZre6iP8LKffBB6ggEYIBr4X07/&#10;AINc/wDgixp3jlfHK/ssXEzLN5n9lXHi3UHse3y+SZtu3jpX6EUUAeE/F/8A4JkfsDfHn4ceEPhD&#10;8Vf2V/CepeGfAG7/AIQvRY7NrWHR8gZ8gQMmzOATzyeevNexXWr+FPB1rZaZqet2OnRyYt7CO8u1&#10;jMhRCdibzliFUnjJwCT3rUr5Z/4K5/8ABLb4e/8ABXD9mCy/Zr+IPxH1LwnHpfiy28Qabrml2Mdz&#10;JFcw29xBtMblQyNHcyZAYHOOeKAPzo/aw+KXgL/grT/wcx/An9nL4cXekeKvh7+zraT694g1TTEj&#10;uIZNSjZbqZGnTKyRLNBp0OzJUOJh1Yiv29r4z/4JFf8ABEr9lz/gkN4O1qH4UalqHinxl4m2J4h8&#10;c67CiXM1uhylrDGmVt4A2WKglmY5dm2oF+zKAPH/ANoP9gb9j39qv4keFfi/+0J8BtH8U+JvA8yS&#10;+E9Y1FpfN010mWZWj2Oo4kRW5B5FdV+0H+zn8Ev2rPhVqHwP/aG+Hdj4q8J6q0TahomolxDOY5BI&#10;hOxlbh1B69RXbUUAcr8Evgl8K/2cfhZo3wS+CPgu18O+FfD9sbfRdFsd3lWkRdnKruJbG5mPJPWu&#10;G/au/wCCfn7Gv7ck/h+5/ay+AOi+OH8KtO3h9tWaYfYmmMfmlPLdfveVHnOfuCvY6KAOI/aF/Zw+&#10;CP7V3wrv/gj+0T8O7HxV4U1SSJ7/AETUS/kzNG4dCdjK3DKCOe1XPgz8D/hR+z18KNI+BvwY8EWf&#10;h/wloNobXSNDswzQ20JYsUXeWJGWY8k9a6uigD4L+M//AAbQ/wDBHD44/EW5+J3iX9lZdM1C8uGu&#10;Ly38M+ILzTrSWRm3M32eCRY1yeoUAcnivdPBf/BLH/gn38Pv2ZdW/Y68KfsreFbX4c6+0T+IPDq2&#10;jY1SWNlZJbiXPmyyKyKQ7PkYwCBxX0BRQB578O/2Uv2fPhP+zuv7J3w9+GNjpnw7j0u606PwrDJK&#10;1utpcNI00OXcvtYyycbuN2BgAAU/2Wf2Nf2Yv2JvA118NP2Vfg7pfgrQb7UGvrzTdJMhjluCioZD&#10;5jsclVUdccV6dRQBy/xo+Cvwt/aI+F2tfBT41eDLXxD4V8RWn2bWtFvt3lXcO4NsbaQ2Nyg8EdKz&#10;/wBnX9m34Hfsl/CfT/gZ+zn8ObHwn4S0mWeTTtD00uYYGmlaaUjezN80jux56tXcUUAFFFFABRRR&#10;QAUUUUAFFFFAEGqaZY61plxo2qWyzWt3A8NxC3R42Uqyn6gkV8fTf8G+X/BGa4ma4m/YA8Fs8jFm&#10;YyXfJPU/6+vsiigD5D8Of8EEP+COvhTVo9b0f/gn54B8+PIX7ZazXMfPrHNIyH8RX1V4S8G+EvAH&#10;hqz8F+A/C+m6Jo+nQiHT9J0mxjtra1jHRI4owFRR2AAFaVFAHG/Hr9n74N/tQ/CnVvgb8fvANl4o&#10;8Ja4sS6roeoF/JuRHIsqbtjK3DorcEcivmf/AIh7f+CMP/SP3wX/AN/Lz/4/X2VRQB8v/CP/AIIr&#10;/wDBKb4GeKIfGfwy/YO+HdnqlrMk1reXmii+aCRc7XT7UZAjAnIZQCCARyAR9PJGsahI0VVXhVUc&#10;AU6igArz79pn9lX9nv8AbI+GD/Bn9pv4W6d4w8LyX0N4+j6oZBEZ4s+XJ+7ZTldxxz3r0GigDmfg&#10;38G/hj+z58L9F+C3wY8HWvh/wt4dsxaaJotlu8q0hBJCLuJOMk9SetdNRRQAUUUUAeP/ALWv7Av7&#10;Hn7dmn6Hpf7XHwG0fxzb+G5p5dDi1hpQLN5gglK+W6/eEaZzn7or1fRtI07w/pNroWj2q29nZW6Q&#10;Wtun3Y40UKqjPYAAVZooA8z/AGrP2O/2af23fhe/wc/al+EGkeMfD/2lbmC01SHLWtwAVE0Mi4eG&#10;QKzLuQg4Yg8EivlX4M/8GzX/AARp+CPjaHx5of7J8WtXVvIskFr4u1671S0Vgcgm3uJGjcezKQe4&#10;Nfe1FAHjPxB/4J7fsYfFH9oHwv8AtWeOf2e9CvPiJ4LhtYfC/iuNZYbnT47aR5IEXynVSqNI+AwI&#10;2sVOV4r0rxX8R/h34Dtbq98cePtF0aGxs2u7ybVtUht1gtxnMzmRgEQYPzHA4PPFbhOOtfAf/BZP&#10;/ggh8Jv+Cw3jHwT488a/HfXPA+oeDbG4sUk0rR4bxby2lkEhVg7qVYMOGyRgnKmgD5J/4JH+JNE/&#10;4Ki/8HDn7QH/AAUn8J6dDffDv4a6CnhrwPri2XlpezSYtoJ1JA3F4Le8lyfmVZoQwGRX7ZV4P/wT&#10;p/4J3fs9/wDBMn9m3T/2bP2d9PuzYwztd6xrWqSK97rF84Ae5nZVVdxCqqqoCqqqAOMn3igDx29/&#10;YB/Y51H9rKH9ui9+AmjSfFq3jEcPjhmm+2IotDZgff2f8e5Mf3eh9eatftYfsNfsmftzeGtJ8H/t&#10;afBDSfHGm6HfNeaTZ6s0oW2nZNjSL5bqcleOc16xRQBW0bSNN8P6Pa6Bo1otvZ2NtHb2tumdscaK&#10;FVRnsAAK8m8f/wDBP79jf4pftL6F+2N8QPgFouqfE3wzHbpoPjC4ab7VZLAztEFw4T5TI5GVP3jX&#10;sVFAHkv7WH7Cv7JX7c/h7SfCv7WvwP0nxxp+g3kl3pFrq7ShbWZ02M6+W6nJXjnNd54m+F3w88af&#10;De7+D3jDwbp+q+F7/SW0u+0HUbVZrW4szH5ZgdHyGQp8uD2reooA/Pe4/wCDXL/gixc+PP8AhPW/&#10;ZZuFf7QJf7Jj8W6gth0xt8gTbdvfHTNfR/xJ/wCCYP8AwT/+LvwH8O/sw/EH9k7wffeAfCd79s8N&#10;+F49P+z22n3Gx0MsfklGDMJH3Ekly2Wyea95ooA81+NH7IH7N37RPwGi/Zi+Nvwp0/xJ4Dhhs4o/&#10;DepSStDttdv2cFg4clNi4JYk45zXRfBn4L/C/wDZ5+F+i/Bb4LeDbXw/4V8O2f2XRdFsd3lWkO4t&#10;sXcS2MsTyT1rqKKAPNf2ov2P/wBmr9tX4dw/Cb9qf4RaZ408OW2qR6jb6TqrSCNLpEdElHlsp3BZ&#10;HHXHzGu08BeBfCXwv8EaP8N/AOhw6Zoeg6bBp+j6db58u1tYYxHFEuSThUUKMknArWooAKKKKACi&#10;iigAooooAKKKKACiiigAooooAKKKKACiiigAoooJwMmgDkddIOrT4/56VVqS/l8/UJpc/ekYj86j&#10;rpiAUUUUwCiiigAooooAKKKKACiiigAooooAKKKKACiiigAooooAKKKKACiiigAooooAKKKKACii&#10;igAooooAKKKKACiiigAooooAKKKKACiiigAooooAKKKKACiiigAooooAKKKKACiiigAooooAKKKK&#10;ACiiigAooooAKKKKACiiigAooooAKKKKACiiigAooooAveHb0WepqrthZRtP17V1X1rhWDE5FdR4&#10;f1hdRt/Jlb99Hw3PX3rKpHqBpUUUVkAUUUUAFFFFABRRRQAUUUUAFFFFABRRRQAUUUUAFFFFABRR&#10;RQAUUUUAFFFFABgDoKKKKACiiigAooooAKKKKACiiigAo69RRRQAUUUUAFFFFABRRRQAUUUUAFFF&#10;FABRRRQAUUUUAFFFFABRRRQAUUUUAFFFFABRRRQAUUUUAFFFFABRRRQAUUUUAFFFFABRRRQAUUUU&#10;AFFFFABRRRQAUUUUAFFFFABRRRQAUUUUAFFFFABRRRQAUUUUAFFFFABRRRQAUUUUAFFFFABRRRQA&#10;UUUUAFFFFABRRRQAUUUUAFFFFABRRRQAUUUUAFFFFABRRRQAUe2KKKACiiigAooooAKKKKACiiig&#10;AooooAKKKKACiiigAooooAKKKKACiiigAooooAKKKKACiiigAooooAKKKM0AFVNbvxp+nSSj7zDb&#10;H9TVp3CLuY8DrXKeINXOp3W2I/uY+E9/eqhHmkBTHriigdKK6ACiiigAooooAKKKKACiiigAoooo&#10;AKKKKACiiigAooooAKKKKACiiigAooooAKKKKACiiigAooooAKKKKACiiigAooooAKKKKACiiigA&#10;ooooAKKKKACiiigAooooAKKKKACiiigAooooAKKKKACiiigAooooAKKKKACiiigAooooAKKKKACi&#10;iigAooooAKKKKACiCea1uPOgcqy8giim/wDLSgDp9I8SW1+BDcERy+jdG+laYOelcEeDmrln4j1S&#10;wIjjn3p/ck5rKVPsB2NFc7D46O3NxYfij1YHjewx81pL+n+NRyS7AbVFYbePNNXraTfp/jUb/ETS&#10;0GTZT/8Ajv8AjRyS7AdBRXLy/FPRovvWFz/47/jVaf40aBb/AHtMuz/3z/jRyS7Bc7GiuBuP2hPD&#10;Fv8Ae0a+P0Cf/FVQuf2o/B1scSaBqX/ARH/8VR7OXYLnptFeSXH7YPga35bw3qv/AHzF/wDF1QuP&#10;24Ph5a/f8LawfosX/wAXT9nPsLmR7VRXg9x+398M7b7/AIP1w/RYf/jlUbj/AIKOfCu2+/4J8QH/&#10;AHVg/wDjlP2dTsLmifQ1FfNdx/wU6+EVsMt4C8Rn6Lb/APxyqMv/AAVV+DUX3vh74m/BLf8A+O0e&#10;yqdg5o9z6ior5Wl/4KzfBWL73w68Uf8AfFt/8dqsf+CunwRQ4Pw38V/9823/AMdo9lU7Bzx7n1lR&#10;XyW3/BXz4Hrz/wAK18V/98W3/wAepv8Aw9/+B/8A0TPxZ/3xa/8Ax6j2NTsHPHufW1FfJP8Aw9/+&#10;B/8A0TPxZ/3xa/8Ax6j/AIe//A//AKJn4s/74tf/AI9R7Gp2Dnj3Praivkn/AIe//A//AKJn4s/7&#10;4tf/AI9R/wAPf/gf/wBEz8Wf98Wv/wAeo9jU7Bzx7n1tRXyT/wAPf/gf/wBEz8Wf98Wv/wAeo/4e&#10;/wDwP/6Jn4s/74tf/j1HsanYOePc+tqK+Sf+Hv8A8D/+iZ+LP++LX/49S/8AD374H/8ARNPFf/fF&#10;t/8AHqPY1Owc8e59a0V8lf8AD3/4H/8ARM/Fn/fFt/8AHqB/wV++CB/5pn4s/wC+Lb/49R7Gp2Dn&#10;j3PrWivkv/h778EP+iZ+LP8Av3bf/HaP+HvvwQ/6Jn4s/wC+Lb/47R7Gp2Dnj3PrSivkv/h758EP&#10;+iZ+K/8Avm2/+PUf8PfPgh/0TPxX/wB823/x6j2NTsHPHufWlFfJf/D3z4If9Ez8V/8AfNt/8eo/&#10;4e+fBD/omfiv/vm2/wDj1HsanYOePc+tKK+S/wDh758EP+iZ+K/++bb/AOPUf8PfPgh/0TPxX/3z&#10;bf8Ax6j2NTsHPHufWlFfJf8Aw98+CA/5pn4r/wC+Lb/49R/w99+CH/RM/Fn/AH7tv/jtHsanYOeP&#10;c+tKK+Sx/wAFe/ggeR8NfFX/AHxbf/HaP+HvnwQ/6Jn4r/75tv8A49R7Gp2Dnj3PrSivkv8A4e9/&#10;BD/omniv/vm2/wDj1H/D3v4If9E18Vf98W3/AMdo9jU7Bzx7n1pRXyb/AMPefgh/0TTxZ/37tv8A&#10;49R/w94+CH/RNPFf/fu2/wDj1HsanYOePc+sqK+TR/wV2+CR6fDPxZ/37tv/AI9S/wDD3b4Jf9E0&#10;8V/9+7b/AOPUexqdg549z6xor5PH/BXX4Jnp8M/Fn/fu2/8AjtKP+CuPwVPT4ZeLP+/dt/8AHaPY&#10;1Owc8e59X0V8oj/grd8Fj0+GXiz/AL923/x2nf8AD2v4M/8ARMfFn/fu2/8AjtHsanYOePc+rKK+&#10;Ux/wVo+DRGf+FY+K/wDv3bf/AB2nL/wVl+DR/wCaZ+KvxW2/+O0exqdg549z6qor5XH/AAVi+DJ/&#10;5pt4p/74tv8A47Sj/gq/8Gz0+Gvir/v3bf8Ax2j2NTsHPHufU9FfLP8Aw9d+Dv8A0TTxV/37tv8A&#10;47Tv+HrPweP/ADTXxT/37t//AI7R7Gp2Dnj3PqSivlxf+Cq3wfbp8NfFP/fu2/8AjtPH/BVH4RHp&#10;8M/FX/fu3/8AjtHsanYOePc+oKK+YB/wVN+Eh5Hwz8Vf9+7b/wCO05f+CpXwlbp8NPFH/fFt/wDH&#10;aPY1Owc8e59O0V8xj/gqN8JT/wA028Uf9823/wAdpw/4KhfCbp/wrjxN/wB82/8A8do9jU7Bzx7n&#10;01RXzQP+CnnwqP8AzTbxP/3xb/8Ax2nD/gpx8Kj0+G/if/vi3/8AjtHsanYOaPc+laK+bYv+CmHw&#10;wk4X4beJ/r5dv/8AHakH/BSn4Zn/AJpt4m/792//AMco9jU7Bzx7n0dRXzj/AMPKPhp0/wCFa+Jv&#10;++Lf/wCO0f8ADyf4Z/8ARN/E3/fuD/45R7Gp2Dnj3Po6ivnMf8FJPhqenw28Tf8AfuD/AOOUD/gp&#10;D8Nz0+Gvib/v3B/8co9jU7BzR7n0ZRXzqP8Ago78OTwPhp4m/wC+bf8A+OU4f8FGfh2enw08Tf8A&#10;fNv/APHKPY1Owc0e59EUV88j/gor8PScf8Kz8Tf982//AMdoP/BRX4egZ/4Vp4m/75t//jtHsqnY&#10;OaJ9DUV88/8ADxX4eY5+Gfib/v3B/wDHKaf+CjHw7HX4Z+J/+/dv/wDHaPZVOwc0T6Ior53/AOHj&#10;Xw8I/wCSZ+Jv+/cH/wAcprf8FHPh2n3vhr4m/wC/cH/xyj2NTsHNE+iqK+df+Hj3w5xn/hWfib/v&#10;i3/+OUz/AIeTfDPO3/hW/ib/AL4g/wDjlHsanYOaPc+jaK+cj/wUm+Gg6/DbxN/37g/+OUn/AA8o&#10;+Gf/AETbxN/37g/+OUexqdg5o9z6Oor5x/4eUfDP/omvib/vi3/+O0f8PKPhn3+G3ib/AL4t/wD4&#10;7R7Gp2Dnj3Po6ivmxv8Agpn8LUOH+G3icf8AALf/AOO00/8ABTj4VD/mnHif/vi3/wDjtHsanYOa&#10;J9K0V80n/gp58KFGW+HHif8A792//wAdph/4Kg/CUf8ANOfE/wD3xb//AB2j2NTsHNHufTNFfMh/&#10;4Ki/CUf8038Uf982/wD8dpP+HpHwkH/NN/FH/fFv/wDHaPY1Owc8e59OUV8wt/wVM+Ea9fht4o/7&#10;92//AMdprf8ABU/4RAZ/4Vr4o/792/8A8do9jU7Bzx7n1BRXy6f+CqfwgBz/AMK38Uf9823/AMdp&#10;p/4KrfCAf8038U/9+7b/AOO0exqdg549z6kor5bP/BVn4PD/AJpr4p/74tv/AI7Sf8PW/g6P+aa+&#10;Kv8Av3bf/HaPY1Owc0T6lor5YP8AwVe+Dq8/8K08U/8AfFt/8dpp/wCCsfwcH/NMfFX/AH7tv/jt&#10;HsanYOaPc+qaK+VD/wAFZ/g2Dg/DHxX/AN+7b/47SH/grV8GR/zTHxZ/37tv/jtHsanYOePc+rKK&#10;+UT/AMFbfguOvwy8Wf8Afu2/+O0H/grh8FRwfhn4s/7923/x2j2NTsHPHufV1FfJ5/4K5/BMf800&#10;8V/9+7b/AOO0f8Pc/gn/ANE08V/9+7b/AOPUexqdg549z6wor5P/AOHuvwS/6Jr4q/74tv8A49Sf&#10;8Pdvgj/0TXxX/wB+7b/47R7Gp2Dnj3PrGivk3/h7v8EP+ibeKv8Avi2/+O0f8PePgh/0TXxX/wB8&#10;W3/x6j2NTsHPHufWVFfJv/D3j4If9E08V/8Afu2/+PUf8Pefgh/0TTxZ/wB+7b/49R7Gp2Dnj3Pr&#10;Kivk3/h7x8EP+iaeK/8Avi2/+PUf8Pefgh/0TTxZ/wB+7b/49R7Gp2Dnj3PrKivks/8ABXv4ID/m&#10;mniv/vi2/wDj1H/D3z4If9Ez8V/9823/AMeo9jU7Bzx7n1pRXyX/AMPfPgh/0TPxX/3zbf8Ax6j/&#10;AIe+fBH/AKJn4r/75tv/AI9R7Gp2Dnj3PrSivkv/AIe9/BD/AKJp4r/75tv/AI7R/wAPe/gh/wBE&#10;z8V/9823/wAeo9jU7Bzx7n1pRXyX/wAPfPgh/wBEz8V/9823/wAeo/4e+fBAf80z8Wf98W3/AMeo&#10;9jU7Bzx7n1pRXyV/w9++B/8A0TTxX/3xbf8Ax2l/4e+/BDr/AMKz8Wf98W3/AMdo9jU7Bzx7n1pR&#10;XyV/w9++B/8A0TTxX/3xbf8Ax2k/4e//AAP/AOiZ+LP++Lb/AOPUexqdg549z62or5J/4e//AAP/&#10;AOiZ+LP++LX/AOPUf8Pf/gf/ANEz8Wf98Wv/AMeo9jU7Bzx7n1tRXyT/AMPf/gf/ANEz8Wf98Wv/&#10;AMeo/wCHv/wP/wCiZ+LP++LX/wCPUexqdg549z62or5J/wCHv/wP/wCiZ+LP++LX/wCPUf8AD3/4&#10;H/8ARM/Fn/fFr/8AHqPY1Owc8e59bUV8k/8AD3/4H/8ARM/Fn/fFr/8AHqB/wWA+B5OP+FZ+LP8A&#10;vi2/+PUexqdg549z62or5MX/AIK9/BBv+aaeK/8Avi2/+PU9f+CufwSfp8NvFX/fFt/8do9jU7Bz&#10;x7n1hRXyvH/wVj+C0vT4deKP++Lb/wCO1Yh/4Ko/Byb7vw98Tf8AfFv/APHaPZVOwc0T6gor5tt/&#10;+CmnwluPu+AvEX4rb/8Axyr1t/wUY+Ftz93wT4gH1WD/AOOUeyqdg5on0JRXhNv+3z8NbkZTwhrY&#10;+qw//F1ft/22vh9c/c8LawPqsX/xdL2c+wc0T2eivJ4P2u/A9xjb4c1QfVYv/i6vW37TnhG65TQt&#10;RH+8I/8A4qj2c+xVz0qiuDt/j74auDhdIvh9dn/xVXovjHoU3TTbr/x3/Gl7OXYLnXUVzMfxQ0eU&#10;ZFjcfjt/xqZPiFpb/wDLnP8A+O/40ckuwHQUVhr4701ulpN/47/jRJ44tgMxWMh/3mAo5JdgNyo7&#10;i6gtYjLcSqiju1c3ceNr6T5be2SPPdjuNZs97dXknm3k7Ofc9KpU31A0tZ8RvqWba2JSH9W/+tWX&#10;j5sZojOPlBoB5yTW0dAJKKKKACiiigAooooAKKKKACiiigAooooAKKKKACiiigAooooAKKKKACii&#10;igAooooAKKKKACiiigAooooAKKKKACiiigAooooAKKKKACiiigAooooAKKKKACiiigAooooAKKKK&#10;ACiiigAooooAKKKKACiiigAooooAKKKKACiiigAooooAKKKKACiiigAooooAKKKKACmEgNknvTyQ&#10;OpqFslulACs/zVEzHtTmbJ57VE7HFMBHZhwKGl28ZqFpDvzUc0+OBTJuOmn96p3FwFHzU2e4Cck1&#10;m31+AKCQvr1fWsPU9QUZAP60ajqQT+Kuf1TV8A4f1qlEBNW1IAYFc1quoqWJz/49TtV1bIwXFc7q&#10;uqjkA/nTUSbjNW1NAWGf1rmtTvwcsTU2p6iW5Nc/ql9lTlqYivquojnkfnXPanfAZOasaleEk81g&#10;6jcO5ODWlhXKmp3u8kVi3c3PWrl5mqE8LscEUElG5cu3AqpItaD2rHoKjbTmbk5oJ1M14yTj+lN8&#10;j2/StUaYp/hpRpY7A0AZPke1AhPb+VbA0juEp39kN/zyoAxvJal+zvW0NHP92lXRm6Y/WgLGJ9nN&#10;O+zE9N35VuDR/wDZpy6Nnov6UAYP2U/7X5UfZj/dP5V0I0P1SnrohIwUoA5wWrdkP/fNL9kk67D+&#10;VdIND/2KkGhHHMVAHL/YpP7v6U4WLk8r+ldN/wAI9IeqmpF8NTH/AJZmgDlvsDjotAsJewrq18LS&#10;kfcqWPwlM38LUAcgNOl/umnDTpTxsrs4/Bczf8sW/Kp08CysP9TQBwv9my/3aUaXL0Nehw/Dy4kG&#10;RDtH+7VmL4by9Whz+FMdjzRdIkJ4LH8KeNEm6lW/I16jH8Op2/5Y/wDjtTx/DOcjiH+VK4+U8qTQ&#10;ZCOEb8qcPDspH3DXrkPwwmAx5X/jtWIPhdJn/VH/AL5o5g5Tx9fDcpGRC3/fNSJ4WnbkQmvZovhU&#10;5P8Ax7t+CirkHwmkxxas3/AaOYOU8RXwpcD/AJY1MvhKYjlK90t/hFLniyx+FXrf4PTk82y/980X&#10;DlPAo/Bk5P3P/HTU8fge4fkRN/3zX0Jb/BqbtB+SVetvgpM/WB/++anmQcrPnSPwJcE/6hvyqdPA&#10;FwefIavpSD4INgE29Xrb4Flx8kP1O2jmiVyHzJH8Pp2/5dzVqH4X3b9bbH1//VX1Ha/A+GFeLUsx&#10;/vLVuL4KRtx9h/8AHRRzByHyynwunXpbj/vmpx8MrkdY1/KvqmD4JRf8+Q/Ef4Vbg+CMXU2q/wDf&#10;NLnQch8or8LLo9IT+VSx/Ci6PPkn/vmvrSD4I22ctAP++RV2H4KWQ+/Av4qKXOPkPkdPhLcE8wfk&#10;tWIfg9eNj/RZNv8Asx19dR/BqwB+aKrkHwg0eP70Kt+HSjnDlPkOP4M3bDItG/GrUPwSun4NoR9W&#10;r67i+FmjIf8Aj1Wp0+GujqeLVfype0H7M+Rofghct/y6r9asw/Amdzg2qf8AfGa+uI/h/pKdLVf+&#10;+RUyeCNOTlYB+Qpe0H7M+T4fgLdscrb8/wDXGrkHwAunHNu34rj+dfVSeENPB/1C1MvhawX/AJZC&#10;j2g+Q+V0/Z8n6mA/kKuQfs5yTDItxj1219PDQLFeBHUw0W0AwEH5Uc7DkPmqH9noINsdm2386lH7&#10;PjHpZN+K19If2Na9kFOGlWuPuL/3zRzsOQ+cYP2enUY+xN+dSL+zornmxH6V9GDTbYfw/pSmwgzn&#10;Yv5UvaMfIj54X9nfaP8Ajy/8iVNF+zgzDebNfxY19BfYYP7go+zxqMBFpc7DkPAf+GchjP2OMY/2&#10;jUkX7Oqocizib2Zs172sEXQgflS/Zos/co52HKeEp+zyA3zadD+C0+X9nq3WEkWcef8AZh5r3MW0&#10;QHK0fZoz1RaOYOQ8FP7PsBGWsx/3zSf8M9QN/wAui1739lh7ov5UfZouyCjnHyngg/Z2gz/x7Ln3&#10;/wD1U1/2d0z8tlH/AN9f/Wr3w2seMBRSfZYlXpT5g5UeAyfs6j7ps0/4DmoZP2cSgyLTP/Aq+hDb&#10;wn+HNH2aEj5hRzC5EfO7/s7Z/wCXLH/A6ib9nlgeLQ/99Cvo37DAf4B+VAsIAeFH5Uc7DkR81zfs&#10;9S7uLBjjuWqNv2fZQfmsW/AV9LHTbduCo/KmnSLM/wDLMflT5xch8zT/ALO6yjD2jBv4WNULn9ne&#10;eEYNsPb5a+p/7HtT1jX/AL5pkmi2bDaV/SjnDkPk+T9nuftAfyFVbj4AXa8LbN/37zX1sfDtiw5i&#10;BqNvC+nt/wAsh+VHtA5D5Bn+At0vBt+R2MNUpvgXcKcLbr/3zX2M/hDTjz5FRN4G02TkwD8hR7QO&#10;Q+M5fgfdgf8AHpVaX4K3o6Wjf99Cvs2T4daU33rVM/7oqvJ8MdGI5tFp+0J9mfGFx8G70D5bWQfR&#10;c1Ul+EV5GcNbEH/aSvtKT4T6K3P2RfWqs/wc0huY49v+ztp+0D2Z8Xy/Cq8X/lmfwWoX+F15nBiP&#10;/fNfZU3wX09xgwj8RVOf4IWTdI/0FHtCeQ+O3+Gt4GwEx+FQv8NLwn/V8+y19fTfA6Aj5YF/75qp&#10;N8DlHS1U/hRzhyHyJP8ADi/j5+zkiqsvgO4T/l2/SvrmX4GxjgWf6Cqlz8DIJf8AWWX47armQcp8&#10;lP4GuFG421QP4MuBybdvyr6ruvgGmPkt2I/3azrn4FYyBbNRzIOVny/L4QmX70Lf98moJPCjjkx4&#10;/Cvpe6+Bkq5At5P++RWbdfBS4U5MH5x0cyFys+dW8LHr5dRt4XfpsNe/3XwauEPFqP8AvmqNx8Hp&#10;1P8Ax5U7oXKeFN4YPURn/vmo38NtjhP0r2y4+EkwG42r8f7NU5vhZOBzC3/fNO4cp443hx+mymP4&#10;ck/hX9K9ck+GMy8CI/8AfJqvL8NrgDGz9KAseTvoE2eQ1NOiSjsfyr1GX4d3K8eW35VBJ8PLj/nn&#10;+lAHmZ0eYDv/AN80w6VKDjH6V6LN4Du4+sDflVaTwbcDjyKBHBHS5e6/pTf7Nl7Cu4fwnODgwN+Q&#10;qB/DMi9Yz/3zQGhxp0+UdUpPsEn9011z+HXzzH+lMbw84/5ZUCOSNjIvG00Gyk7pXVHQm67TUbaC&#10;3UKaAOXNm/8Ad/SkNq2eldK2hkH7pph0Y9NtAHOG1PoaPsxHXd+VdAdGxwUpjaP22UAYP2f3NJ9n&#10;btW4dIP939aadHY9qAsYpgYd6TyWrZOksP4KadLOeRQFjH8j2o8n2/Stb+yz2SmnTSeooAy/J9v0&#10;o8g/5WtP+zR60h0054/nQBRjjx2qxEmOam/s9x0p6Wjg80AS2r8VqWb96zYYGU5FaFopAoK6HQaZ&#10;cKAMj9a6DTLpFrlbHchGPWt3Tpe9A0dfpd3HgV0WlXiqQM9647TJyAK37C4PGMVAzt9MvFO3Jrod&#10;LvQAK4fTLz7uWro9OvBgNmkyondaZeg7TXQWF2Cqkn9a4jS73G0Bv1roNPvOh3VNijrrK5GMg1pQ&#10;T471zdhd8ZzWva3G5eTU2sBrwzZFTCQEdaz4pCOQasJKPWgexaV9w4PSnI2Dmq/mFWyKlSQEZBoG&#10;Thsc5p3tUStnq1SRnHapKJR0ooooAKKKKACiiigAooooAKKKKACiiigAooooAKKKKACiiigAoooo&#10;AKKKKACiiigAooooAKKKKACiiigAooooAKKKKACiiigAooooAKKKKYBRRRQAUUUUAFFFFABRRRQA&#10;UUUUAFFFFABRRRQAUUUUAFFFFABRRRQAUUUUAFFFFABRRRQAUUUUAFFFFABRRRQAUUUUAIfpUZXP&#10;OalNQuQOMUgIZDjkmoZHwOvQVJOwqrNKduBVEsY0oA61WuJ9o4NLNLtFZt7dlelBI2+vNoJrE1G+&#10;JB+b9al1C94JFY2pXLYzWiAparqLkH5v1rnNTvWLNk+tXtUnPzZFYGpStg4FBFyhql8cbelYN/dH&#10;nJq9qTSEnisW9D/NkGtLCKGo3IweawdRnzWpfxSsTgVmXGnTOc/0oEYt6WbpWXcws5rpJNGkY8bq&#10;hfQj1INArHKyWTOelQtphY/drrl8OO3JSpE8NHH3P/HaBWZx66Tkfd/SnDSD2WuyTw0SP9V/47U0&#10;fheU9Iv0oHY4ldIbH+rp66K/aP8ASu4TwpMTnZU8fg6Q8sv/AI7QHKcGuhv3T9KeNBY9Er0KLwWc&#10;5KmrMXgoE48r9KA5TzlNAYjiOpU8OSH/AJZf+O16ZB4HkPSA/wDfNW4fAkp6RUXDlPLo/DE5PMX6&#10;VMnhSY/8s/0r1e38ASD+Cr9p8PJpOkR9zipuPlPII/CEznAjP5Vah8ESkfPHivZrb4dfw+Tn/eWr&#10;lv8ADhiOLcf980cw+U8Wi8Dvt+SH+tWYvAMjc+T/AOO17ZB8NRjBiH5Vet/hpGf+WP8A47RzBynh&#10;sPw9c8mL/wAdq5b/AA2dxxbt+Ve7W3w2VfuwY+i1oW3w5XvD+lTzFcp4PbfDCQ9bTH/Aav23wtkI&#10;yYB/3xXvNv8ADtAMfZx/3zV62+Ho4HlIP+A0cwcp4PbfCqQnH2X/AMcrStvhKifetdzdfu4xXusH&#10;gSKMYC/+O1Zi8DwjlkzRzj5Tw2L4VqvW1/76qzB8K16mFf8AvmvcYvBdqvPkj8qtReErWP8A5ZL/&#10;AN81PMx8p4hB8KFbpB9fkq7B8JQf+Xevak8OWy8GNasJokKj5Y//AB2lzMOU8btvhEg5Nr/47Wha&#10;fCFd2Wtgo91FesppcQHMdPFkoXAT9KOYrlPM4PhLar/ywWrcHwrsk5EQ/wC+a9EFovQfypwgAP8A&#10;9alzMOU4WD4Z2Sc/Zh/3zVyH4eWKHcIF/wC+a7AQoBnFLt54SgOU5iLwRZx9IV/75FWY/CNmv/LN&#10;a3wvqopcj1oDlMePwzaqOI/0qb+xLZBgRLWlketG4etIqxnrpNuOsa1KunW46RqPwq3ketNJJGNt&#10;AEIsY1/hFO+yxgZ2VIoIPH60Nv8A/wBVADVgixnb+lO8qP8AuULuxQd3c/lSADEh/hp20f3abyP7&#10;1A3Y/wAaADaF5o3il+bvilwPSgA4YU0kjgGnUUAMB55pTjOadR74pgIMEZAoUkilowOuKAEbd2pA&#10;x7rTqKADPFNBOetOooAKaUB5p1FABgelFFFABRRRQAUUUUAFHXqKKKAEKg0BQO1LRQAHOOKbh/Wn&#10;UUgEUkjmkLkHFOopgIxxSZ9Vp1GMdBQA3cvdaUjjgUtFADQ3fFBOT0p1HXqKAGjaaU4XmlxjoKOv&#10;UUgGqCeWFBQGhlz3pMEdM0wFMSelHlRn+GlO7vSHd2BpAN+zxHqtNa1gPYflTsN6U4A/3aYEP2CA&#10;/wAAqM6bA3/LJf8Avmrfze1Jhj1C0AUjo1sxz5QqOXQLSQYMP41pjpgijA9KAMOTwrZycNEKgm8F&#10;WLD/AFS/lXR8CjK4oJ5TkZvh/p8h5gX/AL5qnc/DPT3/AOXdfyruG244xTdue1MfKee3Pwp09/8A&#10;lgPwWqVx8ILJl+WH/wAdr09olJ+5Tfs6HnFF2LlPIrz4NQP/AKuFT9VFZtz8Ghn/AI9P/Ha9tNoh&#10;5x+lNfT4nGCn6U+Zi5TwW4+DmOfsufwrPufhDgc2v/jlfQsmkQv1iH5VBJ4ft36wj/vmnzMXKfOs&#10;/wAJgvH2Yf8AfOKpTfCONuPsn419IS+FbR+sQ/75qpN4JsmHEK/980cwcp81XPwekBylvu/4DWZd&#10;fCOdTg2/5qK+oJvAlqeiflVS5+H8D8NHuz/s0+cOU+Wrr4UTr0tV/wC+az7j4Xzx5/0Vq+prv4aw&#10;nhIl/Fazbr4YoeRbr+FPmJ5T5en+HUq8eSR/wGqk3gCVOkH/AI7X05dfDAclYf8Ax2su6+Fi/wDP&#10;v/47T5g5T5ul8Cuv3rc1Wm8DyfwRfhtr6Kuvhco48jH/AAGs+5+F/Hyw/wDjtPnRPKfPc3g+dD80&#10;OP8AgNQSeFZgflj/APHa99ufhk33fs+f+A1QuvhgT9yHb/wGjmDlPCpPDUy/8sv0qGTw7Kv/ACx/&#10;Svarr4azxjJg/wDHaz7j4eTA8Qj8qdyeU8ffQmA/1eKZ/Yj/ANw/lXq8/gGYHmD9KpT+B2HWD/x2&#10;mHKeYnRpMfcH/fNMbSWBwVr0aXwS4+6pqvL4OnU8D8xQHKeetpR7oPypp0of3P0rvJPCMy/8sv8A&#10;x2q8nhWUdYv0oDU4k6UT/CKadL29AK7J/DLZ+5/47UbeG3/u/pQHvHJpp5HVamhsyvOK6JvDsnYH&#10;/vmmHRJk6x0C1KFtCBgYrUshsAyabHpcqnOKtQWkgOCvSgaNLTpMCt3T5QQKwLSCVf4a2LAMMcd6&#10;LFHRadOVxzXQaZdZAG41y1luyK29OLilYDrtNvDkA10OmXnC1x9hI3ynFbumyt8tQO52Fheccmtq&#10;yusgZNcrYO23Oa17G4ccCgs6a2mJAOatpIfWsWznJArUgkLKKzAuLISKkXOflNVYmwcVYjfFAFlG&#10;J4Bx61KGI4zUKHPBFTBT/CKRoWB0ooFFABRRRQAUUUUAFFFFABRRRQAUUUUAFFFFABRRRQAUUUUA&#10;FFFFABRRRQAUUUUAFFFFABRRRQAUUUUAFFFFABRRRQAUUUUAFFFFABRRRSAKKKKACiiigAooooAK&#10;KKKACiiigAooooAKKKKACiiigAooooAKKKKACiiigAooooAKKKKACiiigAooooAKKKKACiiigBD1&#10;qGTPb0qV+OajfrmgCrMcDmqcxq3N16VVlzzxVEsqXbYFZF6S2eK1bwcVmXak9BVRJMa+XHOKx9SD&#10;MOlbt7CSMVlXlvkHIqgOY1FGbOR3rGvIMluK6q8sC3JFZd1pjEYVaDM5O9sXbPFZN3pznoK7WbRn&#10;c4KVF/wjzdBFVcwHByaLI3JSo20Ak/6uvQF8Ls3WOnp4Sf8Ahho5gPOv+EcZuBFUkXhJ2OTHXpMP&#10;g45z5XNWYfBxJ5Sp5iuU8zi8IN0KfpViPwfx/q69Oh8GR5+ZatQeD4Qf9X+lHMHKeXw+DiekX6Vb&#10;g8FSN0h/SvUYPCC44tzVy28Ht2gAo5g5Ty2DwM54Mf8A47VyDwD6xtXqcHgxj1SrsHgtc/NHU8wc&#10;p5Xb+AFH/LEVoW3gQDjyf/Ha9Qg8HRAfdq5b+FIF6JRzFWPMYPAaj/ln+lXrbwIg/wCWGfwr0yPw&#10;1Cv8H51ai0GFB92lzBynnNr4C4DGDitCHwP/ANMx+Vd4mkwjnZUq6dD/AM8qXMVynEQ+CB1K/wAq&#10;uQ+CYO6V2CWSdRThbKpwcUrhynMw+D7dB/qh+VW4vDECYylb3kJ3pfKFHMHKZEWgQp/yz/Sp49Gi&#10;/ufpWhsGMUbO2aVx2RUXToweE/SpUs4xyFqxj3oAwMUXGRC2XGCKXyApyBTt4oD+ooAQRDPIpdhz&#10;wKN4o3igA2knlaVRtOM0m8g4YUfe5BoAduHrSBgRmjYvpSeX70AKGFLuHrTQgpdi+lGgCbweKXb/&#10;ALRpcD0ooATb/tGkKGnUUAM2H0pdp7LTqKAG7MjJpwzjmiigAooooAKKKKACiiigAooooAKKKKAC&#10;iiigAooooAKKKKACiiigAooooAKKKKACiiigAooooAKKKKACiiigAooooAKKKKACiiigAooooAKK&#10;KKACiiigAooooAKKKKACiiigAoIz3oooATb/ALRo2/7RpaKAGsp7UbGp1FADQjUAEHk06ggHqKAG&#10;7gOM07cPWk2r0xRsX0oAXcPWjcPWk2L6UbF9KNAFyD0NITkYBpCg7GgFB2oAApz81Bj3HnpRvFG/&#10;2oAb5KkdKGtwe1O3H1FG8UAR/ZFIpklhG/OyrIbPSigCi+kwt/DVeXQrduqitXbRtGaLisjCl8M2&#10;7n/VCqs/g+2kPMI/SumKDsaDEpp3DlONn8C278iL8qpT+AoyflH5gV3pt07U17aMHGKfMKx5vP4A&#10;HI8tT/wGqF38OFfn7Pj8K9TexiY7ttRyaXbv/wAs6Lhynjt38OQrYNuevtWbc/DsHpH+a17c+jwE&#10;5MdVp/DVs3zBKfMTynhN38OBnBgX/vms+4+HIHPk4+le93HhK3bkR1SuPBcDHAWnzByngdx8PWHR&#10;D/3zVKfwFICT5X/jte9T+Boz0SqNx4FODiOnzE8p4NN4GdTg25/KqkvgkjrH/wCO17rc+BcdYP0q&#10;hceB1Gd1qafMHKeHy+DCBgJUEng9xx5f6V7TceCIf+eeKpz+B0/hWjmDlPG38JOhyIqjPhtl/wCW&#10;Zr16bwQ3Xyqpz+CW3f6nH0quYVjzGLQ3Q/cb8quW+mOvRK7p/CDK2DBSDws6n/VUcwjlrOxYEfLW&#10;xY2rjtWkvh0g8wkVNDpEkf8ADRzAJZoRjArZ08uNvFVbawdeqVp2dpgCpGaunuwGCO1bFm4rJsoi&#10;ozWpZqc5oKWxsWb8A5rVs5Misa1zxitK0kI7VMhmlGParEYFVrd8gCrUfNSMnTpip4zgVBHVhBQN&#10;E1FFFSUFFFFABRRRQAUUUUAFFFFABRRRQAUUUUAFFFFABRRRQAUUUUAFFFFABRRRQAUUUUAFFFFA&#10;BRRRQAUUUUAFFFFABRRRQAUUUUAFFFFMAooooAKKKKACiiigAooooAKKKKACiiigAooooAKKKKAC&#10;iiigAooooAKKKKACiiigAooooAKKKKACiiigAooooAKKKKAEb3qJzzUrZPAFRSoRzilYCrKMDNV3&#10;TEfNWphxiopY/l6VRJnToDVGeDPataS3ycAVDJa5420EmBc2pJyaoXFgXPANdNJp5f8AhqJtI3da&#10;rmA5OXS+cEfpUL6QW/5Y12P9irjOf0p0egJnJFHMBxQ0Hn/VU9fDrn/lka7ePQUz9z9Knj0MA8R0&#10;uYdmcPF4XlY48v8ASrUHhVv+eZ/Ku1j0dV5x+lTppcYOcUh8pxsfhSQ/8szViHwkB95a66PTYgfu&#10;/nUy6eqnIWi4cpysPhSIH5o/0q5D4biX7sX6V0K2oH8FPEAH8NAcphxaBGP4P0qzHo8a9BWoI8fw&#10;0u3nIFIdijHpijjb+lSrYRrwVq2M9zRQMrrahe36U8QjtUtFADVQE8jpTgoHQUAg9KTcPWkAvXqK&#10;MD0oJA60mc/dNMBQAOlFJhv71GG/vUALnHWimsrHvQqsB1oAC53dKGLelOGe9FADQT/eoJOeDTqK&#10;AG8kYK04ADoKKKACjA9KKKACiiigAooooAKKKKACiiigAooooAKKKKACiiigAooooAKKKKACiiig&#10;AooooAKKKKACiiigAooooAKKKKACiiigAooooAKKKKACiiigAooooAKKKKACiiigAooooAKKKKAC&#10;iiigAooooAKKKKACiiigAooooAKKKKACiiigAooooAKKKKACiiigAooooAKKKKACiiigAooooAKM&#10;DOcUUUAGMdBRRRQA18jkGgFscrTqKAGktj7tA3Z6GnUUAJlv7tLQQezUmG/vUALRmkw3rRhvWgBc&#10;D0o2jGMU356cSB1oANo9KQop6rSgg9KCQOtAEflBhytIYE64qWigCu1orcf0qKTTUIztq7RRqBmv&#10;pKHjb+lV5dCjb+D/AMdrZYEjikCDuKBWOdm8MxP/AMswap3HhGFukNda8KtzTTbg9qYcpxM/g1D0&#10;U/lVSbwc+eFzXfNZhui1HJpyHqtFxcp53N4RkzzD+lU5vCMidIq9KfS4m6rUL6PGflxRcOU8yfwy&#10;y/8ALI0w+HlHDRMD/u16VJoEbE7UFVZPD6njy6dxWZ5+NE8s8xn8qlj0zByIyPwrtZPD0Y+6hqFv&#10;Dq5yBT5hHNQ2DVct7UqMEGtf+w9pyBUiaWy8Yo5gKdtFt5q9bpinJYsnarEVvtHNTcCSEYFXIGyK&#10;rJGQelWYQOlAyxGeKnUkGoEG0VYjQsN2PpQUiYdKKBwMUUhhRRRQAUUUUAFFFFABRRRQAUUUUAFF&#10;FFABRRRQAUUUUAFFFFABRRRQAUUUUAFFFFABRRRQAUUUUAFFFFABRRRQAUUUUAFFFFABRRRSAKKK&#10;KACiiigAooooAKKKKACiiigAooooAKKKKACiiigAooooAKKKKACiiigAooooAKKKKACiiigAoooo&#10;AKKKKACiiigAprKTTqKAKs0HzZHTP5U1lPpVpwAOKjaPPU0wKzRHHNMMGetXBEB0NAQY60XFYqLZ&#10;KeT1704WQ7LVkYz92n5HSmFioLJMZC1IlkvYVYCjrTsDrikMr/ZgvQU4W4K1NRSAYIcClESgcU6i&#10;gBu04xmlCjriloNABRTSzelG80AOoJx1pu8/3aAWJzQAu5fWk3inUEA9RQAm9fWkJLcCnY4xiigB&#10;oQd6CnoadRQAmxaNi+lLRQAAAdKKKKACiiigAooooAKKKKACiiigAooooAKKKKACiiigAooooAKK&#10;KKACiiigAooooAKKKKACiiigAooooAKKKKACiiigAooooAKKKKACiiigAooooAKKKKACiiigAooo&#10;oAKKKKACiiigAooooAKKKKACiiigAooooAKKKKACiiigAooooAKKKKACiiigAooooAKKKKACiiig&#10;AooooAKKKKACiiigAooooAKKKKACiiigAooooAKKKKACiiigAooooAKKKKACiiigAppQdqdRQA0J&#10;60beeDTqKAG7VAyRRlR90U6ggHrQAgcd6N3pSgY6UbR1xQAm5fWlBB6UEkdBTdx/u0wHUU3cf7tA&#10;Y+tIB1GOc0gJPVaWgBpUnvQUyMU6igCNoFbik+zD1qWigCu1shHaozZKTytW9i+lGwUAUTp0ZOdl&#10;MOnp3FaQUDtTSi/3aYrGcbBRTPsu3itJkB7YprRBuAaYcpREB7LUix4HSrBt8UscALZb8qQWGwW+&#10;8bj9anwo4anAYpCxB+7SYxR04ooFFABRRRQAUUUUAFFFFABRRRQAUUUUAFFFFABRRRQAUUUUAFFF&#10;FABRRRQAUUUUAFFFFABRRRQAUUUUAFFFFABRRRQAUUUUAFFFFABRRRTAKKKKACiiigAooooAKKKK&#10;ACiiigAooooAKKKKACiiigAooooAKKKKACiiigAooooAKKKKACiiigAooooAKKKKACiiigAooooA&#10;OvUUYI+6KKKAGMCTyKTZjkrUlJt9zSAZk546UEDO4U7y+MU0qwPSgBy7scU6m7gBil2/7RpgLntR&#10;ketNKZ70bCOaAAl8UDcDgClC470tADTuzQAw/GnUUAFGMdB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Bz2p&#10;rBj1p1FADcOeKX5/alooABnvRketBGe9N2HNAC7l9aUHPSm7CepoIwck/lQA6ikU5HFIWB4oAdkE&#10;4pMEfdApAretLt/2jQAhBJ+YflTse1A4ooAKKKKACiiigAooooAKKKKACiiigAooooAKKKKACiii&#10;gAooooAKKKKACiiigAooooAKKKKACiiigAooooAKKKKACiiigAooooAKKKKACiiigAooopAFFFFA&#10;BRRRQAUUUUAFFFFABRRRQAUUUUAFFFFABRRRQAUUUUAFFFFABRRRQAUUUUAFFFFABRRRQAUUUUAF&#10;FFFABRRRQAUUUUAFFFFABRRRQAUUUUAIFwc5pa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MZ6iiigA6dBSBcCl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pgFFFFABRRRQAUUUUAFFFFABRRRQAUUUUAFFFFABRRRQAUUUUAFFFFABRR&#10;RQAUUUUAFFFFABRRRQAUUUUAFFFFABRRRQAUUUUAFFFFABRRRQAUUUUAFFFFABRRWT458TQeC/Bu&#10;reMLpC8ek6bPeSRr1YRxl8fjionONODlJ2S1NKdOdapGnBXbaS9Xoil4E+IWmePL/X7bSJN8eha5&#10;JpczjvNHGhkH4MxX6g10dfGv/BH/AOLGr/EXw38RbDxFK82oDxUms3d03CySXyybgB2+e3dv+B19&#10;lAg9DXkcPZos6yeljV9u79LSat8rWPouMchlwvxJXyuX/LrlV+94Rlf53uFFFFe0fMhRRRQAUUUU&#10;AFFFFABRRkZxRuHrSAKKNw9aNw9aACiiimAUUUUAFFFFABRRSblPQ0ALRRmigAooooAKKKKACiii&#10;gAooooAKKKKACigkDqaAQelABRRRQAUUUUAFFFFABRRRQAUUUUAFFFFABRRRQAUUUUAFFFFABRRR&#10;QAUUUUAFFFFABRRRQAUUUUAFQ397a6bYzajfXCwwW8TSTSt0RFGST7ACpq8a/b5+JFx8LP2SvGXi&#10;Swfbd3Gnrp9p820h7mRYCw91V2f321yZhjIZfgauKntTjKT+Sb/Q9HJ8uq5xm2HwNP4qs4wXrKSX&#10;6np/gPxfp3j/AMFaP460cN9j1rS7e/tN/wB7ypo1kXPvtYVrV4r/AME8/iFD8R/2QvBmoKYxNpem&#10;DSbiONs7Dakwpn3Maxtj/br2qoyzF/X8to4lO/PGMvvSZeeZfLKc6xOCkreyqTh/4DJr9Nwoooru&#10;PL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QBRRRQAUUUUAFFFFABRRRQAUUUUAFFFFABRRRQAUUUUAFFFFABRRRQAUUUUAFFFFABRRRQAUUUU&#10;AFFFFABRRRQAUUUUAFFFFABRRRQAUUUUAFFFFABRRRQBl+L/ABl4f8C6VDrXia+W3tp9UstPjkbv&#10;cXd1FawJ9WmmjX/gVef/ALbN7cWH7JvxAvLWRo5F8M3AVl7ZGD+hrzH/AILMfEfWvg7/AME7vGXx&#10;b8Oki+8L6/4W1W02j/lpb+JNMlH/AKBXq3i06T+05+yjd3nhd0urTxt4I+1aU0MgKyi4thJDhuhB&#10;LLz6Vz5phatbJarp7yjOK9eVW/M78hxlHD8R4Z1fhhOnJ+nPr+CPzL/YL/adtv2XfjhF4l8RSzf8&#10;I9qts1nryQqXKx53JKEH3ijge+1mx1wf1z8Pa7o3ijRbXxH4d1KK8sb63We0uoW3JLGwyrA+hFfh&#10;A6OjGORcMOGX0NfUn7G//BTLx1+z9Yaf8MfiFpkeueELdvLhkVSt5p8ZPARs7ZIxz8jDPPDDG0/g&#10;fh9xtRyW+Ax7tRbvGVr8rdr3/uvfbR+rt/XPjF4X4rihxzfKY3xMVacbpc8UnZq/21tq1dWW6V/1&#10;Iorm/hp8Xfhx8YvDcPiz4Z+MtP1ixmjDeZZzhmjyM7ZE+9G4zyrAMD1ArpK/oGlVpVqaqU5KUXqm&#10;ndP0aP49xGHxGFrSo1oOMouzTTTT7NPVMKKKKsxCiiigAooooA/n9/4KPf8ABW7/AIKLfBj9ur4p&#10;fCv4Y/tParpPh/QvFtxaaTpsOl2LrbwrjCAvAWOPck1+h/8Awb/ftWftB/tcfsr+JvHv7RfxLuvF&#10;GrWPjSSytLy7toYmjgFtCwTEKIuNzMeRnmvxk/4K2/8AKSr40f8AY9XX9K/Vr/g1uAP7FHjIf9VD&#10;l/8ASS3r6/MsPh4ZPGcYJO0dUlf7z5HLcRXnnEoSm2ry0bdvuPn/AP4Lkf8ABSj9uT9mP9vjVPhT&#10;8B/2iNX8N+H4PDem3EWl2drbMiyyREu2ZImbk+9ezf8ABuv+3D+1b+174t+J2n/tI/GjUvFkOiaf&#10;p0mlpfQQJ9naSSYOR5Ua9Qq9c9K+6vjR/wAE9v2Kv2ivHMnxM+OH7N/hrxNr01vHBLqmqWpeVo4x&#10;hFyGHAHStf4A/safsufssXepX37PHwS0PwjNrEcaanJo9uYzcqhJQNknOCxx9a8qpjsDLLlQVP37&#10;JXst1a+u56lPAY6OYe2lUvC7drvZ7abHptFFFeKe0FFFFABRRRQAV/O5+2f/AMFh/wDgpT8Nf2w/&#10;ix8OvA37VOrafovh/wCJWu6bo+nx6VYMttawahPFFEC1uWIVFVckk8ck1/RHX8o3/BQj/k/j44f9&#10;lf8AEv8A6dbmvouHaNGtWmpxT0W6v+Z87xFWrUaNN05NXb2dj99f+CGP7Rnxr/al/YLsfiv8fvHt&#10;x4k8Qy+KNStZNTureKN2hjdAi4iRV4BPbNfYlfAv/Btn/wAoydN/7HTV/wD0NK++q8nMIxjjqkYq&#10;yUn+Z62XylLA03J3dkFFFFcZ2BRRRQAUUUUAFFFFABRRRQB+BP8AwVN/4Kqf8FBfgb+378SvhT8J&#10;/wBpzWtF8O6Nrgh0vS7a1tWS3j8mNtoLxFupPUnrX27/AMG7P7X37Sf7Xfwn+JGv/tIfFi/8V3mj&#10;+IrK30ye+hhQwRvA7Mo8pFByQDzmvqX4mf8ABM79gr4y+OtR+JvxR/Za8K65r+rTedqWqX1mzS3E&#10;mANzHcMnAA/Cuz+AP7Kn7O37LGl6hov7PPwj0fwlaatcJPqVvo8JRbiRFKqzZJyQCRXt4jMMDVwK&#10;owp2lZa2XS19d9TxcPl+OpY51p1Lxu9Lvrtptoeg0UUV4h7QUUUUAFFFFABRRRQAUUUUAFFFFABR&#10;RRQAUUUUAFFFFABRRRQAUUUUAFFFFABRRRQAUUUUAU77XtK07UrPSL29jjudQZ1s4WYBpSiF2Cjv&#10;hQSfavln/gsa8kf7K2mhGPz+NbQNg9R9mujj8wPyq1/wUg/aR0f9ln4l/s9/EjxZqYs9BvPiwdG1&#10;66bAWG3vNNu4RIxJAVElaJ2bsqNWp/wVY+H+r+O/2RdQvtIUs3hzVrXVpoVXJeFQ8L/gqzlz7Ia8&#10;HjLDVZcJ4lwV+anJ/dv+CPsPDXGUKXH+A9o0lGtBa/3tF+LseE/8Ei/2qPDnhKS//Zz8d6tBYpqF&#10;39s8N3NxIscclw2FktyxI+dsIUHchh12g/oUDkZr8FIp5baVLi3kaN42DJIjYKsOhB7Gv0T/AGRP&#10;+CsHg3X9IsfAf7Sl0dL1hGWCPxIsWbW67K823/Ut/ebGz+IlRnH5n4eccYWjhY5XmE1Dl+CT0TV/&#10;hb2VujeltNLK/wC4eMnhXmGIx889yak6nPrVpxV5JpL34patP7SV2nrqm7fbFFU9H13SPEWnx6t4&#10;f1W1vrSZQ0N1Z3CyxyKe4ZSQR9KuV+1RlGUU0fzDKMoScZKzQUUUUEgTgZrwj46f8FNf2E/2aPiL&#10;dfCX46ftF6T4d8RWcEU1zpd3aXTyRpIgdGJjiZeVIPWvd6/nL/4OKv8AlKR4sP8A1L+j/wDpFHXp&#10;5VgqePxLpzbStfT5dzzc0xtTA4ZVIJN3S1+Z+x3/AA+x/wCCWf8A0eJ4f/8ABfff/GKP+H2P/BLP&#10;/o8Tw/8A+C++/wDjFfzG0V9D/q3g/wCeX4f5Hz3+smM/kj+P+Z/Tl/w+x/4JZ/8AR4nh/wD8F99/&#10;8Yo/4fY/8Es/+jxPD/8A4L77/wCMV/MbRR/q3g/55fh/kH+smM/kj+P+Z/Tl/wAPsf8Agln/ANHi&#10;eH//AAX33/xiu6+Df/BSD9hD4/6pa6B8Jv2rvBOqanfXQt7HSZNajtry6lPRIrefZLIT2Cqc1/Kn&#10;QrMjB0O1lOQR2NTLhrC8vuzlfzs/0Q48SYq/vQjb5/8ABP7F1bcelDNivzM/4N6v+CoGpftJ/Dt/&#10;2P8A41axeX3jjwhp8t3pOt3tw00mr6X5o4kdiT5sJlWP/aj2HqrE/pkPmbmvlsVhqmDrulPdfiu5&#10;9VhcVTxlBVYdfwfY+bfGv/BYD/gmz8OvGWrfD7xr+1boen6zoWp3GnatYS2N4WtrqGRo5YiVhIJV&#10;1ZTgkccE1m/8Psf+CWf/AEeJ4f8A/Bfff/GK/no/b8/5Pu+Nf/ZW/En/AKdLivJK+op8O4SdNSc5&#10;apdv8j5epxFjI1HFQjo/P/M/py/4fY/8Es/+jxPD/wD4L77/AOMUf8Psf+CWf/R4nh//AMF99/8A&#10;GK/mNoq/9W8H/PL8P8iP9ZMZ/JH8f8z+nL/h9j/wSz/6PE8P/wDgvvv/AIxSH/gtl/wSzH/N4nh/&#10;/wAF99/8Yr+Y6gjNH+reD/nl+H+Qf6yYz+SP4/5n9Y3wW/bd/ZB/aKvrbR/gf+0r4L8TaldwNNb6&#10;PpviKBr9o1GWY2pYTKAOuUGO9eobx6V/H34O8ZeLfh54osfG/gTxLfaPrGm3Cz6fqWm3LQz28g6M&#10;jqQQf6cV/Rv/AMESP+Ch2t/t+fsszXPxKuIm8deCb5NL8SSx4H2+Now1vfbQAFMgDqwH8cLngMBX&#10;kZpkssDT9rB3j1vuj1sszn69U9lNWl07M7vxr/wWA/4Jt/Drxlq3w+8b/tU6LputaHqU+n6tp9xp&#10;975lrcwyNHLE2ID8yurKfcVm/wDD7H/gln/0eJ4f/wDBfff/ABivif8A4OLf+CXWoeJUvP8AgoL8&#10;FNMs1fT9OUfEjTl/dyTxoUjjvkAGHZVIWTODtRW5IIr8ZQc114HJsvx2HVSM5ea00f3HJjs4zDBY&#10;h05Qj5PXVfef15fCL4yfDH49/DvTfiz8HPGdl4g8OaxE0mm6tp8haKZVcow5AKsrqyspAKspBAIN&#10;dNX4Hf8ABvN/wUpP7N3xiX9kP4pX97N4T+IWs28Phvy1Mg03WppEhTjPyRTZVXI4VlVj/Ea/fANm&#10;vFzDAywOIdN7dH3R7WX46OOw6qLfquzFpC2Dilrwv/goh+274H/YB/Zo1X48+MrG4vLjzP7P8O6d&#10;bw7vtepSRSNDG5yNkeYyWc9FBxkkA8tOnOtUUIK7ex1VKkaVNzk7Jbjvj1/wUr/YW/Zh8eyfC746&#10;/tJaB4f8Qw28c1xpE3nTTQK6hk8xYUfyyykMA2CVYMBggnij/wAFsv8AglmP+bxPD/8A4L77/wCM&#10;V/Nd8Vvif42+NnxK1z4t/EjXJtS13xFqct/ql5MxJklkbJxknCjoq9FUADgCug/Za/Zu8eftc/H3&#10;w3+zx8NJrSHWPEt40FvcX7ssMKrG0jyOVBIARGPTk4HevrP9XcJTpc1Sb0V3tbz6Hyn+sWLnV5ac&#10;Fq7Le/l1P6kP2cP2uP2ef2ufDuoeLv2cviPD4o0rS70Wd9qNnY3EcMdwUD+UHljQM4VlYqpJUOhO&#10;Ny59GaQJGZGB+UZ4Ga85/ZL/AGY/h9+yB+z74b/Z7+G1qF07w/YrFJc+WFe8uD801w/+1I5ZjycZ&#10;xnAFekYwuK+Tq+z9o/Z3t0vv8z6uj7T2a9pbm622OH8M/tJfAjxj4wb4e+G/ipo91rqSSRtpC3YW&#10;4EkZIdPLbDblwcrjIweODXbq27tXwB/wU/8A2fte+D3xD0v9sr4O3cmnztqUX9rNaphra9GTHdcD&#10;G18bWB/ixnO8gfXH7Kvx+0r9pP4JaT8UdPWKG6uEaDVrOOQH7NdRnbIhAJKg8OoPOx1Pevkspz7E&#10;YjOMRleNgoVafvRte04PaSu3qtLq/wCTP0LiLhHB4PhvB59ldSVTD1fcmpW5qdVbxdklZ68rtra/&#10;VHpFcb8R/wBoT4J/CDU7fRvib8TtH0S8uoPOt7XULxUkePJXeF67cgjPQkH0NaHxR+J3hT4PeAdU&#10;+JXji/8As+l6TbGa6kVcseQAqjIyzMQoHckCvz9+Bnw28Y/8FK/2qNR+PnxG03y/BGi6hHHJYzSE&#10;q0KgtDYp/e4w0pGP9YTxvXD4gz6vl1ajgsDBVMTVekXeyj1lK2qSt+fZi4O4RwudYXFZpmlSVHBY&#10;eL5pxteU3blpwvo5O/yur2uj9GtJ1vTNd0m313SLtZ7O8t1ntrhPuyRsMq49iCCPauB1z9sD9lvw&#10;7eNp+rfH7wmsykh44dbhlKMDghtjHac9jg157/wU2+IOo/Cv9j/VrbwtPNYz6teWuk281jJ5Rt42&#10;be4GOitFE8eB2evn/wD4J/8A/BOb4TfGr4Kw/Gb4zG8vhrVxMukWNjftCkMMUrws77QGLmSN8c4C&#10;gcZPHHmvEGbwzyGU5bRhOpyc8pTbUYq9umvbvuvM9Lh/g/h2rwrU4izvE1KVD2vsqcKcYynJ2vu7&#10;La/b4ZPsfW//AA27+yT/ANHBeGf/AAYCkP7b37JIGf8AhoHwz/4MBXBD/glF+xnj/kTNW/8AB/cf&#10;/FVy3xx/4Jlfsl+B/gt4u8aeHvCWqR6hpHhm+vbGR9cnZVmit3dCVLYI3KODwaiti+PKFGVSVHD2&#10;im371Tor9i8Ll3hLisRChDEYy82oq8KVrtpK/veZ9KfDb4y/C74wWVzqPww8cafrkFnIsd1Lp84k&#10;WJyMhT7kVm6N+0r8B9f8b/8ACtdL+Kejv4g+0Pb/ANjPdCO5EyZ3R+W2G3jByuM8Hivlv/giqMfD&#10;Xxsf+o5bf+iTWf8A8FVf2Z73w5qVp+2H8MLtrDUNPuLddc+zZWQSq6iC7QqOGU4Vs44CH1zl/rPm&#10;0+E6Wc0qMZPepHX4E2m4u+6Svrfq+mvR/qLw/T8QsRwzXxM4LSNKo+V3qOMZRU1baTdla2tl1uvu&#10;oOD2pWbb2ryH9if9piz/AGpPgpa+Nnt2h1XT5v7P16FgoBukiRmkQA/ccOCOBzuH8NejfEHxx4b+&#10;GngzUvH3i+/W103SbR7i8mPZVHQerE8AdyRX2GFzDB4zARxlOS9nKPNfbTz7W69j84x+T5llubTy&#10;2vTftoy5HFatyvZJd76WtvdGb8Svjl8I/g4bMfFL4g6ZoR1HzPsI1G4Efn+Xt37fXG9c/wC8K0bf&#10;4i+CLvwK3xNt/Etq3h9dPe+bVhJ+5Fsqlml3f3QoJz6Cvzt8EeGfE/8AwVH/AGv9Q8e63DJb+BfD&#10;c0AuLWW42vFY73MNuAOfMmKSMxHCjd82QufuX9pvS9P0f9kz4gaVpVnHb2tr8PdVit7eFQqxotjK&#10;FUAdAAABXzmU8Q43NqOKxsKaWHhzeybvefKneXblurLS/TdM+14i4Ny3h3FYDK6taUsZU5HXiuXl&#10;pKbXLFaXc7O7u7bNaSVuh+G/xl+F3xgs7rUPhh450/XIbORY7qTT7gSCJiMgH3IrL8fftM/AP4Wa&#10;+fCvxF+K+jaPqKwrKbO+uwkgRvutj0NfLv8AwRSUH4c+OF/6jVt/6JNeG/8ABXEf8Zczf9i/Zfya&#10;vHxnGmOwvBlDOY04885WcdbLWS01v9nufRZX4Y5XjvEzFcNTrzVKlFyU1y8z92D10t9p9Oh99D9t&#10;39kgj/k4Lwz/AODAUH9t79kgDP8Aw0F4Z/8ABgK4P/h1F+xn/wBCZq3/AIP7j/4qmt/wSj/YzA/5&#10;EvVv/B/cf/FV6vtuPv8Anzh//Aqn+R4P1Xwi/wCgjGf+C6P/AMkereCv2n/2d/iLq0WgeCvjT4a1&#10;DULiTZb2EGrxefM2CcJGSGc4BPAPSu8U7hnFfmn+33+wf4f/AGVNK0z45fA3xNqFpYLqkcM1ldXZ&#10;aeyuDlo5YZQA2Mr0YllIBDHOB91fso/EjWvi5+zr4R+IfiMhtQ1LR42vZFH+slX5Wf8AErn8a0yL&#10;P8xxWaVsszKiqdamlJOLbjKLdrq+u9v8lYx4s4RyXL8hw2eZJiZVsNVk4NTiozhNK9mlo9E9vLVp&#10;ov6R+0P8ENe+ITfCfR/idpNx4kjuZrd9FiugbgSxBjIm31UIxPptNdnX5qfs9f8AKYfUP+xz8S/+&#10;k17X6V10cL55Xz7DV6lWKj7OrKmrX1UVFpu/XU4+PeFcJwljsJQw9SU1WoU6r5raObkmlZLRcqt1&#10;Ciig9K+mPhTJ8XePPBHw+0n+3vHvjDS9EsTKIxeavqEdtEXIJC75GAycHAzniuDb9tv9kpHaNv2g&#10;vDGVbB26kpH5jrXxR/wUT0/xr+0B+3bpPwE0jXGWPybOz02G6c+RbSTLvllwPbBJ6naB2FfRfhv/&#10;AIJK/skabodrYa7pGsaleQwqt1fvrEsXnyY+Z9iHagJ6KM4HGT1r4KPEPEmaZnicPleHp8lGXI5V&#10;JSV5Leyiv6VtdbH65Lg7grIciwWMz7GVva4qCqRhRhF8sHs25tb/AC1ukmlc9L/4bd/ZJ/6OC8M/&#10;+DAUn/Db/wCyT2/aA8Nf+DAVwf8Aw6i/Yz/6EzVv/B/cf/FV8lf8FN/2VPg7+zHf+DYvhJpN5Zrr&#10;UN+b5bq/efcYjb7CN5OP9Y314rmzjPeNMjy2eNxFGg4RtfllNvVpLRpdWup28M8KeGPFWdUsrweJ&#10;xSqVOa3NCko+7Fyd2m3snbTc/T+01C0v7OPULOdZIJohJFKp+VkIyCPYivNbv9tX9lGxu5LG8+Pf&#10;huOaGRkljfUACrA4IP0Ndj8PkH/CttDH/UDtv/RK1+bH7C/7Nvwr/aV/aK8eeGvivpd1dWenQ3Fz&#10;ax2148JEhvAmSUIJ4J46V62f59mmBxGCw+CpwlPEcy99tJWSe616+Z89whwnkObYPM8ZmlWpClhF&#10;B/u1FyalKUdpadF1XU+8x+27+ySRn/hoLwz/AODAUh/be/ZIAz/w0F4Z/wDBgK4Mf8Eov2MwMf8A&#10;CGat/wCD+4/+KqG9/wCCTn7G9xayQQ+FtZgZlIWaPXpiyH1G4kZHuCKn23H3/PnD/wDgVT/I0WF8&#10;If8AoJxn/gul/wDJHvHgX4p/DX4n2cl/8OPH2ja9DAVFw+j6nFceSSMgPsY7CR2ODVjxl448JfDz&#10;w7ceLvG+v2+l6Za7TcX15JtjjycDJ+pAr80/2cdC8R/sd/8ABSmz+Dh16e4tG1j+y7pbebC3lvdW&#10;++2MgwASplhcjHDIcV9k/wDBShf+MM/F3/XO3/8AR8dRlfFWJx2Q4vFVKKhWw7nGUb3XNBX+57fJ&#10;6mmfcA4LKeLcuy+hiHUw2NVKUKlkpclSXLttdLVaWs1puev+A/iL4I+KHh6PxZ8PfE1pq+myyNHH&#10;fWMm+NmU4YZ9jW1XzV/wSd4/Y40nj/mMX/8A6ONfStfRZLjqmZ5TQxc0k6kIyaWybSeh8XxPlVHI&#10;+IsXl9KTlGjUlBN7tRbV3bS4UUUV6Z4YUUUUAFFFFABRRRQAUUUUAFFFFABRRRQAUUUUAFFFFABR&#10;RRQAUUUUAFFFFABRRRQAUUUUAFFFFABRRRQAUUUUAFFFFABRRRQAUUUUAFFFFABRRRQAUUUUAFFF&#10;FMAooooAKKKKACiiigAooooAKKKKACiiigAooooAKKKKACiiigAooooAKKKKACiiigAooooAKKKK&#10;ACiiigAooooAKKKKACiiigAooooAKKKKACiiigAooooA+Y/+CzHg/wD4Tj/gmD8ZNG8lpPJ8J/2h&#10;tXt9kuIrrP0Hk5+gr5y/4N5v+Cj/AIW+OX7Oml/sg/EvxhaQ+OvAdv8AYvD9rcyLHLqujxqTD5Q4&#10;DtbxjymA5CRoxySWP27+2b4FPxQ/ZH+KHw4Wfym134faxYrKFzsMtlKgP4Zr+Vf4NfFvx38BPipo&#10;Pxm+GOrrY694b1KO+0u6aFXVJUORlW4YHkEHqCa+jyvCRzDL6lF6NO6fnb8nax87mmKlgMxp1ls1&#10;Zrur/mrn7Vf8FQv2XLv4N/GOT4oeGNG8vwz4skacNbxgR2t7/wAtYiB93cf3i9AdzAfdOPl2vsT9&#10;h/8A4LXfso/8FJfClz+zf+2D4V0jwP4mv44LeC3v9Uzp2tzMMb7WZwptphIPlhck/MgWSQlgM79p&#10;n/glF8W/hnd3HiX4Kyt4s0L5pBZooS/tVyfkKZxMAMfMpBPPyDjP8x+IHhzmuWZlUxeDpOVOT5nF&#10;K7i3vZLeL3Vr22aVrn9teEXjLkebZPRyzNK6hWppRjOTtGcVpG8n8M0tHzW5tGm22l8y+CfiL4++&#10;GuptrPw88aapod28ex7nSb6S3dl9CUIJFe2/C7/gqH+1v8NbFdKu/GFt4ltUPyL4ktTPKozz++Vl&#10;kb/gbNjtXz5c29xZ3ElpeQSQzROUlikUqyMDggg8gg9qZ1FfmWBzjNsrl/stecLdFJpfNbfgfuWa&#10;cN8P57G2PwtOre2sopvytK118mfql+wT+3Z4v/a58Q654f8AE3gCx0kaNp8U/wBqsbl3ErM+3aQw&#10;49epr6ar4D/4Il2YN74/vs/djsI8fUzH+lfflf0zwPj8dmfDVHE4ubnOXNduy2k0trdEfwv4qZTl&#10;eR8cYnA5fSVOlBQtFNtJuEZPdt6t9wpHOFzS184/8FXf2pNQ/Y9/YJ8f/GXw9Gr61/ZqaX4fVp/L&#10;KXl5ItskwO05MQkafbj5hCVyucj7CjTlWqRpx3bS+8/OatSNGnKpLZK/3HwX/wAFYv8Ag4S+I/wr&#10;+Let/s3fsPXOir/Yuy21b4hSRx32+5MatJHZod0Q8pm8tnkV/nSQBQAGPyz+zZ/wcQf8FC/hP8T7&#10;HxH8aPiT/wALE8MeZt1bw3qOl2Nq0qHq8U8FurxyAZxklM/eU9vh/wAPaD4i8e+LrHwzo0T3mqa1&#10;qUVrao0mWmuJpAigk9yzDk+tfvt8OP8Ag2x/YT0b9n1Phv8AERNa1rxhcWf+mePLXUJLWaK5I+9B&#10;b7miWMHojhyQOWOa+yxFPKcrw8adWF76Xtdvu79Pl8j43D1c2zSvKpSm1bW17LyVuvz+Z+Kv7e/x&#10;o8GftE/tkfEP45fDyS5bRPFPiKTUdN+2Q+XMsciqdrrk4YHKnBIyOCRg1+w//BrgSP2J/GWP+ihy&#10;/wDpJb1+Ln7V/wABLn9l39pLxl+z3deJk1lvCOvTad/asdqYBdBDxJ5ZZtmRj5dzYPc9a/aT/g1u&#10;/wCTKPGX/ZQpf/SS3qs55FlKUNvdt6CybnebPn396/r1OD/4LBf8Fpf2z/2If209R+A3wTPhP+wb&#10;XQdPvI/7Y0JribzJoyz5cSrxnoMcV6t/wQt/4Kg/tO/8FC/E3xC0r9oI+HfK8M2NjLpv9h6S1sd0&#10;ryh9+ZG3cIMdK/PX/g5D/wCUnWsf9ijpH/ok19Bf8Gov/I8/GL/sE6T/AOjbiuOtg8LHI1VUFzcs&#10;dba7o66OMxUs8dJzfLzPS+mzPbP+C4n/AAVi/as/4J+fGzwd4B+ADeG/sOueGpL6+/tvR2uX81Zy&#10;g2kSLgYHTB5rz3/gnl/wcR+IvE3hv4n+MP29/EXh22t/DGg2t74T03w5pn2a71W4LyrJaxK8pEjs&#10;fJxkqqjczEDJHlX/AAdR/wDJz/w1/wCxIn/9K2r5p/4Iz/sCfDv/AIKG/tY3Pws+K3ie/wBP0Hw/&#10;4Zm13ULfTVAm1BY7i3gFuJCf3IJnDFwGOEwAM7hph8Hl8snVWrG2l20tdH+uxniMZj45xKnSlfWy&#10;Temq/Tc6f4v/APBwt/wU5+JHjW48SeDfjHZ+CtLaTNn4f0Hw9ZSQwL2zJcwySyNjqWbaeyr0r72/&#10;4Itf8FyvEn7U/jE/sz/tka/pkXjK6RT4R8RwWSWketMMBraVEwi3JzuXYqIyqwwGADeR/wDBdn/g&#10;kZ+yJ+yr+yvZ/tF/s0+Ar7w7f2PiS007UrG31Ka4tZredZP3jiZnZWDqighgDuxivyu+DXxJ1X4N&#10;/Fvwz8WNEaQXXhvXrTUoVhlMbMYZVk27h0yFxn3rojhctzPAt0YKPRaJNNHPLFZlluOSrVHLq1dt&#10;NM/rxdsc7vrX44/8FWP+DiHxz4W+Ilx8Df8Agnx4o0+G30ljFrXxCewgvRc3Hykx2Syh4vLX5laV&#10;0bcSdgAUO33p/wAFcvjFrfwf/wCCafxQ8e+F/EDaVqlz4ZWysLyFysiNdyJA2xhgq/lyPtYYKnBH&#10;Ir+YfTdPu9X1G30uwi8ye5nWKFf7zMcAfma8zIcvo4jmrVVdJ2Se3q+56me5jWw/LRpOzau2t/l2&#10;PvL9mf8A4OJf+Cg/ws+Jljqvxu+JcPj3wrJdRrrWkaloFnFMsBceY9vJbxwssoXO0OxQnggZyPk3&#10;9r/4g+F/iz+1t8Ufin4GvmutF8TfEXW9V0e6eFo2ltbi/mmicqwDKSjqcEAjODiv26+D/wDwbi/s&#10;VWX7Kdn8P/ifot9qHxCvdGZr/wAcLeTxSWl7ICw2WyzeV5cRITYclwhywLZH4V/Hf4V3vwL+OXjL&#10;4Jahq0eoXHg7xXqOhz38MRjS5e0uZIDKFJJUMY9wBJwDjmvay+tl1fETeHjZrR6WTXfT/gM8XMKO&#10;Y0KEFiJXT1V3dp9tf+Cj99P+DbM/8aydN/7HTV//AENK99/4KF/8FBvg9/wT0+CF58UfiFdQ3+sy&#10;x7fDPhKG8SO61ibzI0ITd0RPMDyNg7UVsBjhT4B/wbbf8oydN/7HTV//AENK/Jb/AILW/tdeI/2t&#10;v29vF9xPL5fh/wAFX83hvwzZx3BkjEFtKyST9AN00oeQ8ZClEJbYGPhU8CsdnFWMvhTbf37fM9yp&#10;jngcnpOPxNJL7t/kdn8cf+DiP/gpZ8U/FsmreAfibp/gHSeRbaH4e0G0mUDJIZ5rqKWR3wQDgqpw&#10;PlByTvfsx/8ABx9+358KPGdnJ8efE2n/ABI8MtdRjUrG+0a1s7yODPz/AGee1jiG/GSPNEgyAOBm&#10;u4/4IEf8Epv2af21vAviz4+ftJWl7rtroniAaNpvheO4e2t9wt45nuJZInDyEiVVVAVC7GJLbgF8&#10;e/4Lm/8ABOrwF+wF+0lo7/BovD4L8caTJfaPpc0jO+mTwuEntw7MzSR/PFIrMc/vSpzs3N7Ef7Hq&#10;Yl4P2aul2X573PHbzenhljPaOzfd/ltY/fX9l39qz4I/tjfCez+MfwG8awaxpVyFW4jVgs1jcGNX&#10;a2nTrHKocZU/gSOa/M//AIK7/wDBaz9tL9in9tTV/gN8Fm8J/wBg2OkWNzD/AGtoLXE3mSxbny4l&#10;XIz044rgf+DVL4pyWfxo+KfwSudTuNmpeF7XW7Sz3fugba5EE0mP7x+1QjPoK8G/4OL/APlJ74i/&#10;7FvSv/RFebg8uoUc4nQmuaKV1f5Hp4zMa1XKIV4Plk3Z2+Z7z8DP+Dkz9o2L9nz4m+MvjNpXhHVP&#10;F1g2mW3w/wBMs7E2cZkna4E88y+aWmjjCRnauDkgEgMSO8/4INf8FIf28v23P2z/ABR4T/aE+Ns2&#10;ueF9P8C3eqtpaaDYW8EV19stIoVV4YFdcJLLhd3IXncRmvz1/wCCXn/BOnWP+ClPx21L4P2nxKHh&#10;Gz0nw/Jqd9rf9ji/K4kREi8nz4c7i5+bdxjoc1+1n/BLL/gjno3/AATJ8b+LvGtp8eJfGknijSra&#10;xWObwytgbNYpGdiGFxLv3ErxhcbOp7bZlHKsHSqU4xXtGlZW222drLuYZbLNMZVp1JSbppu7vvvu&#10;r3fYp/8ABVv/AILSfCn/AIJ/6TN8Mvh2LPxX8VLiP9zoXmFrbR1KhlmvSpBGQwKxKdzDklRgn8kf&#10;Gn/Bfj/gqr4x12bWLX9pNdEhkkLQ6bovhfTY7e3H91TJA8jD/fdj7184/tO/Efxx8Xf2jPHXxM+J&#10;CTR67rfizULvVLedmLW8rTuTCN3IWP8A1ar/AAqgAAAxX7Af8G6/7Iv7C3xZ/Y31bx74z+Gvg/x3&#10;42vPEE1r4rtfFOi2uoSaPEpYW0Mcc6N5McsR8wuAPMbcCT5WF2+q4HKcCqlSnzvS90nq/XRIx+tY&#10;7Nsa6dOpyLW2rW3pq2fOP7Hv/Byx+118OvF+m6H+1kdN8eeF5LpU1TVIdHhtNVtoSwBeP7OI4ZSq&#10;5wrIC3d6/cL4I/HL4T/tF/DfT/i18FfHNj4i8P6mpNpqVhJuUkcMjA4KOp4ZWAZTwQK/Db9sf/g3&#10;w/bRuf2pfHOo/sxfCPSbjwDea9LdeFhHrNvarBay4kEAjkkLKIixiBPUR7sAHA+9f+CCH7IP7Y37&#10;FPwu8ffCX9qPwhBpWm3WtWepeFVh1mK63SSRypdriNiIwPKtm7ZLt6GvPzSjllTDqvh5JS091Ndf&#10;Luj0cqrZnTxDoYhNx11aelvPsz5X/wCCjX/BeP8Abt/Ze/bW+IHwG+GLeDf7B8N6wLbTf7Q8PNNN&#10;s8pG+ZxMNxyx7Cvrr/ghb/wUP/aF/wCChXw08eeK/wBoFtDN14c1y0tNO/sPTTbL5ckLu24F2ycr&#10;7V+Ov/BaD/lJ78X/APsZB/6Iir9F/wDg1K/5If8AFv8A7GrT/wD0mkrpx2DwtPJlUjBKVo69dbXO&#10;bA4zFVM4dOU243lpfTS5+sNFFBz2r5M+sIdQv7PS7CbUtQuo4Le3iaSaaRtqogGSxPYAV8EftY/8&#10;FavE2leLNQ8Bfs0rprWVqfJ/4SuaP7QZ32/M0CMAmFY4DMHDbcgEEGvUf+Ctfxq1z4Zfs+2vgPw9&#10;ujm8ZXr2d1dKxBjtY1DyoPdyUU9tpcdwR+cfwa+Hk3xZ+LPhz4bRyyRjW9Zt7SWaFQWijdwHkAPB&#10;Kpub8K/HvEDi7MsPmEcoy2TjN8vNJaO8top9NGm2tdUk1qf0j4P+HWR47J58R53BTprm5IS1jaHx&#10;TkuuqaUXpo207q3qFp/wUs/batbxb0fG+aTDZMc2i2LI3tjyOn0x7Yr7B/Yd/wCCl2k/Ha9X4bfG&#10;xrDRvE7yKNNuoAY7XUskARqGJ2S5P3c4YdOhFQfHf/glb8AB8D9Sj+FemXmm+JNJ0+S6sdSmu5Jz&#10;eyRoW8mVWYLh8bdygbSQcEDafzX03Ur7RtRt9X0y5aG5tZlmt5k+8jqQVYe4IFfM4jMeMuA8zpPH&#10;V3VjNXs5ynFrqlzaqSutV5bq6PusHk3hn4tZHiI5XhVh6lN2Uo0405xb1i3yaShKz0bb0eidmfvF&#10;dXENtA1zPOsccalpJHYBVUDJJPYCvhn9rr/grNdeFfE8ngX9mRdN1CO3jC3fia6jM0ZlOcrbpkBg&#10;vHztkFsgKQMn1r/go98T9Q8G/sUahqGk6w1vc+IBZ6fHIDhpVmG6VRz1MSyZ9s1+W3gTwjqXxA8a&#10;6P4D0Yqt5rmq29hal+nmTSrGufbcwr6rxC4uzLAYinluXNxlNKTkvi95tKK7Xtdvfa1j4Dwb8Ocl&#10;zfBVs8zmPPTpylGMJfD7qTlOXdK9kttHdPS3r5/4KT/ttG5+1f8AC87jdu3bf7Gsdv8A3z5GMe2K&#10;+kf2Rf8AgrQ/ibXU8D/tP/2fp/nIFsvE1nD5UIcA5FwmSF3dnXAB4KgHI9J/4dO/swf8Ku/4Q0ab&#10;d/259g8v/hKvtMnnfaMf67yt/l43c7MYxxnvX5j+PfB2p/D3xzrPgHWypvND1W40+6aP7pkhlaNi&#10;PbKnFfKY6tx1wPXo4nFYh1Iz6Ocpxut4yT2dnuvk9D9AynC+FPiphcTgsBg40Z0/tRpwpTSeinFx&#10;3V1tL5xVz90re6hu4EurSdZIpFDxyRsGVlIyCD3BFfmh46/4KwftW+HvG+saBp58N/Z7HVbi3g8z&#10;R2LbElZRk+ZycCvq/wD4JefEW9+If7IujDU9Va7utDvLjSpmk5aNYyGiQnviKSP8MV+XPxX/AOSp&#10;eJf+xgvP/R719Lx5xLmH9i4DG4CrKl7ZOT5XbpF2fezbPiPCXgfKJcTZvlmbUIV/q7jFOUbrSU1z&#10;JPbmST9D7Hh/4K+eL9I+AdrcXml6ZqnxAvtQuVKx2zR2dhartEbyLv3O7EthQRwCSRwD4tpv/BTz&#10;9tGw8RR69P8AFaO6jWbzG0240e1+zuuf9WQsYYL24YN717F/wTc/YQ+CPxu+E8/xf+LNldaxJNqk&#10;1na6Z9oeGGFYwuWJjYM7Et6gDHQ8mvCf2+f2dtC/Zo/aEuvBPhOV/wCyNQ0+PU9LhkYs0EUjyJ5W&#10;TydrxuATzjGea+VzbEcdRyPD5tWxLjSaikozalqtJSta7la+rdr2stj73h3B+FFTirGcPYfAxlXT&#10;nKTqU4uOj1hTbu4qF7Kyina929T7J0L/AIKx/Cub9m2T4o6/p4i8YW8/2I+E4ZObi5xkSo3aAr8x&#10;Y8qQV5O3d8leJP8Agp7+2drniC41nTvisNLhknL2+m2Wj2hht1zkIPMiZmA9XJJ71X/YB/ZY8Nft&#10;VfF658OeM9entNK0fT/t15bWsf728XeEEQfP7sZYEtgnAwACdw9k/wCCkn7BPwm+CXwws/jD8GrC&#10;bTI7XUIrLVtLed5o5EkB2zKzsWVg4CleQwfPG3DdWKx/HefcPrNI1uSlSVnyScZT5fim+Xe3VNpa&#10;NpHFgcp8JuEeMnkM8N7XEYiV17SCqQp82sKacr2v0aUnqlKXb2f/AIJ6/wDBQDVv2m7+6+GPxO0u&#10;1tfEljZ/abe+s8JFqEQIV/3ZOVkGQTtypBP3cYP1Xmvxi/Yu8c6h8PP2qvAfiDT/APlp4ktrKdST&#10;hobl/s8n1wshI9wK/ZuP6V+h+HXEGKzzJZLFScqlOXK292mk0357rztd6s/GvGjhHL+FeJoPAQUK&#10;NeHMoraMk2pJdls0tldpaIdRRRX6Afj4UUUUAFFFFABRRRQAUUUUAfnF/wAHOGiPcfsJ+H/FkQ/e&#10;aH8Q7KeMnoGaGdP617j/AME1f25Ph5/wU+/Y+Go+IJrT/hJorB9I+Ivh+Jdpt7hlKmRFbP7qZP3i&#10;MMgEsmdyMByP/Bwp4EPjP/gl1421BQxbw/qWl6mu32u44T+GJifwr8Gf2Mf20/jt+wl8Yrf4yfAz&#10;xELe42eRq2l3WWtNUttwJhnTuMjIYYZTyCOc/R4XLoZpkzp/aTdr7apXT8mfO4nMamU50qquk1F6&#10;bppuzXmj9HP2rv2etW/Zl+NeqfDG/uPtFpGRcaPef8/FpJkoT6MOVYf3lOOCCfN/wr7s+DH/AAUD&#10;/wCCbX/BWv4caL4I+JWraX4R+IupRfZ7fQdYmji1KzugBlbO6ZQs8bO3yJkNIBzECMDwz4z/APBO&#10;D9qP4Q6ldCz8B3HibS4CWh1Tw9GZ/MjzgEwj94req7Tj1I5r+TeNPD3NuH8dKdClKVGTbVk24rs/&#10;JdJaprd3P778M/GHIeLMrp0MbXjTxUUlLmaiqjtbmi3ZXfWOjTeiaPPPhF+0j8cvgPefavhR8SNR&#10;0lWbMlmjiW3kPq0MgaNjyeSuRntXvWkf8FjP2orOWD+1vDnhO8ijwJh/Z00ckoA5O4TYUn2XHoK+&#10;Ubm3uLK4ktLyCSGWJykkciFWRh1BB5BFNr5DA8RZ7ldP2eFxE4R7Ju33PRfcfoubcG8J59V9tjsH&#10;TqTf2nFcz9ZKzflrp0P20/Zv+KOrfGr4IeHfinrmkw2N1rVh9ols7dyyR/OwABPJGAD+NdxXm37H&#10;doLH9ln4fwL/ANClYv0/vQq39a9Jr+sMrnVqZbQnUd5OEW33birv5s/z1zynh6Od4qnQjywjUmor&#10;tFSaS110WmoV/OX/AMHFX/KUjxZ/2L+j/wDpFHX9Glfzl/8ABxV/ylI8Wf8AYv6P/wCkUdfW8O/7&#10;8/8AC/zR8bxF/uK/xL8mfDdfs/8AsY/8G7X7HP7Qv7Jvw7+OfjT4kePrfVvF3hGx1XUIdP1C1SCO&#10;WaIOyoGt2IUZwMkmvxgr+p7/AIJbf8o4/gj/ANkz0j/0mSvZz7E18NQhKlJq76eh4uQ4ahia81Vj&#10;ey6+p8n/APELp+wj/wBFU+JX/g0s/wD5Fo/4hdP2Ef8AoqnxK/8ABpZ//ItfpVRXy/8AauZf8/Gf&#10;Uf2Vl/8Az7R+Lf8AwUT/AODcr4WfAP8AZq8R/Hj9mn4reJLy+8Jae+oahofiQQzLeWsfMvlyRRoU&#10;dVywBBB2kEjOR+Rdf1dft9/8mR/Fz/snOsf+kctfyi19TkOLxGKoT9q72f6Hy+eYXD4WvH2UbXR9&#10;j/8ABATUb6w/4KyfC2Kzu5I1ul1uG6VGIEsf9i3zbW9RuVWwe6g9QK/pPXr07V/NV/wQQ/5Sz/CX&#10;/rprf/pj1Cv6Vv4/wrxeJP8Afo/4V+bPY4c/3KX+J/kj+UP9vz/k+741/wDZW/En/p0uK828G6Nb&#10;+I/GGk+HruR1hv8AUoLaVo/vKryKpI98GvSf2/P+T7vjX/2VvxJ/6dLiuC+FX/JUPDf/AGHrP/0e&#10;lfYUf93j6L8j5Gr/ALxL1/U/cqw/4Nev2FLmyhuJPip8StzxqzY1Sz6kf9etTf8AELp+wj/0VT4l&#10;f+DSz/8AkWv0i0r/AJBtv/1xX/0EVYr4D+1cy/5+M++WV5fb+Gj81T/wa6fsJAZHxT+JX/g0s/8A&#10;5Fr4p/4LH/8ABEXwz+wH8LdJ/aE+A/jvWNa8KyapFpevafr2x7qymlV2iuFeNEVomKeWQQGVmjxu&#10;DHb/AEAV8L/8HGP/ACi28Vf9jFo3/paldeX5pj5Y2nGc202k0/M48wyvAxwc5Rgk0m015H854r9X&#10;P+DU6/vF+PXxW0xbmT7O/hKxkaHcdpcXRAbHqASM+9flHX6r/wDBqf8A8nDfFT/sTrP/ANKzX0+c&#10;f8i2p6L80fM5P/yMqfr+jP2l+JHw78HfFnwDrHwy+IGhRaloevafLY6rYzZ2zQSKVZcjkHB4IwQc&#10;EEEV/M7/AMFW/wDgnprf/BOv9py5+G9k9/eeDtaia/8ABOtX21nubXIDwuyhVaaJiFfAXIKNgBxX&#10;9P1fLP8AwVt/4J5+Hv8AgoX+zBe+DrDT7NPHPh2Oa/8AAWqzxqGiutoL2pkPKRXAREfnaGWNyD5Y&#10;FfJ5PmDwWISk/clo/wBH/XQ+szfL1jcPeK9+O3n3X9dT+ZTStU1HRNTt9b0a9ltbyznSa1uYHKvF&#10;Ip3K6kdCCAQfWv6Pf+CKP/BS9/8AgoJ+z7NpvxGns4fiJ4NZLbxHBa5Vb23b/UXqoSSNwBV+SA6k&#10;jAYAfzo+O/AfjH4X+M9U+HXxB8O3Wk65ot7Jaappl5HtltpkOGRh6g/ge1ewf8E3/wBtbxR+wL+1&#10;boPx30VpptL507xZpsX/AC/aXK6GaPHdlKJKvT54l5xmvq80wMcfhfd+Jaxf6fM+TyvHSwOKXN8L&#10;0kv1+R/VBI4Ubt2AOTX84P8AwWs/4Kea7+3l8eJ/AHgq+jX4a+CdTnh8NLblv+JnLhUe9lOcNkq3&#10;l4A2o3csTX6A/wDBZz/gs/8ADXwV+y3pvw//AGMvjRHfeLPiNYpPFrvh66eObRtJbO6cSABoZ5CD&#10;GgG10w7fKVXP4TAYry8hy6UL4iqtdlf8X+n3nq59mEalsPSem7t+C/UCQBX76f8ABvx/wTK8Kfs7&#10;/AvR/wBsr4g2JuvHnxA0GO60jzJFaLStHuAssIjUDiWZNkjOSSFKoNv7wN+eX/BC7/gmif25P2hv&#10;+FlfEzR4bj4a+A7pJ9cguQrrqt7w0NgUPVD/AKyQkFSibOr8f0V2Nla6daxWFjaxwW8EaxwwwoFS&#10;NAMBVA4AA4AHSjiDMOVfVqb/AMX+X6seQZfzP6zUX+H/AD/yJE6U6iivkT6wxfiH4B8K/FDwTqfw&#10;/wDGulJeaXq1m9veW7cZVhjIPVWHUMOQQCORX52/DDx74i/4Jq/tmap8Fr6ebUPB2sX1ss/nK282&#10;0oBhuU6KXTftfAw2xlGCAR+lbgkYFfN3/BTT9nbwp8Wf2e9W+IU8ENrr3hGxe/sdQEI3vCnzSW7N&#10;12suSBnAfB9c/G8Y5ViK2FjmeC93EYf3k/5opNyg/Jrv5rqz9N8Nc/weHx08jzROeDxtqco9I1G0&#10;oVEu6ejas9nrypHiP/BQz9orxV+0V8VrP9ib4FyxXlvNqUEWsXEBJFzeKd3lFhkeVFw78H5o/wDY&#10;wfrv9mL9nXwh+zH8LLT4aeE3knZW+0anfzKA13dMqh5CB0HygBecKAMnrXyb/wAEb/gZ4Vv7bXP2&#10;gtYiW61a0vG0zSvMQN9kUxhpJVz0dg2zPULuH8Rr73Gcc1x8G4WtmUp8QY1Xq1tILfkpp6RXq7t/&#10;Lq2eh4l4/C5JGnwhljaoYazqu1nVrNJucvJKyS6arVKLPlP/AILDAf8ADKNrx/zN1n/6JnrsP+CY&#10;ij/hhzwRx/0Ev/TndVx//BYfP/DKFrj/AKG6z/8ARU9fMv7OHh//AIKYXvwZ0a5/Z91nUofCLfaP&#10;7Jjt7q0VB/pEolwJBuH77zOvf2rx8wzWWUeIdSsqE6t6CXLTXNJXlF3a7aWv3aPpclyCPEfg3Rw0&#10;sVSw/Li5S5q0uWLtTkuVOz953ul2T7H6jVwv7UH/ACbX8Qf+xJ1T/wBJJa+Kv+EW/wCCy3/Qxaz/&#10;AOBlj/hWJ8SvDX/BWWH4d67N8Q9d1Z9AXR7ltbWS8syptBE3nA7RnGzd059K9LGcaVKmDqQ/s7EK&#10;8WruGiut3rseLlnhjQo5lRqf21g5cs4uyq3bs07Jcu76Hp3/AARV/wCSa+Nv+w5bf+iTX2V4q8L6&#10;B428O33hHxXpUN9pupWz297aTrlZY2GGU/h3GCO3NfGv/BFP/kmvjc/9Ry2/9EmvtyvS4DjGpwfh&#10;oyV04yTXdc0jwfFqdSl4k46cG01KDTWjTUIWafRn5oprfib/AIJW/thy+GLO6k1LwVr8EE80U7Bp&#10;JdPeRlEnGAJ4nWQdAGA6AOCO2/4KS/tS6v8AGDxFp/7HPwJaLVf7YltTrUkEe5p52dZIbZWP3dpC&#10;O5xkHCkjDivev+Civ7Png74z/s5a94l1m3jg1fwjo91q2k6ksIaRBDEZZIM5B2SKm088Ha2Dtwfm&#10;/wD4I4fBLwx4m8T6/wDHTW90+o+H5FstJib7sLTRt5k3XlthKDPQM3cjHxeNy7OMBmj4Zws+XDYl&#10;88XfWFPV1IL16dGv8UrfqGV51w5m2Qx44x9PmxuBj7OSt7tWt7qoVJW006vdPX7Mb/W/7I37Lvhb&#10;9lX4WQ+CtGl+1andlbjXtTKjN1c7QDt7iNeQqnkAknkmtf8Aat/5Nc+JH/Yh6v8A+kUtd+gIHNcD&#10;+1d/ya78SP8AsQ9X/wDSKWv1Ctg8Pl+R1MPh48sI05JJdFyv+n36n4Phcyxub8VUsbi5udSpVhKT&#10;fVuS/BbJLRLRaHzF/wAEUf8AknXjj/sNW3/ok14b/wAFcf8Ak7mb/sX7P+TV7l/wRR/5J144/wCw&#10;1bf+iTXhv/BXH/k7mb/sX7P+TV+N5r/yajCf41/6VM/pTh7/AJSCzH/r2/8A0ikfqdRRRX72fySf&#10;LP8AwV8GP2T0wP8AmZrT/wBBkr0L/gn2MfsdeBMD/mEf+1Hrz3/gr7/yaen/AGM1p/6DJXoX/BPz&#10;/kzrwJ/2CP8A2o9fCYf/AJOLX/7B4/8ApaP1jGf8mXwv/YZP/wBNs+OP2ev+Uw+of9jn4l/9Jr2v&#10;0rr81P2ev+Uw+of9jn4l/wDSa9r9K65/Dn/kX4z/ALCKn5QOrxo/5HGW/wDYFR/9KqBRRRX6Gfjp&#10;+evxbA/4fE6D/wBhKw/9Ja/QoY7V+YP7cVv8Srv/AIKPSW3wdlmj8Ts1iNFeB1VxN9nGMF/l6Z68&#10;V1y+Ff8Agsr28Raz/wCBlj/hX5BkfEMsnzHMaawlWtevN3px5kulnqtdL+h/RvFHB1PiTJclryzD&#10;D4flwlKPLWnyyfW6Vnda2v3TP0Qr4B/4LcH/AImXw2/699W/9CtKzv8AhFv+Cy3/AEMWs/8AgZY/&#10;4V4X+2LpP7Yel3nh/wD4a11C8uJJI7n+wftk8D7VBj87HldOsWc+1Y8acVVMy4brYd4KvT5uX3pw&#10;tFWnF6u/W1l5s6fDLgGjknGuGxsc0wtbl5/cp1OabvTktFZXte78kz9Zfh9/yTfQ/wDsB23/AKIW&#10;vgP/AIJf+L/CnhD9qL4i3fizxNp+lwzWFwkUmoXiQq7fbVOAXIycdq+/Ph9/yTfQ/wDsB23/AKIW&#10;vzB/ZG/ZR8GftafH7xv4R8beIdU06DS1uLyGTS2jDs/2vZg70YYw3avY4sqYylmmUSwsFOonO0W7&#10;Jvlju+h834e0ctr8P8RU8fVdOi40+aUY8zS9pLVR0vrZH6Zj43fBnGf+FueGf/B7b/8AxdMuvjt8&#10;E7WBri4+L/hlUQZZv7ct+P8Ax+vmT/hy58BAM/8AC0fF/wD38tf/AIzXyl+3J+x7ZfskfE7SdN0u&#10;81TUvC2r2aTW+pXSxiUSK5WaDcqhd4AVwdoGJB12mtc34o4tyTBvFYrAwUE0m1Uva+ibstr6fMx4&#10;d4D8POKMzWAwOa1XUabSdHlvbVpNyte13bsmdt4d8a6d+0n/AMFYtP8AHHgVlNjc+KoJrWSRuJYL&#10;C0UNIP8AfS2ZgP8AaAr7G/4KUf8AJmfi/wD652//AKPjq9+yN+y9+zf8JPBum+P/AIOeHEuptZ02&#10;O4h8Q6gyz3bxSIG2q+P3anPKpgHvnAqj/wAFKAR+xn4vH/TO3/8AR8dLA5PjMr4TzGti5RlUrqrU&#10;fL8K5oXsu+t3fzt0uGZcSZbn3iHkuGy+nOFDCSoUI89lN8lRJtpXtpZWeujbteyw/wDgk9n/AIY5&#10;0nH/AEGL/wD9HGvpSvmr/gk9z+xzpP8A2GL/AP8ARxr6Vr6jhP8A5JnB/wDXuH5I+E8Qv+S6zL/r&#10;9U/9KYUUUV9CfHBRRRQAUUUUAFFFFABRRRQAUUUUAFFFFABRRRQAUUUUAFFFFABRRRQAUUUUAFFF&#10;FABRRRQAUUUUAFFFFABRRRQAUUUUAFFFFABRRRQAUUUUAFFFFABRRRQAUUUUgCiiigAooooAKKKK&#10;ACiiigAooooAKKKKACiiigAooooAKKKKACiiigAooooAKKKKACiiigAooooAKKKKACiiigAooooA&#10;KKKKACiiigAooooAKKKKACiiigCDUrK11Oxm02+gWSG4iaOaNhwysMEH2INfyTftNfDub4RftHeP&#10;vhTcCPzPDXjTVNLbyRhcwXUkXHt8vFf1vN15r+an/gut+zde/s5/8FIPHU8RZtL8dXX/AAlelTMx&#10;Yk3jM9yhJAAK3QnwAThDHzk4H0vDdTlxE6be6v8Ad/w583xJT5sPCp2dvv8A+GPj7aPWvp/9m7/g&#10;sZ/wUI/Zf/sbS/Bfx81DU9B0WGO3tvDPiKNLyzNupH7nDjeowNoKsrAdCK+YaRvXNfW1KNKtHlqR&#10;TXmrnydOtVoy5qcmn5aH9I3wN+M/w0/4Kcf8E7L79rPx/wDs/wCi6Vrb6Xq0aw7lupLee0EqLIk+&#10;xH2kjcFP3c4+bGT+c1fY/wDwQDurrxt/wR917wlbIomtda8RadD15aSBJQePef8ASvjggg4r+PvG&#10;rB0cLnVF04KN+daLezVrvd2T6n9+fRmzDE43h7FQrVHLldNpNtpXjK9lsk2uh96f8ES7lBL8QLXP&#10;zMuntj2Hn/4198V+dv8AwRT1KWP4keNdIDfu5NEt5dvH3lmI/k1folX23hvPm4QoLs5r/wAnkflP&#10;jXTdPxHxb/mVN/8AlOK/QK/OL/g53up7f/gn1o9mkh2TfEawMi+uLa6xX6O18D/8HIPw11zx7/wT&#10;R1TxJosKyf8ACI+K9M1a+X5t32cu1qxUAHJDXKMc4AVWOeK/SMscY5hSv3R+N5onLL6luzPwg/ZL&#10;/wCTqvhn/wBlB0X/ANLoa/rWUYFfyKfAHxfo/wAP/jx4J8e+JJnj07RPF2m3+oPHHuZYYbqORyAO&#10;p2qeO9f1v6Jrml+JNGtPEOgajDeWN9ax3Fld20geOeF1DI6sOGUqQQRwQa9niaL9pSfk/wBDxeGZ&#10;L2dRea/U/l+/4K2/8pKvjR/2PV1/Sv1a/wCDW7H/AAxR4y/7KFL/AOklvX5M/wDBVPXNI8Rf8FGf&#10;jJrGg6nDeWk3jq88q4tpA6PggHBHBwQR9RX6zf8ABrbn/hijxlx/zUKX/wBJLeu3Nf8AkSx9I/kc&#10;eVf8jqXrI+D/APg5D/5Sdaxj/oUdI/8ARJr6C/4NRf8AkefjF/2CdJ/9G3FfPv8Awch/8pO9Y/7F&#10;HSP/AESa+gv+DUX/AJHn4xf9gnSf/RtxTxH/ACTq/wAMfzQYf/koP+3pfkzlP+DqP/k5/wCGv/Yk&#10;T/8ApW1Yf/BrR/yfd4z/AOyUXf8A6ctOrc/4Oo/+Tn/hr/2JE/8A6VtWH/wa0f8AJ93jP/slF3/6&#10;ctOqY/8AJO/9u/qOX/JRf9vfoff/APwcYKG/4JbeKyR93xBopH/gbHX86Ir+i7/g4v8A+UWviz/s&#10;YNG/9LY6/nRrTh3/AHB/4n+SI4i/39f4V+bP6FP+Die8nt/+CVVxDE+FuPEWiJJ7jfu/mBX4a/sV&#10;6Bpfij9sf4S+GtbtVuLPUfiZoNreQyfdkik1CBGU+xBIr96v+C9ngDUfHf8AwSe8T3GmtEraDJpO&#10;qTeaxGY47iJWAwOTh+/Ffz5/A34gt8JvjX4O+KajcfDPinT9WAxnP2e5jm/9kqch97LZpb3f5IrP&#10;PdzKEpbWX5s/rwAwMV/KN/wUI/5P4+OH/ZX/ABL/AOnW5r+qPwj4z8PeOvBum+P/AAvqkdzpOrab&#10;DfWN4rDbJBIgdXz0wVINfyoft0a9o/in9t34yeJvDuqQX2n6j8VPEN1YXtrIHiuIZNSuHSRGHDKy&#10;kEEcEGuDhuL+sVPRfmdvEutGnbu/yP3K/wCDbYZ/4Jk6b/2Omrf+hpX4GfHYsfjh4yLHJ/4SrUck&#10;9/8ASZK/fL/g22P/ABrJ03/sdNX/APQ0r8Lv2y/hr4k+D/7WXxI+Gni2Dy9Q0nxpqMM2FYK4Nw7K&#10;67gCVZWVlOOVYHvXdlb/AOFTErz/AFZw5mn/AGZhn5fojo/2bv8Ago5+2Z+yP4KuPh3+z18arzw3&#10;o91qDXtxZ21nA4edlVS+XRjnCqOvasX9p79tf9pz9sm70a9/aR+Kd14mk8Pxzpo7XVvFH9mWYoZA&#10;PLRc7jGnXP3a/WH/AINjrr4J/Er9mbxp8MfGHhnwtqniPQfF7Xa2eoabBNd/YJ4Igsv7xSxj81ZF&#10;44BHOMjP6av8B/gYoyfgz4THr/xTtr/8RWeKzbD4PGSi6C5k99Lv8DXC5TiMZg4y9s+V9NWl+Nj8&#10;L/8Ag1+lkT/goh4gRH2h/hRqSt7j7fpxx+YFcd/wcX/8pPPEQ/6lvSv/AERX77fCi3/Z41a51DxB&#10;8EdP8ITS6deSaXqV94ZtbbME6hHe3d4RwwDRsVz3XNfgT/wcX/8AKT3xF/2Lelf+iKjL8Z9dzh1O&#10;W3u2t80VmGE+pZPGnzc3vXv9563/AMGrox+1n8Q8f9CCv/pZFX7psu7vX4Wf8Gr3/J2fxD/7EFf/&#10;AEsir90pHKjPoM/WvLz7/kZS9F+R6mQ/8i5er/M/F/8A4Lkf8ETPGSeMPEn7bP7Jvh3+0NPv2fUv&#10;HHhGxhZrmC4Zt097boAfMRyTJIg5U7mAIzj8zfgr+0d+09+yB4nu9U+CnxN8SeB9RvoFS/Sxme3+&#10;0Rgkr5kbDa+MtgkHGTjGTX7XXn/B0X+wDZXctnN8H/jCWhkZGK+H9KwSDg4/4mdfRHxQ/Zb/AGIP&#10;+Cu37N3h34oeO/hp9qs/EmhpfeG/ESKlrrGliVBjEsTMNykYaNjJEWTkMAK9KjmGKwVFUsbSbjtf&#10;9LdTzq2XYXGVnUwVVKW9v+D0PgH9gH/g5j8Tw6vpPws/bs8K2NxZTSxWv/CwtFjaGSBThfNvLcbl&#10;k9WeEJgf8szya/Yrwx4s8MeOdAs/Fng3xDY6tpeoW6T2Oo6bdJPBcRsMq6OhKspBBBBwa/lV/bx/&#10;Zauv2Lf2ufG37Ml34gj1ZfC+pRrZ6hHnM9rPbxXNuzjAxJ5M0e9QMB9wBYAE/qx/war/ABi8U+Jf&#10;g/8AFX4IatcyTaZ4U1jS9R0jzJCwh+3JdLLGo/hXdZq/HUu1Rm2W4VYX61h9Fo7dGnazXbcvKcyx&#10;TxX1Wvq9Vfqmt0++x+df/BaH/lJ78X/+xkH/AKIir9F/+DUr/kh/xb/7GrT/AP0mkr86P+C0H/KT&#10;34vf9jIv/oiKv0X/AODUr/kh/wAW/wDsatP/APSaSu3Mf+RDH0h+hxZb/wAj1+sv1P1hoqlqXiDQ&#10;tIlWDVdds7V2XcqXNyiEj1wT0pll4o8O6lcC003xFY3EpGRHBdI7H8Aa+H9pTUrXVz7n2Nbl5uV2&#10;72dj4s/4LZf8ib4B/wCwpff+i4a+WP2AVDftj+AVP/QZP/omSvq7/gtZpeoz/DnwPrcdszWtvrd1&#10;DPN2SSSFWRfqRG5/4Ca+Pv2LfE9p4Q/au8A61fRyNH/wklvb4jxkGY+SDyRwDICfYH6V/PHF0vZe&#10;JEZz0XPRfySh/kf2V4cxlX8E506esnTxKt5t1LL8UfszJBFcxNDMoZHXDKw4I9K4n/hmD9nP/ohv&#10;hP8A8ENv/wDEV0XjrxhpXw+8Fat45165WKy0fTZry5kc4ASNCx/lXw3/AMPstQI/5IND/wCDo/8A&#10;xuv2XPs94dymdOOZySck3FOLlorX2Tt+vyP5n4R4T404ipVamRwk4waUmpqCu72Wso30v3tfzO8/&#10;4LK28Nt+y/4ctraMRxx+OLVY41GFVRZXmAPpXxv/AME+rS2vP2yvAUN3AsirqzuFYdGWCVlP1DAE&#10;e4r7W/4K16LqHiz9jzT/ABIvlw/2Z4ksb+6hZs/K8M0O1eOSGnX8Aa+Af2XfiNafCX9ofwd8RNTl&#10;8uz03XoGvpAMlLdm8uU47kRsxx3r8h42nHD+IFCtU0j+5l/26pa/kz+jvC2lVxvhBi8NR1qNYiFl&#10;vzOOi9dV95+14+7zX48f8FB7aC1/bL8exW8YVTq0b4HdmgiYn8SSa/YAahZDT/7U+1xfZfJ837R5&#10;g2eXjO/PTGOc9MV+LP7U3xIsfi7+0V4x+ImkvustS1yY2Em3HmW6Hy4mI7Eoikj3r6jxcrUf7Iw9&#10;O/vOpdeii0397R8H9HTDYh8SYyuk+SNLlb6c0pxaXraMvuPur/gi7I5/Z68TQlvlXxnIyr6E2ltn&#10;+Qr89/iv/wAlS8S/9jBef+j3r9Hv+CPPhS80H9li81278vbrniq6ubbYxJESRwwYb0O+KT8MfQfn&#10;D8V/+SpeJf8AsYLz/wBHvXxnFVOdPgvKFLtN/J8rX4M/TPD+pTreJ3EUoPTmpr5rmT/FM/Sv/gkV&#10;z+yJGD/0Ml7/AO06+a/+CzIx+1Fof/Yh2v8A6W3tfSv/AASK/wCTRY/+xkvf/adfNf8AwWa/5Oi0&#10;P/sQ7X/0tva+n4h/5NZhfSkfC8G/8n7x/wDir/maH/BF4Z+Ofin/ALFf/wBuI6+lP+CrCL/wxlrh&#10;I+7qenke3+kpXzX/AMEXf+S5+Kf+xX/9uI6+lv8Agqx/yZlr3/YS0/8A9KY634d/5NbiP8Fb9Tj4&#10;0/5P3g/+vmG/OJ+Y/wAFP+Sy+Ef+xmsP/ShK/cVRgV+HXwU/5LL4R/7Gaw/9KEr9xh0rPwf/AN0x&#10;f+KH5M6PpIf8jDLv8FT84hRRRX7GfzSFFFFABRRRQAUUUUAFFFFAHmf7ZPwgPx//AGUfiT8FY5IY&#10;5vE/gnUtPs5rlcxw3Els4hkbHZZdjevy1/JnX9iN/bRX1rLZTrlJo2Rx6gjBr+TX9sD4IXP7Nn7U&#10;nj74Ez27Qr4Z8UXdnaxtu/49xITCctyQYihDHqDnvX1nDNT+JT9H+j/Q+U4lp606nqvya/U83Ckd&#10;Gr7p/Yh/4L3/ALcH7Meuaf4Z8f8AieT4meEwRC+j+KLs/aowcANFe7WlUjHR/MU5PGSCPheptPm+&#10;z6hb3H/POZWz6YIr6Svh6OJhy1Iprz/rQ+coYithp81KTTP6Mv8Agsnoml3/AMJfBnjWHSrdLqTV&#10;2jkuRCvmlHg3BC+MkAr06V+edfop/wAFPbyHxX+wv4D8Zxt5n2nUtLnSTbjKzWEr59s8V+ddfwz4&#10;nUvZcW1LLeMX+Fv0P9MfAnESr+HdFN35Z1F/5Nf9T9pf2QLlbv8AZb+H8yj/AJlGwX/vmFV/pXo9&#10;eO/sBajNqn7HvgO4nk3Mui+V9AkjqB+QFexV/QmSz9pk+Gn3pwf/AJKj+OOJqTo8SY2m/s1ai+6c&#10;kFfzl/8ABxV/ylI8Wf8AYv6P/wCkUdf0aV/OX/wcVf8AKUjxZ/2L+j/+kUdfZcO/78/8L/NHwvEX&#10;+4r/ABL8mfDdf1Pf8Etv+UcfwR/7JnpH/pMlfyw1/U9/wS2/5Rx/BH/smekf+kyV6XEn+7w9f0PN&#10;4b/3ifp+p71RRRXxp9geQ/t9/wDJkfxc/wCyc6x/6Ry1/KLX9XX7ff8AyZH8XP8AsnOsf+kctfyi&#10;19hwz/Bqeq/I+P4k/jw9GfYP/BBD/lLR8Jf+umt/+mPUK/pW/j/Cv5qf+CCH/KWj4S/9dNb/APTH&#10;qFf0rfx/hXn8Sf79H/CvzZ6HDn+5y/xP8kfyh/t+f8n3fGv/ALK34k/9OlxXBfCr/kqHhv8A7D1n&#10;/wCj0rvf2/P+T7vjX/2VvxJ/6dLiuC+FX/JUPDf/AGHrP/0elfYUv93j6L8j5Gp/vD9f1P68tK/5&#10;Btv/ANcV/wDQRViq+lf8g23/AOuK/wDoIqxX5gfpsfhCvhf/AIOMf+UW3ir/ALGLRv8A0tSvuivh&#10;f/g4x/5RbeKv+xi0b/0tSuzLv9/pf4l+ZyZj/uFX/C/yP5z6/Vf/AINT/wDk4b4qZ/6E+z/9KzX5&#10;UV+q/wDwan/8nDfFT/sTrP8A9KzX2+cf8i2p6L80fE5P/wAjGn6/oz9waRl3d6Wivzs/Qj8Vf+Di&#10;n/glle+GvEOpf8FC/grp5k0rUJIR8RNJhRma2umbyxqK9hG/7tZB/C/z8hzt/JEjIr+vr4o/DTwd&#10;8ZPhtr/wm+IWltfaF4m0e40zWLNZnjM1tPG0cih0IZSVY/MpBHUGv5eP+Cjn7F3iH9gj9rTxF+z7&#10;q2oJfafDsv8Aw3qSsCbrTZ8mFmHVXXDRuCB88bEZUqx+0yHMPb0/YVH70dvNf8D8j4vPsvWHqe3g&#10;vdlv5P8A4P5nhrO743uzbRhdx6D0rtv2cP2fPiV+1R8bvDvwD+EmjNea54j1Bbe2XadkCY3STyEA&#10;7Y40DSO3ZVNcQTiv3O/4NwP+CdOnfCj4TL+3b8QlWTxL42sZrXwrbRXDFbDSDIAzuAdplmeIMOuy&#10;NU5DO6j1MxxkcDhXUe+y9TzcvwcsdilTW279P60PuH9gf9jD4e/sG/s16D8AvAipcT2kQn8Qaz5e&#10;19U1FwDNcHuFLcIpJ2Iqrk4yfaaQKOuKWvzqpUnVm5zd29T9Dp040qahFWS0CiiioLCvL/20j/xi&#10;f8Qx/wBSje/+ijXqFU/EHh7Q/Fei3XhzxLpNvf6ffQNDeWd1EHjmjYYKMp4II7GuXHYeWKwVWjF2&#10;c4yjf1TR35XjI5fmlDFSV1TnGTS3ajJOy+4+Sv8AgjU3/GPOvcf8zQ//AKJjr7BHtWD4D+GHw6+F&#10;ulyaJ8OPBOmaHZzTebNa6XZpDG8mANxCgAnAAz7VvVw8P5bUyfJqOCqSUnBWbV7PV9z1eMM7o8Sc&#10;TYrM6UXGNWXMk7XWiWttOh8p/wDBYYZ/ZRtB/wBTdZ/+iZ67D/gmEMfsOeCf+4l/6crqvYvHXw68&#10;B/E/RV8OfEXwfp2uaes6zLZ6paLNGJACA+1gRkAnn3qx4Q8G+E/h/wCHbfwj4H8OWek6Xab/ALLp&#10;+n26xQxbnLttVQAMszMfUkmuOnkdanxZPNnJcsqXs+XW9+aLv2toepX4qwtbw9pcPKnL2kMQ6zlp&#10;ytcko27396/Y0q4T9qL/AJNq+IPH/Mlap/6SS13dVtY0fSvEOk3Wg67p0N5ZXtu8F5a3EYaOaJ1K&#10;sjA8FSCQQeoNe7iqLxGFnSWnNFr71Y+SwGIjg8dSryV1CUZW9Gn+h8Wf8EU+fhr42H/Uctv/AESa&#10;+3AcjNc78P8A4S/DH4U2lxYfDTwDpOgw3cgkuotJsUgWVgMBmCAZIFdF06V5XDeVVMkyWjgqklKU&#10;E02r2d2319T3uNs/ocUcUYnNKMHCNVppO11aMY6206Hn/wC1ef8AjFz4kf8AYh6v/wCkctfMv/BF&#10;H/km3jj/ALDlt/6JNfaGtaLpPiTR7rw9r+mw3ljfWz295Z3EYeOeJ1KujKeCpUkEHqDWT8P/AIT/&#10;AAy+FFpcWHwz8BaToMN3Isl1DpNikCysBgMwQDJArDGZJWxHEuGzNSSjSjKLWt3zJ7dOp25bxRhs&#10;FwPjsjlTbnXnTmpacqUGm0+t3bSx0FcB+1d/ya58SP8AsQ9X/wDSKWu/qrrWi6T4j0e68Pa/psN5&#10;Y31tJb3lncRh454nUq6Mp4KlSQQeCDXt4ui8RhalJaOUWvvVj5XL8THB5hRxEldQlGTXezT/AEPi&#10;z/gikSPhz44IH/Matv8A0Sa8O/4K4n/jLmb/ALF6z/k1fpZ8P/hJ8MPhTaXFj8NPAOk6DDdyLJdR&#10;aTYpAsrAYDMFAyQKz/G/7O/wJ+JWuHxN8QfhD4d1rUDEsZvdS0mKaUovRdzKTgV8DjOCsZieDaOT&#10;KrFThK7lZ2esn69T9cyzxOy3A+JeK4llQm6dWLioJx5l7sFq72+y/vOyHSiiiv0Y/Fz5Z/4K+5/4&#10;ZPT/ALGa0/8AQZK9C/4J9n/jDrwJ/wBgj/2o9el+Ofh34E+Jui/8I38Q/CGn61p4mWX7Hqdqs0fm&#10;DOG2sCMjJ5q14Y8LeHPBWhW/hfwjodrpum2abLWxsoRHFEuc4VRwBmvnaWS1qfFFTNHJcsqahbW9&#10;1K9+1j7KvxNh63AdHIVTfPCvKrzacrTjy273/A/K5vjZo/7Ov/BSjxN8Ydf0a61C00nxprvnWlmy&#10;rI/mi5hGCxxwZAfoK+kP+H1Pwd/6I94m/wDAi3/+Kr6Q1v8AZT/Zp8S6zdeIvEPwI8K31/fXDz3l&#10;5daJC8k0rHLOzFcliSSSetVv+GOf2Uv+jdfBv/hPwf8AxNfK4HhfjDKHVhgcXTjCc5Ts4Nu8rdWu&#10;yR+g5rx34b8RRw9TNcurTq0qUKV41FFWhfopLq2+588f8Pqfg7/0R7xN/wCBFv8A/FV6Z+yl/wAF&#10;DPAX7WHxEvfh14W8BavpdxZaLJqT3GoTRMjIk0MRUbCTnMwPpgGu7/4Y5/ZS/wCjdfBv/hPwf/E1&#10;t+A/gD8EfhdrEniD4cfCjw/od9NbNbzXelaXHBI8RZWKFlAJUsinHqo9K9rL8DxtTxkJYvF05U0/&#10;eShZteTsfMZvm3hdWy2rDLsurU67XuSlUvFPu1zO/wBx8Q/Fps/8FiNBP/USsP8A0lr9Co8dBXM3&#10;3wS+EGpeOo/ifqHw00WbxFCytDrkmnxm6RlG1SJMbgQOBz0rqAAOgr0MhyWtlNbFzqSUvbVZVFa+&#10;idtH5ni8W8TYbiLD5dTpU3H6tQhRle3vON9Vbo79dQr8/wD/AILbj/iZ/Df/AK4at/6FaV+gFcz8&#10;Qfgv8Jfiw9rJ8TfhvouvNYhxZtq2nxz+QH27tu8HGdq5x12j0quKcnrZ9kdXA0pKLny6u9tJKXTX&#10;oTwFxJh+EeKsPmteDnGnz3jG13zQlFWvpo5XJvh83/FttD/7Adt/6JWvhX/gk2f+MqfiSD/0Dbj/&#10;ANLlr9BLWxs7G0jsLO2SOGGMRxRRrhUUDAUDsAK53wV8E/hD8ONZuvEXgH4aaLo19fKVvLzTdOjh&#10;knUtuIZlALDdzz3rLMcjrYzMsBiYzSWHcm073d4pafd1OjJeKsNleSZtgZ023jFBRataPLNyd/W/&#10;Q6gHIzXlf7YP7NWlftQfBW/+Hs88dvqUbC60O/kTIt7pemf9lhlG9mzyQK9UoIyMEV7uMweHzDCz&#10;w1eN4TTTXk/60fRnyuW5jjMozCljcLLlqU5KUX2a/Nd09GtGfB//AASm/abutC1q6/Y6+IU7/a7a&#10;6un8NyFiyq0e557XI7fLJKp4HDjPKivd/wDgpQ3/ABhp4uwP+Wdv/wCj469I0z9nv4F6L40/4WPo&#10;/wAI/D9rr/2iSf8Ati30qJLjzXBDv5gG7LBmyc85Nb/izwb4U8eaDN4W8aeHbPVNNuQBcWN/brLF&#10;Jg5G5WyDggGvmcvyHMsPwxVyrEVVJuMoQlZ6RatFS7ta7dLLofcZxxbkmM46w/EGDw8qcVOnUqQb&#10;WtSMrzcbaJSST1+1dvc+e/8Agk8Sf2OdJ4/5jF//AOjjX0tWT4K8B+C/hvoKeF/AHhWw0bTY5GeO&#10;x021WGJWY5YhVAGSeta1e5kuBqZZlNDCTabpxjFtbOytofK8TZrTzziHF5jTi4xrVJTSe6Um3Z20&#10;uFFFFekeGFFFFABRRRQAUUUUAFFFFABRRRQAUUUUAFFFFABRRRQAUUUUAFFFFABRRRQAUUUUAFFF&#10;FABRRRQAUUUUAFFFFABRRRQAUUUUAFFFFABRRRQAUUUUAFFFFABRRRQAUUUUAFFFFABRRRQAUUUU&#10;AFFFFABRRRQAUUUUAFFFFABRRRQAUUUUAFFFFABRRRQAUUUUAFFFFABRRRQAUUUUAFFFFABRRRQA&#10;UUUUAFFFFABRRRQAUUUUAH4V+Yv/AAc0fsdH4q/sz6P+1d4U05pNa+Hd8tvrO0n59HuG2s+ADkxz&#10;mFuwCPISflFfp1XG/tBfBfw3+0T8EvFXwN8Xuyab4q0O4026kj+9EJUKhx0yVOGA7kV1YLESwuKh&#10;VXR6+nX8DlxmHWKwsqT6rT16fifyM0V3/wC1D+zb8S/2Rfjpr/7PvxbsI4da8P3Qjmkt2LQ3EbKH&#10;jmiYgbkZWBBx6g4IIrgK/SoyjOKlF3TPzeUZQk4yVmj93P8Ag1x8Xx63+xh438Bumf7J8fSStuXg&#10;i4tIf/jVfNPxJ8JTeAPiJr3gO5k3SaLrV1YSMf4mhmaMn81rp/8Ag1P+LFvafEz4sfA27vm86/0K&#10;x12wtdnBW3mNvO+frc2wx7+1dr/wUq8Gr4O/bG8VLGybNUaDUVVB93zYlLZ9ywJ/Gv5j8dsv92li&#10;bfDO3ynFP84n9kfRbzXlxmJwLf8AEpqXzpzt+U2dx/wR68QS6b+1BfaD54WPUvC9wGVv42jkjYAf&#10;huP4V+niV+RP/BNTUrTSv22vA9xfXKxRyTX0O5mwC8lhcIi/i7KB7kV+u0dZ+FNf2nDMoP7FSS+T&#10;UX+bZn9IHCrD8cQqr/l5RhJ+qlOP5RQ6ue+LPwy8JfGn4X+IfhD49sPtWieJ9FudL1a3Vtpe3nja&#10;NwD/AAnaxwRyDgjpXQ0MMjFfp0ZOLuj8MklJWZ/KT+3v+x147/YV/af8SfADxlDNJb6fdedoOrNC&#10;yx6np8g3wToSMMdpCuASFkR1yStaXw2/4KMf8FAPCHwjg/Zc+Fv7R3i618M3Q+xafoGlyBp1WRsC&#10;3t5QhuI1YnAjjcA7iAOSD/UR4/8Aht4B+Kvhi48FfEzwVpPiDR7rBuNL1rT47mCQjoSkgK5B5Bxk&#10;HpXH/Cb9jT9lT4EeID4t+Dn7PHg/w3qhjZBqWk6DDFcKrDDKsgXcoI4IBGe9fTR4gpzopVqXNJel&#10;m++2h8w+H6sKzdGryxfre3bR6n8uP7Sv7NHxe/ZP+JS/Cv436C2m65Jo9lqclozElI7qFZVViQPn&#10;XcUcc4dGGTjNftN/wa3H/jCjxlz/AM1Cl/8ASS3r9FvEfwv+G/jC/XVfFvw/0PVLpYxGtxqOkwzy&#10;BASQu51JwCTx05NW/Dfg3wr4Ns207wf4Y07SbeSTfJBptlHAjNjG4qgAJx3rlx2dfXcH7Jws9Nb6&#10;aeVjqwOS/UsZ7WM7rXS3fzP57v8Ag5CP/GzrWP8AsUdI/wDRJr6C/wCDUU48c/GIn/oE6T/6Nnr9&#10;gvEHwq+GfizUm1jxT8OdB1K7ZQrXWoaPBNIVHQbnQnA+tT+Gfh74F8FPNL4N8FaPpLXAAnbTNNit&#10;zIB0DbFGce9TUziNTLVheTole/a3SxVPJ5U8y+tc/Vu1u9+tz8S/+DqP/k5/4bD/AKkmf/0rasL/&#10;AINaCB+3d4zz/wBEou//AE5adX7n+Jfhv8PvGdzHeeL/AAJourTQpshl1LS4p2Rc5wC6nAz2pPDf&#10;wz+Hfg68fUvCHgHRNKuZI/Le403SoYHZMglSyKCRkA46ZAoWbRWW/VeTpa9/O+1h/wBky/tL61z9&#10;b2t5W3ufGX/Bxf8A8otvFg/6mDRv/S2Ov50M8Zr+wrX/AAz4f8V6Y2i+KdDs9Ss5GVntdQtUmjYg&#10;5BKuCCQfasD/AIUL8EO/wa8J/wDhO23/AMbqstzmOAw7puF9b727eROZZPLH4j2inbS21+/mZXxr&#10;+BHgP9p79nLVvgF8TYbiTQ/FGgrZ6h9km8uVBhWV0bsyuqsM5GV5BGRX8wP7Z/7HPxe/Yc+Ouq/A&#10;/wCLuizRyWszvo+rG3ZINXs9xEd1CTkFWA5AJ2MGU8g1/V8IgqhUGABjFYHxF+E/wy+L/h8+FPiv&#10;8PdE8S6X5nmf2frulxXcIcAgOFlVgGAPDDkVz5Zmk8vk01eL6efdG+ZZXDMIpp2kuvl2Z/MF8Lf+&#10;CiP7fvh34P2f7IHwo+PviCDwrfpJpen+GrCCAyOt1I263jlMZmUO8rDarj75AwOK8/8A2lf2cfid&#10;+yb8YdQ+Bvxi0+G18QaXa2k19DbzeYiGe3jnCBsAMV8zYxGV3K2CRgn+pb4S/sgfsufAfWX8R/Bz&#10;9n7wj4b1J0ZG1HSNBghuArfeUSBdwU8ZAODiuo1/4UfDHxXqLax4o+HGg6leMoVrrUNHhmkIHQbn&#10;QnA+temuIqVOo3TpWT32Tb77f8Pc83/V6tUppVKt2tt2ku2r9D4l/wCDbPn/AIJk6aQf+Z01f/0N&#10;K8n/AODgb/gkpqPxx0q8/bh/Z18PXF940023t4/GXh2xtmkl1mzjURLdQqgJaeFAisv8UKZBBjCv&#10;+onh3wx4c8I6cNH8LeH7HTbQOXW10+0SGMMep2oAMn1xVwoS2a8eOYVKePeJp6XbdvJ9GexLL6dT&#10;ARw1TWyWvmup/Id8I/jL8Wf2fvH1n8S/gz4/1bwx4g09v9H1LSbpoZVB+8jY4dD0ZGBVhwQRXtHx&#10;U/4K7f8ABST40eCbz4d/EP8Aa28SXGj6jbtBqFpp8VtYG5hYYaJ3tYo3ZGXKshYqykgggkV/SX8X&#10;P2VP2bPj3eR6l8afgT4T8UXUMIijvNa0KCedIwSQgkZd4XJJ25xkms74cfsS/sh/CHWYPEfwz/Zo&#10;8D6LqVrL5lrqNj4atluIH/vJLs3ofcEV7Ms/wdS050byXo/xtf8AA8WOQYyn7sK1ov1X4Xt+J+dP&#10;/Brb4W/aG8NfDz4iaj418I6tY/D/AFyaxvfC9/qFq0cN9eDzY7iSAtjeuxYgWUFSVxkkED42/wCD&#10;i9l/4ee+Iuf+Zb0r/wBEV/RdsIrB174T/DDxVqLax4o+HGg6lduoVrq/0eGaRgOgLOpOB9a8+jm3&#10;s8wlinD4layfp1+R6FbKHUy+OFU9ne7Xr/mfiX/waunP7WfxD/7EFf8A0sir90nBPNY3hj4bfD3w&#10;XdSX3hDwHoukzSx7JZtN0uKBnXOdpKKCRntW3XHmGL+vYp1UrXtpe+x2Zfg3gsMqTd9Xrsfzl/8A&#10;BYn/AIJE/EL9hf4n6h8Ufhf4f1LVvhNrFz51jqyqZm0WVzza3TAfKN2dkjABgQpO7rwv7Jf/AAWb&#10;/bs/Yx+FUfwV+EfjzSrjw7a3Dy6fY69o6XZst5LMkTEhlQsS20kgE8Yr+mySISAqwDBuCrDqPSvH&#10;/Fv/AAT3/Yd8c6tJrvir9k34f3V5JIzy3B8L2yNIxOSzbUG4k9Sck161LPKdTDqliqfPbrp+T6+d&#10;zyquR1Kdd1cLU5L9P+CunkfzC+OvGXxr/bP/AGi77xlqtpdeJPHXj7xBv+y6fAWkurqZgqQxR5OF&#10;HyoqDhVUAYAr+g7/AIIp/wDBN7VP+Ce37Nl1H8RBCfH3jeeC+8WJbSb47NYg4trQMOHMayyFmHG+&#10;RwCQAx+pPhh8D/g98E9JfQ/g78LPD3he0kIM1voGjw2iykDAL+Wo3nHdsmupUbRiubMM4ljKKo04&#10;8sfXe23yOnL8njg6zrVJc0vyvv6tn8xP/BaHI/4KffF8H/oZF/8AREVfot/walH/AIsf8W/+xq0/&#10;/wBJpK/T3Vvg78Jtf1KXWNe+F/h29u7ht091d6JBJJIfVmZCSfqav+GPA/g3wTFLb+DvCWl6THMw&#10;aaPTLCO3WRgMAsEUZOPWnic4jiMvWGULaJXv2t5E4bJ5YfMHiee+rdrd7+fmfnn/AMFopZY/jr4V&#10;CSMv/FJ/wt/09TVwn/BKqeV/2yNFV5WYf2XfcFv+mBr9TNX8KeF9fnW513w3YXsiLtSS7s45GVc5&#10;wCwPFR6d4K8IaNdi/wBH8KaZaXC8LNbWEcbj8VUGvxrEcA1q/Fazj6wkueM+Xld9LaX5utux/RWD&#10;8XcPhfD98NvBtydKdP2nOre9za8vL0vtf5nO/H74H+Ev2h/hVqfws8ZxsttfKrQXUajzLWZG3JKv&#10;uCOemVLL0Jr8d/jf8FvHn7PfxJv/AIa+PbHyb2xkzDcQ7vJuozyk0TEDcpHfqDkHBBA/b5hkYqjr&#10;nh3Q/E+lzaJ4l0Wz1CyuF2z2l9brLHIPQqwINelxfwTheKeSqp+zqx05rXuuzV112fTXR3PF8OfF&#10;HMOApVKEqXtsPN3cOblcZaLmi7PdKzVrOy1Vtfxj8b/tZftHfEjwHH8MvHfxe1bU9Ej2brO6kUmX&#10;Ycr5kgXfLg4Pzs3IB6gV1/7Ef7GXi39qjx5Dc3dlNa+D9Puv+J7q3Kh8AN9niPeRsrn+4G3HsD+n&#10;Fp+yd+zVY3o1C1+BXhVZQ2ctosLDP0KkfpXfWtnb2UEdpZwRwwxKFjijUKqKOgAHAFfL4HwwxFTH&#10;QxGbYr20Y293VtpbJyk9F5JejR95m3jtg6GU1MJw9gFh5Tv73uxUW95KMFZy7Nta2bT2OT+MnwU8&#10;HfHD4V6h8I/GcMn9m31usYkhYCSF0IKSKSCNykA81+P/AO0b+zz47/Zm+JNx8OvHdurMq+dp+oRr&#10;iK+tyxVZV9M7SCp5U8e5/bBl3VW1bRNK1/TZtH13TLa8s7hNlxa3cCyRyL6MrAgj6ivquLuC8HxR&#10;ThNS9nVjopWvdfytXWl9nfTXe5+f+HfifmXAVapTdP22HqO7hzcrUtuaLs7O2jVrSstVZM/GY/th&#10;ftLn4Z/8KdPxc1D/AIRz7B9h/s/y4v8Aj3xjyvM2eZtxxjd046VV/Z0/Zu+JX7TXjuLwX8PtKkaJ&#10;JIzquqtETb6fExI3yN0yQG2rnLbTjoSP1p/4ZJ/Zm+3f2ifgR4V83zN+f7Fi25/3duPwxiu60bRN&#10;I8O6dDo+gaXbWNnbpsgtbOBY4419FVQAB9BXyGH8LcdiMRCWZ4x1IQsklzN8q+ynJ+6vRP8AU/SM&#10;Z49ZVgsDVhkWWKjVqXbk+SK5n9pxgvffq15t7Pm/gd8G/CfwB+GOl/CzwWsv2HTISBJOwMk0jEs8&#10;jY4yzEnjgZr8Yfiv/wAlS8S/9jBef+j3r9y2XcetYz/DrwBK7SzeB9HZ2YszNpcRJJ7n5a+q4s4L&#10;jxFhMPh6FRUo0bpLlurNJJLVWtY/PvD3xNlwZmGMxmLoyxE8RZt8/K7pybbbjK93LyPnj/gkUR/w&#10;yLHz/wAzJe/+06+a/wDgs0f+MotD/wCxDtf/AEtva/SrS9E0rQ7b7FoumW1nDuLeTawLGuT1OFAG&#10;ag1Twf4V125W91zw1p97MsexZbqyjkYLknblgeMk8e9aZlwjUx3CdLJlWScFFc3LdPl8r9fUyyXx&#10;Fo5T4g4jiR4ZyVV1HycyTXP/AHuV3t6an52/8EXSB8c/FOT/AMyv/wC3EdfSv/BVcg/sY69g/wDM&#10;S0//ANKUr37S/CPhfQpmudD8OafZyOu1pLSzSNmX0JUDIqfUtH0zWbQ2Gr6db3VuzAtDdQrIhx04&#10;YEVplvCtTL+E6mTuqm5qa5rWtz36X6X7mGeeIFPOPEGjxKsO4qnKlLk5rt+ztpzcqte3bTzPxD+C&#10;n/JZPCX/AGM1h/6UJX7jKcisaP4d+AYJVng8EaOjxsGR10yIFSOhBC8GthQRU8G8J1OFaNaEqyqe&#10;0aei5bWT833NPEzxCpeIGIw1WGHdH2SkrOXNfmaf8sbWsLRRRX2h+YBRRRQAUUUUAFFFFABRRRQA&#10;fhX4pf8AB0V+yLJoXj7wj+2p4Z0iGOy1q3Tw54omjwrPexiSS1lYYyzNAskZbP3bdB2r9ra8F/4K&#10;R/sT+Hf2+P2TPEHwB1e8FnqEjR6j4Z1Lbu+xalBkxOQeCrBnib/YlbGDgj0MsxX1PGRqPbZ+jODM&#10;sL9cwcqaWu69Ufywgg9KDnPFaXjTwZ4m+HPjPVvh/wCM9Im0/V9E1Gax1SxuIyslvcROUkRgeQQy&#10;kVm1+jX6o/Otdmf0keO5I/jn/wAEYfDfizQbfzmX4d6DqUG75SqwC3Mrc+kSy1+cZ6V9/f8ABFDx&#10;xpH7U/8AwSB0X4bXd0k11otnqvhDWF2nbGys7Qqf+3W4tj+Jr4J1nSrvRNYutEvkaOezuZIJlZcM&#10;rIxUgg9DkV/G/jRl8sPn1KvbSUZR+cZN/lI/0F+jTm0cVwzicFfWE41PlOCX4OD+bP1S/wCCUfiR&#10;df8A2PtLtPtQkk0vVby0kUf8s/3nmKv/AHzIp/GvpKvh/wD4In+Mbu78BePPAUluog03WLO/jl3c&#10;s1zFJGy49haKffcfSvuBTuGa/SuCcV9c4VwlRdIcv/gLcf0PwrxQwLy7xAzGi+tRz+VRKovwkFfz&#10;l/8ABxV/ylI8Wf8AYv6P/wCkUdf0aV/OX/wcVf8AKUjxZ/2L+j/+kUdfpHDv+/P/AAv80fkvEX+4&#10;r/EvyZ8N1/UV/wAEvPG/guD/AIJ1fBW2m8XaWkkXw30pJI2v4wyMLdAVIzwQeCOxr+XWk285FfSZ&#10;ll/9oU4w5uWzvtf9UfNZbmDy+pKajzXVt7foz+wT/hOvBH/Q46V/4MIv/iqP+E68Ef8AQ46V/wCD&#10;CL/4qv4/KK8f/Vlf8/f/ACX/AIJ6/wDrNL/n1/5N/wAA/po/4Kxftmfs5/Ar9i7x9onjT4paP/bH&#10;ifwnfaXoGhWuoRy3l7PPC8SlIlJbYpbLORtUDkgkA/zL0mDnOaXOK9rLsvjl9NxUr3d29jx8wzCe&#10;YVFJxtZWS3PsH/ggf/ylo+Ev/XTW/wD0x6hX9KwOW49K/Bj/AINov2PfEvxK/auuP2vNTtZ7fw/8&#10;ObW4t9PuDGRHeald20luYg3fy4JZHbGcF484yM/vMnXp2r5fiKpGePST2ik/W7f6n03D1OUMC21u&#10;216WS/Q/lE/b8/5Pu+Nf/ZW/En/p0uK4H4Xyxw/Ezw7NNIqquu2ZZmOAB5ycmu+/b8/5Pu+Nf/ZW&#10;/En/AKdLivJDX2VHXDxXkvyPjq38aT83+Z/X1pHjzwO2mW5HjLSf9Sn/ADEIv7o/2qs/8J14I/6H&#10;HSv/AAYRf/FV/H4OKK+b/wBWY/8AP3/yX/gn0f8ArNL/AJ9f+Tf8A/sCPjvwRj/kctK/8GEX/wAV&#10;X5u/8HJH7X3wH0/9jyT9l3T/AB5Y6n408TaxYXkOkadcLK1paQTea0823IRWKhVBwWJJGQpr8Hzy&#10;MUAYrowvD8MPiI1HUvZ3ta36s58VxBUxGHlSVO11a97/AKIBmv1W/wCDU/8A5OH+Kn/YnWf/AKVm&#10;vypzjrX7Xf8ABrL+zVqHh/4XePv2rdZFxD/wkWqJ4e0e3mtWRZre2VJpLlWPEiGSYRgrkBoJATkY&#10;HdnU4xy2d+tkvvRx5LCUsyhbpd/gfrVRRRX56foAV/Pj/wAHM/8Aykit/wDsnOl/+j7uv6Dq/nx/&#10;4OZ/+UkVv/2TnS//AEfd17vD3/Iw+T/Q8PiD/kX/ADR+etf1Af8ABHL/AJRkfBv/ALFGP/0Y9fy/&#10;1/UB/wAEcv8AlGR8G/8AsUY//Rj163En+6w/xfozyeG/96n/AIf1R9MUUUV8YfZBUOoXRsbCa9Ft&#10;NN5MLP5Nuu6R8DO1R3Y9APWpqoeKv+RX1L/rwm/9ANNAxPDWsv4h0Gx16TSbzTzeWkc7WOoRhJ7f&#10;coPlyKCQrrnBAJAI6mr+5fWvmr9ibxz420b9kD9mnwL4M8F2WpDWPgvo91qV9faubVbC3t9N05Sy&#10;qIpDKzG4UBfl5HJAyR1Xi39rjRfCOg/Em38aeE7qDU/A2vabosVjps0kp1efVI7QacLd/LVg0s14&#10;kB+X926OSSo3VvLDz9o4rX/h7fmc8a8fZqUtP+Gv+R7XuX1o3L614zqN94n+CF54J8WeMdPX+yo7&#10;W18L6zct44vLv7LJdTQxW83ky26reObnyY2uJGSRUlduRuU6Xgz4z/FP4ia78QtI8LfCvS4Y/Bvi&#10;BtH0m61bxE8S6vOtvDO0mI7aQwxjzgmfmbcjfLjBM+xla62/4Nu5Xto3s9/meqFlHU0uRjOa8y0f&#10;4n6l4q+KfhT4feI/Ck+k303gxvE90tvrDMtvcZW1ezcKoE6KbljuJA3RIwXIBF74U+J4Lfxr4k+C&#10;NlaXjw+DbbT2j1TUtUe6nvPtazSnezjd8uzAJZsgjoBip9nJL+u9ilUi/wAvnud9vXON1BdR1NfI&#10;Hxe0y48F/t6+Ov2qrHxJcWS/DP4UeG7nxFaIskkd/oEt1rr6ihjQEvLGltHcRYUsXtxGMCViMf47&#10;/E+H9pX45fCT4i+DrOKTwP4P+OthpPh3xFDeM6eIL6Syu/tU8AX5GtYdvkrJ83mS+bt2iPL9EcLz&#10;Ws9LXb7O17fl/SMJYrlvpreyXdXtf8/6Z9sbh600zwg4Mq/99UBcjg14d8bf2Nv2TfF3ijS/F3ir&#10;9mvwNqOq6t4qhfVNSvPC9rJNdsyyFjI7IS5OOck5rnpxjKVpNr01/VG9SU4xvFX+dv0Z7isiMMq2&#10;fpTtw9a5P4V/D/4b/CzSbzwH8Kvh7o/hnSbK+3Lp+h2MdtA0jxo7P5caqoY5AJ74rhfDX7THjPx1&#10;8OdJ8V+CPhhZ3Gqax8SNc8Kw6bfa+YYYl0691O3a7aYQMfmTTmk8sISPM2gttyx7OUtY7fd59/IP&#10;aKPxb/f2X6nsu5fWjcvrXnfhb4v+KvHHxH8R+B/C/gyye08JrBa6xrF1qrJHJqckKzm1gUQsXWON&#10;4y8jbOZVCqxD7fPPDn7bHii78I+L9W8W/ByPTdT8H/G7Qfh5eWMWtPJFctqN3o1ub6OR7dGMaDVt&#10;6qU/eCAfMm/K1GjUlsu3XvsS69OO779H03PojIpNy+tcV4t+Kl54d+M/hf4P2egR3Enibw/rOox3&#10;0l4Y1gaxexURlQjbg/2zlsjb5fRt3HL/AAU8ffFG8f4k6h47tNPmt9D8V3sdktvqskrRLHaW0iwK&#10;GgQCP5mO7OQW+73qfZy5b/1vYr2kea39bXPXsj1pNy+teV33xt+I2j/8In4b8Q+A/D2m+KPFNxPM&#10;uj3nimTyrOxhRWmkeZbY7pl8yJfLVShZjiTAycT4t/H6xgtviF8KvFuiKs1j8M77xHpc2heJHjfU&#10;rKJGjuFSZEV7WaORol3KGwJ42BJyBUaM5P8A4PnYl16aX9ep7fuX1pcivH5/2g/Ft98YvEPwR8E+&#10;DdCbUNC8KWOpWP8AwkXid7OTVZ7nztscKLbSloUEW15wSQ7bdnGa9GuPEWo6T4Ek8Wa9ov2e7ttJ&#10;a7vNPjuBJ5Uixb3iEgADYIKhsc9cVMqco2v1KjUjK9uhrT3lpahTdXUce9gqeY4Xcx6AZ6mpAQeh&#10;r53+DP7LvwC+Pfw20n47/Hf4T6N4y8ReNtJi1a/uPFUa6tHYC6QTfZLPzwy29vEGEaLGFO1AWLMW&#10;Y+nfBH4IWPwMi1fw/wCF/FmqXXh26vEn0PQtSuGnXRF2BXggldi5hLDcsbEiPJVflwBU4U43V9V5&#10;frdkwnUlZtaPz/4B3RYDqaTeo714J/wU9srjUv2EviJp9re/Z5J9Lt447gJuMTNeQANjjOCc4zXJ&#10;/Fv4ueKvEn7Ovj74MfF+whs/HHg+TS11FrZsQa1ZSXsH2fVbdTyscu1w0ZyYZUkjLMFV3qnh3Ugp&#10;J7u3ptr+JNTEKnUcWtlf89PwPqjI9aTcvrXFR+NfihqXxR1Dwno3w2s18O6Xaxed4i1HWmie5uZE&#10;3+VBAkL7kQbdzs6fMcANgmsv4UfGzxF8StU1vwld+CbXSvEHhHxT/ZXizTZdW8xYLd7UXNveW7iM&#10;GdJY5INoZY8FpQTmIhs/Zytf9TT2keZL9Gekl1HVqQzRKcNIo+pr5L8Q/GDxD8XvjNP+0Po/7OWv&#10;eMPh38Krm8tvDOoWmrWyrfanGXgv9Us7OTDXDQKJ7aN9w3Zn8oEsCet/aO+DvwH+PfwWn/aF8Afs&#10;5eEPiD4g8QeH7W48O69deEbLUbh7WdFMV0qXLR/aBHFJ5qwmRPM2hMruyNfq/LJKTtf8H2ev5/cZ&#10;fWOaLcVe3rqu60/L7z6HZwy5Rs1XsNSF3JdRSWc8P2W48rfPHtWb5EbenPK/Ntzx8ysO2a8x/Yk8&#10;OfBPwh+y/wCE/CH7Pd1cS+F9LsDa2rX1q1vdCdHZbgXMLojQziYSeZGVXY+5doAAq7qnw6+F3xLi&#10;8eeHfjJ4O0XXNBj8UQ3N1Z+ILOKe1Ux6XYsJGWUFRt5O49KzcFGbjrp9+9tr/qaKcpQUtNfPTbv+&#10;p6SJomOFkU/Q0odSMhq+Lvhd8Avg5qfg/wCI37Zvwp+D2ieCdD1T4X6zoPgXTdD8Px6e2oaS/wC+&#10;k1S5CorObpre2aBGA8uFA3JnYLV/Zg/aG039iz9lrwj8FvFl3qnibV7/AMB6Hqvwp0x4WSXW21AR&#10;wpo0Uzswllt7pgXbAEVrcwOy4jdq3eFunyO7TStb7+r26/8AAMFirNc6smm73+7ot/63Ps7X9YOi&#10;2H25NMur0/aIYjBYxh5B5kqx78Ej5V3b2PZVY84wbnmRp8rSKD9a+Fvhp8M1+EfgT40eBzfXV1cR&#10;/tNeBb3Urm8vDPJLeXcnhO7uXMhA3AzzykcAAYAAAArtPigf+Cew/ab+IDftg2nwxk1of2UdNbxx&#10;bWbzi0+xJ9wzgny9+/pxnNDwsb2Tb9Fr9nz8w+tStdpL1f8Ai628j62DKTgGlrxH9hQXz/DDW73S&#10;kuk8E3XjC7m+F8d3ncvh8xw+RszyLdphcvAOgt3hA+XFe3VzVI8k3E6acvaQUu4UUUVBYUUUUAFF&#10;FFABRRRQAUUUUAFFFFABRRRQAUUUUAFFFFABRRRQAUUUUAFFFFABRRRQAUUUUAFFFFABRRRQAUUU&#10;UAFFFFABRRRQAUUUUAFFFFABRRRQAUUUUAFFFFMAooooAKKKKACiiigAooooAKKKKACiiigAoooo&#10;AKKKKACiiigAooooAKKKKACiiigAooooAKKKKACiiigAooooAKKKKACiiigAooooAKKKKACiiigA&#10;ooooAKKKKAPzD/4ON/8AgnVqPx9+Etj+2D8JPD/neJvAVjLH4otbS3LTalpBKsJODybYiRsAElJX&#10;ycIoH4RA1/YvNHHLE0ckasrLhlZcgj0r8Ff+C3n/AARr+IfwG+Juu/tUfs1eA/t/w01SOTUtc0vQ&#10;tNSP/hFZAR5o8mMAfZMHzA6gCMbw4VUDt9XkOZxUVhqr/wALf5f5fcfKZ7lsub6zSV/5l+v+f39z&#10;gf8Ag3N+Nml/CD/gpXpeg6zDH5PjzwrqHhuO4kl2+RKzQ3kZH94s9ksQHrLntX6Rf8Fk/gZPZeId&#10;B/aC0iLdBfRf2VrAVf8AVyoC0D/8CXep7Dy167q/Ar4X/EfxV8IPiNofxT8D6k9rrHh3VYNQ025j&#10;cqUmicOvQg4JGCM8gkd6/qN8H+KPgx/wUs/Yw0/xboU6yaF440FJ4WZVebSrzbypHQTQTAqQDglC&#10;MlTk/L+J3Dn9vZTOnFe9Je6+046x+9aelz7nwd4w/wBUeJKWLk/ci7TXenPSWnXl0kvNI/J74a+M&#10;rr4d/EXQfH1l/rtF1i2vox6tFKr4/wDHa/cTw5rVp4k0Gz8Rae+63vrWO4hYHOVdQw/Q1+G/xC8C&#10;+Ivhh431T4f+LLQw6jpF7JbXSc4LKcbhkDKkcg45BBr9Ov8AglL8Z7z4nfsxw+FdaupJr7wheNpv&#10;myMSWtiN8Az/ALKkxgdljWvwPwpzKWDzSvltW6c1dJ9JQ0a9bN/+An9T/SByWOY5DhM8w7UlTfK2&#10;usKlnGV+ykkv+3j6boory/8Aar/at+H37IHw6g+J3xK0DxLqWn3Gpx2K2/hfRHv7gSOrsGMaHITC&#10;HLdAcetfvcISqSUYq7Z/JE5xpxcpOyR6hRXxP/w/e/ZH/wCiTfGb/wANpc/40f8AD979kf8A6JN8&#10;Zv8Aw2lz/jXT9Rxn/Pt/ccv9oYH/AJ+I+2KK+J/+H737I/8A0Sb4zf8AhtLn/Gj/AIfvfsj/APRJ&#10;vjN/4bS5/wAaPqOM/wCfb+4P7QwP/PxH2xRXxP8A8P3v2R/+iTfGb/w2lz/jR/w/e/ZH/wCiTfGb&#10;/wANpc/40fUcZ/z7f3B/aGB/5+I+2KK+NPDf/BcL9lLxR4i0/wAM6f8ACv4wR3GpX0VrDJcfDm5S&#10;NXkcICzE/KuTyew5r7JibcM1jUoVqNvaRaubUcRRr39nJO3YdXjv7UX7RnxR+Feo6H8N/wBn34E3&#10;HxD8ceIhNLb6X/akdjZaZZxgB728uZMiOPeyIqgF5GJCglcV7FVPVbrRNEtLnxLq89raQ2tqz3d/&#10;cMqLFCgLMWc9EUZY5OByamnKMZXav5f8MXUjKUbJ28/+HPmH9jP/AIKJ+NfjT+0T4u/Yx/aZ+BTf&#10;Dv4p+EtPGp/YbTVBfafqunl1X7RbTgA4/eRnawyQ/Yq6r9SXd7b2NtJe3s6Qwwxs8skjYVFAyST2&#10;AFfJH7H3wP1T4uftq/EP/gpd4utDDpviLR7bw38J4MqRdeH0Ecn9rHk4F0wV4l+VliOWGXKrL/wW&#10;9+MPij4Qf8E4fGx8C6zJp+ueKprHw3ptxCxDD7bdRxzqCOQTbeeuRyM5HNddSjTrYuNOkrX5U+yb&#10;tf5I46dapSwcqlTW12u7S28rs6jS/wBsL4pfE74Ma1+1d8EPC/hrUPhrpZv59LbU7i5j1LWrGwmk&#10;iu7mNQojhDNBOYFcnzEEbOY/MKr7v4B8e+F/if4E0b4leB9Wjv8ARfEGlW+paRfRZ23FrPGskcgz&#10;zhkZTzzzXkHjnwR4f+BH/BNzWvh3Fb2+m2Phn4N3Vh5a/LHD5emMmP8Avr881c/4Jz+DfEHw+/YI&#10;+Dng3xXbXFvqVj8N9HS+tbrPmW8htI2MTDsUztx2247VnUjSdJzjpaVl6f1+ZpSlUVVRk73jd+vl&#10;/XQPiN+1Tq8/7RMP7JXwB0DT9c8Z2+jrrPiu81W4kj0/w5YMwWEzmNS0lxMd3lwrg7VLuyKU3yfs&#10;4ftS658T/ir4+/Zz+Kvg+10Lx58O7i0fUYdNumnsdT0+7j8y1vrZ3VXCsAyOjDKSIwy3bi/+Ce2l&#10;L4t8efHj9pHU7aGS+8YfGC90zT9QCfvH0rSIIdPgiJx0SeK8/OuF/Zc13UPiH/wWa/aS8T2G99H8&#10;K+DPDPhpbmN8xS3PlfapF/30eSRCOo59a1dGnyzil8MU7+d43/O1vK5kq1TmhK/xSat5WdvyTufT&#10;3x6+Kvib4UeA/wC2fA3w4uvF3iG+vorHQfDtpdJbm8uJD/HM/wAkMaoHkd24Coe5Arwv4J/t4/H2&#10;P9saD9in9r39nHT/AAfr2vaDcaz4L8QeGPEB1LTNVt4MebHueON0lUbsgqCNvTDIzfRPxNvfiZp/&#10;g66uvg/4Z0TVvEC7RY2fiLWJbCzbJAYyTRQTuoC5Pyxtk8cda+Ovgf8AEjWtM/4KT23hf9vf4Xtp&#10;Xxd17Qb23+EOraPrn9o+Gn0qJPOvINPDQwy290VBaZ5kLyKgG9VCRicPCE6M7xTsm99fkr7Ld6PS&#10;/wAqxFScK0LSau0ttPm7bvpqtbH3OpyOteN/Bj9oH4ufFb9qD4pfC+9+FNrpXgf4eXFlpun+KJrx&#10;2uNa1Ga2iuZVjj27VihjlVWYnJZ1AzhwvsILYrP8MeFdF8F6Quh+H7aSO3V3kLT3Ek0kkjsWZ3kk&#10;ZnkcsSSzMWJ6muWEoxi7q99vLbX+u51SjKUo2dkt/Py/X5GlKXCfu8bu2a8l+Cnxz8efEf8AaB+K&#10;nwp13SNNj0z4eXmk2MF9Yxyhrm6urFL2RWLnHyRzQj5f73PpXmfhvx/4+/bu8XfEL/hHvibr/gH4&#10;V+BdcfQ9H8ReFb5bbUPEOpW277fcGZlbyrSCTEKqo/eMsjMwChRh/wDBFOTxP4k/Z08dfFjxF421&#10;PxTa+MvjHrt/4e8Va1Mkl5q2mweRp8M8pQBc5snQAAABBgAYro+r+zozlLdWVuzevpeyenT5HP8A&#10;WHUrQjHZ3d+6Wnra7Wv+Z9iKciivA/2uP20PAfwD+I3gP4DXni+20rXfHt9M82pXF3DDHomk26M9&#10;xfyNN8nLBIUU8s8pIB2EVR/ZGtPi1D+0D8Tr6+8aePtd+HN1pegy+D9Q8d/KZb5hem+NopjjdIQP&#10;soKtGo3fcG3BOf1efsvaS00uvPW2n9dDT6xD2vs1q72flpfX+uqPoqivnX/gpP4m+LHgX9nu+8be&#10;Afj1J4Hht9Q0uz87TdKjkvLi4utTtrYKJpCwRNspBVI956hxjFec/tyePP2zJtd+Cs/ws8a33g7T&#10;fFXx40XQ5tDtbaMXt9pCwXd1d3F5K27yw8dqxW3QDCY8xizlI6pYWVVJ8yV7/gkyauKjSbTi3a3b&#10;q7H2hRQOlFcx1Hin/BQD9pDx5+yL+zJ4m/aN8GaJoupx+FdOa6vNN1iSZDdEyRoiRvH905c5yD29&#10;69F+C/i7xJ4/+DvhPx34x0FdL1jWvDNhf6rpa5xZ3M1ukksPPPyOzLzzxXy1/wAFrdbttU+Bfw9+&#10;An/COajr0nxI+L2h6XdeHdHZftWoafDK15eRoGZVIMcGw7mCgyruIGSH+OYv2kvhl+3B+z7qfjH9&#10;pzXZrb4g65rVn4g+Gdp9lXR7OKLQry6WOIpCks4hmjiXzpDlzhtqbtg744eM8LF6KT5n6pLb8Hqc&#10;EsRKGKktWlyr0be/4o+yKK4H9qH9obwR+yl8APFH7QvxEkb+yfDGmm5lijbDXErMscMCnB+aSV44&#10;14PLivlnxR4l/a3+MEnwc+Ifwe+J3iWTxtN480aX4reGvDlwh8MaFosgeW/sZWdGSaaJAkJZZHl8&#10;3LbY1YBeejh5VY817La79L/16o3rYiNKXLa77L1t/Xoz7kornfiVD4zufCVxD4I8VWeh3XWbV7yw&#10;N19lgAJd0i3qrSYGFLnapO4q4Gxvgf8A4J7f8PAP2yvgPovxGb9tK8tfDLfE2/1XUNcl0lZNQ1+z&#10;g1FrYaTCyiNLO1EVr5xkjD73ujHhQjinSw/tKbqOSSTS1v1v2XkFXEezqKCi22m9LdLd35n6MsSO&#10;RXHfDPxN8Y9e8UeMbT4l/Dux0PSdN8QC18G3dvqi3EusWP2eJzdyKvEGZXeMITu/dMSACpbT+JB1&#10;5PBd9ceH/GVn4fkhhMs+tX1j9oS0hXmSQIXVdwQHBYlVPJVgNp+ef+CPvjf41/Fj9jiH4y/HP4k6&#10;x4pvfF/irVNS0O/1uGGOWPSfO8m1QJCqoilIfM2gAAysOlTGnehKppo0ut9e3ToOVT9/Gnrqm+lt&#10;Lb9ep9Sg5GaKD04ryj9rT9r34cfsa+BNP+IfxO8O+KNTstS1ddOhh8KaDJqE6ytFJKGZEOVTbEw3&#10;epUd6zhCVSSjFXbNZ1I04uUnZI9Xor4n/wCH737I/wD0Sb4zf+G0uf8AGj/h+9+yP/0Sb4zf+G0u&#10;f8a6fqOM/wCfb+45f7QwP/PxH2xRXxP/AMP3v2R/+iTfGb/w2lz/AI0f8P3v2R/+iTfGb/w2lz/j&#10;R9Rxn/Pt/cH9oYH/AJ+I+2KK+J/+H737I/8A0Sb4zf8AhtLn/Gj/AIfvfsj/APRJvjN/4bS5/wAa&#10;PqOM/wCfb+4P7QwP/PxH2xRXxx4P/wCC3H7K/jbxdpXgzSfhb8Xo7rWNSgsraS8+HVzHCkksixqz&#10;uThVBYEt2HNfYy/WsalGtRsqkWr9zajiKNe7pyTt2FooorI2CiiigAooooAKKKKACiiigAob7vNF&#10;FAH4zf8AByF/wTV8VXPieP8Ab5+DHhn7ZZ3FvHZfEHT9Osx5sDop8rUSEXLoVHlyOTldsZ5Ukr+P&#10;6tmv7E76ztL+0ksb60jmhmQxzQyxhlkUjBUg8EEcEHrX87f/AAV8/wCCMPjr9gXVLz44/DG9h1b4&#10;T6lrAg0/dcM19oryDKQXKsoDIW3KkisxIT5wpI3fX5HmkZwWGquzXwvv5fLofIZ5lcoTeIpK6fxL&#10;t5+nfsfWP/BqX8QrR/A/xd+FVz4jJmj1bTdVs9JaY4VXilimnVfUlIVYjrsTPQVB/wAFC/hBqXwi&#10;/at8Uxzq7WfiDUJNa064ZcB0uXMjqO3ySF0+ig96/Pv/AIJLftoR/sL/ALbXhn4ua68n/CN6gsmj&#10;eLo48ZNhcYBk57xSrFN2yIiuRuNfvt/wUR/ZrtP2mvgGvifwbZteeIPD8LX+gyWqlmu4WUGSAAfe&#10;3qFZe+5Fx1IP5n4v8MVs3y+VSkrzj78fOytKPq1qu7sup+0+AHG2H4Zz+FPEO1KqvZTf8t3eE/RS&#10;0fZNvoj5T/4JAfEz/hE/2idQ8A3V75dv4o0ZkWJpMK9xAfMjOO7BTKB/vGv04T7vSvwt+HnjjW/h&#10;l490f4geHpTHfaJqcN5bdcFo3DbT0yDjBHcEiv2y+EvxM8O/GL4b6P8AE3wpKWsNZsluIAxG5OzI&#10;2P4lYFT6FTXwfhPnEcRldTL5P3qb5kv7st7ekr3/AMSP0z6QnDlTB59RzmC9yvFQk+04LS/+KFrf&#10;4WdEelfk7/wVa/4IV/tcft0ftna5+0R8JfiF8OdP0TUtLsLaC18Raxfw3StBbrGxZYbKVMEjjDnj&#10;qB0r9YqPwr9iwmMrYKp7Snva23ofzfi8JRxlP2dTa9z8Dv8AiFs/4KB/9Fd+Dv8A4UOq/wDyto/4&#10;hbP+Cgf/AEV34O/+FDqv/wAra/fGivS/1gzDuvuPP/1fy/s/vPwO/wCIWz/goH/0V34O/wDhQ6r/&#10;APK2j/iFs/4KB/8ARXfg7/4UOq//ACtr98aKP9YMw7r7g/1fy/s/vPwO/wCIWz/goH/0V34O/wDh&#10;Q6r/APK2vT/2bf8Ag1g8bt4ji1H9rj9oLR49KifMml/D/wA6aa4GRx9ouoYxHkZ/5ZNiv2iowPSp&#10;ln2YyjbmS9EVDIcvjK/K36s4/wCBXwI+Ev7Nvwx0z4N/BLwRZ+H/AA5pEZWz06zU4yTlpHYktI7M&#10;SzOxLMTkmuuIKninY9qOvUV48pSlK7d2z1oxjGKSWiPxH/ae/wCDbj9uX41ftK/EP4yeFvin8Kbf&#10;S/FvjnVtZ02DUNd1JLiO3uryWeNZFTT2UOFcBgrMAc4JHNcN/wAQtn/BQP8A6K78Hf8AwodV/wDl&#10;bX740V7Ec+zCMVFNaeR48shwEpNtPXzPwO/4hbP+Cgf/AEV34O/+FDqv/wAraP8AiFs/4KB/9Fd+&#10;Dv8A4UOq/wDytr98aKr/AFgzDuvuD/V/L+z+8/A7/iFs/wCCgf8A0V34O/8AhQ6r/wDK2kP/AAa2&#10;f8FAwOPi78Hf/Ch1X/5W1++VH4Uf6wZh3X3B/YGX9n95+R/7GX/BsJoHgPx3p/jv9s74qaX4ss7E&#10;rK3g/wANwzx2lzKM/LNcSbJHiBwdqohbGCcEiv1a8D+A/BXw08J2PgX4eeFdP0TRdLgEOnaVpdqk&#10;FvbR9dqRoAqjPYCtbA9KK87FY3FYyV6sr+XT7j0MLgcNg42pRt59fvCiiiuU6gNflr/wWB/4Il/t&#10;Wf8ABQH9raH48/Brx98P9N0dPCdlpbW/ibVr6G586KSdmbbBZzLtxIuDuz14HGf1KoxjoK6cLiq2&#10;Dq+0p77HNisLRxlL2dTbc/A0/wDBrb/wUEB4+Lnwd/8ACh1X/wCVtfsl+wL8AvGX7Lf7HfgH9n74&#10;g6jpt5rXhXQlstQudHmkktZJAzHMbSJGxXnuin2r2DGeooAx0Fb4zM8VjqahVtZO+xhg8twuBm50&#10;r3atuFFFFeeegFVdbs5dR0a70+FlV57WSNWboCykDNWqKAPI/wBmb4DeKfgt8KvhL4F8Sapp9zde&#10;APhTD4Y1WWxkdo7i6SHTYzJEWRSY82chywVsMvy9cZ/j79lKf4k6x8Sptc16K1j8VX2gal4ZvLKR&#10;/tGmahpQjltrhgQB8l1DE4UFgyqVbgkV7ZgelGB6Vr7apzc3X/g3/Mx9jT5VHov8rfkeM3Xg79pX&#10;4tX2leF/jV4Y8B6V4ZstVtdQ1STw94gvb261CW1lWeBESW1gS3QzxxM+5pSUDIMFg47T4U/D7VvA&#10;l74tudTu7eZdf8XXGq2ot2Y+XFJDCgV8gfNmM5xkYI5rssD0owOuKUqjlGyVkVGnGMr7s8o+J3w2&#10;+Ldr8UNB+NHwbTw/falpug3ejaponiK+ms4bu2mlilWRLiKGZo3jkhBwYmDq7DKnBqt+zp8IvjX4&#10;J+JfxC+Kfxp8XaLqF142udNmstP0OOVYNJjtrYw/ZlMoDOufn8w8u7yHag2oPYMD0owPSn7aXJy/&#10;L5Xv+YvYx5+b5/O1jz3w18J9Z0r9pLxp8Yb+8s5NL8S+D9A0i1tVLGZJbG41WSVnBXbsZb+ILgkk&#10;q+QOM4vxR/ZnsNT0X4YeE/hBpGieHdF8A/EGx1v+y7e3+zwJZwwXSNFAkSFQ5adSAdq/eyemfXMD&#10;0opKrNSv/W1vyH7Gny2/re/5mdoD+J2k1AeJIbFEW/YaX9hkdi1rtXaZdyjEm7fkLlcbeckgVvF+&#10;gXevy6U1rNGv2DWIruXzM/Miq4IGB1+YVtYx0FGB1xUX6lculjzf4gR/tLaL47m1b4PaF4J1jRL7&#10;TYUuLHxHrN1p9xa3yNIGnWSG2uBNG8ZhXyysZUwkhjvwvJ/sx/s1/En4PfCXwZ4L+IHi/TtY1bQP&#10;iF4i8QatqVsXC3Ueo3GsSptBRf3g/tGLcCAoKPgnAz7ptH92jA9K09tLk5bL+k1+rM/Yx5+Zt/00&#10;/wA0fO/j3xRqv7PPxj8Tan8PvH/w8MPi57fUdW8OfELxhJon2K9WFYTcWsq20/nrLHHF5keBsaMM&#10;D+9IrjP2evg543+Lnw1+Ml54i8QWeoahrnx0sfFnhfVYZpP7Mu7rTLfQrm2WKTaXexW+0425cAs0&#10;cbleoNfVut+GfDfiWJIPEfh+x1CONsxpfWiShT6gMDircFtb2sK21rbpHGi4SONQqqPQAdK0WI5Y&#10;6LXTX0tb8iHh+aWr0109d/zPFvDfw/8A2l/F/wC0d4X+Mnxa0jwPo+k+GvC+sabHpnh3XLy/uJri&#10;9lsHEpkmtbdQgFmw27cgkHLZIXc8KfDj4meHvE3j7R5bbQ5PDvim8udS0/Ul1Ob7ZHdTW8EPkSW/&#10;kbBGPKZvMEzMeBsHJHqGB6UYHpWbrSfTpb8bmioxXV73/Cx4/wDtTfs4Wnxsfw94rsvAHhDxHrHh&#10;m4uPsel+N45PsNxBOgWVN8aSNFJlI2WTY4G1gVO7I4/wn+x7fQ+FvH0v/CnPhb4J1jxN4JvPD2iw&#10;+Drd5mgW4ibe9xfNbwu0byeSTEsOF8kNlyQF+kMD0o2j+7TjiKkYqK/rqTLD05T5n/XQ8R+Nfwl+&#10;MvjHX4U0z4b/AAr8YaPHZRLpy+NBcW91o1woAeRHign+0IxAbYPIYEY3kHK+jfCTwNrPgb4SaB8P&#10;vGfi248SahpmiwWWqa1qGWk1GVYwskr7iSdxyeSTzyT1rqMD0oqHUlKKiXGlGMnI8R0XwT+1n8GL&#10;WTwL8I7H4eeI/ClrJInhm317ULvR7nRrTdmGzP2e2uUuY4VPlo2InKIm4s25zq+A/BH7TfhLUR4o&#10;8TePdD8Rah4g8SRSeJLOaW5tdP0TSY4JFWHTIQJN83meWXeUr5u+RiVCRxj1nA9KMD0qnWk+i130&#10;3/ryJVGKtq9Njzf9rT4Q+Ifj5+z34k+EnhXULO11DWIYEt7jUGdYUKXEUp3FFY9EI4B5xXM/tn/s&#10;v+KP2iPCmlyfC/xhY+G/E2n6xaNdalc2KyLqWkidXutMlfazrFJtSVSvImt4T0Br27A9KMD0op1q&#10;lO1ujv8Afb/IdSjTqXv1SX3X/wAzy/xho/7TPhjx7qHiX4Ty+E/EGiapHCZPD3ibULjTZLCdE2PJ&#10;DcwQXG9HAQlHiBDAkPg7RH8HfhN8Sfh/e6l448VarpGqeKPGniRb7xpcK0iw2VnHaGG3s7L5NzpC&#10;UiAMgXeZLiQ7SwQeqYHpRtX+7S9pLltYfslzXuz578KfB/8Aa6+Cfgy8+CfwY1vwPfeHFvLtvDPi&#10;TxFeXUeoaJa3EzyiF7WOB4r1oTIVjYyw7kVA4JDM17wn8Kv2pf2evC+i/DD4Gat4R8WeFdD8L6bo&#10;+kWnja+m026037JaR22/zrS1mFysnlrIVZUZWZgH2lVX3baP7tGB6Vft5PdLXfTfz/4bzI+rxWze&#10;m2uy7f8ADnBfs9fCvWvhH4En0rxX4gt9T1rVtcvtY1q8s7cw25urqdpXWJCSVjXcEXJyQuTyTXKf&#10;tJfCn4/+Lvh54i8MfA7UfDcd54p8WWc2rHXr+e3Q6OtrbRXUCvHbzYll+zmLlCojmY5DACvaMD0o&#10;wPSojVkqnOW6UXT5DyGHw/8AtNeN/A/iT4cfETwV8PtD0/UfCd5YaXN4c8SXl00dxJF5UatHLZQq&#10;sQVmyykkbVAU543PhL8DtA8J/DP4caB468PaPqniD4f+G7Sx0/VvsokNpcJZJazSW7uoZA6hlyAp&#10;KnBHavQsD0owPSh1JNWWgKlFSu9fU8J1n9mTxtqV78SrqDW9LVfGnxb8L+KtNDSSfubTTE0JZo5P&#10;k4lb+y59gXKnfHlly230bwl8P77Q/iF4y8V6nJazWviS6s5LWFclkWK0SFg4IxyVJGCeOuOldhge&#10;lGB6USqzlGz/AK2/yQRowi7r+t/82cF+z/8ADzxt8J/DF/8AD7xJrFnfaTp+tXA8HSW+Vkt9JYh4&#10;bSRNiqnkFnhQIWHlRxdDkV3tGB6UVEpOUrsqMVGNkFFFFIoKKKKACiiigAooooAKKKKACiiigAoo&#10;ooAKKKKACiiigAooooAKKKKACiiigAooooAKKKKACiiigAooooAKKKKACiiigAooooAKKKKACiii&#10;gAooooAKKKKACiiikAUUUUAFFFFABRRRQAUUUUAFFFFABRRRQAUUUUAFFFFABRRRQAUUUUAFFFFA&#10;BRRRQAUUUUAFFFFABRRRQAUUUUAFFFFABRRRQAUUUUAFFFFABRRRQAUUUUAFFFFABVfV9Ksdc0u4&#10;0bVLVZ7W7heG5hk+7JGylWU+xBIqxRQB+F//AAVk/wCDfTW/gJo+sftIfsYtqXiDwyt41xqvgNbT&#10;zbzRLYozPNBIG3XMCMMbNnmIrKSZArMO4/4Nsv8Agoz4c8NQn/gnj8S7OKxnvNRutS8F6xJOEE8z&#10;hWlsHQgfvMq8iNk7uVwCAW/ZcrnvXxF+3F/wQ4/Zk/ah8QSfGb4O3Fx8LfihFeLe2vizw07rDNdJ&#10;jy3mtgwRWDKG8yHy5CeWLcY96nmkMVhXhsZ8pdn0uuvr/wAOeDUyueFxSxOE+cejXW3b0/4Y9C/b&#10;5/YF0z9pnTW+IXgA29h41sbcKrOoWPVYxwIpW/hYD7shB6BTgYK/Gv7Hn7QHjT9hX493nhv4p+G7&#10;2x03UWWy8TabeRNHJa4YFLlVwdxTJ6ZDo5x/CR9s/sd/tD/HfY/7Pf7bXw8ufD3xA0GPybfxTDCG&#10;0XxhbJ8ovrWdMpFK3Bkt32upcbRglU9P+Mf7MnwJ/aDjgX4vfDmz1h7Xi3uGkkhnjX+6JYWR9uf4&#10;d2D6V+T8RcD1KmbRzTK6ipYmLvd/BPzdrtXWjaTut1fU/eODfFKnhshnkGfUpYjAzjypKyqU+qUb&#10;tJpPWKbXK7NO1kdtpmqabq+m2+raRfRXVpdQLNa3VvIHjljYbldWHDKQQQRwQamCEHNch8KPhBD8&#10;HtMHhXw54x1S78P28Yj0rR9VaOb+zIwTthhmCrIYwPlAlaRgFUBhg57GvtMPOtUoxdWPLLqr3V/J&#10;9V2vZ23Seh+W4unh6eIlGhPnhfR2adul09n3tdX2bWom36flRt+n5UtFbHOJt+n5Ubfp+VLRQAm3&#10;6flRt+n5UtFACbfYUKCOtLRQAV8p/tq+Kv2nvFHxJtPhX4V/Ym8W+PvhvZwLc682keKNFsIfENwd&#10;rJaS/a7tZPskfJkj8tTNIFUt5Sus31ZTdnvWtGp7GfNZP1v9+jRnWp+1hy3a9LfqmeJ/s4/Hz9p7&#10;4peObzwv8YP2GNa+GOh2ultNZ65qnjLS79biYSRqtssNnK7KSjO+4/KBHjqRWd/wUr/ZF1f9tD9l&#10;bU/hJ4W1W3tNestUs9b8Pvd58mW8tJRKsDkfcWVd8W/nZ5m7DbcH34LjvQy5Oc01WcKyqQSjbXS/&#10;6tkujzUXTm2797fokfMfxni/aI/bH+GVr+z437Peo+BdM8QNar8Q9b8WX1nNFa2kc0clzY2sNtNI&#10;16Z1R4PMJiRUlL5LAJX0xFAlvEsMabVRQqqOwHan7BTiAwwamdTmiopJJfr/AMMioU+WTk3du34f&#10;0z5y+FbfEv8AZS/4S74S6R+zd4q8UabN4r1PXfCuteH7qw8i/wD7RuHvZIJvPuY2tXinmkjLMCjI&#10;quDklF1v2D/2QJP2V/BPibWPFWv/ANseNfiN4uu/FPjbVBAsa/bLlywtowCcxwqdgYn523vhQwRf&#10;dfL9TTgMDFXLESlFrva/nb+r/wBIzhh4xkm9bbeV/wCrenzPKviV8bfi18N/ioug2f7L/inxV4Vu&#10;NHimh8S+FtQsZWhvPMkElvJazzQyL8nlsJFLKckHaQN3l3hr9mH4rfHr9uvw5+3T8bdNXwtpfw+8&#10;O3mk/DzwLJNHdXnmXYkS41K7liby4ZGicRC3QygBdxcHg/UhTJzmlC4ojW9nH3Uk2rX8nv8AeOVD&#10;2klzNtJ3tputvuYICFwRSnpRRWBufnl+xr8EP24vA3/BM3Xf2afHf7O114e1rQ9D8QTHd4ytpLzx&#10;hqMrXNxHbR+VuEENxNIivM8qPjcoXD+YPpX/AIJm/C34ifBD9h/4efB/4o/DWHwrrHhzw7b2d5pc&#10;WpR3TNKEDTTO0Q2KzzNKxVWfGc7iSQPdtnvSqu3jNdVbFyrKSaSu+bS+/wB5yUcJGjKLTbsuXW23&#10;3eR8Z/tKfB/4+eC/+CoPgr9szwj+zrdfEzwvb/De58MyW+j6lYwXug3jXJmW6VbuWNXVlLR7lYFR&#10;I+SMAN9XfD7WfHGv+HU1Xx94Lg8P3sshK6XFqgvGijwMeY6oqh+uVQuoxwxzxulMnOaNnoazqVnU&#10;hFNLRWvrt99vwNadFU5ykm9Xe2m/3X/E+dP24Phl8bfjT8VfgX4G+Hvg5rjwnpHxSt/E/wAQNbe8&#10;hWG2tbCCVoLZ4ncNN508i42BtjRKxGMkJ+0L4e/aO8TftwfCPUvAvwn/ALW8D+FNF1jUdU1a816K&#10;1tI9VuBFaw712PKzxWzXRUKhDG4xldpNfRmzPU0FPeqjiHFJWWia+/d776kyw6k27vVp/dbT00HD&#10;pRRRXOdB8i/t0fDL453P7b/7P/7SHgz4F33j3wl8PY9fj1qw0O+tY76yub6GCOK5WO5ljWRV8r+E&#10;5HPTNeoeFfgR4n+I37SOl/tbfF2L+zZvD/he40jwT4LJjmbSPtMoe7vZ50Yq1zMkcERjTKRLCcPI&#10;ZCR7SVDHJpQMDFdDxEvZxirKyav5Nt/r9xzrDx9pKTd7tO3mkkvyXzPmX/grN+zz8ZP2kv2RZvBX&#10;wQ0a31rVtM8V6Rrd14VuriOFfEFraXSyyWPmSEJGWIVwXypMW0/eyPS/gB8Rfi14+021fxH+zLdf&#10;DrR4bEKtjrms2rXkcoC4jjt7TzIxGPmG5pEPC4Qg5Hp5GRikAxU+2vRVNpaNtb9befl2K9ilWdRN&#10;6pJrS2nyv1PMv2x774vWH7LXjxPgH4IuPEXjW78N3Fl4Z0u3uYoma8uF8iOUtM6IFiMnmtlhlY2A&#10;OSKT9jH4FQfs0fsp/D/4EwWiwv4Z8L2lpeIqoM3OwNOx2EqWaVpGJBOSScnNemsmTnNOqfaS9j7P&#10;pe/9emv3lezXtfaeVvxv+On3HiX/AAUd8PfGrxl+xD8SPA37PPhSTWvFviDw1NpWm6dHcRxNItzi&#10;GXDSMqgiJ5Dywrb/AGKPAXjH4VfsreBfhh468EWvh/UPDvhmx02TTbbUluivk28aM7uiqgkZw7FU&#10;LqM8O2a9SIzQBiq9s/Y+yst7369ifYr2/tb9LeW9wPSmhOcmnUVibCbfp+VG36flS0UAJt+n5Ubf&#10;p+VLRQAm36flRt+n5UtFADSuRSqCDzS0UAFFFFABRRRQAUUUUAFFFFABRRRQAUUUUAFYvxD+Hngn&#10;4seCtS+HPxH8LWWtaHrFq1tqel6jAJIbiI9VZT74IPUEAjBANbVFNPld0DV1Zn4Y/wDBVz/g3w1/&#10;4FWEnxw/YU0bXvE3hmGKafxJ4TubhLm+0z5y2+0CIrzwBCF8vDyrt3bnBOz7F/4II/8ABSfR/wBq&#10;f4CWf7L/AMRZbPTfiB8M9DttOhs9zJJqulW8aW8V0FkYs0qBVSbHG9lbChwB+g5TPevmf9qP/gmF&#10;8E/jV4usfj58IcfDX4vaBc/a/D3xA8M26xsZhn93eW4/d3cLE/OGG8jIDgFg3rvMo4zDewxW62l1&#10;Xr3X4+TZ46y54PE+3w2z3j0fp2f4ehxf7dH/AATGi+K+q3Xxd+AKw2niC5d5tY0OaRY4NQc8+ZE3&#10;AilJ3btx2uSD8hBLcv8A8E4P2otf+C2vL+xf+0JpEmgS291IPDkmpW5geGaRzI1tITgEOzl427l8&#10;ZIZAPsD4L678ZdQ0GTRvjt4N0/T9e0/Yk+paBdeZpmqgg/vrcOfOi6fNFKoKMcK0i4c7+teBfBfi&#10;eX7T4j8J6bfShdiy3ljHIwX0BYEivzWvwdSwueLNMsqKlUv78bXhNO11ZNWbsndaXV7XP2PC+JGI&#10;x/Csshzyk8RRSXsp35atKS0i02mpKKbVmr8rcea2hqhweKdUNjp9pplpFYWECxQwRqkMa9FUcAD2&#10;xU1fZep+aO19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pgFFFFABRRRQAUUUUAFFFFABRRRQAUUUUAFFFFABRRRQAUUUUAFFFFABRRRQAUUUUAFFFFABRRRQ&#10;AUUUUAFFFFABRRRQAUUUUAFFFFABRRRQAUUUUAFFFFABRRRQAUUUUAFJtX0paKAGyQQzJ5csSsp6&#10;qy5BpVVUUIi4A4AHalooAKKKKACiiigAooooAKKKKACiiigAooooAKKKKACiiigAooooAKKKKACi&#10;iigAooooAKKKKACiiigAooooAKKKKACiiigAooooAKKKKACiiigAooooAKKKKACiiigAooooAKKK&#10;KACiiigAooooAKKKKACiiigAooooAKKKKACggHgiiigBNq+lKBjgC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Q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T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df8Ah6z+wx/0WJ//&#10;AAR3n/xqj/h6z+wx/wBFif8A8Ed5/wDGq7f7NzL/AJ8y/wDAWB9FUV86/wDD1n9hn/osTf8AgjvP&#10;/jVB/wCCrP7DGP8AksT/APgjvP8A41R/ZmZf8+Zf+Av/ACA+iqK+c/8Ah63+wv8A9Fjk/wDBHef/&#10;ABqj/h63+wv/ANFjk/8ABHef/Gqf9l5l/wA+Zf8AgL/yA+jKK+cx/wAFW/2Fsf8AJY5P/BHef/Gq&#10;X/h65+wt/wBFif8A8Ed5/wDGqX9mZl/z5l/4C/8AID6Lor5zP/BVv9hc8D4xyfhod5/8ao/4es/s&#10;Mf8ARYpf/BHef/GqP7MzL/nzL/wF/wCQWZ9GUV85/wDD1r9hgf8ANYpP/BHef/GqB/wVc/YY7/GJ&#10;v/BHef8Axqj+zMy/58y/8Bf+Q7M+jKK+dP8Ah65+wt/0WJ//AAR3n/xqk/4eufsM/wDRYm/8Ed5/&#10;8ao/szMv+fMv/AWHLLsfRlFfOn/D1z9hb/osT/8AgjvP/jVH/D1z9hb/AKLE/wD4I7z/AONUf2Zm&#10;X/PmX/gL/wAh8sux9F0V86f8PXP2Fv8AosT/APgjvP8A41SH/gq3+wuRx8Y3/wDBHef/ABqj+zMy&#10;/wCfMv8AwF/5Byy7H0ZRXzmP+Crn7C4HPxjf/wAEd5/8ao/4et/sMdvjG3/gjvP/AI1R/ZmZf8+Z&#10;f+Av/IOWXY+jKK+c/wDh63+wz/0WNv8AwR3n/wAap3/D1v8AYX/6LG3/AII7z/41R/ZuZf8APmX/&#10;AICw5Zdj6Kor51/4et/sL/8ARY2/8Ed5/wDGqP8Ah63+wv8A9Fjb/wAEd5/8ao/s3Mv+fMv/AAFh&#10;yy7H0VRXzmf+Crf7C/QfGN//AAR3n/xqj/h63+wv/wBFlb/wRXn/AMao/s3Mv+fMv/AWHLLsfRlF&#10;fOf/AA9b/YY/6LG3/givP/jVH/D1v9hj/osbf+CK8/8AjVH9mZl/z5l/4C/8g5J9mfRlFfOf/D1v&#10;9hj/AKLG3/givP8A41R/w9b/AGGP+ixt/wCCK8/+NUf2ZmX/AD5l/wCAv/IOSfZn0ZRXzn/w9b/Y&#10;Y/6LG3/givP/AI1S/wDD1z9hb/osT/8AgjvP/jVH9m5l/wA+Zf8AgL/yDkn2Z9F0V86f8PXP2Fv+&#10;ixP/AOCO8/8AjVI//BV39hdef+FyP/4I7z/41R/ZuZf8+Zf+AsOSfZn0ZRXziP8Agq/+wv8A9Fib&#10;/wAEd5/8apf+HsH7C3/RYn/8Ed5/8ao/szMv+fMv/AX/AJB7Op2Z9G0V85j/AIKv/sLH/msT/wDg&#10;jvP/AI1R/wAPXv2Ff+ixP/4I7z/41R/ZuY/8+Zf+Asfs6nZn0ZRXzn/w9e/YV/6LE/8A4I7z/wCN&#10;Uf8AD179hX/osT/+CO8/+NUf2bmP/PmX/gLD2dTsz6Mor5yP/BV/9hcH/ksTf+CO8/8AjVJ/w9c/&#10;YW/6LHJ/4JLz/wCNUf2bmP8Az5l/4Cw9nU7P7j6Oor5y/wCHrn7Cv/RZJP8AwR3n/wAao/4eufsK&#10;/wDRZJP/AAR3n/xqj+zcy/58y/8AAWP2dT+V/cfRtFfOX/D1z9hX/oskn/gjvP8A41R/w9c/YV/6&#10;LJJ/4I7z/wCNUf2bmX/PmX/gLD2dT+V/cfRtFfOJ/wCCrv7Cw/5rHJ/4I7z/AONUv/D1/wDYW/6L&#10;E/8A4I7z/wCNUf2bmP8Az5l/4Cw9nU/lf3H0bRXzn/w9e/YW/wCiyN/4Irz/AONUf8PX/wBhX/os&#10;b/8AgivP/jVH9m5l/wA+Zf8AgLD2NX+V/cfRlFfOf/D1/wDYV/6LFJ/4I7z/AONUf8PX/wBhX/os&#10;Un/gjvP/AI1R/ZuZf8+Zf+AsPY1f5X9x9GUV85/8PX/2Ff8AosUn/gjvP/jVJ/w9e/YWPT4xSf8A&#10;gjvP/jVH9m5l/wA+Zf8AgL/yD2NX+V/cfRtFfOX/AA9d/YW/6LE//glvP/jVJ/w9e/YV/wCiyt/4&#10;I7z/AON0f2bmP/PmX/gL/wAg9jW/lf3H0dRXzj/w9e/YV/6LK3/gjvP/AI3R/wAPXv2Ff+iyt/4I&#10;7z/43R/ZuYf8+Zf+Av8AyD2Nb+V/cfR1FfOP/D179hX/AKLI3/gjvP8A41S/8PX/ANhb/osL/wDg&#10;jvP/AI1R/ZuY/wDPmX/gL/yD2Nb+V/cfRtFfOX/D1/8AYW/6LC//AII7z/41R/w9f/YW/wCiwv8A&#10;+CO8/wDjVH9m5l/z5l/4C/8AIPY1v5X9zPo2ivnI/wDBWH9hQHH/AAuN/wDwR3n/AMapP+HsX7Cf&#10;/RY5P/BFef8Axqj+zcx/59S/8Bf+Q/YVv5X9x9HUV84H/grD+wnn/ks0n/gjvP8A41Sf8PYf2E/+&#10;izyf+CO8/wDjVH9m5j/z5l/4Cw9hW/lf3M+kKK+b/wDh7D+wn/0WeT/wR3n/AMao/wCHsP7Cf/RZ&#10;5P8AwR3n/wAao/s3Mf8AnzL/AMBY/YVv5X9zPpCivm//AIew/sJ/9Fnk/wDBHef/ABqnL/wVg/YU&#10;J4+Msh/7gd5/8ao/s3Mf+fMv/AWH1ev/ACv7mfR1FfOP/D2H9hQdfjFJ/wCCO8/+NUf8PYv2E/8A&#10;oscn/givP/jVH9m5j/z5l/4Cw+r4j+V/cz6Oor5x/wCHsX7Cf/RY5P8AwRXn/wAao/4exfsJ/wDR&#10;Y5P/AARXn/xqj+zcx/58y/8AAWH1fEfyP7mfR1FfOJ/4KxfsJ/8ARZH/APBFef8AxqlH/BWH9hL/&#10;AKLI/wD4Irz/AONUf2bmP/PmX/gLD6viP5H9zPo2ivnL/h7D+wl/0WR//BFef/GqQ/8ABWD9hI/8&#10;1lk/8Ed5/wDGqP7NzH/nzL/wFh9XxH8j+5n0dRXzj/w9h/YUHA+Mcn/gjvP/AI1R/wAPYv2FP+ix&#10;P/4I7z/41R/ZuYf8+Zf+AsPq+I/kf3M+jqK+cf8Ah7F+wp/0WJ//AAR3n/xqgf8ABWH9hM9fjG//&#10;AIIrz/41R/ZuYf8APmX/AICw+r4j+R/cz6Oor5y/4ew/sJf9Fkf/AMEV5/8AGqP+HsP7CX/RZH/8&#10;EV5/8ao/s3MP+fMv/AWH1bEfyP7mfRtFfOJ/4KxfsJD/AJrI/wD4Irz/AONUf8PY/wBhEjP/AAuV&#10;v/BHef8Axqj+zcw/58y/8BYfVsR/I/uZ9HUV84/8PYv2Ej0+Mrf+CO8/+NUv/D2D9hT/AKLG/wD4&#10;I7z/AONUf2bmH/PqX/gLH9VxH8j+5n0bRXzl/wAPYP2FP+ixv/4I7z/41R/w9g/YU/6LG/8A4I7z&#10;/wCNUf2bmH/PqX/gL/yD6riP5H9zPo2ivnL/AIewfsKf9Fjf/wAEd5/8apD/AMFYP2FP+iyN/wCC&#10;O8/+NUf2bmH/AD6l/wCAsPquI/kf3M+jqK+cP+HsX7CX/RZn/wDBFe//ABqj/h7F+wj/ANFmf/wQ&#10;3v8A8ao/s3MP+fMv/AWP6riv5H9zPo+ivnD/AIexfsI/9Fmf/wAEN7/8ao/4exfsI/8ARZn/APBD&#10;e/8Axqj+zcw/58y/8BYfVcV/I/uZ9H0V84f8PYv2Ef8Aosz/APghvf8A41Sj/grF+wn2+Mr/APgh&#10;vP8A41R/ZuYf8+Zf+AsPquK/kf3M+jqK+cf+HsX7Cn/RZH/8EN5/8ao/4exfsKf9Fkf/AMEN5/8A&#10;GqX9m5h/z6l/4C/8g+q4r+R/cz6Oor5x/wCHsf7CP/RZX/8ABFef/GqP+HsX7CP/AEWVv/BHef8A&#10;xqn/AGbmH/PqX/gLD6riv5H9zPo6ivnH/h7F+wj/ANFlb/wR3n/xqg/8FYv2Ecf8lmb/AMEd5/8A&#10;GqP7NzD/AJ8y/wDAWH1XFf8APuX3M+jqK+cf+HsP7CX/AEWdv/BHe/8Axqj/AIew/sJf9Fnb/wAE&#10;d7/8ao/s3MP+fMv/AAFh9TxX/PuX3M+jqK+cf+HsP7CX/RZm/wDBHef/ABqj/h7H+wj0/wCFyt/4&#10;Irz/AONUf2bmH/PmX/gLD6niv+fcvuZ9HUV84/8AD2L9hH/osrf+CO8/+NUf8PY/2E/+ixt/4I7z&#10;/wCNUf2bmH/PqX/gL/yD6ni/+fcvuZ9HUV84/wDD2T9hP/osbf8AgjvP/jVH/D2T9hP/AKLG3/gj&#10;vP8A41R/ZuYf8+pf+Av/ACH9Txf/AD7l9zPo6ivnH/h7J+wn/wBFjb/wR3n/AMao/wCHsf7CZ/5r&#10;I3/gjvP/AI1R/ZuYf8+pf+Av/IX1PF/8+5fcz6Oor5x/4ew/sJdvjO//AIIrz/41R/w9h/YT/wCi&#10;0N/4Ibz/AONUv7NzD/nzL/wFj+p4v/n3L7mfR1FfOP8Aw9h/YT/6LQ3/AIIbz/41R/w9h/YT/wCi&#10;0N/4Ibz/AONUf2dmH/PmX/gLD6njP+fcvuZ9HUV84/8AD2H9hP8A6LQ3/ghvP/jVH/D2H9hP/otD&#10;f+CG8/8AjVH9nZh/z5l/4Cw+p4z/AJ9y+5n0dRXzj/w9i/YR/wCizN/4I7z/AONUN/wVi/YR6/8A&#10;C5m/8Ed5/wDGqX9nZh/z6l/4C/8AIf1LGf8APuX3M+jqK+cF/wCCsv7CPf4zN/4Irz/41S/8PZf2&#10;D/8Aoszf+CK8/wDjVP8As7MP+fUv/AX/AJB9Rxn/AD7l9zPo6ivnA/8ABWX9hDt8Zm/8Ed5/8apP&#10;+Hsn7CLf81lk/DQ7z/41R/ZuYf8APqX/AIC/8g+o4z/n3L7mfSFFfN//AA9i/YR/6LLJ/wCCO8/+&#10;NUf8PYv2Ef8Aossn/gjvP/jVP+zcw/59S/8AAX/kH1HGf8+5fc/8j6Qor5w/4eyfsIL1+M0n/giv&#10;P/jVJ/w9n/YP/wCiyyf+CG8/+NUv7NzD/n1L/wABYfUcZ/z7l9z/AMj6Qor5v/4ez/sH/wDRZZP/&#10;AAQ3n/xqj/h7P+wf3+Mz/wDghvP/AI1R/ZuY/wDPmX/gLD6jjP8An3L7mfSFFfN//D2f9g3/AKLO&#10;3/givP8A41R/w9n/AGDf+izt/wCCK8/+NU/7NzH/AJ9S/wDAX/kH1HG/8+5fcz6Qor5v/wCHs/7B&#10;v/RZ2/8ABFef/GqP+Hs/7Bv/AEWdv/BFef8Axqj+zcx/59S/8Bf+QfUcb/z7l9zPpCivm8/8FZf2&#10;Dz/zWeT/AMEV7/8AGqB/wVn/AGD/APossn/ghvP/AI1S/s3MP+fUv/AX/kH1HHf8+pfcz6Qor5v/&#10;AOHs/wCwf/0WWT/wQ3n/AMao/wCHs/7B/wD0WWT/AMEN5/8AGqP7NzD/AJ9S/wDAX/kV/Z+O/wCf&#10;Uvuf+R9IUV83/wDD2f8AYP8A+iyyf+CG8/8AjVH/AA9n/YP/AOiyyf8AghvP/jVH9m5h/wA+pf8A&#10;gL/yD+z8d/z6l9z/AMj6Qor5w/4ezfsH/wDRZpP/AAQ3n/xqj/h7N+wf/wBFmf8A8EN7/wDGqP7N&#10;zD/n1L/wF/5B/Z+O/wCfUvuf+R9H0V83/wDD2f8AYP6f8Lmb/wAEV7/8ao/4ezfsIf8ARZ2/8EN7&#10;/wDGqP7OzD/n1L/wF/5C+oY7/n1L/wABf+R9IUV83/8AD2b9hD/os7f+CG9/+NUH/grN+wh/0Wdv&#10;/BDe/wDxqj+zcw/59S/8Bf8AkH1DHf8APqX3M+kKK+b/APh7P+wj/wBFkf8A8EV5/wDGqP8Ah7P+&#10;wj/0WR//AARXn/xqj+zcw/59S/8AAWP+z8f/AM+pf+Av/I+kKK+b/wDh7N+wh/0Wdv8AwRXn/wAa&#10;pD/wVn/YPHH/AAuaT/wR3n/xql/Z+Yf8+pf+AsP7Px//AD6l/wCAv/I+kaK+bf8Ah7R+wd/0WWT/&#10;AMEd7/8AGqP+HtH7B3/RZZP/AAR3v/xqq/s3MP8An1L/AMBf+Qf2fj/+fUv/AAF/5H0lRXzd/wAP&#10;Z/2Dv+izyf8AgjvP/jVH/D2b9g7/AKLPJ/4I7z/41U/2fmH/AD6l/wCAsP7OzD/n1L/wF/5H0jRX&#10;zd/w9m/YO/6LPJ/4I7z/AONUf8PZv2Dv+izyf+CO8/8AjVH9n5h/z6l/4Cw/s7MP+fUv/AX/AJH0&#10;jRXzeP8AgrP+wcP+azyf+CO8/wDjVB/4K0fsH9vjM/8A4Irz/wCNUf2dmH/PqX/gLD+zsw/59S/8&#10;Bf8AkfSFFfN3/D2f9hD/AKLO/wD4I7z/AONUf8PZ/wBhD/os7/8AgjvP/jVH9n5h/wA+pf8AgL/y&#10;D+zsw/59S/8AAX/kfSNFfN3/AA9n/YQ/6LO//gjvP/jVH/D2f9hD/os7/wDgjvP/AI1R/Z+Yf8+p&#10;f+Av/IP7OzD/AJ9S/wDAX/kfSNFfN3/D2j9hD/os7/8AgjvP/jVH/D2j9gz/AKLO/wD4I7z/AONU&#10;f2fj/wDn1L/wF/5B/Z2Yf8+Zf+Av/I+kaK+bv+HtH7B/8Pxnf/wR3n/xqgf8FaP2EO/xmb/wR3n/&#10;AMao/s/MP+fUv/AX/kH9m5h/z5l/4C/8j6Ror5v/AOHtH7B//RZW/wDBHef/ABqj/h7R+wf/ANFl&#10;b/wR3n/xqj+z8w/59S/8Bf8AkP8As3MP+fMv/AX/AJH0hRXzd/w9n/YPP/NZn/8ABFef/GqP+Hs/&#10;7B//AEWd/wDwRXv/AMao/s/MP+fUv/AX/kH9m5j/AM+Zf+Av/I+kaK+bv+Hs/wCwf/0Wd/8AwRXv&#10;/wAao/4ez/sHg/8AJZ3/APBHef8Axqj+z8f/AM+pf+Av/IP7NzH/AJ8y/wDAX/kfSNFfN3/D2v8A&#10;YM/6LO//AIIrz/41Sf8AD2n9gzt8Z5P/AAR3v/xqn/Z2Yf8APqX/AIC/8h/2bmP/AD5l/wCAv/I+&#10;kqK+b/8Ah7R+wf8A9Flb/wAEd5/8ao/4e0fsH/8ARZW/8Ed5/wDGqX9n5h/z5l/4Cw/s3Mf+fMv/&#10;AAF/5H0hRXzf/wAPaP2D/wDosrf+CO8/+NUf8PaP2D/+izN/4Irz/wCNUf2fmH/PqX/gLD+zcx/5&#10;8y/8Bf8AkfSFFfN3/D2n9hAf81lf/wAEV5/8apP+Htf7B3/RZ2/8EN5/8ao/s/H/APPqX/gLD+zM&#10;y/58z/8AAX/kfSVFfNv/AA9p/YO/6LS//ghvP/jVH/D2n9g7/otL/wDghvP/AI1R/Z+P/wCfUv8A&#10;wFh/ZeZf8+Z/+Av/ACPpKivm3/h7T+wd/wBFpf8A8EN5/wDGqP8Ah7T+wd/0Wl//AAQ3n/xqj+z8&#10;f/z6l/4Cw/svMv8AnzP/AMBf+R9JUV82/wDD2n9g7/otL/8AghvP/jVKP+CtP7B56fGh/wDwQ3n/&#10;AMao/s/H/wDPqX/gLD+y8y/58z/8Bf8AkfSNFfNp/wCCtP7B3/RaX/8ABDef/GqP+HtP7B3/AEWl&#10;/wDwQ3n/AMao/s/MP+fUv/AX/kH9l5l/z5n/AOAv/I+kqK+bf+HtP7B3/RaX/wDBDef/ABqj/h7T&#10;+wd/0Wl//BDef/GqP7PzD/n1L/wF/wCQ/wCy8y/58z/8Bf8AkfSVFfNv/D2r9g7/AKLS/wD4Ibz/&#10;AONUf8Paf2Dv+i0v/wCCG8/+NUf2fmH/AD6l/wCAsP7LzL/nzP8A8Bf+R9JUV82/8Paf2Dv+i0v/&#10;AOCG8/8AjVH/AA9r/YNA/wCSzv8A+CG8/wDjVH9n4/8A59S/8BYf2Xmf/Pmf/gL/AMj6Sor5t/4e&#10;2fsG/wDRZ3/8EN7/APGqP+Htn7Bv/RZ3/wDBDe//ABqj+z8f/wA+pf8AgL/yD+y8z/58T/8AAX/k&#10;fSVFfNv/AA9r/YN/6LQ3/ghvf/jVH/D2v9g3/otDf+CG8/8AjVH9n4//AJ9S/wDAWP8AsrNP+fE/&#10;/AX/AJH0lRXzb/w9r/YN/wCi0N/4Ibz/AONUf8Pa/wBg3/otDf8AghvP/jVH9n4//n1L/wABYf2V&#10;mn/Pif8A4C/8j6Sor5t/4e1/sG/9Fob/AMEN5/8AGqD/AMFbP2DB/wA1of8A8EN5/wDGqP7Px/8A&#10;z6l/4Cw/srNP+fE//AX/AJH0lRXzaP8Agrb+wZ2+M7/+CG9/+NUf8PbP2Df+izP/AOCG9/8AjVH9&#10;n5h/z6l/4Cw/snNP+fE//AX/AJH0lRXzb/w9s/YN/wCizP8A+CG9/wDjVH/D2z9g3/osz/8Aghvf&#10;/jVH9n5h/wA+pf8AgLD+yc0/58T/APAX/kfSVFfNv/D2z9g3/osz/wDghvf/AI1R/wAPbP2Df+iz&#10;P/4Ib3/41R/Z+P8A+fUv/AWH9k5p/wA+J/8AgL/yPpKivm0/8FbP2DQMn40N/wCCG9/+NU0f8Fbv&#10;2C26/GmT8NBvf/jVH9n4/wD59S/8BYf2Tmv/AD4n/wCAv/I+lKK+a/8Ah7b+wV/0WmT/AMEN7/8A&#10;GqP+Htv7BX/RaZP/AAQ3v/xqn/Z2Yf8APqX/AICx/wBkZr/z4n/4DL/I+lKK+a/+Htv7BX/RaZP/&#10;AAQ3v/xqnD/grb+wVj/ktEn/AIIb3/41S/s/H/8APqX/AICw/sjNf+fE/wDwGX+R9JUV82/8Pbf2&#10;Cv8AotD/APghvf8A41Qf+Ctv7BX/AEWiT/wQ3v8A8ao/s/H/APPqX/gL/wAg/sjNf+fE/wDwGX+R&#10;9JUV81j/AIK3fsGD/mtEn/ghvf8A41S/8Pbv2C/+i0P/AOCC9/8AjVH9n4//AJ9S/wDAWH9kZt/0&#10;Dz/8Bf8AkfSdFfNn/D279gs/81ok/wDBDe//ABql/wCHtn7BX/RaJP8AwRXv/wAao/s/MP8An1L/&#10;AMBYf2Pm3/QPP/wGX+R9JUV82/8AD2z9gr/otEn/AIIr3/41R/w9s/YK/wCi0Sf+CK9/+NUf2fjv&#10;+fUv/AWH9j5t/wA+J/8AgMv8j6Sor5sP/BW39gof81pf/wAEV7/8aoH/AAVu/YL/AOi1N/4Irz/4&#10;1R/Z+O/59S/8BYf2Pm3/AEDz/wDAZf5H0nRXzX/w9t/YN/6LS3/ghvP/AI1R/wAPbf2Df+i0t/4I&#10;bz/41R/Z+P8A+fUv/AWP+x82/wCgef8A4DL/ACPpSivmv/h7b+wb/wBFpb/wQ3n/AMaoo/s/H/8A&#10;PqX/AICw/sfNv+gef/gMv8j8d6KKK/YjzQoPSig9KCokdFFFBQUUUUALHnJwadhv71MTbk7qd+7o&#10;NAIbH3qbTjsxxTaACiiigAooooNAooooARvu0o6UjdKUdKCohRRRUyKCiiigAppzu4PanU1sbvmq&#10;Soi4b+9Rhv71J+7o/d1oULhv71GG/vUn7uj93QAuG/vUtN/d06gApsnanU2TtUjW4wZx1paaAvpT&#10;qctikFFFFQMKKKKAA9KKD0ooKiFFFFBQUUUUAFFFFA0FFFFV0LCiiipAKKKKBoKY/wB6n0x/vUFi&#10;UUUUAPAOPvUtNGynUFIKKKKAGP8AepKV/vUlBQc54o59aaQM8ijC+lBQ7n1o59abhfSjC+lADufW&#10;nR9TUeF9Kkj6mpkHUH602nP1ptUUFFFFAAaKDRQVEKKKKCgoooqJbgFFFFIqIUUUUFCP92mD2p7/&#10;AHaZVRAVPvU+mJ96n0SLjsFFFFSMKKKKaAjooopyNAoooqQClTOeDSUq4z81ADsN/eow396k/d0f&#10;u6AG0UUUGgUUUUAFFFFABSc54NLTTtz81BUdxwz3NFIu3+GloKCiiigAooooADnsaTDf3qVsY+am&#10;/u6C47C4b+9Rhv71J+7o/d0DFw396lGe5pv7unLjHy0AFI/3aWkf7tBoMooooAKcmexptKu3+Kpk&#10;VEdhv71GG/vUn7uj93UlA+e5ptK23+GkqogFBopG56iqAXn1o59abhfSjC+lSaDufWmnORRhfSjA&#10;B4FADqB0ooHSpKiFFFFBQUHpRQelAAKKBRQA0530uG/vU1sb+aX93QULhv71IA396j93QNnegB1F&#10;FFBQU1+tOpr9aAG0UUUFBRRRQUFFFFABRRRQAUUUUGgUUUUAB6Uc+tB6U3C+lTIpDue9FAAHQUUR&#10;KCiiiqAKKKKQBQelFB6UgI6B1ooHWqNCSiiigAoooqZAB6VHUh6VHSRUQooopFBRRRQAU6Om06Og&#10;qIj/AHqSlf71JVFBRRRQAUUUUMqIUUUVJQUUUUAFFFFBoFFFFABTZKdTZKACOnU2OnUFRCiiigoC&#10;D2akw396kOzPNA2Z4oAJPuGm806T7hpoxnikiohRRRTKCnJnHBptOXbj5qAFw396kOe5o/d0fL/D&#10;QA2iiig0CiiigAoooqJbgFJzng0tNO3PzU4lRHUUDpxRQUFFFFAHQUUUV6R/OYUHpRQelBUSOiii&#10;goKKKKAFQkE4FLuP92kjzk4p3z+1BoIWOPu02nHdjtTaACiiigAooooNAooooARulKOlI33aUdKC&#10;ohRRRUsoKKKKYBTSSG4HanU053celQVENx/u0bj/AHaX5/aj5/atChNx/u0bj/dpfn9qPn9qAE3H&#10;+7TqT5/aloAKbJ2p1Nk7VI1uMBOOlLSDOOlL3py2KQUUUVAwooooAD0ooPSjvQVEKKKKCgooooAK&#10;KKKBoKKKKroWFFFFSAUUUUDiFMf71Ppj/eoLEooooAcGPTbTqQbsUtBSCiiigBj/AHqSlf71JQUJ&#10;nB6UZPpS854FGT6UFCZPpRk+lLk+lGT6UDEyfSnx9TTcn0p0fVqmQuoP1ptOfrTaooKKKKAA5opD&#10;jtS0FRCiiigoKKKKiW4BRRRSKiFFFFBQj/dpgz3p7/dpgxjiqiAqfep9MT71PokXHYKKKKkYUUUU&#10;0BHRRRTkaBRRRUgFKpIPApKVM54oAXcf7tG4/wB2l+f2o+f2oAZRRRQaBRRRQAUUUUAFISQeBS0n&#10;OeKCoigk9RRQM96KCgooooAKKKKAAkjoKbuP92nHPak+f2oLjsJuP92jcf7tL8/tR8/tQMTcf7tO&#10;BJ6ik+f2pRnvQAUj/dpaR/u0GgyiiigApykjoKbTkz2pSKiG4/3aNx/u0vz+1Hz+1QUIxJ6im058&#10;96bVRAKDRQaoAooooNApD94UtIfvCkAtA6UUDpUFRCiiigoKD0ooPSgAFFAooAYx+fpS7j/doOd9&#10;L8/tQUhNx/u0Bj/dpfn9qQbvagGOooooKCmv1p1NfrQA2iiigsKKKKBhRRRQAUUUUAFFFFBoFFFF&#10;AAelJk+lKelGT6VMiogD7UUc9xRREoKKKKoAooooAKD0ooPSkBHQOtFA60zQkooooAKKKKmQAelR&#10;1IelR0RKiFFFFSUFFFFABTo6bTo6CoiP96kpX+9SVZQUUUUwCiiipkVEKKKKkoKKKKACiiig0Cii&#10;igApslOpslABHTqbHTqCohRRRQUIWIP3aQMf7tOO7tSfN7UAJJ9w03PPSnSfcNN5oKiFFFFBQU5S&#10;QOFptOTdjigA3H+7QST1Wl+f2pDu70ANooooNAooooAKKKKiW4BTckHhadSfNninEqIooooplBRR&#10;RQB0FFFFeifzmFB6UUHpQVEjooooKCiiigBU6nJpcD+/+tInU5FLkf3P0oNAOMfe/Wm044x939Kb&#10;QAUUUUAFFFFBoFFFFACN0pR0pG6Uo6UFRCiiipZQUUUUAFNP3uT2p1NP3uR2qSohgf3/ANaMD+/+&#10;tGR/c/SjI/ufpWhQYH9/9aMD+/8ArRkf3P0oyP7n6UAGB/f/AFp1NyP7n6U6gApsnanU2TtUghgx&#10;j71LSADH3aWnLYtBRRRUDCiiigAPSig9KKCohRRRQUFFFFABRRRQNBRRRVdCwoooqQCiiigaCmP9&#10;6n0x/vUFoSiiigBwx/ep1NGP7tOoKQUUUUAMf71JSv8AepKChO/3qMj+9Rjn7tGB/doKQZH96jI/&#10;vUYH92jA/u0AGR/ep8fU0zA/u0+PqamQA/Wm05+tNqigooooADRQaKCohRRRQUFFFFRLcAooopFR&#10;CiiigoR/u0ynv92mVUQFT71Ppifep9Ei47BRRRUjCiiimgI6KKKcjQKKKKkApV68mkpV68igBcD+&#10;/wDrRgf3/wBaMj+5+lGR/c/SgBtFFFBoFFFFABRRRQAU04zy1OppxnlaBx3HD2NFA9hRQWFFFFAB&#10;RRRQAH3NNwP7/wCtOPuKbkf3P0oLjsGB/f8A1owP7/60ZH9z9KMj+5+lAwwP7/604expuR/c/SnD&#10;2FABSP8AdpaR/u0GgyiiigApy+5ptOX3FTIqIYH9/wDWjA/v/rRkf3P0oyP7n6VJQN7Gm05vYU2q&#10;iAUH60UH6VQCZH96jI/vUYH92jA/u1JoGR/epD1+9S4H92kPX7tADqB0ooHSpKiFFFFBQUHpRQel&#10;AAKKBRQAxvv9aXA/v/rSN9/pS5H9z9KCgwP7/wCtAx/e/WjI/ufpQMf3f0oAdRRRQUFNfrTqa/Wg&#10;BtFFFBQUUUUFBRRRQAUUUUAFFFFBoFFFFAAelJkf3qU9KTA/u1Mioij60UD6UURKCiiiqAKKKKQB&#10;QelFB6UgI6B1ooHWqNCSiiigAoooqZAB6VHUh6VHSRUQooopFBRRRQAU6Om06OgqIj/epKV/vUlU&#10;UFFFFABRRRSZUQooopFBRRRQAUUUUGgUUUUAFNkp1NkoAI6dTY6dQVEKKKKChDjP3qQY/vfrSnGf&#10;u0gx/d/SgAk+4ab3606T7hpvfpSRUQoooplBTlxjlqbTlxjlaADA/v8A60HHZqMj+5+lBx2WgBtF&#10;FFBoFFFFABRRRUS3AKbxnlqdTeM8rTiVEcKKBRTKCiiikB0FFFFekfzmFB6UUHpQVEjooooKCiii&#10;gBU3ZOBS5f0pEBJODS7T/eoNAO/HIptOKnH3qbQAUUUUAFFFFBoFFFFACNnFKOlI3SlHSgqIUUUV&#10;MigooooAKac7uB2p1NIJbg9qkqIZf0oy/pRtP96jaf71aFBl/SjL+lG0/wB6jaf71ABl/SnU3af7&#10;1OoAKbJninU2TtUjW4wZxS0gBx1pactikFGcdaPwr66/4J4/8ErfGX7X0H/CzPiNqV34c8DxyFbe&#10;5jhH2jVmBwyw7uFQEYMhBGeADyRx4vGYfA0XVrSsl/Vl3YpSjCN2fItGa/bjQv8AgjT/AME+NJ02&#10;Ox1D4L3WqTRrhry+8VaisknuRDOifkorxX9q3/ghR8N9T8L3fiT9lHWLvSdZt4zJD4d1e+ae1vMc&#10;+Wkr5eJz2LFlz1KjkeFR4syqtVUHzR82lb8G/wAjFYmm3Y/LE9KKueJvDeveDdfvvCfijSprHUtO&#10;untr2zuIyskMqnDIQe4NU6+mTUldHVEKKKKCgooJxzX19/wSZ/YW+EP7aus+OE+ME2tLaeG7bTzZ&#10;/wBj3qwHzLhrjO4sjZ4h46d65sZi6OBw8q9X4Va9vN2/UmclTjzM+QaM9q/ZD/hxR+xF/wA/njb/&#10;AMH0X/xigf8ABCf9iIcC88bf+D6L/wCMV4X+tmU/3vu/4JisXR8z8b6M1+x5/wCCFH7EeOL3xt/4&#10;Pov/AIxX5e/tl/CLwp8Bv2oPGXwi8DtdNpOg6sbaxN9MJJSmxT8zAAE5J7CvQy/PMFmdR06N7pX1&#10;VuyNqeIp1ZWieZUZor9C/wDgmj/wS6/Zy/au/Zsj+LvxauPEi6lPrl1bRjS9USGLyoyoHBjbnOec&#10;104/H4fLaHta17XtpruVUqRpx5pH56UV+yH/AA4o/Yi/5/PG3/g+i/8AjFH/AA4o/Yi/5/PG3/g+&#10;i/8AjFeN/rZlP977v+CYrGUfM/G+mP8Aer9k/wDhxR+xF/z+eNv/AAfRf/GK/HTWbWKx1e6soN2y&#10;G5kRd3XAYivSy3N8JmnN7C/u2vdW3v8A5HRRrwrX5ehWooNfsL4Z/wCCFn7Gtx4csLjW7zxp9sks&#10;4mu9muRKPMKDdgeScc54yarMs2wuV8vt7+9e1lfa3+YVq1Ojbm6n4+Dd6U6v2P8A+HE/7EP/AD++&#10;Nv8Awfxf/GKX/hxR+xF/z+eNv/B9F/8AGK8v/WzKf733f8Ey+vUfM/G/NFfpB/wUR/4JVfswfswf&#10;sta18YPhpc+Jm1ewu7WOAalqySw7ZJlRsqIlJ4PHNfm+BgYr2MvzDD5lRdWje17aq2un+Z00a0a0&#10;eaIx/vUlK/3qSu42E5zxRlqMZNei/B39kf8AaT+P9j/a/wAH/g7rWuWPnGJr+1t8W4cYypkYhcjI&#10;zzxms6lWnRjzVJJLu3YHJRjdux5zk0bvevs/4Z/8ELf2z/GZjufGdz4X8JwNy66lqhuJwPZLdHUn&#10;2LrX0D8Pv+DfL4ZacI5vid8e9Z1RwP3kOkabHaIT6ZdpG/GvJr8RZRh9HVT9Lv8AFafic8sZh4fa&#10;+7U/LDJp8fU12v7TPw60H4R/tE+Ofhb4WkuG03w74sv9O09rqTfIYYbh403EAAthRk4HNcVH1PFe&#10;tGcalNTWzV/vOqL5rMH603NOfrX3x/wS1/4Jofs+/tgfAbVvih8X5/ES3lt4mm061Gk6kkEflpBC&#10;/IaNstmXrnpXPjsdQy/D+2q3totNdya1aNGHNI+BaK/ZL/hxH+w//wA/njb/AMH0X/xij/hxH+w/&#10;/wA/njb/AMH0X/xivF/1syn+993/AATl/tDD+f3H42HjvS1+yJ/4ISfsQg8Xfjb/AMH8X/xivx+8&#10;XaXbaJ4r1TRbIt5NnqE0EO9sttWQqMn1wK9LLs4wmaSkqN/dte6tv/wx0YfE08RdQ6GfRmhulfdv&#10;7BH/AARk8R/Hzwxa/Fz9orV77w34fvFWTSdFtEC3t/EefNcsCIYyPu5BZhzgDBboxuOwuX0faV5W&#10;X4v0RrWrU6MeabPhLNGa/b7Tf+CNn/BPCwsY7S6+Bc97Ii4a5uvFmpq7+5Edyq/kory79oD/AIIN&#10;/s++LNDub39n7xJqfhPVljY2trqF097ZSNjhW35lQE8bgzY64OMHwqfFmV1KnK1KPm0rfg2/wOSO&#10;ZYeUrO6PySzRXT/Gb4LfEj9nv4iah8LPiv4bm0zWNPfEkUg+WVD92WNujxsBkMOD9QRXMA5GRX0c&#10;ZRqRUou6ezPRg1LVBRRRVFiP92mDp1p7/dpbGzvNTvIdN060kmuLiVYoIIl3NI7HCqAOpJOAO9VE&#10;BiH5qfketfpp+xj/AMEMPDGoeErHx5+13ql81/fRiZPCOlXBhFqh6LPMPmL46qmAvTcTX0VqX/BG&#10;r/gnhe2D2dr8DbizkZcLdW/ivUzInuPMuGXP1Uj2r5vEcVZXRrOC5pW6pK33tr8DhlmmFpy5dX6f&#10;8OfiDmivtj/god/wSD8Q/sweHLj4y/BHWbzxD4Qtctq1ldR7r3Skz/rSUGJYh/E2FKdSCMkfEoYd&#10;K9jB4zD46j7WjK6/FeTR20a1PEQ5oO46jNBOBk16N+y1+yx8Vf2vPilb/DD4WaapkOJNS1O6yLfT&#10;7fODNKQDx6KMljwBW9SrTo03Um7JbsuUowi5SdkjzWiv2U+EH/BDP9jXwTosMXxPs9X8aah5Y+03&#10;F5qk1lCW7lI7Z0ZR9Xat7xp/wRT/AGA/EukvY+HvhrqXh24KkR32l+Jb2V1bsdtzLKp+mBXzkuLc&#10;r9pypSa72Vvzv+Bw/wBsYXmtr93/AAT8TaK+k/2/v+CbnxK/Yi12PW475te8F6hN5em+II49rQyf&#10;88LhB9yTHRh8rjpggqPmyvfw+Jo4uiqtKV4s9CnVp1oKcHdBSrnPApKVQSeDW5oLl/SjL+lG0/3q&#10;/Rj/AIJuf8Esv2Zf2q/2YLH4vfFG48TLq1xq13byLperJDFsjcBcKYmOcHnmuLHY+hl1H2ta9r20&#10;1MMRiKeGp889j85aK/ZX/hxF+w//AM/njb/wfxf/ABij/hxF+w//AM/njb/wfxf/ABivH/1ryr+9&#10;93/BOT+2MH5/cfjVRX7K/wDDiL9h/wD5/PG3/g/i/wDjFcD+1P8A8Ea/2Qfg7+zd44+KvhG78XHV&#10;PD3he8v9PF3rUbxedFEzLuUQjIyORkVdPijK6lRQjzXbS27/ADKjm2ElJRV9fI/KiikGc5NLX0R6&#10;gU0kg8U49K+8v+CW3/BLH4a/tYfCPVPjF8ejr1vp82qG08NrpV4tv56xDE0pLI25d52DGOY39K5M&#10;bjsPl+Hdas9NtN9TGtiKeFp889j4MUnvS1+yZ/4IP/sP9rzxt/4UEX/xivxsXpWGX5thc05vY392&#10;17q29/8AInC42jjL+zvpbfz/AOGCiiivSOwKKKKAA57Cm5f0pxBPQ03af71Bcdgy/pRl/Sjaf71G&#10;0/3qBhl/SnDPcU3af71OAI6mgApH+7Sk45rsfgL8A/iZ+0x8S9P+E3wm0P7dql+/LO22G2iB+aaV&#10;v4Y1ByTyewBJAM1KkacHObsluypSjCLlJ2SOKor9jPgX/wAEK/2S/BHh+H/hdA1PxvqzRD7UzalP&#10;Y2qv38tLd0fA7bnOfSui+IP/AARJ/YN8V6JJYeE/AWqeF7sofK1DS/EV3Oyt6lLqSVSPbA+tfNy4&#10;syuNTl95rvZW/O/4HjvPsCp8uvrbT87/AIH4o05d3YV7l+3P+wX8Uv2HvH0ejeJ3/tXw5qjsfD/i&#10;S3hKx3IHJjcc+XMo6rk5HIJHTwxQT0NfQUa9HE0VUpO8Xsz2KNSnWgpwd0xcv6UZf0o2n+9RtP8A&#10;eqjYG3dxTc05gR1NbXwv8KweO/if4b8D3PmeXrOvWdjJ5OA+2WZIztz3w3HvRzKMW30FJ8quzDoN&#10;fsx/w4f/AGHv+fzxt/4P4v8A4xR/w4f/AGHf+fzxt/4UEX/xivnv9a8q/vfd/wAE8b+38B5/d/wT&#10;8Z6M1+zH/Dh/9h3/AJ/PG3/g/i/+MV8x/wDBVD/gmn+zn+xz8B9K+JHwjn8RNqF74misJhq2qJNH&#10;5TQyucBY1wcoOc+tb4biPLsVXjRp815Oy0/4J0Uc6weIrKnC935HwHSMeRS06KCa5mS3t4WkkkYL&#10;HGikszHoAO5Ne6esNzQp4r9J/wBiD/ghrp/ivwfZ/Er9rrUtSs5L5BLa+DtPk8mSGM9DcS8srkf8&#10;s1AK92zkD6du/wDgjR/wTsuLBrOH4DzW8jLtF1D4s1QyL/tDdclc/VSPavm8RxNlmHquGsrdYpW/&#10;Fr8DxqufYGjUcdX5pK34tH4d5ozX3j/wUH/4Izax+z94UvPjP+zprF5r3huwVpdY0W+w17YRD/ls&#10;jKAJo1H3uAy8HDDJX4Mj6V6+DxuGx9H2lGV1+K9T1MLi6GMp89J3X5eo6hjxQa+3P+CS/wDwTx+B&#10;n7aHg3xd4n+Mk2vKdF1S3tbH+x9QSBfmjLtu3Rtk9PSjGYyjgcO61W9lbbzdh4rFU8HRdWpsj4jH&#10;Siv2Y/4cP/sO/wDP542/8KCL/wCMUf8ADh/9h3/n88bf+D+L/wCMV4v+tWV/3vu/4J5P+sWX/wB7&#10;7v8Agn4yMcPS5b0r9mG/4IOfsOMc/bPG3/hQRf8Axivyi/ah+G/h74QftI+OvhV4Re4/svw74qvt&#10;O09rqQPKYYpmRdzADLYAycCvQy/OMHmU5Qo3ulfVWO/A5phcdJxpX011RwmX9KBv9KNp/vUBT/er&#10;1D0WOoooLYoKDNNfrX2R/wAE6v8Agk34r/a605fi18U9XuvDvgfzNti0MI+16uwbDeVu4SMEEGQg&#10;5IwAeSPvvSv+CMH/AATv0/TI7G8+CN1fzIm1r278Waksrn+8RFcImfooHtXh4ziLL8FWdKV5Nb8q&#10;Tt97R4+KzzA4Or7N3bW9lt97R+HWaK/T79sv/ghH4atPCd546/ZB1e8TULONpm8I6xdGZbpQCSsE&#10;xG4SY+6rkhjxuFfmLf6ffaRfzaVqlpJb3VtM0VxbzIVeN1OGVgehBB4ruwOY4XMabnRe26e69Tuw&#10;eYYbHU+ak9t11RHRRX6tfsqf8EaP2QfjJ+zj4L+Kni678XLqmvaBBeXws9ajjj8x1ydqmE4Ge2TS&#10;zDMsPltNTrXs3bRXDHZhh8vpqdW9m7aH5S0V+zX/AA4d/Yd/5/vHH/hQRf8Axij/AIcO/sO/8/3j&#10;j/woIv8A4xXlf61ZX/e+7/gnm/6y5b/e+7/gn4y0V+zX/Dhz9hz/AJ/fG/8A4UEX/wAYrwn/AIKQ&#10;f8Epv2Xv2V/2UtY+M3wvufEzaxYX9lDCup6sk0O2W4SNsqIlJOCcc1tQ4ky3EVo0oc15NJad/mbU&#10;OIMvr1o043u2ktO/zPzbooAxXRfCj4U+Pfjf4/034YfDHw7NqmtatP5VnaQr7ZLseiooBZmPAAJr&#10;3JSjCLlJ2SPclKMYuUnZI52iv18/Zx/4IQfs4eDvDlteftFX194x1qSJWvLW1vpbKxhcgZRPJZZX&#10;APG4sM9do6DuPHf/AARJ/YG8VaJJp3hj4eap4Zu2U+VqGl+JLyZlPYlbqWVSPbAr52fFWVxqcq5n&#10;5pK34tP8DwJ8TZbGpyrmfmlp+d/wPxLPSky1e/8A7ef/AAT3+KX7DnjOODW7gaz4V1ORhofiS3j2&#10;rJjkwzL/AMs5QOcchhyp6geAYPrXuUcRRxNJVKTvF9T3cPWpYimqlJ3T6ijPeigDFFbROgKKKRmC&#10;9aoBc0ZHrX2r/wAE8P8AgkH4s/ar0SH4wfGXV7zw14LlOdMht4x9s1Yd3TcCIou28glj90YGa+79&#10;F/4Iv/8ABO7StOjsr/4I3WpSIuGu7zxZqSyP7kRXCJ+SivBxnEWXYOs6bbk1vypO33tHh4ziDL8H&#10;VdNtya35Unb72j8O80E8V+un7Rv/AAQX/Z/8W+Hbq+/Zy1u+8J62kbNZWepX0l3YSvjhHL7pkB6b&#10;gzkddp6H8qvir8KvHnwR8f6p8MPib4em0vWtJnMV5aTdjjIZSOGVgQwYcEEGuzAZrg8yi/YvVbp6&#10;P+vQ68BmmDzJP2L1W6ej/r0OcoHWilijknkWGGNmd2CqqrksT0Ax3r0j1R+aM1+kf7EP/BDG38Ze&#10;ELP4lftcaxqWntfqJrXwfpjeTNFFwVNxKQSrN/zzUZUYy2SQv1On/BGj/gnQtoLZvgBIzBMfaG8X&#10;arvJ/vYF1tz+GPavnsRxNluHqOGsrdUlb8WvwPnsRxNlmHqOGsrdYpW/Fr8D8Ncg9DRX6cftk/8A&#10;BCHQdM8J3njv9kPW9Qa+sozK3hHVpxN9qQclYJsAh8dFfIbpuB6/mbqNhf6RqM+karYzWt1azNFc&#10;W9xGVeKRThlYHkEEEEHoa9HB5jhcxp81F7bp7r5Hp4HMcLmNPnou9t0916kJ6VHUh6VHXdE9CIUU&#10;UE4qSgzjrRmvXv2M/wBi/wCLH7avxOXwL8Pbb7Lp9qVfXvEFxCzW+mwnPzNjG52wdsYILEHkAEj9&#10;Sfhb/wAENf2HvBeixWvj7w7rHjK+8sefeajrlxaoWxyVS1ePaPYlvrXlY/OsDl0uSo25dkrv56pH&#10;kZhnmAy2XJVbcuyV389UvxPxYzTo6/bH4gf8EQf2CvFmjPY+FPAmreFrrafLvdL8RXc5VuxK3Ukq&#10;n6DFfmZ+3b/wT7+Kf7DXjOO11+U6z4X1OUjQ/E1vblY5TjPkyrz5cwAPy5IYDcD1AnA55gMwqckG&#10;1Ls1a/pq0LLs+y/MKns6bal2atf0s2jwB/vUlDHJyKG6V7R7gZor7G/4J0/8ElfGf7X+mr8WPidr&#10;Fx4a8DiTbZyQw5vNWYEhvJ3DakYwQZDnJ4VTyV+/vD3/AARZ/wCCeGj6ZHYan8F73VpUGGvL/wAW&#10;aisj+5EE8afkorw8ZxFl+CqunJuTW/Kk7fe0eDjuJMtwNZ0pNykt+VJ2+baR+HeaK/YD9oH/AIIM&#10;fs0+MfD91c/ADVNS8G6ysZazhur+W9sXfsriUtKoPTcHJHXBxg/lR8aPgp8Sf2e/iPqPwq+K/h2T&#10;TdZ02TbNC/zLIv8ADJG3R0YchhwRXRgc2weZX9k9V0ej/r0OzLc4wOaXVF6rdPR/16HLUc0UV6J6&#10;wUUUUAFFFFBoFFFFABTZKdTZKACOnU2OnUFRCiiigoQ7s8CkG/uKUqSc7qQKf71ABJ9w03nNOk+4&#10;ab3zmgqIUUUUFBTl3Y4FNpygkcNQAZf0oO7uKNp/vUEEdWoAbRRRQaBRRRQAUUUVEtwCm/NngU6m&#10;4JPDU4lRHDPeigUUFBRRRQB0FFFFekfzmFB6UUHpQVEjooooKCiiigATbk7qd+7pIycnAp2W/u0G&#10;gh2Y4ptOJbH3abQAUUUUAFFFFBoFFFFACN0pR0pG+7SjpQVEKKKKmRQUUUUAFNbG75qdTTndwO1S&#10;VEP3dH7uly392jLf3a0KE/d0fu6XLf3aMt/doAT93TqTLf3aWgApsnanU2TtUjW5GCvrTqQZx0pa&#10;ctikd/8Ass/A3UP2kv2g/CvwWsZnhTXNWjivrmNcm3tV+eaQe6xqxAPBOB3r+gnwV4O8OfD7wjpv&#10;gfwhpcdnpek2cdrYWsY+WOJFCqPyH41+S/8AwQZ8CQeIv2rta8Y3UG5fD/hOV4XI+7LNLHGPx2+Z&#10;+Vfr1NNHbwNPO21Y1LM3oBX5rxdipVMdGh0ivxf/AALHFipXmkeH/H//AIKK/sp/szfES3+FvxX8&#10;eyWuszRxyXFvZ2Mk4s0cZVpigOzI5xycYOMEV7NoWuaN4p0S08R+HtUt77T7+2S4sby1lEkc8TqG&#10;R0YcMpBBBHBBr+eL9o74i6z8W/j34w+JOu3kk1xrHiK7uN0jZ2RmUiNBn+FUCqB2CgV+uv8AwRX+&#10;IuoePP2HdL03U7pppPDusXWlxszZ2xKVkRfoFlAHtWeb8P08uy6nXjJuWilfbVdPR6E1aPs6aZ81&#10;/wDBef8AZh0bwz4j0H9qDwppa27a5J/ZniXyY8LLcom6CY4/jZFZCe/lr3zn866/c7/grJ8OYfiP&#10;+wX47tvJDXGj2sOr2rkD5Gtpkdz+MPmr/wAC79K/DHpX0/C2KliMrUZPWDcflo1+dvkdWFlzU7dg&#10;ooor6Q6gr9SP+DerQRb/AA7+JfijyubzW9PtfMwOfJhmfHrx5/6/Wvy3r9dv+CBejfYf2TvEWqMn&#10;zX3jq4bdt6qtrbKB78hvzNfO8Uy5cnmu7ivxv+hz4p/uWfYXxa+Lvw7+BfgO9+J3xW8TRaPoWnGI&#10;XmoTRu6xmSRYkG2NWY5d1HAPXJ4BNeNj/gq9/wAE+SM/8NIaf/4KL/8A+MVxv/BbrWjpf7B2qWIk&#10;2/2l4i0236jnEvm4/wDIXb0r8XcZ6183kfD+FzPButVlJO7Wltkl3TOfD4eNWF3c/dQ/8FXv+CfI&#10;Gf8AhpHT/wDwUX//AMYr8hv27viN4M+LX7Xfjr4i/DzXE1LRdW1kz6ffRxuizR7FGQHAYcg9QK8k&#10;xxjFAGK+syzIcLlVZ1KUpNtW1t3T6JHZSw8KMrpsK/bb/gjfo40f9gfwrII9v2y9v7jtzm5cZ4/3&#10;a/Emv3f/AOCX2j/2L+wX8NbZk2tJobXDfLjPm3EsgP5MK83jCVsugu8l+TM8a/3S9Tv/AI6ftPfA&#10;v9mjTLDWfjl8QLfw/bancNBYyXFtNL5siruIAiRiMDuQBXm3/D13/gnz/wBHI6f/AOCi/wD/AIxX&#10;y9/wcKauY9J+GWgb/wDWXOpXG3I/hWFf/Z6/MuvLyfhvB5hl8K9SUk3fa1tG11T7GdDC06lNSbZ+&#10;6v8Aw9d/4J8/9HI6f/4KL/8A+MV+GGu3EN3rd5dW77o5LqR429VLEg1DTG+9X1GV5Nh8pc3Sk3zW&#10;ve3S/ZLudlDDxo3s9zT8D6QPEHjXR9BKbvt2qW9vtwOd8irjn61/SRbLsgVR2Ufyr+d39mHSTrv7&#10;SHgLSQm7zvGGnArtzkfaUJGPoK/olThcV8zxpL97Rj5S/G3+RyZg/eivU8a+K/8AwUG/Y7+B3jy8&#10;+GXxT+NtlpOuaf5ZvNPk0+7kaLfGsi5aOJlOVZTweM4PNc9/w9d/4J8/9HI6f/4KL/8A+MV+VH/B&#10;U7VzrP7fXxEuN+7ydWjg6/8APO3jT+leA104ThPA18LTqTnK8km7NdVfsXTwNOVNNtn6pf8ABT/9&#10;v79kL46/sf698N/hN8aLPWNavL2ze3sYdPu42dUmVmOZIlXgDua/K0UFQ3UUV9LluW0croOlSbab&#10;vra/Tsl2O2jRjRjyoY/3qSlf71JXoG40kZ5Nfsz/AMEMF3fsNKc/8zhqH/oMNfjRznivpj9lH/gq&#10;x+0N+x78J1+D/wAM/Bngy+01dRmvftGuafdyzmSXbuGYrqNdvyjHy59zXiZ/gcRmGB9lRte6eunc&#10;58XSlWo8sT9yBwKK/PP/AIJwf8FT/wBpH9rz9qCP4U/EvRPCdnpE2jXV2Y9F0yeKRXjVSuGknk45&#10;5zmv0MByK/MsdgcRl1b2Va17X013PDq0pUZcsj+fP9uor/w2j8V+f+ahav8A+lkleWx9TXqf7dOf&#10;+G0fivx/zULV/wD0skryyPqa/XsL/ulP/CvyR9JT+CPoD9a/Z7/gh/oP9kfsI6fqIj2/2p4m1K6J&#10;wPmw6w59/wDU459PTFfi/KSDwK/dD/gkloX9hf8ABPT4c20ke157W+umbaAW83ULmQH/AL5ZR9AK&#10;+e4uny5XFd5L8mceZP8A2dev+Z6x8c/2jvgt+zV4btfF/wAcPHdv4f02+vhZ2tzPbyy+ZMUZ9gWJ&#10;Gb7qMc4xx1yRny//AIew/wDBPb/o5PT/APwUX/8A8Yr5y/4OFtd+z/DL4a+FxJ/x+a9f3W3cOfJh&#10;jTOOv/Lf9fpX5aYHpXk5Pw3hMwy+NepKSbvta2jt1TOfC4GnWoqcmz91z/wVh/4J79v2kdP/APBR&#10;f/8Axivw78bX9pqnjLV9TsJvMguNTuJYZACNyNIxB59Qayio607txX1OV5Lh8plN0pN81r3t0v2S&#10;7npYXC08Pdxb1Poj/gl1+zXov7Tv7XGieGfF1t52g6LG+r6xb9rhISPLhP8AsvIUDeq7hxnNfupC&#10;kdvCsMMSoqKFVFXAUDoAOwr8V/8Agkh+1n8Cv2Rfib4q8Y/G/VL+1j1PQ47PT2sdPa4y3nB2yFGR&#10;wBz0r7wuP+C2/wCwclvI1t4v15pNhMat4bnGWxwM4r5bibC5ljMwtTpylGKSVk7a6v8AryPPzCni&#10;Ktf3YtpHo3x1/wCCkX7In7OXxC/4Vb8UPiX9n1qNUa8tbOxluPsYYAr5pQHYSpDbeTgg45FeyeFf&#10;Fnhvx34asfF/hDWrfUdL1O1S4sL60kDxzxMMhlI7Yr+cXx14u1v4h+NdW8eeJtSkvNQ1jUpry8up&#10;j80skjlmb8z+Ffrp/wAEIPH+r+Lv2OL/AMM6xcySjw34wurOwZ2yFt3hgnCD6PLLx2BFYZxw9Sy3&#10;L41oSbkrKV9te3zM8VgY4eipp69Sj/wXN/ZksPiL+znD+0Botin9teB7qP7ZMq/NPpsziN099krx&#10;uOwXzPWvyEQ5Ff0C/t62Frqf7GHxNs72ESRt4NviVPqIiQfwIBr+ftele3wniKlTL5U5fZlp6NX/&#10;ADud2VVJSouL6MKKKK+pPUEf7tfcX/BDD9mXS/it8e9U+OHizSFuNP8AAcULaas0eUOpSlvLcZ4L&#10;RqjOP7rFD1wa+HX+7X7Rf8ERvANr4N/YX0/XEtwtx4k8QX2o3TbeWw4t0/DZAp/E14PEmKlhcqly&#10;7yaj9+/4JnDmFV08K7ddD66ubi2sLaS9vLhYoYY2eaSRgqooGSST0AFeEfCT/gph+x98bvi3/wAK&#10;V+H3xLa41qSWSOxM9jJDBeumcrDIwAY4BIBxkDjNQ/8ABUj4mXvws/YQ+IHiHS7toby70+HTbVlJ&#10;DZuriOB8HsRG7t/wGvwz8E+MNe+HnjHSvHnha9a31LR9QhvLGdf4JY3DqfzH418rkmQ080wlSrOT&#10;TTtG3e19fLVfieZgcDHFUZSb8kf0janplhrenXGk6pax3FrdQvDc28qhlkjYFWUg9QQSCPSvwH/b&#10;4/Zwb9lb9qjxN8KbS3ZNKW5W+0B2Xh7Gcb4wPXYd0ZP96Nq/e/wh4itPF3hTTPFlguLfVNPhu4Rn&#10;OEkQOP0NfmP/AMHCPgaC18d/D34kxRASXmmXenTPj73lSLIo/DzX/OjhXEzoZl7F7TTVvNar9V8x&#10;5XUlTxPI+v5o/OZ+ma/bX/gj1+znofwT/Y+0fxYdLRNc8bqNW1a8Zf3jxHIt4s/3Fj+YD+9I5/ir&#10;8SnGetf0W/s2WNrpn7O3gLTrGERww+DNLSNB2UWkde1xfXnDB06a2k9fl/wWducTlGjGK6v8jR+L&#10;Pxb+H/wN+H+pfE/4n+IodL0PSYg95eTZOMsFVQACWZmIUKASSRXM/s1/tb/Ar9rXw/feI/gh4v8A&#10;7Si0y4WHUbeaFoZrdmBKFkbkKwDYbodp7g4+Qf8Ag4P8Vapp/wAEvAfg+2uGW01LxNcXN0itgO0E&#10;ACA+o/fMfrXzr/wQj8Y61oP7ac/he0u5BZa74TvIry33HYzRNHKjkdNylWAPYO3qa8HD5JTrZHLG&#10;OT5ldpdLJ6/Pf8Dgp4GM8C619dfSyP1g+P8A8GfCf7QXwe8QfCDxtYLcWGuabJByo3Qy4zHKpPR0&#10;cKwPqtfzveLvDGo+CvFep+DtWXF1pWoTWlxj+/G5Q/qK/pSYZ71/Pp+3bZWum/tn/FKxsoRHDF46&#10;1JY0HYfaHr0uDq0/aVaV9LJ/Pb+vQ6slqS5pw6bnk9KuM/NSUqZzwK+6PoBf3dfqn/wSf/bg/ZS+&#10;Bn7H2n+APiz8atJ0PWIdavZZNPvFl3rG7gq3yoRyPevyty392kwc52/rXn5ll9LM8P7Go2le+n/B&#10;OfFYaGKp8knbW+h+9H/Dz79gb/o5vw//AN8z/wDxuhv+CoH7Aw/5ub8P/wDfM/8A8br8Fa3Phn8P&#10;vEPxY+ImifDPwrbGbUdd1KGys0VSfnkYLnjsM5PsDXgy4Ry+MXJ1JWXp/kcDyXDRjdyf4f5H9DXw&#10;f+Ovwo+P3hiTxn8HfGVvr2lR3LW7X1pG4j81QCVBdRkgEZx61wP/AAUY8SaH4a/Ye+J9zr+qQ2kd&#10;x4QvLS3aaTHmTzRmOOMerM7AAV2/7PPwN8H/ALOXwZ8P/BrwRbeXY6Hp6QtKQN9zNjMs7+ru5Zj2&#10;5wMAAV+ZH/Bcf9sGf4ifFO3/AGWvB97/AMSXwnILjXpI5D/peosvEZ/2YkOP952z0FfL5Xgo43Nl&#10;Chfki73e9k+vm/1PIweHVfGKNPZO/wAkfA+aKO+aK/Vj7I1vAHgrxD8S/HGj/Dzwnp73Wp65qUNj&#10;YW6Dl5ZXCKPpk8noBzX9D/wF+E2ifAn4OeG/hD4djUWvh/SYrRWVceY4GXk+rOWY+7V+XH/BCL9m&#10;+T4gfHrVP2gNc01m0zwXa+Tp0sifI+oTqwG31KRbifTzE9RX64Lc2wu/sfnr53l7/L3Ddtzjdj0z&#10;3r894sx3tcVHDR2hq/V/5L8z5nOsRz1lSXTf1ZNX8zY6V/TJX8zY6V1cG/8AL/8A7d/9uOjIP+Xn&#10;y/UKKKK+4PogooooAGxj5qb+7pxz2FJlv7tBcdhP3dH7uly392jLf3aBifu6cuMfLSZb+7SjPcUA&#10;B6V+yH/BEr9l/RfhN+zNH8bNT0tf+Ei8eMZ2upF+aLT0ciGJfQMQZD/eLLnO1a/HWwsbrVL6HTLK&#10;PfNcTLFCv95mOAPzNf0hfDHwNpfwx+HWg/DjQ0C2eg6PbafbYHVIYljB/ELXyPF2KlTwkKMX8b19&#10;F/wWvuPEz+s4UI019p/gv+CZ/wAavjd8M/2d/h3e/FL4ueJotK0Ww2rLcSKWZ3Y4WNEXLO7HooHq&#10;eACRy/7MP7ZfwC/a+0XUNY+CPix706XKqajZ3du0Fxb7s7GZG52thsMMg7T6V8Q/8HDfxFvooPh1&#10;8JYLpltpzeardQqThmXZFGT6/ekx6c+tfOv/AARh+Jmq/D79uzw/o9revHZ+J7G60vUIN3yygxGW&#10;Pj1EkaEd+vrXiYfIadbJJYu757NpdLLp6uzPOo5VGplrxF3zatdrI/Wb9tD9mnw/+1b+zt4i+Ees&#10;Rxrd3Fm0+h3jpn7JfxqTDJ9N3ysB1VmHev59dR0y90TUrnRdXtWhurO4eG4hkHzRyKxVlPuCCK/p&#10;fbJHFfgL/wAFGPAsPw4/bh+JXhe1hCQjxG93Ci4G1LhEuFH5S128I4qXNUw72tzL8n+h1cO1pc06&#10;L23X5P8AQ8U/d0fu6XLf3aMt/dr7g+qGtt/hr039irRRr/7Xfw20sx7vM8Z6e23AP3J1fv8A7teZ&#10;uT3Fe6f8EydH/tv9vP4Z2u3cI/ECzsu3PEcbv/SsMXLlwdSXaL/JmOJly4eb7J/kfvkTxmvCfHP/&#10;AAUv/Yd+GnjHUvAHjj4+2Fhq+kXb2uo2babeSGGZThl3JCVOD6EivdT938K/nd/bA1f+3v2q/iJq&#10;u/d53jLUOd3XE7jt9K/OMhyqjmlacaraUUnpbv5pnxeU5fTx9SUZtqy6H7M/8PZ/+CeX/Ryun/8A&#10;gnv/AP5Hr5J/4LF/twfss/tKfs4aN4K+CPxctde1S18WQ3c9rBY3MRWEQTKXzLEo6so655r81sH0&#10;/Wk2/wCc19dheGcDg8RGtCcrxd9bW/I+jw+RYXD1o1Yyd0762/yDKnoa+zf+CJ/7LWn/AB1/aXm+&#10;J3i2xE2ieAbeO9WKRcrPqDti3U57Ltkk+qIO9fGZJx0r9hf+CCPgS20P9kbVvGxg2z694suMyY5a&#10;OGOONf8Ax4vXRxBipYXK5uOjl7v37/hc2znESw+Ak47vT79/wPuJnCLk/wA68C8D/wDBTn9jb4h/&#10;Gz/hQfhn4pLJrkl41nZzTWjx2l3cAkeVHMRtZiRhegY4CkkgHR/4KM/E7VPhB+xP8RPGeg3r29//&#10;AGA9nY3EbEPFJcstvvUjoyiQsD2K1+Buh6vqHhzWLPxDpFw0N3Y3UdxbTK2CkiMGUj6ECvj8jyOn&#10;meHqVKkmraK3e19fwPnspymnmFGc5tq2it38z+lu5ht722ktLuBJI5EKyRyKGV1IwQQeoI7V+DH/&#10;AAUv/Zo0z9lf9rXX/AvhjT/s2g6kE1XQIAPlitpif3S+qo6ug9lAr9yfhF4sHj/4WeG/HQOf7Z0C&#10;zvt3r5sCPn/x6vzz/wCDh74b2x0z4bfFu1h2zJcX2j3kmBl1ZY5oRn2Kz/8AfXbucM4ieHzT2L2l&#10;dP1Wq/Jr5iyGtKhmHs3tK6+a1X9eZ+Y2civ1y/4N+dGFn+zL4r1vy8fbPGDJu458u3j/APiq/Ixc&#10;ha/Zz/ghLo39m/sNLqDJg6h4u1CZW29VURR/jzGa+m4oly5U13kv8/0Pe4hlbL/Vo+ofjP8AHL4V&#10;fs8+Cn+Ivxk8YQ6HosdxHA19PDJIPMc4Vdsasxz9K8hH/BWX/gnqRn/hpPT/APwT3/8A8j15X/wX&#10;u1Y2H7G2macHx9u8aWseMjnbDM//ALLX46L0rwcmyDC5jg/bVJSTu1pbp6pnkZXkuHx2F9rUk07t&#10;aW/yP3fP/BWb/gnmP+blNP8A/BPf/wDyPX4yfte+NvC3xI/ap+Inj/wXqy32j614x1C90y9SNlE8&#10;Elw7I4DAMMqQeQDXnDDL05VK9F/WvqMtyXDZXUlOlJttW1t+iR9Fl+U0MvqOdNt3VtbfokH7ugbO&#10;9Llv7tIC392vYPUHV6r+xP8As3aj+1d+0x4Z+DlvuWyu7r7Rrlwuf3FhF88zexKjYvbe6jvXlVfo&#10;r/wb2eA7fUPiR8QfiRNAGk03R7SwhkK/cM8ju35iH9K8/NcVLB5fUqx3S09XovzOPMsRLC4GdWO6&#10;Wnq9EfqH4Z8NaL4R8Oaf4U8NWEdnp+mWcVpY2kK4SGGNQqIB6BQBXjPxt/4KSfsi/s8/FSH4OfFH&#10;4ktZ603lm7WGxkmisg/KmZ0BCcEHHJAOTXtHiHXbTwx4evvEeoHFvp9nLczkf3EQsf0Br+cH4vfE&#10;nxF8ZPij4g+K3i248zUvEOrT39024kK0jlti/wCyoIUDsAB2r4PIcpp5rUm6rfLFdN22fG5NlsMy&#10;qTdVuy7b3Z/SJY31lrFjDqem3cdxbXESy29xDIGSVGGVZSOCCCCCOor8j/8Aguz+yppHwr+MWk/t&#10;C+DNIS10/wAbGSLWkgj2xjUowGMnHAaVDuP95kdupJr7W/4I8fFfUPit+wn4Yk1e7knvPD9xc6Lc&#10;SSNkkQvmIfhC8Q59Kr/8FmvhvY/ED9gnxRfz2okuvDd5Z6vYNtyY3SYRyH/vzLKPxqcsqVMrzxUm&#10;/tcj803ZfjZiy+dTLc4VNvryvzu7f5M/D0dK/aL9jD/gol+xX8PP2VPAPgbxr+0Houn6tpfhm2t9&#10;Qsplm3wyqvKnEZGR9a/F3tiivvMzyujmlOMKjas76W/VM+1zDLaWZU4wqNqzvp/wT98P+Hof7Af/&#10;AEc74f8A++J//jdH/D0P9gP/AKOd8P8A/fE//wAbr8D69Q/Y0/Zx1H9q79o3w58FrWaaC01C78zW&#10;Ly3XLW1lH80zjIIDbRhcjG5lzxXhVeFcuo03UnUkkld7dPkeLU4bwFGm5yqSsld7f5H9AHw8+I/g&#10;v4r+DrH4gfD3XY9S0bU4vN0/UIkdUnTJG5dwBxkHnHNfLP8AwXD8UaBo/wCwdqmiapq0EF5q+vad&#10;DpttJJ89y6TrK4Ud9qIzE9AB7ivrDwz4Z8P+BvC9j4U8NadFY6ZpdnHbWVrEMJDCihVUfQCvxH/4&#10;KyftgyftUftLXmkeHLxm8J+DZJNM0NVf5biRWxPdY6fO4wv+wi9ya8DIcHLF5pGUL8sHza+T0Xq/&#10;8zxcjwbxWZRlD4YPm+56L1f+Z8u1+uP/AAQt/ZIsPh98G7j9p7xTYA654vZ4NG8xObbTEbGR7yyK&#10;WP8Asonqa/I4ntX9H3wG+H9v8K/gn4T+HUEPljRfDtnZsqrj50hUMce7ZP419LxXipUcHGlH7b19&#10;F/wWj6LijFSo4ONKP23r6L/gtF/4mfErwR8G/AmqfEz4i69Fpui6PbGe/vJs4jXOBwOSSSAAOSSA&#10;K4D9mH9uT9nD9r3+0oPgn41a8vNJ2tfabeWzW9wkZOBKEf7yE8bhnBIBxkZ+R/8Ag4N+LuraP8M/&#10;BPwU029eO31zVJtS1RUbHnJbqFiQ+q75S2D3RT2r4x/4JU/E/Uvhf+3X4FuLK7eODXNQ/se+RW4l&#10;juBsCn1/eeWfwrwsHkMMRk8sU2+bVpdLLv62Z4mEyOOIymWJbfNq0ull39bM/Z79qr9nfwf+1L8C&#10;te+DvjGxWRNSs2On3DL81neKCYZ0PYq+PqMqeCa/nn8WeGtV8FeKNS8Ia/btDfaVfS2l5G2cpLG5&#10;Rh+YNf0ujISvwq/4K8fDW2+Gf7fXjWDTbURWuuNbaxAoXGWuIEaY/jOJj+NdXCeKl7WeHb0a5l6r&#10;R/fdfcdnCmKkqs8O9mrr1Vk/vv8AgfNIIPSijnuKK+6ifchXp/7GXwJh/aU/ae8G/By/En2DVNWQ&#10;6s0LbWFnHmSbB7EopUHsSK8wr6//AOCHVja3f7emmS3EW5rfw5qUkJ/ut5YXP5E1y5hWlh8DVqR3&#10;UW162OPMK0qGBqVI7qLa9bH7Q6Bouk+G9FtfD2gadDZ2Njbpb2drboFjhiRQqooHQAAAV5J+0R+3&#10;9+y3+yz4z0/4f/GX4h/2fq2oQrOlrBZyTGGFmKiWXYDsUkHGeTg8V7OBt6V/P/8A8FJfGOr+OP27&#10;Pihq2tXDSPa+LLnTodzfchtT9njUeg2RCvznI8tp5pipRqNpJX03ufnuSZbTzTFSjUbSSvpve5++&#10;ujazpPiXSLXXtB1GG8sb63juLO8tpA8c8TqGR0YcMpUggjgg1+eX/Bf39nTQ9V+G3h39pjSdNjj1&#10;TSb5dI1e4jXDT2su5ot3rskDAHt5hHpXu3/BHHxdq/i79gTwedYuWmbS5bzT4HdsnyY522L9FUhR&#10;6BQKf/wWTsbW7/4Jz/ECe4hDNbNpUkDf3G/tS0XP/fLMPxowCqZfnkKae0+X1TdgwPtMvzyNNPaf&#10;L6pux+Fw4FfXn/BFb9nbTfjj+2Bb+KPEmmLcaT4GsP7YkWRcobveqWyn3DlpB/1yr5DAwMV+oH/B&#10;uhp9muj/ABa1IQDz2utFjMnfaFvTj8yfr+Ar7zPK08PlVWcd7Jfe0v1PvM8rTw+U1Zx3sl97S/U/&#10;S77leHal/wAFHv2QdJ+PP/DOF/8AFeBPE328WMi/Z5Ps0d0TjyGmxsD7vl64DfKSDkV7J4pvJdO8&#10;NahqMB/eW9jLJH9VQkfyr+a7V/E2sav4quvGU17It/c6g941wrneJmcvuz67uc18TkeUU809pzya&#10;5UrW7u/+R8TkWT0s09o6kmuVK1u7v/kf0wZ4zX45/wDBdP8AZr074TftI6X8ZfDFmkOn+PrGSW8h&#10;jXATUICqzN7B0eFvdt5r9Y/gf4qvfHfwU8H+NtTGLjWfC2n31xj+/LbRyN+rGvh3/g4ZsbV/gd8P&#10;9SaEedH4snjSTuFa2YkfiVX8qjIKlTD5vGHe8X/XqieH6lTD5xGC63i/69Ufk8elR1IelR1+mI/U&#10;IhQaKn0uCK61S1tp13RyXCK656gsAaV7alH7w/8ABL39m7T/ANm79j3wvo72Cxaz4gso9a8QSFfm&#10;ae4QOsZ/65xlI/qp9a9V+Onx++Ff7Nvw8uPih8YvFEek6PbSJF5zIzvLKxwsaIoLOx9AOgJOACa6&#10;fw/DFbaFZW8EYVEtI1VV6ABRgV+b/wDwcUeKNUtPDvwt8FxTMtnf3mq3k8atw0kC2qJ+QnevyvC0&#10;nm2bKNR/G23+L0+6yPyXB0XnGbKNV/G23+L/ACVkfdX7Of7UfwT/AGrPBsnjr4I+MI9Us7e5NveR&#10;tE0U1tJjO2SNgGXIOQehHQ8HFP8AbF/Z60f9qL9nTxP8HNTt4muNQ0530maYcW98gLQSZ7YcAHH8&#10;JPrX5zf8G8/i7VLb47+OvAyXDfYrzwml9JFu+USw3McanHrtmav1nPWnmWG/srMnCk37tmn17hmW&#10;F/sjNHCk37tmm9+5/Mnc21xZ3ElpdQtHLFIUkjYYKsDgg+4Ndx+zD8Hpv2gP2hPB/wAG4t23X9ch&#10;trhk6rBndK34Rq59sU39qKwtNK/aY+Iml6fCI7e28davFDGvRUW8lAH4AV7d/wAEXdPs7/8A4KH+&#10;C5LuEO1vZ6rLDn+F/wCz7hc/kx/nX6TisRKnl860d1Ftfdc/UMViJU8unXjuotr1tc/bbwp4Z0Lw&#10;T4Z0/wAH+F9Nis9N0uyitNPs4FCpDDGoREAHQBQBXlv7SX7e/wCzB+yd4g03wn8afiB9g1PVIRPb&#10;2NtayXEiQliolcIDsQsGAJ67WwDg17EVwMCvwb/4KweKNT8Vft+fEJ9UlZ/7P1GKxtwzfdiigjCg&#10;eg6/ia/O8ly6nmmMcKjdkm3bd6pefc/Nciy2nm2MlCq3ZJt23eqX6n7reGPFGgeNfDtj4s8K6rDf&#10;abqVrHc2N7bSBo54nXcrqe4IINfCP/Bev9mrRfF/wI0v9pLSbNU1vwnqEdnqEiKB9o0+diuG9Sk2&#10;wr6CST2r0T/giP441jxj+wXothrNy0v9g65f6ZavI2T5IkEyrn0Xzio9AoHau6/4Km2VrffsA/Ew&#10;XUIfytDWSPPZhPHg1OFjUy7O4wi/hny+qbt+KDBxqZZn0YRfwz5fVN2/FH4Hg5FFA44or9QP1wKK&#10;KKACiiig0CiiigApslOpslABHTqbHTqCohRRRQUNOzPNA2Z4pxJ7LSZb+7QAkn3DTRjPFOk+4abz&#10;6UkVEKKKKZQU5duPmptOQnHAoAP3dHy/w0uW/u0hJ7igBtFFFBoFFFFABRRRUS3AKadufmp1Jk54&#10;FOJURR04ooooKCiiigDoKKKK9I/nMKD0ooPSgqJHRRRQUFFFFACpuycGlw/rTUAJOTTtq/3qDQCH&#10;xyabTiq4602gAooooAKKKKDQKKKKAEbOKUdKRulKOlBUQoooqZFBRRRQAU053celOprAFuTUlRDD&#10;+tGH9aNq/wB6jav96tCgw/rRh/Wjav8Aeo2r/eoAMP606m7V/vU6kAU2TPFOpsnakC3GDOKXvSBR&#10;1NLTlsWj9Iv+DeTTPN134r6yEjzb2miw5K/MPMa9bg+n7vn8K/SbxrO1t4M1a4UZaPS7hhn2javz&#10;l/4N3P8AmsH/AHL/AP7kq/Rjx9/yImtf9gm5/wDRTV+UcRa59UX+H/0mJ51f+Mz+cHV5TPqt1Ow/&#10;1lxIzfixr9av+CATu37KHipWY4X4hThRnp/oNnX5Jah/yEJv+urfzr9a/wDggB/yaj4s/wCyhT/+&#10;kNlX2HFS/wCEd+sTqxP8I+ov2ybaK8/ZK+JtpcRbo5PAWrK65xkGzlr+e2v6Fv2vv+TUviV/2Iuq&#10;/wDpJJX89NcHBv8Au1X1X5CwfwsKKKK+zO0K/Z7/AIIg6T/Z37C9jdtFta+8R6hMflxnEgQH34Wv&#10;xhr9xP8AgkNo39kfsC+CX2bfti3lx93Gd11KM+/3etfK8Xy5criu8l+TOXGfw/mRf8FS/wBnH4qf&#10;tX/CDwz8FPhXZw+deeMIbnUL+7k229jbxwTbpZDgnA34AUEkkDFeGab/AMG+PwvGhRx6v+0Hrzal&#10;5f7ya10uFYd2OyMS2M/7Wa/QjUtQsdKspdT1S9htre3jaSe4uJAkcagZLMx4AA6k1neDviJ4A+IV&#10;nJqHgHxvo+uW8MnlzTaPqUV0kbddpMbEA+xr4vD5vmWFwqpUJcsU23ZLd927nHGtUhG0T8Uv24P+&#10;CX/xs/YyjHjB76HxP4PkkCL4g0+Bo2tWJwEuIiSYyegYFlPqDxXzTkGv6RPHfgTwr8S/BmqfD/xz&#10;o8OoaRrFlJa6hZzLlZYnGCPY9wRyDgjkV/Pn+0p8Gr79nv49eKvg1fs7f2Dq8kFvJIPmlgzuic/7&#10;0bKfxr7jh3OqmZ05Uq3xx1v3Xe3ddfkehha7qpqW6OHLAdTX9BP7Eeit4e/Y5+FulvD5bL8P9IeV&#10;Nu3a72kbsPruY59TX8+j5z0r+kD4W+Hv+ER+GPhzwp5ez+y9Bs7Tb5e3b5cKJjHOOnTPFcHGc/3N&#10;GPdt/cl/mZ45+7FHyZ/wUj/YQ+Kf7dPx88B+HdD1aHRPDHh/Q7ubWNfuYvM8uSaZAIYoxgySEQg8&#10;sFUc5zw3n2sf8G+HwvfRmj8PftC6/DqHl/LNeaVDJCW9SilWx7bq+/vE/jHwl4G0ptf8a+KdO0ix&#10;Rgr3uqXsdvCrHoC8hC5P1qbw/wCJfDvi3R4fEHhXXrPU7C4Xdb3un3STQyj1V0JUj6GvmKOdZph8&#10;PCnRlyxjorJd763TOSOIrRilF2SPwO/a9/Yn+Nn7GPjSPw18TtNjuNPvGY6P4g0/c1pfKOwJAKOB&#10;1RhkdsjBPj7/AHq/oJ/bR/Zr0X9q/wDZ38QfCW/hhF/PaNP4fupl/wCPXUEUmF89hu+Vsc7Wav5+&#10;9SsL3StRuNL1K1eG4tpmiuIZBho3U4ZT7gjFffZBmzzTDPn0nHe3W+zPTwtb20Nd0et/8E/dJ/tz&#10;9tb4ZaaY9wbxdasw27uFbcTj8K/f5elfhT/wSg0f+3P+CgHw7tPL3eVfXVxjbn/VWc8mf/Hevav3&#10;WUYFfMcZS/26nHtH82/8jjzB/vEvI/N7WP8Agjn43/ak/aO+IHxv+M/jiTwtouseKrqTR7Gxt1mv&#10;LqEOVEzZwkSEAbR8zEckLxnP+L//AAb9La+HLjUfgb8cprnU4Yy0Om+JLFEjuD/cEsR/dn0JVhnr&#10;jqP0S8S/FL4ZeCtWtdD8Y/EXQtJvr7H2Oy1PV4beW4y20bEdgz5PHAPPFbwcSrlOh5BrzlxBm9Pl&#10;cZWikklZWstO2pn9axEbWZ/OD8SPhr47+D/jbUPh18SvDdzpOs6bMY7yxulwyn1B6MpHIYEgjkGs&#10;Ov1b/wCC7P7LejeKfhLp/wC074f05Y9a8OXMdlrMka/8fNhKcIW9THIRg/3ZGHYY/KQdOK/RMpzC&#10;OZ4KNZKz2a7Nf1dHrUK3tqfMMf71JSv96kr0joE5zxRhqMZPNG0UFH2F/wAEOBj9uq04/wCZX1D/&#10;ANBWv2fr8YP+CHAx+3VaY/6FfUP/AEFa/Z+vzPi7/kar/CvzZ4eYf7x8kfz5/t1bv+G0fiv/ANlC&#10;1f8A9LJK8tj6tXqX7dSj/htH4r/9lC1f/wBLJK8tjzk8V+hYX/dKf+Ffkj2qfwR9P0Gy/eFf0Bfs&#10;A6KPD/7E3wt00R7D/wAITYSuuwLhpIRI3Tvljz3PNfz+ykg8V/RV+zZo/wDwj37PXgfQtm37J4S0&#10;+LbtxjFug6dq+V4yl/stKPdv8F/wTgzP+HFeZ8y/8FOP2IPix+3R8ZPhr4M8KXkWk+HdB07U7nXP&#10;EN3HvjtjPJbARogwZJWEPC5AABJI7+fal/wb2/CttG8rSP2hPEEeoeX/AK640uB4S/rsBDY9t341&#10;+gHiXxX4Y8G6TJ4h8X+I7HSrCHHnX2pXiQQx5OBudyFHPqaXw34r8MeMtIj8QeD/ABFY6tp82fJv&#10;tNvEnhkwcHa6EqefQ18vRzrNMPhoU6MuWMeyWrbvrdPucEcViKdNRi7JH4L/ALZX7CHxs/Yo8Vw6&#10;T8RLWC+0e/kI0fxJpwb7Nd8Z2HcMxygdUb0JUsPmrxev6Gv2rf2ffDP7UHwG8Q/B7xLZQyf2lZM2&#10;nTyoM2t4gJhmU/wkNjkfwlh0JFfz365o2p+G9bvPDmtWj295p91JbXcEi4aOVGKspHYggivvOH84&#10;lmmHkqnxx3809n/mexgcT9Yg77oq0H3oruf2Yhn9o/wH/wBjhp3/AKUJXu1J+zpuXZXO2TtG5x+k&#10;aNq/iC/j0rQNKub66lbbFbWdu0kjnOMBVBJOTX7ef8El/wBnLxT+zZ+yBp+geO9Kksdb1/VrjW9S&#10;sZlw9uZUjjjRh2YRQxkjsSRX0yE46024doLd5kiaQohIjTG5iOwz3r8xzfiKpmlBUVT5Ve71vf8A&#10;BHz+Kx0sRDktb5nzb/wVq+NeifBz9iHxZBd3ypqXimBdD0e3z800k5/eEf7sIlfPTKgdxX4aJkL1&#10;r6b/AOCqP7VHxg/aG/aIuvC3xE8E6h4T03wnI9ro/hjUVKzQhsFriXszygKwK5UJtALfeb5kT7vS&#10;vseH8vlgMvXN8UvefXfZfd+J6+X0PY0dd3qLRRRXuHcI/wB2v3h/4JcacNO/YJ+G6KqjztEaX92P&#10;700h59/Wvwef7tfvb/wTM/5ML+GH/Ytr/wCjHr5PjD/cKf8Ai/RnlZt/Bj6/oeU/8F0b+Wy/Yca2&#10;jRSt54w0+GTd2AWaTj8UFfjO4z0Ffsl/wXe/5Mjtf+x4sP8A0Tc1+N9b8J/8iv8A7ef6G+U/7r82&#10;f0RfspyPL+y98N5ZGLM3gHRyzMckn7FDzXxb/wAHCdtC/wAJvhzePH+9j8RXiK2eimBCR/46Pyr7&#10;R/ZQ/wCTWvhr/wBiBo3/AKQw18af8HCX/JHvh5/2Mt1/6Tivksn/AOSgh/il+TPIwf8AyMI+r/U/&#10;KeTpX79f8E9firp/xg/Yz+H/AIss7xZZIfD0GnXnzZKz2yiBw3vlM/jX4CydK+0/+CNX7YnxJ+Dv&#10;xiX9n+08I6x4m8N+LbvzG03SYfNl0y52hTeKvAEe1VEpJACqG6rg/ZcSZfLG5fzQ3hr8uv8An8j2&#10;cyw8q2Hut1qfX3/Bb39njxr8av2ZtN8Y+ANEm1K+8G60by6srWMvK1nLGUldFHLFWETED+Hce1fO&#10;n/BBv9m/x3P8b9a/aH8Q+H7qy0XR9Dm07T57q3KfabyZ0zs3DkJGj7iOhdR6iv1a2k9TRt285r4m&#10;jnVajlcsEo6O+vZPdW/rc8WGOqQwjoW36lfWtW0/QtKutb1a6SG1s7eSe6mkYKscaKWZiT0AAJr+&#10;dP4+/EFfiv8AHDxd8S4ySmveI7y+jJPVZJmZf0Ir9L/+C4H7YnxF+G/gqH9mrwb4R1jTbTxXat/a&#10;3iqWLZb3drxvs4HB+ZjnEucYQhcEOSPyiHSvqOE8BKhh5Ymf29vRf5v8j1snw8qdN1H129ApVzni&#10;kpVAJ5NfXHsC4f1ow/rRtX+9RtX+9QA3OOtfff8AwQV/Z3tfGvxq179oTXtOWW38I2X2TR2kTIW+&#10;uFIZx7rDvH/bX6V8CMMiv3Q/4JK/BK2+Cf7D/hSCS18vUfEyPr2qsw5aS4I8sf8AAYFhX6gnvXz/&#10;ABNi/quVuK3m+X5bv8NPmefmtb2WDsvtaf5nq37T/wAbNO/Z0+Afir4zajGsh0HSJJrWGRuJrjG2&#10;GM+zSFQcc4Jr+efxR4n17xt4n1Dxj4p1CS81LVb2W7v7qT70s0jFnY/Uk1+q3/Bf340zeF/gb4V+&#10;B2mzlZvFetPe3+xutraKuEYejSzRsPeE1+TdcvCeEVHAuu1rN/gtPzuZ5NR5MO6j3k/wX/BuFCqz&#10;yLGiszMcKqjkmivpT/glB+zfJ+0V+2FocepaZ52h+FP+J3rLMuY8Quvkxt2JaUp8vdVY9Aa+jxWI&#10;hhcPKtPaKuepWqRo03OXQ/V7/gnX+zm/7MX7JXhf4e6nYfZ9Xubf+09ejZRuF5OAzI3ui7I/+Ael&#10;cX+zb+0Y3x3/AOCifxe8PaVdB9F8EeG9P0XT9jZWWZZ5XuZfqZWKcdViU17B+1n8dtL/AGbf2c/F&#10;vxm1IBm0fSZGsIW/5b3b/u4I/oZWQH0GT2r8/f8Ag381XUde+MvxU13V7pprq80mznupm6ySPcSs&#10;zH6kmvzWhRnisFisdV30S9XJN/ctPmfK06cq2HrYif8ATbV/68z9SK/mbHSv6ZK/mbHSvZ4N/wCX&#10;/wD27/7cehkH/Lz5fqFFFFfcH0QUUVNp9jd6pfwaZp8BkuLmZYoY1I+d2OAOfUmgCE57U3D+tfQy&#10;f8Epf+CgcyK6fs26lhhlf+JpY8/+R6X/AIdP/wDBQX/o2zU//BpY/wDx+uP+0cv/AOf0f/Al/mZL&#10;F4W38SP3o+eMP60Yf1r0b47/ALI37RX7Mtrp978dPhhdeH4tVkdNPe4u7eTzmQAsB5UjYwCOuOte&#10;c7V/vV006lOtHmpyTXdO6/A3jOFSPNF3XkGH9acM96btX+9TlAA4NWUdh+zzpo1n4/eBtIZUb7V4&#10;w0yHEi5U7rqNefbmv6MlBHUV/Ox+y3/yc18Of+x70j/0tir+imvguMv41H0f5o+a4i/iU/Rn5I/8&#10;HCF5JJ+0t4K04qNsfgUSK3u15cA/+gCvnf8A4Jou6ft5fC8oxUnxPGDtPbY9fQX/AAcF/wDJ03g/&#10;/sn8f/pdd18+f8E0/wDk/L4X/wDY0Rf+gvXt4D/km1/gl+p6eF/5E3/br/U/fds46V+IP/BaCygt&#10;f+ChXjCa3i2tcafpUkxyfmb7BAufb5VA49PrX7fV+I//AAWpAP8AwUG8U5P/ADC9L/8ASKKvmOE/&#10;+RlL/C/zieLw/wD78/8AC/zR8o4f1ow/rRtX+9RtX+9X6KfaA27ua+nv+COGjHWP+ChHgsmLclrb&#10;6jcOdudu2ymwf++iB9TXzAwA6Gvsv/ghHoR1f9uWTUNmf7L8FahdZ2525kt4c+3+u6++O9cGay5M&#10;rrP+6/xVjjzCXLgaj/us/ZqUssTMo5CmvzD+Fv8AwQ18UfGjWdc+Lf7RXxHuPDcmva5d31poOk2q&#10;S3McUkzOpmd/lRjnOxQcDGTnKj9Pj92ufv8A4r/C/R/FMPgPVviPoNrrlxtFvo9xrECXcuRkbYSw&#10;c5HTA5r8ywOYYzBRmsO7OVru13ZHw+FxeIwqkqOjdteuh+aP7QP/AAQA8S+G/C9x4g/Z3+Lja9fW&#10;sZf+wdetFgkuQBkrHMh2hvRWUA/3h3/PLxL4b1/wZ4gvPCfivRrnT9S0+4aC+sbyExywSKcFWU9C&#10;K/pZIL96/Lv/AIL3/sr6Xoup6D+1d4TsVhfU5/7J8UrGmA8oTdbz/UqrxsT/AHY/evqch4gxGIxK&#10;w+Jd+bZ7O/Z279PM97KM4rVa6o13e+z8+x+bjZxxX7h/8EYtOFl/wTt8E3QRB9sutWm+UcnGpXMf&#10;Pv8AJ+WK/D01+5v/AARy/wCUcPw5/wC4v/6eL2u3i7/kWR/xr/0mR1cR/wC4x/xL8mZv/BaK6ktf&#10;2BPEyooPnajp8bZ7D7Qp/pX4h/w9K/bj/gtX/wAmC+IP+wvp/wD6PFfiQOlHCf8AyLZf4n+SL4b/&#10;ANyl/if5I/oZ/Yld3/Y1+E0kjFmb4a6GWZupP2CGvmL/AIOALWGb9krw3cSJlofHUDRtz8pNrcg/&#10;oa+nP2JP+TM/hL/2TXQ//SCGvmj/AIL9f8mh6D/2PFv/AOk1xXyuXf8AI+j/AI3+p89gf+RxH/E/&#10;1Px+GdtfuN/wRs0V9H/4J4+BZZYdkl9Nqly424JzqNyqn3yqqc+mK/Dk9K/fr/gm/wCHv+EY/YV+&#10;Fum+Xt8zwjbXePL2/wDHwDPnqevmZz368ZxX03F0rYCEe8vyT/zPf4llbBwj/e/Rnn//AAVS/ZR+&#10;K37Znhv4f/Bj4btBa2v/AAlEuoa5rF5/qbCCO3ZA5AG52PmsFQY3HqQPmHjK/wDBvL8KP7DWF/2h&#10;fEP9o+X8066XB5Jb/czux/wLPvX6Ea9rui+GtKm1zxHrFrp9jbRl7m8vbhYoolHVmdiAo9yaq+EP&#10;HXgnx7pf9teBPGGl63ZeYUN5pGoR3MW4dV3RsRkema+SoZtmOFw8adGXLFX2W7eurZ83RzLHYego&#10;UpWivLq+5+F/7cH/AATb+N/7EeoR6v4heHXvCt3N5dl4n02F1jVz0jnQ5MLnsMsp7MTkD57BY9Gr&#10;+kL4zfCPwj8dPhhrnwm8d2Sz6Vrlg9tcrtBZM8rIuejKwDA9ior+d/4vfDDxD8F/ip4h+Evi0KNR&#10;8OavcWF0yD5ZGjcrvXP8LABh7EV9vkGcTzKlKFX44/iu/wDn8j67Jc0ljqbhU+KP4rv/AJnO4f1o&#10;Af1o2r/eoCr619Ae2K3TpX6k/wDBu21l/wAIL8UY1UfaBq2lmU46p5Vxt/UPX5b1+jH/AAb1eN7e&#10;y+IfxD+Hcsu2TUNJs76Fd33vJkdDx7Cb9a8XiKLlk9S3k/xR5eexcsrqW8vzR+j37Q0c8/wC8cwW&#10;YPmyeD9TWPacfMbSTH61/OMxGcV/TJqGn2urafNpl7FvhuYWimjP8SsCCPyNfzsftN/APxb+zd8d&#10;/EXwY8TWU3naTqUkdlM0ZH2u2LEwzr6h02tx0JI6g14fB9aH72l10f5p/oePwvVivaU3vo/zufqN&#10;/wAG/Lu37GniVWYnb8TL0Lnt/wAS/Tq+hP8AgoVYx6j+xH8ULSb7reD7s9OmEz/MV5b/AMEXvgJ8&#10;R/gF+x21h8TtFk02+8S+KLjXLXT51KzQW0ltawxiRT91j5Bfb1CuucHIr1j9vr/kyz4nf9ibe/8A&#10;os14eMqRqZ85Qd1zr80eRipxnnTlF3XOvzR/PjRRRX6kfpIE461+q/8AwQF/ZxttA+HXiT9prXLE&#10;G+126/snRJGj5itIiGmYH/bl2g+0I9TX5WW1tcXtzHZWcDSTTSKkUajlmJwAPcmv6JP2UvgvB+z3&#10;+zj4N+DtvsaTQ9BghvpF6S3RXfO49mlZyPY18vxVi3RwKop6zf4LV/jY+c4lxXscGqS3m/wWr/Q8&#10;5/4Kh/tLTfsw/sheIvEuhTqmua2o0bQeeUmnBV5R7xxeY47bgoPWvwdJZmMjklm5YnvX6Jf8HBvx&#10;jfVPij4J+BFjcnydI0eTWNQRWyPOuJGijUjsypCx+kor87a34Zwqw+WqdtZ6/LZf5/M34dwyoZep&#10;21m7/LZf5/Ms6I9hFrdnLqyg2i3UZugVJBj3DdwOTxmv6Y+1fzJ+9f0g/Azx3b/E74MeFPiFazeY&#10;uteHrO7Zi275nhVmBPchsj8K8zjCMuWjL/EvyPO4si+WjL/EvyPzS/4OHIp/+Fq/Di5Knyj4fvFH&#10;PG7z1/pivjX9jFmX9sP4UFWx/wAXK0Mf+VCCv0u/4Lzfs9eJviN8BtA+M3hPS5Lx/BOoSjWI4VLM&#10;ljOqgzY7hJETPoHJPCmvgH/gmv8AAr4k/Gr9sDwNdeB/D809n4Y8UafrWuX5jPk2ltbXMczF2xgM&#10;2zao6lj9cd2T4il/q/du3KpJ+W/+aO/KcRSeQ6v4VJPy3/zP3yHTivxz/wCC+9hFB+2Rot8nD3Hg&#10;S1DjH925uuf1/Sv2MU8V+Pf/AAX/ABn9rvw8P+pGt/8A0puK+a4Z/wCRovRnzvDP/I0Xoz4XGe9F&#10;AGKK/SYn6QFfR3/BJ74rad8Jf27PBWqaxdrBa6tcS6PNJI2FDXMZjjz9ZCg+pr5xoEksMqzQyMjo&#10;25WU4KkdxWeJoxxOHnSltJNfeY4ijHEYeVKW0k195/TVH04r8Q/+Csv7LHxJ+G/7bHiTX9L8H6he&#10;aR441L+1NDvLOzaRZ5ZgDND8oP7wTFxt6kFT3r9Gv+CU37YnxB/ay/Z/juviX4I1aDU/D+2yn8UT&#10;Q/6HrRUY8yNzjMoH+sABAODn5sD6i2ljmvzPB4vEZDj5qUU3s1f5p3PzfB4rEZDjpqUU2tGr/jc8&#10;J/4JsfAzxF+zv+xt4O+HfjOxa11j7JJfapavjdBNPI0vltj+JVZVPuDXkv8AwXW+LGm+C/2LpPhy&#10;10v2zxjrlrbxQ78FoYJVuXbHcBo4x6fMPavsbWr99G0i61aPT7i8a1t3lW1s4w0s21SdiAkAscYA&#10;yOTX4Lf8FE/2tviN+1t+0HqGueM9FvtD0/QJJdP0PwzqClJNNjV/n8xD0mdgC/uqryFFdWSYepmW&#10;bfWJbRfM/W90l8/wR1ZLh6mZZs8RLaL5n63ukvn+R4IOBX6C/wDBvp8ZdP8ACvxt8ZfBTU7hY/8A&#10;hKtFgvdPZm+9cWbvmMe7R3Dt9Iq/PocCug+E/wAUfGnwV+I2j/FP4e6qbHWNDvFurGfGRuHVWH8S&#10;sMqR3BIr7vMMJ9ewU6Hdaeq1X4n3eYYX69gp0O609VqvxP6RtWsYtW0u40yVvluLd4mPoGUj+tfz&#10;8+Nf2LvjvoX7T11+zVa/DvVDq0uuNa6ftsXMctuZDsuFbG0xbPmLZwADzxX7ifsj/HfV/wBpb4B6&#10;D8Yda+Huo+GbrVbYNNpuoxldxAH72LPLQv1RiASPzPpQQ+tfnWXZnXyWpUhypt6NX2avr1ufnWXZ&#10;nXyWpUhypt6NX2avrpv1/wAzK8A+FLPwH4D0XwPp/wDx76LpFtYwf7kMSxj9Fr80v+DhH4yaPfa1&#10;4D+A2m3qyXljHcazq0at/qRIBFACPUhZjzyBtP8AFX6GftFfGG6+AvwZ174sWfgLVPE0miWL3A0f&#10;R49002B1J52oOrMAxVQTg4xX8+vxz+NXjn9oj4t618Y/iLerNq2tXRlnEedkSgBUiQEnCIoCgegr&#10;v4ZwU8RjHipbRv8ANv8A4DuehwvgZ4jGPFS2jf5t/wDD3OVPSo6kPSo6/QYn6JEKWOSSGVZomKsr&#10;ZVl7H1pKRjxUlH9Gf7Lnxg0b49fs8eDvi3otyjx61oNvNcIjZ8m4CBZoj7pKHQ+618if8F7P2fvG&#10;fxR+C/hT4qeCtAutSbwbqN0upw2cBkeK1uUj3S4UE7VaFM9gDk9K8I/4If8A7ZfxF8G/ET/hk+48&#10;Hal4i8O65M13ZzafGZH0OXgSTP2Fu3G4nG1sEZyQf1u2E81+Z4inVyHNlOKuk7rzT6eWmh+W4inV&#10;4fzhTirpO684u6t5aaH5l/8ABv7+z5418Pav4y+Pvibw5d2NheadHpGjy3duY/tP7wSzMm4AlQUj&#10;GRxnI6jj9HPiF468OfDLwRq3xD8X3ot9L0TTZr2+mOPljjQs2PU4GAO5rYxs5Jr8zf8Agul+2X8R&#10;9HMP7JHhvwlqOj6PqUCXeta7dRFV1eMEFYbcg4MSt/rCeSwC4AB3SvbZ/m17Wva/kl+b/US9txFn&#10;F7W5rX12ivzf6n5s+PvFt94/8da1471NNtzrWrXN/cLuLYkmlaRhk9eWPNeuf8E1PixY/BT9uD4e&#10;+OdWuvJsjq7WF9IzYVY7uGS2LN7KZQ3/AAGvDeaA7RsHRirKcqwOMV+lVqMK2HlSezTXyasfqNah&#10;Cth5UXs018mrH9Nq/MMr+Ffiv/wWS/Zl+JHgb9szWPiFY+D9QutD8aeTeabf2lo0iPceWqSQEqDi&#10;QMudp5IZSOtfeH/BIX9sj4kftSfAltH+J3hDVG1Dwqsdk3i6SH/RdXUDCjeetwq43gAg8MSC2K+u&#10;du75q/NcLia+QZhJSipNXTV9+qdz8twmKxHDuZTUoqTSaavvs73Pnf8A4JX/AAE8Qfs7fsV+FvB/&#10;jHTpLPWtQe41XVrOVNrQSTyEojDsyxCIEHkEEe1cp/wWp+Lmk/Db9hnW/Dk16q33i6+t9KsLfzMN&#10;IN/mytjrtVIzk9MsoPUV9W6jctY2E16trJcGGJnEMC5kkwM7VBIyT25HNfhH/wAFNv2vfH/7V37R&#10;N4PFPhfUPDul+E5ZtO0Xw3qilLiy+YCV5l/hmkZFLAdAqrltu49GT4ermmbOvLZPmf33SXz/AAOr&#10;JMLVzfOHiJ7KXO/W90l8/wAD5zHTpRzRRX6MfqQUUUUAFFFFBoFFFFABTZKdTZKACOnU2OnUFRCi&#10;iigoQhs8GkAfuaCFJ5NAVc9aACT7hpvOadJ9w00daCohRRRQUFOXdjg02nKARyaADD+tB3dzRtX+&#10;9RgDoaAG0UUUGgUUUUAFFFFRLcApvzZ4NOppAJ5NOJURwz3ooHSigoKKKKAOgooor0j+cwoPSig9&#10;KCokdFFFBQUUUUAKnU5FLkf3P0pI85OKd8/tQaCHGPu/pTacd2O1NoAKKKKACiiig0CiiigBG6Uo&#10;6UjfdpR0oKiFFFFSygooopgFNP3uR2p1NOd3HpUFRDI/ufpRkf3P0pfn9qPn9q0KEyP7n6UZH9z9&#10;KX5/aj5/agBMj+5+lOpPn9qWgApsnanU2TtUgtyMY/u06kGcdaWnLYtH6W/8G7zEf8Lg/wC5f/8A&#10;clX6MePTnwHrR/6hNz/6KavzO/4N7Nait/iH8TPDxb95daLp1wq7uqxTTKeP+2w57fjX6deJ7M6j&#10;4b1DT1j3efYzR7fXKEYr8o4k93Pajf8Ad/8ASUedX/jM/m21D/kITf8AXVv51+tf/BAD/k1HxZ/2&#10;UKf/ANIbKvyb8R2xsfEOoWTR7fJvZY9vphyMV+tf/BArT7i0/ZI8R3Uw+W68fXEkX0FnaJ/NTX2H&#10;FUr5O/WJ1Yj+EfT/AO19/wAmpfEr/sRdV/8ASSSv56a/oI/bi1y28O/sdfFDVbp1VY/Aupqm7ozt&#10;bOiL+LMB+Nfz7iuHg2/1Wq/7y/IWD+FhRRRX2R2gelfeP7KH/Bau3/Zz+Bvhv4IX37P32+Dw9Ym3&#10;XULfXPLa4zIzlyhiwpJY8ZNfBx6V6x4d/YQ/bH8V2EOqeHf2cPFl1b3EKywzJpbBZIyMhgTjIIIr&#10;z8xw2X4qkoYu1r3V3bX713M6kaclaZ7h/wAFDf8Agqy/7Zfww0v4W+BvBmqeGbBL43OvRz6gsi32&#10;0Dyo/kAyqnLYPcL6V5v/AMEyvj74k+A37YHhO703WZodL1/U49J1yzVz5dzDO2xdy9CVcqwPUEeh&#10;OfO/jT+y/wDHr9nWDT7j41fDW/8AD66s0g0/7dtzMYwpbAVjjG9ev9DWb8CPtLfHLwatmX84+KtO&#10;8nyz8277THjHvmsqeDwEcslRoJOm0+t/nf8Aq1gjCn7NqOx/RkTxzX44/wDBdbwRaeF/207bxJZQ&#10;7f8AhI/BtleXDZHzTRyT2x/8chi/P8v2OH3a/J3/AIOBZrVv2hvA9uqj7Qvg1mkbbyUN3Lt578hv&#10;p+NfCcKylHN0l1TX6/ocOD/jHwPbzJBdxzTQLIkcis0bdHAPT8a/S7Q/+DhaxMSr4j/Zmmj+XDfY&#10;fEQft/tRLX5r6NomseJdatvD/h/TJry+vJlhtLW3jLSTSMcBVA5JJr1vS/8Agnh+29rO02P7Mvis&#10;hjjdJpxQDjPViK+7zLB5XiuX65bS9rytvv1XY9GrCjO3OdP/AMFFv299U/bk+IWk6ppOj32ieGtF&#10;01YrLQ7q6EmbksxluG28FmBRB6Kg7k59p/4IP/tBa14X+PWqfs8anqksmj+J9Jmu9NtGclYr+ABy&#10;VHbdCJd3qY1r4v8Aiv8AB34lfAvxnJ8P/ix4TuNF1iK3jnksbrbvWORdyN8pI5HvXuH/AASJF1/w&#10;8J8AG03bt+obtn93+z7nd+GM59qwx2DwcchqUqSXIotrrsrp39epNSEPq7S2sfuQF45Ffz+ft7eE&#10;bbwN+2Z8SfDlnD5cUfiu6kjXj7sjeZ2/3q/oEHSvwf8A+Cpk1rN+3x8R2tVAUaxGrYXHzCCMN+ua&#10;+W4NlL69Uj/d/Vf5nLl/8RryOQ/Y3/aUf9kj9oDSPjtF4Lj16TSYLmOPT5LwwZ86B4SwcK2CFc9u&#10;favvHRf+Dhbweyj/AISL9m3U4z/F9i1yN/8A0KNa/OH4Z/B34p/GbVptC+FPgHVPEF5bw+bcW+l2&#10;jTNGmcbmx0GeMmvTNK/4Jsft16yV+y/sz+JVVtu1ri2WIHPu7D/61fV5lgclxVbmxbXMlbWVnb0u&#10;u521aeHnK89/U88+OPxd8T/Hj4ta98XPGF7NNfa3qMlxiaQt5MZY+XEP9lFwo9hX67/8EXP2gfEn&#10;xt/ZKHh/xnqst9qXg3VG0sXU7bpJLUqskAY9yqkoD/dRe9fjDdW1zY3MljdReXLDIySRt1VgcEfn&#10;X6i/8G9Yuv8AhXPxGY7/ACf7bs9v93d5L5/HGK4+J8PR/sbRfA428un5MjGRj9X9LH15+3d4Oh8e&#10;fsbfE3w7LD5jN4K1C4t0yBmaGFpo+TwPnjWv5/F6V/Rd8fp7O1+BfjS61FA1vF4S1J7hWTcCgtZC&#10;3HfjtX86K5xXDwbKX1erHomvxX/AIy/4JIY/3qSlf71JX2h6Q3jPK0ZH9z9Kdzng0c+tBSPsH/gh&#10;x/yfVaYH/Mr6h/6Ctfs/X4w/8EOc/wDDdVnn/oV9Q/8AQVr9nq/M+Lv+Rqv8K/Nnh5h/vHyR/Pn+&#10;3Vj/AIbR+K/y/wDNQtX7f9PkleWx9TXqf7dOf+G0fivz/wA1C1f/ANLJK8sj6mv0LC/7pT/wr8ke&#10;1T+CPp+gM4SVXZdwByV9eelfpJ4A/wCDgGw8O+HNO8Oa3+zRII7Cyit1ey8RBtwRAucNEPQcV+b9&#10;pp19q+pW+k6XaSXF1dTLDbW8K7mkkZgFUDuSSAB7167pf/BPL9tzWip0/wDZk8WkNj5pNNKAZ/3s&#10;YrkzHCZZioxWLtpe15W9eqJrU6FS3tfzsdn/AMFHf+Cheo/ty+J9DGg6NqWg+G9Fsz5eiXV4sgkv&#10;GY7522cE7dqrnoAcY3HPpX/BCz47+IPBn7T83wOn1eZtH8YaXcPHYtITGt5bxmYSAdmMSSAkdQBn&#10;oMfI/wAX/gh8VfgF4qj8FfGDwZdaFqklqtytnebd/lMSFb5Seu017B/wSfW9b/goT8NhYeZ5n269&#10;LeWedn9n3O/8Nu7PtmscXg8HHI6lKklyKLa67K97+vUzqU6awjjHaz/zP3W2givwZ/4KeeC7XwJ+&#10;3h8StIsIfLhute/tBQMctcxJcP06fPI1fvOnTFfh/wD8Fi5bWX9v/wAYLbqNyW9gJflxlvssf58E&#10;V8lwfJrMZrvF/mjz8r/jteX6o+YK2vht41l+HHxE0Px/Bp63j6Lq1vfLatJsExikV9m7BxnGM4OK&#10;3Pg9+zd8d/2gF1CT4L/C3V/Ei6U0Q1E6Xb+Z9n8zfs3em7Y+P9011Wu/8E/P21PDuj3Wv63+zX4q&#10;tbOxt3nu7iXTztijRSzMeegAJr7+picJzOnOaT7NpPX5ntSqU/hbX3n2Lpv/AAcQaw12o1j9lu2S&#10;3/ja28VMz/gGtwP1r74/Zg/aU+Hv7WPwf074x/DaWUWV6zw3VncgCazuE4khcDjcMg56EMpHBFfz&#10;wKBjpX6gf8G8fifU7jwx8UPBsssjWdrqGl3tuv8AAksqXCSH2LCGL67PavkOIMiwGFy916EeVxa6&#10;t3Tdurfc83G4OjToucFax6l/wWh/ZC0P40fs7XXxz0GwWPxR4Fh+0+ckfzXmnbv30LH/AGAfNU84&#10;2MB9/I/G5fu1/Rv8dNLs9b+Cni7SNRi3wXHhm+jkU9wbd6/nJZQjMo/vGujhHE1KuDnSk78j08k+&#10;n3r8TTKakpUnF9P1CiiivrD1hH+7X71/8EzmI/YN+GA/6ltf/Rj1+Cj/AHa/dX/gk9q8Or/sC/D+&#10;SNt3kWM8B+bOClxIp/lXyfGC/wCE+D/vfozys2/gxfn+h53/AMF3v+TI7X/seLD/ANE3NfjfX7Sf&#10;8FutBk1f9gzVNQFv5g0rxFpt0zbj+7Bl8jd+c2OePm9cV+LLt6GtuE3fK/8At5/obZT/ALr82f0R&#10;/sof8mtfDX/sQNG/9IYa+NP+DhL/AJI98PP+xkuv/ScV9p/sz6bc6L+zh8P9GvFxNZ+CdKhlHoy2&#10;cSn9RXw7/wAHCuswp8PvhtoAdTJJrV9cMvcKsUaj8Msfyr5PJve4ghb+aX5M8jBa4+Pq/wBT8tnx&#10;3r9sf+CSX7G3h79nH9nPTfiBrWhp/wAJj4ys47/U72VcyW9q6hoLVf7ihSGYdSzHPRQPxs+F/he2&#10;8b/E7w34MvT+51bXrOymO4jCyzpGeRyOG7V/SDbwxW8CW9vEsccahY41XAVRwAB2FfQ8XYupToU6&#10;EXpK7fytZfe/wPSzitKMI0113+R4z+2/+2x8Pv2IPhdF488YadNqd/qN19l0PRbVwsl3KF3MSxzs&#10;RR1bB5KgAk151+wP/wAFUvh3+2z4ovvhrf8Ag+Twt4ntrVruz0+W88+K+gUgOY5Nq/OuQShGSDkZ&#10;AbHyj/wcIa9qE/xp8B+Gmdvstv4bnuI13fKZJJ9pOPXEYr5x/wCCYWv6h4e/bw+G9zpzNuuNcNtM&#10;FON0ckTqw+mDXHhciwdbIXiJfxGnJO+1r2Vtun4mVHL6NTL/AGj+Kzd/Q/ab9p/9nLwB+1N8HNW+&#10;EHxB09XhvrdjY3gX97YXQU+VcRnsytg46MMg5BIr+fn4keA9d+FvxA1r4b+JofL1DQtUnsbxcf8A&#10;LSNyhP0OM1/SQSM4Nfh//wAFkPCFp4T/AOCgHjCaxiWOPVrXT7/y07O9pErn6l0Zj7tS4QxVRYie&#10;Gb0a5l5NNL8b/gGTVpe0lT6WufLtKvXkUlKmc8V98fQi5H9z9KMj+5+lL8/tR8/tQBp+APCl/wCP&#10;PHmieBtLi8y61rWLawt4/wC9JNKsaj82Ff0feEvDth4Q8L6b4V0pNtrptjDa267cYSNAg/QV+F//&#10;AASs8CQ/EH9vb4e2F1Dvg07VJNUl/wBk20LzRn/v6sdfu8M9Qa+B4wrc2IpUuyb+92/Q+fzupepC&#10;HZX+/wD4Y/H3/gvZ45fXv2ttJ8GibdHoPhOEbAeFeaR5D+ONv6V8P19E/wDBWLxePGH7f/xCuo5t&#10;8NjfW+nxYbOPJtYo3H/fwP8A55r52r67Kafscrox/up/er/qe1go8mEgvJfiBNfs1/wRQ/Zul+DP&#10;7Kq/EvX9N8jV/H1wuoN5i4dbFMrbD6MpaQe0or8Z4GiS4jkuI90ayKZF9VzyK/pM8CQafbeCNHtt&#10;Jt44rSPS7dbWKEAIkYjUKFxxgDGMdq8Hi7E1KeEhRjtNu/ytp97v8jz86rSjRjBdX+R8A/8ABej4&#10;o+K9S8N+FP2cPBGgapetdytrWvPZWMskaxKWit4yVUjJfzWIzkeWp/iGeR/4N/fCnirw58TPiPL4&#10;h8NX9ikuh2Ija8s3iDkTSZA3AZr9Qto64owBXzMc45cpeBjT33d+t73tb5bnkrHcuCeHUd+t/O/Y&#10;azEdK/mu1XwZ4y0C0+2654T1Kyh3BfOvLCSNdx6DLADNf0pnB4NfFv8AwXcA/wCGK4P+xusv/QZa&#10;6OGcwlg8Z7FRv7RxV77Wv9+5tlOKdCt7O1+dpem/+Z+NtFFFfph9cFbXw1GfiN4fH/UbtP8A0ctY&#10;tTabqV7o+o2+r6dN5dxazLNbybQdrqQVODkHBHcYqZLmi0D1Vj+liwXFlD/1yX+VTV+GMf8AwWG/&#10;4KNQosa/tE/Kowo/4RHSP/kSnf8AD4v/AIKNf9HFf+WjpH/yJX53/qhmX88Pvl/8ifK/2DjP5o/e&#10;/wDI+qv+Dhwf8Uh8NT/1E7//ANFxV+XeR/c/SvUP2iP20P2l/wBq2z02x+PnxJ/t6HR5ZJNOT+x7&#10;O18pnADHNvDGWyAPvZxXmHz+1faZPg6uX4CNCo02r7batvqkfRYHDzwuFjTna6vt6iZH9z9KcPYU&#10;nz+1KM969I7Duv2XDj9pr4c/9j3pH/pbFX9FKkmv5v8A4PazF4d+LfhbxBcNtjsfEdjcO27bgJcI&#10;x57dK/o/TjIr4PjJfvqL8n+aPmuIv4lN+T/Q/I3/AIOC/wDk6bwf/wBk/j/9Lruvnz/gmn/yfl8L&#10;/wDsaIv/AEF6+k/+DhXSWg+PfgLXvJwLnwhLbiTJ+Yx3Ttj0483/AMe+lfOX/BMTT7nUf29fhnHb&#10;8mPxEszf7qxux/QV7WXyX+raf9yX6np4V/8ACL/26/1P3xr8R/8AgtT/AMpBvFWR/wAwvS//AEii&#10;r9t2JAr8OP8AgsVrket/8FDPHK2zKyWUOmWwZc8sun25bPuGZh+FfM8J/wDIyl/hf5xPG4f/AN+f&#10;+F/mj5hyP7n6UZH9z9KX5/aj5/av0Q+zEb2Fe4fsCftqyfsMfFjVPifB8OIvEj6poD6UYJNQNsYU&#10;aeKUuG2PnmFRjA9c8V4e+e9dX8L/AIA/Gv43G6b4R/C/WvES2JUXjaVYtKISwJAYjpnBx9KxxFPD&#10;1sPKFe3K97u34mNeFGpRcavwvfofor/xENeFZtGukl/Zy1GG+a1kFqya1HJGJdvybvkU7d3XHOOl&#10;fmb4k8Z+KvGHi688e+JddubvWL69a7utRklPmvMW3F89jnpjp2r1i8/4Jzftv6XoV74m1X9nHxFZ&#10;2OnWktzeXF1AsYjijQu7YLZICgnj6da8V681yZbgsrwvM8JbW17O/p1Zz4LDYHD8zw9td7O/+Z+9&#10;P/BMH9oLXP2kf2M/C3jjxZeNca1YrLpOsXLfemmt32LI3qzxeU7H+8xrG/4K9+D7fxd+wF45eSLd&#10;JpMdrqEPI4ZLmME8/wCyzV57/wAEEhcj9jLUjIW8r/hNrzysn5f9TBnFe0f8FK5bWD9hD4pPeKCp&#10;8LTKBtz8xZQv/jxH0r4CpCOH4g5aeyqK3/gS0/Q+RqRjRzi0Ok1+Z+BJIxwv6V+5/wDwRy4/4Jxf&#10;Dof9hf8A9PF7X4YnIHWv23/4In6vFqX/AAT+8NWcbfNp+rapbuN2cE3kkv4cSD/Jr6ri5N5ZH/Gv&#10;yZ9BxF/uMf8AEvyYv/Bav/kwXxB/2F9P/wDR4r8SB0r9xv8AgshpTap+wB4wdYS32O4sZ25Py4uo&#10;xnj/AHv1r8OOi0uE3/wmyX95/kiuG/8Acpf4n+SP6Gf2JP8AkzP4S/8AZNdD/wDSCGvmj/gv1/ya&#10;HoP/AGPFv/6TXFfTv7GthcaT+yN8LdKuv9bbfDvRYpP95bGEH+VfKf8AwcE63BZ/sv8AhHQzIvnX&#10;3jdHWM9SkdpPuYfQsg/4FXy2W+9n0bfzv9T5/Aa5xH/E/wBT8jT0r9EPgN/wXitfhP8ACnwx8K9V&#10;/ZuM0HhrQbPS47qz8QDMqW8KRB9rQjbkLnGTjpk1+eEMcs7rDChd3YKqr1JPavXdF/4J+ftr+IYk&#10;udI/Zn8WypIqssh0tlBU9D82OK/QMwwuX4qCWLtZbXdv1R9pjsPgsRFLEWstru36nrX/AAUf/wCC&#10;oN7+3B4c8O+BvB3hTUvDOh6bJLc6vY3F6sn9oXB2iInYB8sYD4B7yEnoMUf+CO37QmtfBf8AbL0H&#10;wdJqsy6D42lOj6nabjsaeRT9mkx/eE2xc/3XavCfjT+zp8av2c9UsdE+Nfw+vfD91qVs1xZQ323d&#10;LGG2lhtJ/iFan7G4uj+1z8MFst/nH4gaP5fln5t322LGPespYPBRyqdGilyNPrfvrfyf5Gf1XCxy&#10;2VKlbks/P539T+iAjIxX4gf8Fn/B9v4U/b58SXNtBtXWNNsb9sY+Z2gVGP5p3r9vmyF61+M3/Bdu&#10;W3f9t2OOBR5kfhCxE3y9W3SEfXgivjuFZNZm13i/zR8zw3JrMGv7r/NHxfkf3P0oGP7v6Uvz+1IN&#10;3tX6MfdDq9i/YK/aYm/ZM/ai8N/Fu4DPpazNY+IIVz+8sZxskPuU+WUDu0ag8Zrx2g4PBrOtShXo&#10;ypz2aafzJq041qbpy2asz+l3Qdb0jxJotr4g0HUYbuyvrdJ7S6gcMksbDKsCOoIINV9U8HeEtZ1S&#10;313WPC+n3d9af8et5dWUcksPOfkdgSvPoa/FD9iz/grL8e/2P9AT4dT2Fv4s8JwvutNJ1S4dJLEE&#10;5KwSjJRTydhBUE5AGTn3r4if8HDXiXU/CtxYfDH9nSDSdXkjKwahq2v/AGuKE4+95Swx7iPQtj1r&#10;86rcM5pSruNNcy6O6Wnnrf13PhavD+Y063LTV13ul9/U/T7TtW0rUp7u103UIZ5LG48i9jilDNBL&#10;5aSbHA+62yRGwecOp7ivK/2+v+TLPid/2Jt7/wCizXjv/BFLVvHnjL9lXXviv8SNYuNQ1Txl8RtS&#10;1aW+uPvTfubW3JHYAPbuABgADAwBXqX/AAUe1yLQP2G/idfzMBnwrcRLu7tJhFH5sK81Yd4XNI0L&#10;3tJL53X6nB9X+r5lGje9pJfO6PwBooor9bP1E9i/4J//AA3X4sftm/DvwVLD5kMviSG5uE25zFBm&#10;d+P92M1/QSowoAr8cP8Aggr8P4vFH7ZGo+M7uHdH4Z8H3U9vJ/duJpIoFH4xvP8AlX7IDha/O+LK&#10;3tMwjT/livvev5WPg+Jq3Pjow/lX4vX/ACPwb/4Kt+OpfH/7e3xA1BrjzI9P1CLTYeeFW3gSPA/E&#10;E/Umvneu0/aP8Unxt+0F428XGXzF1DxZqE0bBs5Q3D7f/HcVxdfeYOn7HC04dopfgfa4Sn7LDU4d&#10;kl+AV+wX/BDn9rXSvih8BT+zl4iv1XxD4JLCxjkk+a7012LIy+8bFoyB0Xyz3Nfj7XQfCr4rfEP4&#10;I+PdP+Jfwu8VXWj63pk3mWt5aPtPujDo6MOGRgVYEggg1y5tl8cywbpXs90+z/y6GOaZfHMcK6V7&#10;PdPzP6Sbm2gvIGtrqFZI5FKyRyKCrKRggg9RWVZaP4I+HuneVpOl6ZotpNcxpttreO3jeaRwiDCg&#10;AszMqjuSQK/Mz4c/8HDXi3TNBjsvin+zva6tqEcah73R9dNmkp7sY3ikwT6A4rmE/wCCl/xv/b5/&#10;bC+E/wAMNN0SPwz4Tt/iJpOoSaHZ3Bmkujb3KTbp5dqlwqoxCgKueSCQCPhY8O5nFv2q5YpNt3T2&#10;7JO58RHIMyi37RcsVdt3VtPQ/XJenFfj3/wX/wD+Tu/D3H/MjW//AKU3FfsGv3eK/Gz/AIL1a7Bq&#10;f7a1jpMDqzab4Jso5vUO81w+P++WQ/jT4YX/AAqL0Zpwz/yNF6M+Jx7CijnvRX6TE/SAr1b9if8A&#10;Zpu/2tP2k/DvwZWaaGxvLg3GtXUGN8NjEN0zKSCAxHyqSCAzDg9K8pbpX6Ff8G8nhDT9S+NXxC8d&#10;ToGuNL8M21lblv4VuLguxHv/AKMoz1wT6muHNMTLB5fUqx3S09XovzODNMTLCZfUqx3S09XovzP1&#10;I8D+BvCfw08Iaf4E8C6Db6XpGl2q2+n2NsuEijUYA9T7k5JPJJJr42/a5/4LZfDj9m342XnwZ8If&#10;DKbxZJoswg17UI9SFvHDPxvhj+RvMZM7WJwAwI7Zr7b1Sd7Wwmuoxlo4WZR64BNfza/EzVrzxB8R&#10;fEGu6nK0lxea1dTTvI2WLtKxOfxNfD8O5bh8yrVJYjVK3V6t9X16HxXD+XUMyrVJV9UrdXq31fXo&#10;f0Nfs6/H/wABftO/CHR/jL8N7qR9N1aEnyZ1Cy20qnbJDIAThlYEHseCMgg18M/8F2v2NPDl54Fh&#10;/a/8D6NHbapptxFZ+LTAuBd28jCOGdwON6OVQt1IkAOdox0n/Bvl4g1HUP2Z/F+gXJZoNO8ZE2pP&#10;QCS2iLKPxGf+BV9Yftk+EbDx3+yb8SfCupW6SR3XgfU/LEnRZVtpHjf6q6qw9CK54yeT55y03pGV&#10;vWLto/l+Jzxk8nzzlpvRSt6xfR/L8T+dkHivrv8A4I5/sa6b+1D+0JN4y8e6JHeeEfBEcV3qFvOo&#10;Md3eOW+zwMp+8vyO7DkYjAPDjPyIOlfsR/wQH8NWWk/sh6x4ihjXztW8Y3BmYdT5cUSKPoOfzPrX&#10;2+f4qphMsnKGjdkn2vv+Fz7fPsVUwmWTlDRuyv2vv+Fz7guJrHRdPa5laO3trWEs7cKkcaj9AAPy&#10;Ffn/AKv/AMHAXwj0/wCMcnhK1+EOoXHhOHUDbP4mXUF85ow20zrb7OV7gbslffivqj/goD4m1Pwh&#10;+xP8UNe0d2W5XwXfQxyRtho/NiMRcHsQHJ/Cv58VCkZIr5bh3KcLmFKpUrq9nZa26Xb/ACPl+Hco&#10;wuYUqlSur2dlrbzb/I/pg0HXNI8U6HZ+JvD+oRXljqFrHc2d1A4ZJoZFDI6kdQVIIPpX49/8Fqf2&#10;LdF/Z8+Mdj8a/hzpsdr4b8bySm6sYY9qWWooAZAo6BJFO8Dswk6DAr9Bv+CT3iTU/Ev/AAT++HN3&#10;qzu8ltp1xZxuxzmKG6mjjA9giqv/AAGuA/4Ln+GLXWv2GLjW5ol87SPE1hPCzdQGZoiB9d4/KuXK&#10;alTL869inpzOD89bL8dTlympUy7O/Yp6OTg/PWy/HU/F49KjpwJxz602v0mJ+mxClSKWeVYIYmd3&#10;YKqKuSxPQCkr0L9krw3Z+MP2ofh94Z1BQ0N54w0+ORW6FfPQ4qKk/Z03J9FcVSfs6bm+ib+4/aP/&#10;AIJofsY6H+yD+ztpunahpcP/AAl2vW8d74qvgoZxMw3LbBv7kQO3jgtubvV39vn9vvwH+wl4E03X&#10;de0GTWtZ1y4eLRdFguBEZRGFMkruQdqLuUZwSSwAr3yMALtUdOK/G3/gvj4l1TVv20dN0G6lk+ya&#10;X4Is0tYSx2gyT3EjuB6kkAnuEHpx+a5ZR/tjNr4h3vdv/L0/Q/MMro/21m98Q73vJ/5em3yPvj/g&#10;n5/wUv8AAH7dqat4et/Ck3hzxLo0IuLjSJrsTrNbFtvmxvhSQGIVgQMFl9RXe/trfsoeD/2xPgRq&#10;nwr8RW0EeoeU0/h3VJE+awvQvyOD1Cn7rgdVJ7gV+R3/AARs8Tar4c/4KGeCLTTJH8nVodRsr+NG&#10;P7yE2M8mD7CSKN/+AV+533h0qs4wscpzKP1d20Ul5atfoVnWFjk+aReGdtFJeWrX6H8z3iTw9rPh&#10;HxDfeFfEVi9rqGmXklrfW0n3opo2KOp9wwIruP2Sf2ftZ/ak/aH8MfBDRy6LrN9/p9xGP+Pe0jUy&#10;TyZ6DEaNjPVsDqRXb/8ABUTwza+Ev28/iNp1jEqRza0LpVXoDLEkh/Vifxr6A/4N7vC9hf8A7Sfj&#10;LxZPErT6b4N8i3LfwedcxFiPfEWM9cEjua+4xWOlTyl4qO/KmvVpW+5s+/xWOlSyZ4uK15U16tK3&#10;3Nn6p/DT4aeCPg/4F0z4bfDrw9b6Xo2k2qwWVnbJhVUDqe7MepY5JJJJJNfI37aX/BZ/4ffsq/GK&#10;f4LeFvhlP4rv9L2jXLoakLaG2kYBvJT5GLuARnoATjnBr7ZIUDkV/OB+0R4h1Hxd8ffG/ifV2Zri&#10;+8WahNL5jZKlrlzt/AcewFfGcP5fRzLEzlX1SXd6tvq9+58Nw5luHzTFVJYi7UV3erb3b37n7+/s&#10;w/tKfD79rD4NaX8aPhtcN9h1ANHcWc2POsrhDiSCQDoynn0KsrDhhXx5/wAFyf2LtA8b/C3/AIa0&#10;8GacsHiDw15cPiIQxjF/YMwQSP8A7cTYwe6MwOdq4yv+Dd/X9RuPhh8RvC8rM1ra69Z3MIz8qySQ&#10;sr/iRGn5V9v/ALUPhK08dfs3ePPCF5GrLqHhDUYV39AxtpNrfg2D+FYSvk+eONJ6RkvudtH8mYy5&#10;skz7lpPSMl84u2j+T/U/nLGe9FIvSlr9MP1gKKKKACiiig0CiiigApslOpslABHTqbHTqCohRRRQ&#10;UIcZ+7SDH939Kcd3ak+b2oAST7hpvfpTpPuGm80kVEKKKKZQU5cY5Wm05N2OKADI/ufpQcdlpfn9&#10;qQ7u9ADaKKKDQKKKKACiiioluAU3jPK06k+bPFOJURRRRRTKCiiigDoKKKK9E/nMKD0ooPSgqJHR&#10;RRQUFFFFAAnU/NinY/6aU1NuTup37ug0Ajj79Npx2Y4ptABRRRQAUUUUGgUUUUAI3SlHSkbpSjpQ&#10;VEKKKKmRQUUUUAFNb73XFOprY3fNUlRDH/TSjH/TSj93R+7rQoMf9NKMf9NKP3dH7ugAx/00p1N/&#10;d06kwCmydqdTZO1IFuRj/ep1IMdz+tLTlsWj66/4In/E618AfttWWgX1z5UXirRLrS1y2N0nyzov&#10;4mL88V+0XUV/Nr4M8YeIvh74w0vx54R1KSz1TRtQhvdPuo+sU0bh0b8CBx0Nfvl+xx+1f4D/AGvf&#10;gtpvxL8J6hbrfeSsXiDSUk/eafdgfPGy9QpPzKT95SD61+ecX4GpGtHFRWjVn5Nbff8AoceKh73M&#10;fj7/AMFAv2RfiR8Bf2rte8LWfg/ULrS/EetzXnhG4s7OSRbyGeQusCbQd0iFvLZRzlc4wRX6wf8A&#10;BNP9n7xB+zZ+yH4b8AeMtPa01u4Emo6xaN963mnbd5bf7SrtU+hBHaveSuajubm20+2kvLy4jihi&#10;RnlllcKqKBksSeAAO9ePmGe4jMcFTw8o25bXfdpWXp+OplUrSqQUT5K/4LXfFeL4e/sRap4UhuhH&#10;eeL9UtNNhUNhvKWUXEpHtti2n2kr8Xa+rP8AgrT+2pYftXfHWPw34FvVl8IeD1ktNMnjk3Lf3Bb9&#10;9dDttOFROvypuz8+B8pivvOHcDPA5bGM1aUnzP57fgkd2HhyU9Qooor3DoA1/Qx+yR44sPiR+y/8&#10;P/G+nOpj1Dwfp7uqdEkFuiyJ1P3XVl/Cv55z0r9LP+CKf7e3hjRdFj/ZB+KurLZy/apJfBuoXMuI&#10;5d53PZkn7rbssnZtxXggZ+X4rwVTFYGNSmruDu/R7/dp8jlxUHKnddD2r/gs1+yj48/aO+Aml+Jv&#10;hdoM2q614P1CS6bS7Vd01zaumJRGvV3UqrbRyQDjJwD8E/8ABMX9j/4p/GH9q3w7repeBtSs/D3h&#10;TVI9R1zUr2yeKKNoTvSEFgMyM4UbRkgZJ4Fft1gPzQUB718jg+IMRg8ulhIxTvez7X306+Ry08RK&#10;nTcRx6cV+Jv/AAWa+Klt8Tf26dasLGdZLfwrpNpocbrj70e+aQfhLPIPwr9Vv20f2tPBf7HvwQ1L&#10;4m+JZoZtRaNoPD2kvJhr+8I+RMddgPzOw6KD3xX4HeK/FWu+OfFWpeNPE9811qOrXsl3fXDdZJZG&#10;LMfzNexwfgZyrTxUlolZebe/3fqb4Km+ZzZ0v7Nfi2x8B/tEeCfGWqyKlrp3imxnuZH+6kYnXcx+&#10;gyfwr+iZXDAYHUV/NIVyc5r9nv8AglD+3r4Z/aT+EWn/AAj8b+IVTx74X09Le5hu5P3mqW0Y2pco&#10;T/rG2gCQdQ3zHhga6uL8DVq04YiCuo3T8k9n/mXjacpRUl0PCv8AguZ+yB8Q/EvjbSf2oPh34Uvd&#10;VsV0dNN8SxafatK9o0cjtFcMqgnYyybC2MKUXP3qx/8Aghn+yX46j+LWo/tNeOfCl9p2laVpU1j4&#10;fkvrVoTd3UxCySJuA3IkQdSRwTJ1+Uiv1JUZpWG0Yr51cQYlZT9S5Vtbm8u1vwv26HN9Zl7H2dga&#10;REXczYA6k9q/nf8A2p/iRbfF79o/xt8S7CZZLbWPEt3cWsi9HhMhCN+KgGv1g/4K7ftr6F+zz8Cr&#10;34Q+FNfX/hNPGVlJaQW9tJ+9sLJxtmuGI+4SpKJnBJJI+6SPxhYYOK+i4PwM6dKeJmrc2i9Fu/v/&#10;ACOvAU3GLm+p9y/8EEPHGlaB+1b4g8HajOscuv8Ag2ZbDd1kmhnikKD38vzG+iGv15wxXpX86PwC&#10;+MviT9nz4yeHvjL4T+a90DUUuVi3bRMn3ZIifR0LKfZq/fD9mz9pH4Y/tTfCuw+Kvwt1dbi1uowL&#10;qzkYCexnx80Eq/wsD+BHIJBBrz+LsDUp4tYlL3ZJJvs1/mtvmZY6nJVOfufjL+3t+xd8YPgB+0hr&#10;2nR/D/VLrQ9a1ie78N6lY2MksNzDLIXEQZQR5ibtpQ/NwDjBBP6Zf8Eh/wBmHxd+zR+yykfxF0mT&#10;T/EHijUn1S+0+ZdslpFtVIY3HZ9i7iOo34PINfU23POaGOxd7H6mvNx/EGJx+BjhpRSta77229PM&#10;yqYqdSmoNHg//BTb4kWnwx/Yb+ImqXNwscmqaDLo9upx873Y8gr/AN8u35V+Do6V93f8FsP229M+&#10;Mfjqz/Zr+Gmsx3Wg+FbtptevLWTdHd6jjaIwwOGWIFhx1d2/uivhFc45r7LhfA1MHl3NNWc3f5dP&#10;8/mehg6bp0bvqMf71JSv96kr6Q7hp69aP+BUvGeT+tHy+v60FH2F/wAEOP8Ak+q05/5lfUP/AEFa&#10;/Z+vxg/4IcY/4bqtMH/mV9Q/9BWv2fr8z4u/5Gq/wr82eHmH+8fJH8+f7dX/ACej8V/m/wCahav/&#10;AOlkleWx9TxXqX7dW3/htH4r8/8ANQtX7/8AT5JXlsecmv0LC/7pT/wr8kezT+CPob3wv8Qw+Evi&#10;j4Z8V3AHl6Zr9ndybum2OdHP8q/o507ULTVNPg1OxmEkNxCssMi9GVhkH8jX808oya/Yn/gkP+3z&#10;4c+PHwn0/wCAHj/Wobfxt4WsVt7ZbiXadWsk+WORM/ekRdquoyTgP3OPl+LsFVrYeGIgr8l7+jtr&#10;+BxZlSlKCmum55n/AMFz/wBj74j+PNU0L9pf4beGrrV7fTdLbTvEtrp9u0k1uiyF4rjaoJZPndWP&#10;8O1SeCSPPf8Agh7+yf8AEa7+Pkv7RvizwfqGn6H4f024t9Kur+1eEXd5MnlMI9wG8LGz5I4BYDOe&#10;K/WHbnjNKRsORXzcOIMTDKXguVbWv1s+lvwv2OFYyosP7K3lfyAkKvznAA5r+fT9uD4rWXxt/a3+&#10;IHxN0m4Wax1DxJOmnTrjEltDiCF/xjjQ/jX6x/8ABVf9tvQf2W/gPfeDtB1NX8a+LLOSz0e1hkG+&#10;0hYbZbt+cqFUkL3LkY4DEfiSSzHcx5PWvoOD8DOEZ4qStfRem7f32+5ndldFpOo+uiP0e/4N5fFl&#10;hZ+KPib4HllUXF9Y6bewq3Vlhe4RsfjOtfpl4n0HT/Fnh3UPC+qqWtdSspbS6VepjkQo36E1+Bf7&#10;D37Umq/sf/tE6L8XrW1a605C1pr2nqebiyl4kA/214kX/aQA8E1+8Xwy+J3gb4x+BtN+I/w38Q2+&#10;qaPqlus1nd20gIIP8LDqrA8FTgggg8ivK4qwdajmP1i3uztr5pWt+FznzKnKNfn6M/B39pT9i347&#10;fs3fF29+GHiHwDq15Gbx10PU7HTZZIdUh3YSSIqDkkYyn3lJwa/Ur/gjv+yF4u/Zd/Z+1DW/ibok&#10;mneJvGWopd3mn3Ee2W0tYkK28MgPIfLzOR28wAgEGvrjywR1oyqjr0rmzHiLE5hg1QlFLa7XW3l0&#10;11M6+OqV6PI16+Z5/wDtYeObD4bfs0eOvG+pTLHHYeFb1tzdNxhZVH1LMAB3Jr+eHcX+Y96/SH/g&#10;tj+3voHi2w/4ZC+EPiWO8gjuo5/G1/YyB4nZDujsgw4ba4WR8dGVVzkOtfm8BgYr6rhbA1MLgXUq&#10;Kzm7peS2+/X5HqZZRlTouT6/kFFFFfTHpCP92v12/wCCCXxdsPFn7LutfCWe6/4mHhHxJJIkBbpZ&#10;3SiRGH/bVbgH049a/Il/u17/AP8ABNX9sFP2OP2jrPxd4j81vDOtRf2d4lji5McLMCs4H8RjbDY6&#10;ldwHJFeTnmBlj8tnTgryVmvVf5q6OXG0XWw7it9z9lf2y/gtc/tD/su+Nfg5p6q15rWisunh2wv2&#10;qNlmhyfTzI0r8Rv2dv2O/i/8aP2ktO+AV74C1ixuYNWSPxR9p0+SNtLtVcedJLkDZhQQM43MQB1r&#10;9+PD/iHRPFuh2viPw3qtvfaffW6z2d5ayh45o2GVZSOCCKubPevgctzvEZXQqUYxvzbX0s9r+fpp&#10;seHhcdUwtOUEt/wYyzt7eytI7S1iWOKFAkca9FUDAH5V+Sn/AAX0+Ktn4n/aQ8N/CvTrxZP+EY8O&#10;+dfIrf6u4uX3hD6Hykjb6SCv00/aN/aF+Hn7MHwm1T4t/ErVo7ez0+3Jt7fcPMvbgj93BEP4nZsD&#10;2GWOACR+AXxq+K3iT46fFrxB8X/F8xfUPEGpyXc43EiME4SMf7KIFUeyivS4TwNSpiniZL3Yppeb&#10;f+S/NHTlNGUqrqvZfmZngjxNN4K8baN4ytwxk0nVre9RV6kxSq//ALLX9IWiavp2v6Pa67o90s9p&#10;e26T2syHKyRuoZWHsQQa/mnkGRmv2M/4I5ftxeGPjX8FLH9nzxbqyweMPB9mtvbQ3EgH9o2C8RyR&#10;5PzMigIy9QAp6E49Ti7B1K2HhXgr8l0/R21+TX4nTm9GUqcai6b/ADOW/wCC5/7J/wAQvi74Q8N/&#10;HD4aeGbrWJvC6T2utWdhCZJktJCriYIvzMqsp3YBKhs9ASPnj/gjH+x58TvGX7TGn/HnxJ4OvtO8&#10;MeEVmmjvr61aJbq9KGOOKLcBvK7izEZChcHlhX7CBc/NS7QORXzdHPsRRyt4NRWt0n1Se6t9+p58&#10;MwqU8K6KXz8mJgDk1+F//BXLxzb+O/2//HlxY3PmW+ly2mmRENna0FpEkq/hN5o/+vmv13/bM/a2&#10;8AfsffBfUPiX4vu45L5omh0HR1kAm1C7I+RFH90H5mboqg9TgH8CPF/irWvHPivUvGniO6M2oatf&#10;S3d5Mf45JHLMfzNetwhg6ntZ4lrS3KvN3Tf3W/E7Mmoy55VXtayM2lXr1xSUq4z81feH0AuP+mlG&#10;P+mlH7ug7O1AH2l/wQh8NLrH7Z15rjR7v7L8JXUg9i7xJn9TX7HEY4Ar8pf+DevRPP8AjV8QfEJX&#10;/j18MW0APp5txu9P+mVfqveTx2tvJdSnCxRl3+gGa/MeKJc2byXZJfhf9T5bNpc2Ma7JH88X7W/i&#10;GTxX+1R8SfEkj7vtnjzVpU9lN5LtH0C4H4V57Wn401CXVvGWrarPjfdancStt9WkY/1rMr9Kox9n&#10;RjHskj6unHlgl5Aea+4vDH/Ben9qfwv4a0/wzbfC7wDNHp1jDaxzTWd7vdY0ChmxdAZOOcADPYV8&#10;O0VjisDhcYkq8FK21zOth6OIt7RXsfd5/wCDgb9q7HPwl+Hv/gFff/JdfU//AAS2/wCCjXxf/bj8&#10;Y+LfD/xM8G+G9Lh8P6bbXFq+hQ3CNI0kjqQ/mzScYUYwBX40npX6Kf8ABvJ/yU74lf8AYCsP/R0l&#10;fP51lOW4fK6lWnTSkrWfzSPNx2CwtLBzlCCTVvzR+pzAk1+HP7XX/BVL45/tk/CxPhN8Q/AfhPTr&#10;BdSivRcaLb3KTb4wwAzLO64+b0z71+5FfzNjpXk8I4XD16lSdSN3Hlafb4v8jlyOjTqSnKSu1a3l&#10;uFFFFfoB9MFFFFAA3Trim4/6aU5sY+am/u6C47Bj/ppRj/ppR+7o/d0DDH/TSnL065pv7unLjHy0&#10;ADdK/og/ZM+Lcfx1/Zu8FfFcXHmzax4dtZb5t2cXQQLOPwlVxX8756c1+kP/AAQ8/bm0bwys/wCy&#10;D8TdWhtY7u8a78G31xLtUyv/AK2zJPAyRvTuWZx3UV8zxTgZ4rAqpBXcHf5Pf9GeTnmGlWwqnFax&#10;/Lqesf8ABdH9mHxt8Y/gxoHxZ+Hvhy51S88G3U39qWtlC0kwsZgu6VUUZYIyKWxnCkt0UkfOn/BC&#10;/wDZb8aeKP2g2/aQ17w/c2vh3wxp9xFp15cQsq3l/KvlbI8gbgkbSMxGcNsHfj9dB8wzmjZtGQa+&#10;Qo55iKOVywSjvdX7J7q33ngU80qU8C8Mlv18nugldIomkkOFVck+lfzw/tefEuL4xftQePPiTbXQ&#10;kg1TxNdSWsitkNCrlIyD6bFXHtX6xf8ABXP9uLRv2bPgRe/C7wh4giXxx4ws5LSzgt5x52n2jjbL&#10;dMBymVJWMnBLHIzsOPxVjxj5hX0PCeCnTpzxMl8Wi9Fu/v8AyPZ4fw0oRlWkt9F6dR2P+mlGP+ml&#10;H7uj93X2B9II3+9mv0p/4N5PGmlx6v8AEr4dzTqt7Nb2GpW8f8UkSNLHIfopeL/vsV+azbf4a9T/&#10;AGLf2ndY/ZF/aK0P4zadDLcWlszW2tWMLYN1ZSYEsfoSMBlzxuRa8/NcLLHZdUox3a09U7/jaxx5&#10;hh5YrBzpx3a09Vqf0EeINGsfEeg33h7VIRJa39nJbXEZ/ijdSrD8QTX8/fx6/Ys+P/wK+Nd58G9S&#10;+GeuXlw180Wh3VnpcskeqQlsRyQsqkPkYyBna2QcEGv3q+Enxe+Hvx1+H2m/E74XeJIdU0bVbdZb&#10;W6h4Iz1R1PKOvRlYAgjBrpNnHWvz3K82xGTVJrkvfRp6Wa/rU+OwGYVctnJct77p6ao8P/4Jyfs4&#10;6t+y1+yN4X+F/idFXWmjk1DXEX/lldXDmQxfWNSkZPQlCRwa83/4LYfEqz8C/sM6x4elnVZ/FOq2&#10;em28Zxl8See2PosOa+tLi5t7CB7m7nSOKNC0ksjbVVR1JJ6DFfij/wAFev217D9qz48Q+Efh/rC3&#10;Xg7wX5trps8Lfur66YgT3IP8SnaqIehVcjhud8lw9bNM4VaXR80n03ul83+Hoa5bSqY7Mvay6Pmb&#10;/H8z5LbpX6u/8G+nxRtNU+DfjT4QzXY+06Nr0eowwlv+WNxGELAf70OD+HrX5RZHrXtX/BP79rC8&#10;/Y7/AGktJ+KE8k0miXKNp/ia1hBYy2UhXcQvdkZVkHfKY7kV9znWDljsunSh8W69Vrb57H1maYWW&#10;KwcoR33Xqj9wP2oPg7F+0F+z34w+DTTLDJ4i0G4tbSaT7sVxtzC7eyyhGPsK/Cf4a/sf/Hbx9+0R&#10;bfs3/wDCt9Wt9eTU1t9Wt5rN1FjCHxJPI2MLEFyQ+cNxgkkZ/oA8H+MvCvxB8MWPjTwTr9rqmk6l&#10;brPY39jMJIpo2GQykf5HetTYANxNfn+WZ1iMpp1Kaje/fSz2v/wPI+RwGaVsuhOCje/foyj4Y0O0&#10;8L+HLDw1YL+40+yitoQF/gRAo/QV+Wf/AAcG/F2HXviv4H+CunXAZdA0e41K/VW6TXTqiKw9VSDc&#10;PaWv0s+OHxr8Afs9/DHVviz8StZjstK0m2aSQswDTP8AwxRg/edj8qqOpNfgD+0r8evEv7TXxx8R&#10;fGzxTF5NxrmoNLBZrIWW0tx8sUIJ67ECrnjJBOBmvQ4WwdStjXiZL3Y317t/8C/4HZw9hZVcU672&#10;jfXzf/AOL0y8/s3UbfUAm77PMsm312kGv6Qvhd4i07xj8NfD3ivR51ltdU0O1uraRejRyQq6kfga&#10;/m3PSv1X/wCCKf7ffhnxF8P7L9kX4peI0tte0cOvhG4vJMLf2mS32YMePMjyQq5yUwB9w17HFWDq&#10;YjCxrQV+Ru/o+vysepxFhalbDxqQV+W9/R9fkdD/AMFxf2Q/H3x0+G3hz4x/C3w5datqXg1rmLVN&#10;OsLdpJ5rGbY3mKigs3lvHkgDO2Rj/DXyj/wR4/Y++IfxI/as0X4teJ/BmpWfhnwTM1/PfXlm8Uc9&#10;4qEQQoWA3MJCshAzgJzjcK/Zz79Aj96+Zw+e4jD5a8GlvdJ9Unv+bseBRzitRwLwyXdJ9k9xT92v&#10;wg/4KvfEuz+J/wC3n46v9Ou1lt9IvI9HSRcctaoIpBx6SB1/Cv1j/wCCh37aHhb9jf4Dah4jbVYW&#10;8UatC9p4U0zdukluCp/fFe0cf3ix4yFXqwB/Ba8vrzVL6bU9Tu5Li4uJWluJ5mLPJIxyzMTySTkk&#10;9zXtcJ4KalPFSWluVeff8kj1eGcLJSliJbbLz7keP+mlAH+3R+7oGzvX2x9cOpr+tOprnmgo9a1T&#10;9hv9qzTvhlovxis/gpreqeG9e05L6x1LRLNrxVhYZBkWIM0XHdgByOaw/g5+y98d/j74+s/h18Nv&#10;hrq11fXcgDyS2UkcFqmcGWaQrtjQdyfoMkgV+937LvhkeCv2bfh/4Q8vb/Zfg3TLZlx0KWsa/wBK&#10;7wqAM5r4WfFuIhzR9mm7uzu/ldf8FHx0uJq0XKPs09XZ3+66/wCCjg/2YPgdo/7NfwF8MfBTRp1m&#10;j0HTFhnuFXaJ5yS8smP9qRmb8a+Xf+C7/wAc7XwB+yda/CSxux/aHjjWooniDcrZWxE8j/8AfwQJ&#10;7h29K+wviL8RvBPwm8F6h8QfiJ4jtdJ0fS7dpry9u5giIoHQZ6segUckkAAk1+EP/BQH9sXWf21P&#10;j7efEM28lnoOnx/YvDOmufmhtVP33/6aSNl29MheduTw8P4Otj8y+sT2i+Zvu91+Opx5HhamNzD2&#10;89ou7fd9Px1PDx0ooor9IP0E/TL/AIN3/DKiX4neMWj+Zl06zVvQDznI/UflX6TeLteTwt4U1PxN&#10;Kvyadp010ykHkRxl+30r4P8A+De3RRb/AAA8ca7t/wCPzxXHHu/65268f+P19cftma0fDf7I3xQ1&#10;uI4kt/h/rDQ5GR5n2KULn23EV+YZ1+/zyce7S/BI/Oc4/fZzOPml+CR/PDPPNdTvczuWkkcs7HuT&#10;1NNoor9PP0ZBXZfAn4A/FD9pLx3/AMK2+EGgrqWs/YJ7xLNrhY98cS5bBYgZ9ASMk1xtfdX/AAQF&#10;8L/2p+1j4g8TbN39l+DZV3Y6ebPEP/Za48wxMsHgalaO8Vpfuc+YYiWEwc6sd0tD5G8ffs8/Hn4W&#10;aw2g/EX4N+JtGulYgR3+izR78d0Yrtdf9pSQfWvu/wD4IqfsBfEax+Jcf7V/xc8K3Wj6bptnInhW&#10;x1K1aKe8nkG03IRwCIlQsFbHzFwRwDn9StgPO6j7nFfDY3ifEYvCuioKN9G73062XT8T4vGcSYjF&#10;YV0VBRvo3fp1sun4iPJHDEzyOFVVJZj2HrX8+/8AwUB+NMfx/wD2xfHnxKtLnzLKbWms9MYHg2ts&#10;q28TD03LEGPuxr9Nf+CuX/BQ3Rf2dvhjffAz4Ya/BN488S2b285tpA7aNZuNryvg/JK6krGDgjO/&#10;sM/jRkE5Ld85zXpcLYCpSjLFTVuZWXpu389LHqcL4GdOMsTNWvovTq/8hR9aKBjsaK+xifYA2SMC&#10;vvv/AIN8vHlvof7RfjL4fXcoQ694TW4txkfPJbTr8v12Tu30U18CV6F+yp+0Jrn7Lfx+8N/G3RLZ&#10;rj+x77N7Zq+37VasNs0WexKE4PY4NceZYaWMwFSit2tPVar8ThzLDSxmBqUlu1p67r8T+iiRFlQo&#10;w3KwwR61+Cv7df7FHxl+AH7S+veGIvh/q1/pOsaxNc+F9Q0/T5Jo72CWQsiKUB/eLu2snUEdwQT+&#10;4XwZ+MngD48/DfS/in8Mtdi1DSNVt1lhkjcbo2I+aOQAnbIp4ZTyDXUBQec1+cZZmdfJ68vdvfRp&#10;6ar/ACPzvLMzrZPXl7t76NPTVf5Hy/8A8Ej/ANmDxd+y/wDsn2ujfEPSZNP1/wARalJq2pafMMSW&#10;u9USONx2cRopI6gnB5Br0j9vHx7YfDP9jT4meL9QuxD5fgy+trZy2P8ASLiI28A/GWVB+NesEbPm&#10;Br8wP+C5/wC3D4W8R6fb/sg/DbWEvXt7yO98YXVtIGijkTmK0yPvODh37KQg65CvB062bZspNby5&#10;peSv/SRWDp182zZSa3lzPyV9f8kfmgDkV+vX/Bv341tNZ/Zh8TeClmX7Rovi1pJIsjKxzwoyt9Cy&#10;SD/gJr8hee9fTX/BKr9s6z/Y8/aMW88ZahJF4R8UQpp3iI8lbchsw3RA5PlsWB/2JH68V97nmEqY&#10;zLZwgrtWa+X/AAD7zPMJUxmWzhBXas18v+Aftb8bvhxY/GH4O+KPhRqT7IfEnh+801pNufL86Fow&#10;/wBQWBHuK/AbWf2Of2ltG+NLfAKb4Pa7J4k+3fZobWPTZCs3PEqvt2mIj5vMzt285xX9C+k6vpfi&#10;LTINZ0PU7e8s7qNZbW7tZhJHKhGQyspwwI7jirPl+9fCZXnNbKozjGN1LvpZ/wBdD4XKs6rZSpxj&#10;G6l30s/66Hnv7J/wQj/Zy/Zx8HfBMXCTSeH9DigvZoxhZbpsyTuv+yZXcjvg181/8F4PGNtoP7Fk&#10;PhZrjbNrniuzijTP31jWSVvyKrX2ndXltYW0l3ezxwwxKWkmlcKqKOpJPAHvX4pf8Ffv229K/as+&#10;Odt4K+HWpJceD/BSzW1jdQtlNQvHYedcKR1TCqieyswOHrTI6FbHZsqr6Pmk/Pf8Wa5Fh62OzZVX&#10;0fNJ+e/4s+QwCBzTakPSo6/S4n6fEK7b9mvxfB4B/aG8D+NbqTZDpniqxuJpCR8qrOmTz6DNcTQS&#10;QcionFVIuL66BOKqQcX1Vj+m6CRZoVljOVZQVI7ivzU/4Lx/shePfG+r+H/2n/hz4XvdWisNJOk+&#10;JrextWle2jSVpILgqoJ25llVmxhcJ68e9/8ABKD9ujQP2pfgNp/gbxRr0K+OvCdlFZatazTATX0K&#10;Ltju1BOX3KoDkdHznAZa+sPLzyTX5bRqYnJMyu1rG6a7r/g7pn5PRqYnIsyu1rG6a7r/AIO6Z+Tv&#10;/BDH9jn4gXHxxm/ah8d+D7/TdG8P6bcW/h6a/tGh+2Xsy+S7x7wNyJC0ylhxucDPBFfrERtHWjGz&#10;kGvBv+Cgv7anhH9jX4G6h4pl1W1fxVqMElt4U0hpFaSa5ZTiYp1MUf3mPToucsKMXicRnWPTUdXZ&#10;Jdl/V22GMxWJzzME1HV2SS6L+rts/Hn/AIKT+Mbfx1+3N8Stcsp/Mhj8Ry2kbBunkKsJH4MhFe+/&#10;8G/3jvT9A/au8ReC9QulibxB4Pl+xqzD97NBPE+wep8syt9ENfDOoahfatfz6pqd1JcXNzM0txPK&#10;25pHY5Zie5JJOa679nb406/+zp8bvDXxs8MruuvD+qJceTux50RBSWI+zxs6n2av0XFYL2uVvCx/&#10;lsvVJW/FH6ZisD7bKZYSP8tl6pafij+js/MOK/Cr/gpP+xn8W/gh+1V4murL4f6rd+H/ABRrU+pe&#10;H9SsdPklhmE7mRoQyAgSIzFSnXG04wQa/aL4BfHn4cftIfC3S/i18LtdjvtN1O3VyqsPMtZMfPDK&#10;vVJFPBB+oyCCeyxuHWvzzLcyr5PiZPlv0aen9WPzXK8yxGS4qT5L9Gnpt+qPkX/gjZ+yh40/Zi/Z&#10;nuNQ+Jmkyad4g8Yap/aNzptxGVls7ZUCQRyA9HxvcjsJACAQa9y/bG8awfDv9lP4ieMZ7jyjZ+Dt&#10;Q8ly2MTNA6R+n8bLXowznNfm3/wXK/bm8Ox+Ev8Ahjr4carHdahe3EVz4wureYMtpCh3R2nH/LRm&#10;2u3PyqoBB38PDRxGcZspNayd32SX+S0RWFjiM6zhSa1lK77JL/JaI/LcZooHFFfqJ+vBRRRQAUUU&#10;UGgUUUUAFNkp1NkoAI6dTY6dQVEKKKKChpHP36AOfv0HZnmgbM8UAEn3DTR1606T7hpoxnigqIUU&#10;UUFBTl6fexTacu3HzUAGP+mlH/As0fu6Pl/hoAbRRRQaBRRRQAUUUVEtwCmnr97FOpp25+anEqI4&#10;dKKB04ooKCiiigDoKKKK9I/nMKD0ooPSgqJHRRRQUFFFFACxk5OBTst/dpsecnBp2G/vUGghLY+7&#10;TacQ2PvU2gAooooAKKKKDQKKKKAEb7tKOlI33aUdKCohRRRUyKCiiimAU053cDtTqac7uD2qCoi5&#10;b+7Rlv7tGG/vUYb+9WhQZb+7Rlv7tGG/vUYb+9QAZb+7S0mG/vUtABTZO1OpsnakNbjATj7tLSAc&#10;daWiWxaDHeu3+Av7R3xm/Zl8bR+Pvgv41udHvhhbiNMPBdx/885omysi/UZB5BBAI4iisqlOnVg4&#10;TSae6ewb7n3zoH/BwF+0DZaZHba/8F/Cl9dKuJLqOe4hDn12Bmx+deMftUf8FUf2pv2qtCl8Ea5r&#10;Np4d8Ozf8fWj+H42i+1D+7NKSXdf9nIU9wcCvm3HtRXnUcmyvD1FUhSSa+f5mapU4u6QhAx0pelB&#10;6UV6ZtEKKKKCgpYpJIJVngkZJFYMrK2CpHQikooA+sv2eP8Agsp+1z8C9At/CGuX+n+M9LtECWqe&#10;Io2NzEg6ILhCGYD/AG9xHQEAAV6N4i/4OAP2htQ0qS38OfBrwpp10wxHdSTXE4T32Flz+dfA9H4V&#10;5dTJMpq1OeVFX+78FoZ+xpSd2jsvjp+0L8Yf2lPG0nj/AONPje61rUHysPm4SG2jJ/1cUagJGvso&#10;GepycmuNwBzRj2or04U4UqajBWS2S0R0JKKsgq94a8TeI/BeuW/inwhr15pepWcgls7/AE+5aGaF&#10;x0ZXUgg/SqNFNpSVmB9rfCb/AILs/tW+BdDj0Tx54b8P+LmhjCR6hewvbXD47yGIhXPvtBPfJ5q9&#10;8Rv+C9P7UfirQ5dL8CeBfDPhm4kjK/2hDFJdyR5/iQSnYD/vKw9q+G8e1FeT/YeUupz+xV/w+7b8&#10;DL6vR5r8pqeNfHHjD4k+Jrvxr4/8TX2satfyeZeahqFw0ssre7MenoOgHA4rIf71Ppj/AHq9SMYx&#10;jZKx0ISu6+Af7Svxs/Zk8Xr41+C3ju70e64FxCmJLe6X+5LE2UkH1GR1BB5rhaKKlOnVg4TSae6e&#10;qBpSVmffXh3/AIOBP2hLDTI7XxF8GPCeoXSr+8uopriAP/wAM2PzrzX9o3/gsT+1r+0D4euPBWm6&#10;jY+D9HvFKXkPh2NluJ0P8DTuS6qe+zaSOCSCRXyiAeuf0p1ebTyTKaNTnjSV/v8AwehnHDUYu6iB&#10;AJyaKKK9Q6Bj/epKV/vUlAxMnPAoy392l79aMe9BR6F+zF+018Rv2S/ilH8XfhfbabJqkdjNaqur&#10;WzTQ+XIAG+VXQ5445r6QH/BeP9tkddG8B/8Aghn/APkmvi3bnqaMe9cOIy3A4qpz1qak9rtGU6FO&#10;pK8lc3Pij8RfEHxd+JGvfFPxTFbrqXiLWLjUtQWzjKRCaaRpHCKSSFyxwCTx3NYsfU03HvTo+prs&#10;5YxiorZGq0sgfrVjQ9c1rwxrFv4h8OavdWF/ZyiW1vLOdo5YXHRlZSCp9xVd+tNp7xsyj7S+Dv8A&#10;wXR/a0+Hehw6B480bQvGQt4wkN9qULW90wHTe8RCucdyuT1JJ5rX8f8A/BfP9p3xJo0mneCPhz4X&#10;8PXEiFRqCpLdPH/tKsh25H+0GHsa+FqPbFeVLI8plU53RV/w+7b8Dn+q4fmvyo2fiD8RvHfxZ8WX&#10;fjz4leK77WtYvpN91qGoTmSR/bnoo6BRgAcAAVjUGivUjGMYpRVkdUdI2Qda9U/Zm/bV/aK/ZH1p&#10;tR+DPjqS2tLhs32iX0YuLG6/3om+63+2hV+27GQfK6KmtRpV6bhUimn0eqCUYzjaSuff2m/8HBvx&#10;4t7NIdT+BXhW4mUfvJkvLiMN/wABycfnXlH7RP8AwWG/bB+P2hXHg+012y8I6RdLsuoPDMbRTzoe&#10;qNcMxkC+oQrkZByOK+WKK8ynkuVUanPCkr/f+ZjHCYeMrqKFd3kdpJGZmZsszHJJ9aSiivTOqIUU&#10;UUFCP92mYwKe/wB2mD2qoge/fsm/8FJ/2nv2QbL/AIRvwJ4lh1Tw8ZN3/CO69G09vEe5hO4NCT3C&#10;naTyVJr6E1H/AIODPj3Pp7Qad8DPClvclcJcPd3EgU+u3Iz+dfn8v3qf7YrzcRk+W4ip7SpSTffa&#10;/rbcxlg8NUlzSirnpH7Sf7W3x4/az8Ur4q+NPjWW+8nIsdLtx5NlZL6RQg7VJ7scs2BljgV5vRRX&#10;bTp06NNQppJLZLRHRGMYR5YqyAgHg1c8O+Idf8Ia3a+JfCmtXem6jZTLLZ31jcNFNC46MrqQQfoa&#10;p0VdubRlH2p8Jf8Aguz+1t4D0aHRPHmg+H/GH2dAiX1/btb3LgDGXaEhWPvtBPfNb3i7/g4A/aQ1&#10;fSns/Cnwk8J6RdMpC3kjT3Oz3CsyjI98j2r4J/CivLnkeUynzOiv0+7Y53gMG5X5Edd8avjz8XP2&#10;iPGc3j34y+Ob3XNSk4WS6YCOFf7kUagJEv8AsqAK5GiivShCNOKjFWS2SOqMYxjZIKVM54FJSpnP&#10;Bqih2W/u0hLY+7S4b+9Rhv71AHsf7IH7dfxn/Ylutfuvg9p2gzSeJEtkv21yxkm2iAylAmyVMZ81&#10;s5z0GMc59m1X/gut+2pq2nXGl3OjeB1juIHikaPQpwwVhg4/0nrg18Z0Vw1ssy/EVXUqU05Pq0ZT&#10;wmHqS55RTY6aaS4ma4l+9IxZvqTTaKK7jpCiiigAPSvXv2RP23fjJ+xRr2ta98ILPRJptetYre+G&#10;tWLzKFjZmXaEkTByxzya8hpuMms61GniKbp1FeL3TJlThUjyyV0fajf8F6P2284GieA//BDP/wDJ&#10;NfFq/d6UgHrS1jhsFhMHf2MFG+9utgo4ejh7+zilcKKKK6jYKKKKAA57Cky392lOexpMN/eoLjsG&#10;W/u0Zb+7Rhv71GG/vUDDLf3aUZ7ikw396lGe5oACM8GiKaa0mS6tJWjljYNHJGxVkYHIII6EGikf&#10;7tBofYPwC/4LcftcfBvw3beEPFseleNrOziEdtPrkbrdqo6BpoyDJgd3Bb1JrqPiD/wX5/ag8S6J&#10;Jpfgf4d+F/Dd1KhUagiSXbx5/iVZTsyO24MPY18J0V5cslyuVTndJX/rpt+BxSy3AynzOmr/ANdN&#10;jW8d+PvGvxR8V3njr4ieJ73WdY1CUyXmoahOZJJGPuegHZRgAcAAVlIMdBSU5M9jXo8qjGyVkjui&#10;lHRC5b+7Rlv7tGG/vUYb+9SLEcnuKYVBOSKe+e5ptVED079mf9sr9ob9kjxA2t/Bfx3LZwTtm80e&#10;7XzrG7/66Qtxn/bXa47MOa+tNN/4OE/j1b2EdvqfwJ8K3Nwq4kuI7y4jVz67cnH51+ftIQM9K4cT&#10;leX4yfPWppvvs/wsclbAYPES5qkE33/4Y+lf2p/+CrP7V37VGiS+Cta8QWvhzw7ccXWjeHY2h+1L&#10;/dmlJMjr/sZCHupwMfNIz2Gfxp2PejHvXRh8Nh8LT5KMVFeR00cPRw8eWnFJeQmW/u0hyTytOx70&#10;09RzWxse6fsof8FEP2mf2PDJpPw08Vx3mgzSeZP4b1qMz2m7u8YyGhY9yhAbjcGwMfSFz/wcJ/Hh&#10;9Oa3tvgT4VjuDHhbhry4ZVPrtyM/TNfn7QOlebiMpy7FVPaVKab77ffbc46mW4HEVOepBNnqf7UH&#10;7aP7QX7YPiGPWfjP4xNxa2pP9n6LYx+TZWnukQPLersWY9M4wK8sAAGAKKK7KdKnRgoU4pJdEdlO&#10;nTowUYJJLogp1pd3el3UWoabdyW9xDIHhmhkKvGwOQwI5BHrTaD0rQ0PsT4C/wDBbv8Aa8+D+gW/&#10;hbxf/ZfjiztY9lvca8rreBR0DTxkGTHq4Zj3Y12Xi7/g4G/aS1bSJLPwn8JPCmj3TKQt5I09zsyO&#10;oRmUZHvkeor4JA46UV5cslyudTndJX/rpsefLKsvnLmdNX/rpsdN8YfjX8VPj943uPiH8X/G19ru&#10;rXP3rm8k4jXskaDCxoOyKAo9K5cZHRP1pD9+nYb+9XpRjGnFRirJdEehGMYxUYqyQZb+7SAt/dpc&#10;N/epAG/vVRQ6gqD1FFFBR9Pfs6f8FeP2xP2eNFt/B6+KbXxVolqoS1sPFELTyW6AcIk6kSBQBgKz&#10;MqjgAV7JqH/Bwr8d5bJobD4D+FbeZlwkz3lw4U+u3Iz+dfn774pr9a82rk+V1qnPOkr/AHflY8+p&#10;lWX1p80qav8Ad+R6v+09+29+0f8Ate6wt78ZfHUk1jA26x0LT4/s9jbe6xL95v8Abcs3bOMCvJhx&#10;0oorupUaVCmoU4pJdEd9OlTowUIKyXRBRRRWhqfRH7KH/BTf9or9jf4d3Xwy+Eml+GJdPu9Ukv5p&#10;NY02WaUysiIRlZkG3CDAxnrya6r4w/8ABZj9rn42/C/XPhJ4w0rwfHpfiHTpLK/ex0aZJhG4w21m&#10;nYA47kGvk2iuGWW4Cdb2sqacr3vbW5xyy/Ayq+0lTXNe9+twoooruOwK674K/Hn4vfs7eM4/H/wX&#10;8eX2gaoi7HmtGBSZM58uWNgUlTP8LgjPauRoqZQjUi4yV090ypRjUi4yV0+jPvTwV/wcB/tN6LpS&#10;WfjH4W+E9buFUD7YizWpfHcqrFcn2wPQDpXP/Gb/AILq/tc/EjQptA8C6VofgtbiMpJfaXC010oP&#10;XZJKSEP+0F3DqCDzXxXRXmxyXKo1OdUlf8Pu2POjk+WRnzKkv68tvwLOt65rXiXVLjX/ABFq91f3&#10;11I0l1eXlw0ssznqzMxJYn1NVct/dpT0ox716T00R6kdNEAJ7iij8aKIlhQQD1FFFUB6b+zT+2J+&#10;0H+yP4ik134J+PJrCK4/4/tJuEE9ld/9dIW4z6OuHHYjmvrXR/8Ag4W+P9rYRwaz8C/Cd3cKPnnj&#10;uriJW467ctj86/P38KMD0rz8TleX4uXNVppvvs/wscOIy3AYuXNVppvvs/wPrr9oL/gtV+2B8cNA&#10;uPB/h6903wXpt5GyXR8OxuLqRD1X7Q5LIPdNp98cV8j3E011LJc3MzySSMWkkkYszMepJPU03p0F&#10;B6Vth8JhsHHlowUV5fr1Zth8LhsJHlowUV5EdAUZxiigda6jsPfv2V/+Ck37VH7IloPD/wAPfGUe&#10;o+H92f8AhHdejNzax+pi5Dwk/wCwwUnkg19HR/8ABwz8cxahH+AHhZpNuDJ9vuAC2OuP6Zr896K8&#10;6vlOW4mpz1KSb77ffY87EZTluJqc9Skm++332sfRP7U//BUr9rH9q3SZPCPinxXb6H4dm/12g+HY&#10;TBHcD0mkJMkg/wBkts/2c8187BQOQKMD0orpo4ehhafJSioryOuhh6GFp8lKKivID0qOpD0qOtYn&#10;REKKKKRRqeCvHHjH4b+J7Txp4B8T32j6tYyeZZ6hp1y0U0TezKQfqOhHBr7S+GX/AAX0/aw8I6NH&#10;pXj/AMHeGfFU0SBRqE8D2k0nHV/JIQn/AHVUe1fDNHToK5cTgcHjLe2gpW+/79zkxWAweNt7eClb&#10;vv8Afufefjn/AIOBP2n9f0eSw8FfDHwpoNzIhVb5lmumjz/EquwXI9wR6g18ZfFT4vfE345+Mbn4&#10;g/Fzxrfa9rF02ZLy+m3FR/cRRhUQdlUBR2Armfwp0dThsBg8Hd0YKN/v+/cMHl+Bwcm6FNR8+v3v&#10;URhg4FJ160r/AHqSu47z0b9nP9rP4+fsn+J28UfBDx/daW02Bfae+JbO8X0lhbKOR2bAYZOCM19e&#10;aF/wcL/tB2OnJb6/8DvCd9dKP3lxDcXEKtx/c3Nj86/P2iuHE5ZgcZLmrU0332f4WODFZXl+MlzV&#10;qab77P71Y+xPjz/wW7/bC+Meg3HhXwnJpPgmyukKXE2gws12yHqomkJMf1QK3vXx/eXl3qF3Jf39&#10;1JPPNIXmmmkLM7E5LEnkknvUdFaYfB4bBx5aMFH0/q7OjCYPC4ODjQgo+n6vdhRRRXQdYUUUUAFF&#10;FFBoFFFFABTZKdTZKACOnU2OnUFRCiiigoCT2Wky392lIPZqTDf3qAEk+4abz6U6T7hpvNBUQooo&#10;oKCnITjgU2nJnHBoAXLf3aQk9xS4b+9SHPc0ANooooNAooooAKKKKiW4BSZOeBS0nOeDTiVEWiii&#10;mUFFFFAHQUUUV6J/OYUHpRQelBUSOiiigoKKKKABcZOTTsJ60idTkUuR/c/Sg0AhOxptOOMfd/Sm&#10;0AFFFFABRRRQaBRRRQA1ulOHSkbpSjpQVEKKKKmRQUUUUAFNbG7mnU0/e5HapKiGE9aMJ60ZH9z9&#10;KMj+5+laFBhPWjCetGR/c/SjI/ufpQAYT1p1NyP7n6U6kwCmydqdTZO1IERgDv8Ayp1IMY6fpS05&#10;bFoKKKKgYUUUUAB6UUHpRQVEKKKKCgooooAKKKKBoKKKKosKKKKkAooooGgpj/ep9Mf71BYlFFFA&#10;DgF9adTRj+7TqBoKKKKBjH+9SUr/AHqSgoaRzz/KjA/ytLxnkUYX0/SgoTA/ytGB/laXC+n6UYX0&#10;/SgBMD/K1JHnJ4pmF9P0p8fU1MgB+tNpz9abVFBRRRQAHPpRQc0UFRCiiigoKKKKiW4BRRRSKiFF&#10;FFBQj/dpgz3FPf7tMGe9VEBU+9T6Yn3qfRIuOwUUUVIwooooQEdFFFVI0CiiipAKBjvRSr15FAC4&#10;T1ownrRkf3P0oyP7n6UANooooNAooooAKKKKACmttz8xp1NOM8igqO4q47GloHsKKCgooooAKKKK&#10;AEbGOaTCetOPuKbkf3P0oLjsGE9aMJ60ZH9z9KMj+5+lAwwnrSrjHFJkf3P0pw9hQAUj/dpaR/u0&#10;GgyiiigApRjuaSnL7ipkVEMJ60YT1oyP7n6UZH9z9KkoQ47GkpzewptVEAoNFBqgCijNGaRoFIeo&#10;pc00nkUAOoHSigdKgqIUUUUFBQelFB6UAA6UUCigBjY30uE9aRvv9KXI/ufpQUgwnrRhPWjI/ufp&#10;QMf3f0oAdRRRQUFNfrTqa/WgBtFFFBQUUUUFBRRRQAUUUUAFFFFBoFFFFAAelNwP8rTj0pML6fpU&#10;yGhR7UUDHYUURLCiiiqAKKKKACg9KKD0qQI6B1ooHWqNCSiiigAoooqZAB6VHUh6VHREqIUUUVJQ&#10;UUUUAFOjptOjoKiI/wB6kpX+9SVZQUUUUAFFFFSyohRRRSKCiiigAooooNAooooAKbJTqbJQAR06&#10;mx06gqIUUUUFDWC55NACZ4NKcZ+7SDH939KACT7hpoxmnSfcNN79KCohRRRQUFKNvc0lOXGOVoAM&#10;J60fL2NGR/c/Sg47LQA2iiig0CiiigAoooqJbgFNO3PJp1N4zytOJURw6cUUCigoKKKKAOgooor0&#10;j+cwoPSig9KCokdFFFBQUUUUALHnJxTvn9qanU5NLgf3/wBaDQDux2ptOOMfe/Wm0AFFFFABRRRQ&#10;aBRRRQAjfdpR0pG6Uo6UFRCiiipZQUUUUwCmnO7j0p1NP3uT2qCoi/P7UfP7UmB/f/WjA/v/AK1o&#10;UL8/tR8/tSYH9/8AWjA/v/rQAvz+1LTcD+/+tOoAKbJ2p1Nk7VILcYN2KWkGMdf1pacti0FFFFQM&#10;KKKKAA9KKD0ooKiFFFFBQUUUUAFFFFA0FFFFV0LCiiipAKKKKBoKY/3qfTH+9QWJRRRQA8bsUtNG&#10;P71OoKiFFFFADH+9SUr/AHqSgoT5s8UfP7UcZ5NHy+v60FIPn9qPn9qPl9f1o+X1/WgYfP7U+Pqa&#10;Z8vr+tPj6mpkIH602nP1ptUUFFFFAAaKDRQVEKKKKCgoooqJbgFFFFIqIUUUUFCP92mD2p7/AHaZ&#10;VRAVPvU+mJ96n0SLjsFFFFSMKKKKaAjooopyNAoooqQClTOeKSlXryaAHfP7UfP7UmB/f/WjA/v/&#10;AK0ANooooNAooooAKKKKACk+bPFLTTjPJoKjuOGe9FA9jRQUFFFFABRRRQAHPak+f2pT7mm4H9/9&#10;aC47C/P7UfP7UmB/f/WjA/v/AK0DF+f2pRnvTcD+/wDrTh7GgApH+7S0j/doNBlFFFABTkz2ptOX&#10;3NKRURfn9qPn9qTA/v8A60YH9/8AWoKB896bTm9jTaqIBQc9qKDVAJ8/tR8/tS4oxSNBPn9qQ7tw&#10;zTsU0jkUAOoHSigdKgqIUUUUFBQelFB6UAAooFFADTnfS/P7U1vv9aXA/v8A60FIX5/akG72owP7&#10;/wCtAx/e/WgB1FFFBQU1+tOpr9aAG0UUUFhRRRQMKKKKACiiigAooooNAooooAD0pPn9qU9KT5fX&#10;9amRURRnvRQMdjRREoKKKKoAooooAKD0ooPSkBHQOtFA60zQkooooAKKKKmQAelR1IelR0RKiFFF&#10;FSUFFFFABTo6bTo6CoiP96kpX+9SVZQUUUUAFFFFSyohRRRSKCiiigAooooNAooooAKbJTqbJQAR&#10;06mx06gqIUUUUFAd3ak+b2oOM/epBj+9+tABJ9w03mnSfcNN79aCohRRRQUFOTdjim05cY5agBfn&#10;9qQ7u9GB/f8A1oOOzUANooooNAooooAKKKKiW4BSfNnilpvGeWpxKiOooFFMoKKKKAOgooor0T+c&#10;woPSig9KCokdFFFBQUUUUAC4ycinZT0pIycnAp2W/u0Ggh2dhTacS2Pu02gAooooAKKKKDQKKKKA&#10;Gt0pw6UjfdpR0oKiFFFFTIoKKKKACmtjdyKdTTndwO1SVEMp6UZT0pct/doy392tChMp6UZT0pct&#10;/doy392gBMp6U6ky392lpMApsnanU2TtSGtyMEd/506kHTpS05bFIKKKKgYUUUUAB6UUHpRQVEKK&#10;KKCgooooAKKKKBoKKKKroWFFFFSAUUUUDQUx/vU+mP8AeoLEooooAcNvpTqQE4+7S0FIKKKKAGP9&#10;6kpX+9SUFDSeef50ZH+TTu/SjPtQUNyP8mjI/wAmnZ9qM+1ADcj/ACakjzk03PtTo+pqZB1B+tNp&#10;z9abVFBRRRQAHNFBooKiFFFFBQUUUVEtwCiiikVEKKKKChH+7TBnvT3+7TBxVRAVPvU+mJ96n0SL&#10;jsFFFFSMKKKKaAjooopyNAoooqQCgY7iilTOeBQAuU9KMp6UuW/u0Zb+7QAyiiig0CiiigAooooA&#10;Ka23PzCnUmTngUFR3BcdhS0AnuKKCgooooAKKKKAEbGORSZT0pxz2FJlv7tBcdhMp6UZT0pct/do&#10;y392gYmU9KVcY4FGW/u0oz3FABSP92lpH+7QaDKKKKAClGO4pKchPYVMiohlPSjKelLlv7tGW/u1&#10;JQ047Ckpzk9xTaqIBQaKDVAFFGfajPtSNApD1FLn2pp6jigB1A6UUDpUFRCiiigoKD0ooPSgAHSi&#10;gUUAMbG+lynpQc7+lLlv7tBSEynpR8npS5b+7SAt/doAdRRRQUFNfrTqa/WgBtFFFBQUUUUFBRRR&#10;QAUUUUAFFFFBoFFFFAAelNyP8mnHpRn2qZDQA+lFH4UURLCiiiqAKKKKACg9KKD0qQI6B1ooHWqN&#10;CSiiigAoooqZAB6VHUh6VHSiVEKKKKRQUUUUAFOjptOjoKiI/wB6kpX+9SVRQUUUUwCiiilIqIUU&#10;UVJQUUUUAFFFFBoFFFFABTZKdTZKACOnU2OnUFRCiiigoa23PIoGzPApxJ7LSZb+7QAkn3DTRjNO&#10;k+4abz6UFRCiiigoKUbe4pKchOOBQAZT0o+XsKXLf3aQk9xQA2iiig0CiiigAoooqJbgFNO3PIp1&#10;Jk54FOJURR04ooooKCiiigDoKKKK9I/nMKD0oooKiR0UUUFBRRRQAKSCcUu5vWiig0Dc3rSUUUAF&#10;FFFABRRRQaBRRRQA1ulOHSiigqIUUUVMigoooqbgFNckNxRRQVETc3rRub1oorQoNzetG5vWiigA&#10;3N60+iipkAU2TtRRQtwRGGOcZp1FFOWxUQoooqCgooooAD0ooooKiFFFFBQUUUUAFFFFA0FFFFBY&#10;UUUUAFFFFABTH+9RRQVESiiigocGOcZp1FFABRRRQFxj/epKKKDQaxIbg0m5vWiigA3N60bm9aKK&#10;AuG5vWpY+pooqZFLcH602iiqKCiiigANFFFBUQooooKCiiioluAUUUUiohRRRQUI/wB2mUUVUQFT&#10;71PoookXHYKKKKkYUUUUAR0UUVUjQKKKKkAoBI6UUUALub1o3N60UUAJRRRQaBRRRQAUUUUAFNYk&#10;NwaKKBx3BCT1p1FFBYUUUUAFFFFACOSBxTdzetFFBcdg3N60bm9aKKBhub1pyEkc0UUALSP92iig&#10;0GUUUUAFAJHSiipkVEXc3rRub1ooqShCSetFFFVEApHJA4ooqgG7m9aNzetFFZ3NA3N60AknrRRT&#10;AfQOlFFIqIUUUUFBQelFFAAKKKKAGMTvo3N60UUAG5vWjc3rRRQMfRRRQWFNfrRRQA2iiigLhRRR&#10;QaBRRRQAUUUUAFFFFBoFFFFAAelM3N60UVMgFQk9adRRREtbBRRRVDCiiipe4BQelFFICOgdaKKs&#10;0JKKKKACiiipkAHpUdFFSVEKKKKCgooooAKdHRRQVER/vUlFFBQUUUUXAKKKKCohQaKKCgooooAK&#10;KKKDQKKKKACmyUUUAEdOoooKiFFFFBQ1mIPBoDNnrRRQASfcNNBOTRRUxKiFFFFUUFAJHQ0UUALu&#10;b1oyT1NFFACUUUUGgUUUUAFFFFRLcAprEhuDRRTiVEcOlFFFTcoKKKKLgf/ZUEsDBBQABgAIAAAA&#10;IQBto+6z4gAAAA4BAAAPAAAAZHJzL2Rvd25yZXYueG1sTI/BasMwEETvhf6D2EBviSwXNcGxHEJo&#10;ewqFJoXSm2JtbBNLMpZiO3/fzam9zbCP2Zl8M9mWDdiHxjsFYpEAQ1d607hKwdfxbb4CFqJ2Rrfe&#10;oYIbBtgUjw+5zowf3ScOh1gxCnEh0wrqGLuM81DWaHVY+A4d3c6+tzqS7Stuej1SuG15miQv3OrG&#10;0Ydad7irsbwcrlbB+6jH7bN4HfaX8+72c5Qf33uBSj3Npu0aWMQp/sFwr0/VoaBOJ391JrBWwXwl&#10;JaEkhExpxB0RIlkCO5GS6VICL3L+f0bxCwAA//8DAFBLAwQUAAYACAAAACEA9lDLk/UBAADtCAAA&#10;GQAAAGRycy9fcmVscy9lMm9Eb2MueG1sLnJlbHO8ll1vmzAUhu8n7T8g34NDmqbdVNJNzVqxtUuL&#10;kknbzeTYDrj4g9kGyn59TTakVP0aU8QNEgbOeXx4z3t8cnonuFdRbZiSEQiDEfCoxIowmUZgtTz3&#10;j4FnLJIEcSVpBBpqwOns7ZuThHJk3UcmY4XxXBRpIpBZW7yH0OCMCmQCVVDpnmyUFsi6W53CAuEc&#10;pRSOR6Mp1LsxwOxBTC8mEdAxcfmXTeEyvx5bbTYM07nCpaDSPpECZi6S5kzmLijSKbV/whrHXNd1&#10;sEGYrpXKA6wEJKRBDZMcaQa7168UcSSf7izVEnEAn0Y+GAgZZ8gGtbsYVBRb5nOeTuLmqEoufsXJ&#10;zfd8fLBcfFX96I8Gom8LzqTTVqqR6Cr+839rHo4HxHbdQdqW2VI7yWmWQ7fm5yW3pS79ivoo4yj3&#10;14ynzDAfH4f9fsJQu3ksoTgZffmY8NUZmcT2an59k98WfNGPvt3s3nqWCecXXf4ICEoYgtvFMLgt&#10;aPpcF073CfGCcdhAUDhnct4qYlnqnDX0Ryk0Nayj/jfbCPdatmeI/zrdjrm1Iu4HejhkZbte600Z&#10;ulG2PxW+Us4dQ+hXy8kAkO14e9zoIZ8efrussgkeX9TV4vL32efVqueseDcQfTsrGlXack23nvuh&#10;U4X/oizgg0PK7B4AAP//AwBQSwECLQAUAAYACAAAACEAihU/mAwBAAAVAgAAEwAAAAAAAAAAAAAA&#10;AAAAAAAAW0NvbnRlbnRfVHlwZXNdLnhtbFBLAQItABQABgAIAAAAIQA4/SH/1gAAAJQBAAALAAAA&#10;AAAAAAAAAAAAAD0BAABfcmVscy8ucmVsc1BLAQItABQABgAIAAAAIQBTmxsXawYAAAszAAAOAAAA&#10;AAAAAAAAAAAAADwCAABkcnMvZTJvRG9jLnhtbFBLAQItAAoAAAAAAAAAIQBGVIAl+GMHAPhjBwAV&#10;AAAAAAAAAAAAAAAAANMIAABkcnMvbWVkaWEvaW1hZ2UxLmpwZWdQSwECLQAUAAYACAAAACEAbaPu&#10;s+IAAAAOAQAADwAAAAAAAAAAAAAAAAD+bAcAZHJzL2Rvd25yZXYueG1sUEsBAi0AFAAGAAgAAAAh&#10;APZQy5P1AQAA7QgAABkAAAAAAAAAAAAAAAAADW4HAGRycy9fcmVscy9lMm9Eb2MueG1sLnJlbHNQ&#10;SwUGAAAAAAYABgB9AQAAOXA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4" o:spid="_x0000_s1030"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E+vgAAANoAAAAPAAAAZHJzL2Rvd25yZXYueG1sRI/NqsIw&#10;FIT3gu8QjuBOU0VEqlFEuODq+r8/Nsc22JzUJmp9eyMILoeZ+YaZLRpbigfV3jhWMOgnIIgzpw3n&#10;Co6Hv94EhA/IGkvHpOBFHhbzdmuGqXZP3tFjH3IRIexTVFCEUKVS+qwgi77vKuLoXVxtMURZ51LX&#10;+IxwW8phkoylRcNxocCKVgVl1/3dKjDLfzcc3F/hvJm4W7Jd24M5WaW6nWY5BRGoCb/wt73WCkbw&#10;uRJvgJy/AQAA//8DAFBLAQItABQABgAIAAAAIQDb4fbL7gAAAIUBAAATAAAAAAAAAAAAAAAAAAAA&#10;AABbQ29udGVudF9UeXBlc10ueG1sUEsBAi0AFAAGAAgAAAAhAFr0LFu/AAAAFQEAAAsAAAAAAAAA&#10;AAAAAAAAHwEAAF9yZWxzLy5yZWxzUEsBAi0AFAAGAAgAAAAhACkEYT6+AAAA2gAAAA8AAAAAAAAA&#10;AAAAAAAABwIAAGRycy9kb3ducmV2LnhtbFBLBQYAAAAAAwADALcAAADyAgAAAAA=&#10;">
                  <v:imagedata r:id="rId22" o:title=""/>
                </v:shape>
                <v:oval id="Oval 5" o:spid="_x0000_s1031" href="https://chat.whatsapp.com/IR0KARlUCd4ItMDPQkjplO" style="position:absolute;left:18525;top:25056;width:9383;height:9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2" href="https://chat.whatsapp.com/Flg4Iy7vRGqIRQYk23TONo" style="position:absolute;left:32894;top:24938;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7" o:spid="_x0000_s1033" href="https://chat.whatsapp.com/1l65VLvh4c2GwvOLzCJUUo" style="position:absolute;left:47263;top:24938;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8" o:spid="_x0000_s1034" href="https://t.me/dindersicom" style="position:absolute;left:39544;top:50232;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5" href="https://t.me/DinDersiTurkiyeZumresi" style="position:absolute;left:29213;top:50232;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2" o:spid="_x0000_s1036" href="https://www.instagram.com/ddy_yayinlari/" style="position:absolute;left:19238;top:75764;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1037" href="https://www.facebook.com/ddyayinlari/" style="position:absolute;left:35625;top:75408;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038" href="https://www.youtube.com/@dindersi-com" style="position:absolute;left:49757;top:75408;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rect id="Dikdörtgen 15" o:spid="_x0000_s1039" href="http://www.dindersi.com/" style="position:absolute;left:15200;top:91083;width:19317;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IBwAAAANsAAAAPAAAAZHJzL2Rvd25yZXYueG1sRE9LawIx&#10;EL4X+h/CFLzVrKJit0YRaUG8FB94HjZjsriZLEl0139vCoXe5uN7zmLVu0bcKcTas4LRsABBXHld&#10;s1FwOn6/z0HEhKyx8UwKHhRhtXx9WWCpfcd7uh+SETmEY4kKbEptKWWsLDmMQ98SZ+7ig8OUYTBS&#10;B+xyuGvkuChm0mHNucFiSxtL1fVwcwp2D2OP2xCuk4/pl7H77jxrf5xSg7d+/QkiUZ/+xX/urc7z&#10;p/D7Sz5ALp8AAAD//wMAUEsBAi0AFAAGAAgAAAAhANvh9svuAAAAhQEAABMAAAAAAAAAAAAAAAAA&#10;AAAAAFtDb250ZW50X1R5cGVzXS54bWxQSwECLQAUAAYACAAAACEAWvQsW78AAAAVAQAACwAAAAAA&#10;AAAAAAAAAAAfAQAAX3JlbHMvLnJlbHNQSwECLQAUAAYACAAAACEAPZbSAcAAAADbAAAADwAAAAAA&#10;AAAAAAAAAAAHAgAAZHJzL2Rvd25yZXYueG1sUEsFBgAAAAADAAMAtwAAAPQCAAAAAA==&#10;" o:button="t" filled="f" stroked="f" strokeweight="2pt">
                  <v:fill o:detectmouseclick="t"/>
                </v:rect>
                <v:rect id="Dikdörtgen 18" o:spid="_x0000_s1040" href="http://www.ddyayinlari.com/" style="position:absolute;left:36813;top:91083;width:24886;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32fwwAAANsAAAAPAAAAZHJzL2Rvd25yZXYueG1sRI9PSwMx&#10;EMXvgt8hjODNZita6tq0lKJQvEj/0POwmSZLN5Mlid3tt3cOgrcZ3pv3frNYjaFTV0q5jWxgOqlA&#10;ETfRtuwMHA+fT3NQuSBb7CKTgRtlWC3v7xZY2zjwjq774pSEcK7RgC+lr7XOjaeAeRJ7YtHOMQUs&#10;sianbcJBwkOnn6tqpgO2LA0ee9p4ai77n2Dg6+b8YZvS5eXt9cP53XCa9d/BmMeHcf0OqtBY/s1/&#10;11sr+AIrv8gAevkLAAD//wMAUEsBAi0AFAAGAAgAAAAhANvh9svuAAAAhQEAABMAAAAAAAAAAAAA&#10;AAAAAAAAAFtDb250ZW50X1R5cGVzXS54bWxQSwECLQAUAAYACAAAACEAWvQsW78AAAAVAQAACwAA&#10;AAAAAAAAAAAAAAAfAQAAX3JlbHMvLnJlbHNQSwECLQAUAAYACAAAACEA05d9n8MAAADbAAAADwAA&#10;AAAAAAAAAAAAAAAHAgAAZHJzL2Rvd25yZXYueG1sUEsFBgAAAAADAAMAtwAAAPcCAAAAAA==&#10;" o:button="t" filled="f" stroked="f" strokeweight="2pt">
                  <v:fill o:detectmouseclick="t"/>
                </v:rect>
                <v:shape id="_x0000_s1041" type="#_x0000_t202" href="https://www.dindersi.com/icerik/din-kulturu-ve-ahlak-bilgisi-c81" style="position:absolute;left:16625;top:8431;width:43971;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8NYxQAAANwAAAAPAAAAZHJzL2Rvd25yZXYueG1sRI9PawIx&#10;FMTvBb9DeAVvNbseqmyNIoK0VIX6p4feXjfPzdLNy5JEXb+9KQgeh5n5DTOZdbYRZ/KhdqwgH2Qg&#10;iEuna64UHPbLlzGIEJE1No5JwZUCzKa9pwkW2l14S+ddrESCcChQgYmxLaQMpSGLYeBa4uQdnbcY&#10;k/SV1B4vCW4bOcyyV2mx5rRgsKWFofJvd7IK9otf4688Xx3fvdn80Pr7a/WZK9V/7uZvICJ18RG+&#10;tz+0gmE+gv8z6QjI6Q0AAP//AwBQSwECLQAUAAYACAAAACEA2+H2y+4AAACFAQAAEwAAAAAAAAAA&#10;AAAAAAAAAAAAW0NvbnRlbnRfVHlwZXNdLnhtbFBLAQItABQABgAIAAAAIQBa9CxbvwAAABUBAAAL&#10;AAAAAAAAAAAAAAAAAB8BAABfcmVscy8ucmVsc1BLAQItABQABgAIAAAAIQCIV8NYxQAAANwAAAAP&#10;AAAAAAAAAAAAAAAAAAcCAABkcnMvZG93bnJldi54bWxQSwUGAAAAAAMAAwC3AAAA+QIAAAAA&#10;" o:button="t" filled="f" stroked="f">
                  <v:fill o:detectmouseclick="t"/>
                  <v:textbox>
                    <w:txbxContent>
                      <w:p w14:paraId="2254F03B" w14:textId="77777777" w:rsidR="008B56F5" w:rsidRPr="00501EC5" w:rsidRDefault="008B56F5" w:rsidP="008B56F5">
                        <w:pPr>
                          <w:rPr>
                            <w:b/>
                            <w:bCs/>
                            <w:color w:val="FFFFFF" w:themeColor="background1"/>
                            <w:sz w:val="30"/>
                            <w:szCs w:val="30"/>
                          </w:rPr>
                        </w:pPr>
                        <w:r>
                          <w:rPr>
                            <w:b/>
                            <w:bCs/>
                            <w:color w:val="FFFFFF" w:themeColor="background1"/>
                            <w:sz w:val="30"/>
                            <w:szCs w:val="30"/>
                          </w:rPr>
                          <w:t>6</w:t>
                        </w:r>
                        <w:r w:rsidRPr="00501EC5">
                          <w:rPr>
                            <w:b/>
                            <w:bCs/>
                            <w:color w:val="FFFFFF" w:themeColor="background1"/>
                            <w:sz w:val="30"/>
                            <w:szCs w:val="30"/>
                          </w:rPr>
                          <w:t>. SINIF SINAV VE CEVAP ANAHTARI İÇİN TIKLAYINIZ</w:t>
                        </w:r>
                      </w:p>
                    </w:txbxContent>
                  </v:textbox>
                </v:shape>
              </v:group>
            </w:pict>
          </mc:Fallback>
        </mc:AlternateContent>
      </w:r>
    </w:p>
    <w:p w14:paraId="24C893E7" w14:textId="7BA5655C" w:rsidR="008B56F5" w:rsidRDefault="008B56F5">
      <w:pPr>
        <w:rPr>
          <w:rFonts w:cstheme="minorHAnsi"/>
          <w:sz w:val="24"/>
          <w:szCs w:val="24"/>
        </w:rPr>
      </w:pPr>
      <w:r>
        <w:rPr>
          <w:rFonts w:cstheme="minorHAnsi"/>
          <w:sz w:val="24"/>
          <w:szCs w:val="24"/>
        </w:rPr>
        <w:br w:type="page"/>
      </w:r>
    </w:p>
    <w:p w14:paraId="3E32FA4F" w14:textId="1F0EB439" w:rsidR="002B7944" w:rsidRPr="008D43D4" w:rsidRDefault="0014364B" w:rsidP="000A1EF0">
      <w:pPr>
        <w:spacing w:after="0" w:line="240" w:lineRule="auto"/>
        <w:rPr>
          <w:rFonts w:cstheme="minorHAnsi"/>
          <w:sz w:val="24"/>
          <w:szCs w:val="24"/>
        </w:rPr>
      </w:pPr>
      <w:r>
        <w:rPr>
          <w:noProof/>
          <w:sz w:val="20"/>
          <w:szCs w:val="20"/>
          <w:lang w:eastAsia="tr-TR"/>
        </w:rPr>
        <w:lastRenderedPageBreak/>
        <w:drawing>
          <wp:anchor distT="0" distB="0" distL="114300" distR="114300" simplePos="0" relativeHeight="251732992" behindDoc="0" locked="0" layoutInCell="1" allowOverlap="1" wp14:anchorId="07658D09" wp14:editId="75769056">
            <wp:simplePos x="0" y="0"/>
            <wp:positionH relativeFrom="margin">
              <wp:posOffset>-521970</wp:posOffset>
            </wp:positionH>
            <wp:positionV relativeFrom="paragraph">
              <wp:posOffset>-1202690</wp:posOffset>
            </wp:positionV>
            <wp:extent cx="7711440" cy="10902315"/>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11440" cy="10902315"/>
                    </a:xfrm>
                    <a:prstGeom prst="rect">
                      <a:avLst/>
                    </a:prstGeom>
                    <a:noFill/>
                  </pic:spPr>
                </pic:pic>
              </a:graphicData>
            </a:graphic>
            <wp14:sizeRelV relativeFrom="margin">
              <wp14:pctHeight>0</wp14:pctHeight>
            </wp14:sizeRelV>
          </wp:anchor>
        </w:drawing>
      </w:r>
    </w:p>
    <w:sectPr w:rsidR="002B7944" w:rsidRPr="008D43D4" w:rsidSect="00E709B5">
      <w:headerReference w:type="default" r:id="rId24"/>
      <w:footerReference w:type="default" r:id="rId25"/>
      <w:type w:val="continuous"/>
      <w:pgSz w:w="11906" w:h="16838" w:code="9"/>
      <w:pgMar w:top="1418" w:right="849" w:bottom="567" w:left="851" w:header="709" w:footer="694" w:gutter="0"/>
      <w:cols w:num="2" w:sep="1"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FBBE08" w14:textId="77777777" w:rsidR="00161802" w:rsidRDefault="00161802" w:rsidP="00ED544D">
      <w:pPr>
        <w:spacing w:after="0" w:line="240" w:lineRule="auto"/>
      </w:pPr>
      <w:r>
        <w:separator/>
      </w:r>
    </w:p>
  </w:endnote>
  <w:endnote w:type="continuationSeparator" w:id="0">
    <w:p w14:paraId="275B08A0" w14:textId="77777777" w:rsidR="00161802" w:rsidRDefault="00161802" w:rsidP="00ED54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ourier New">
    <w:panose1 w:val="02070309020205020404"/>
    <w:charset w:val="A2"/>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A8B4E" w14:textId="77A7734C" w:rsidR="00ED544D" w:rsidRDefault="00096985">
    <w:pPr>
      <w:pStyle w:val="AltBilgi"/>
    </w:pPr>
    <w:bookmarkStart w:id="2" w:name="_Hlk124933023"/>
    <w:bookmarkStart w:id="3" w:name="_Hlk124933024"/>
    <w:bookmarkStart w:id="4" w:name="_Hlk124933025"/>
    <w:bookmarkStart w:id="5" w:name="_Hlk124933026"/>
    <w:bookmarkStart w:id="6" w:name="_Hlk124933769"/>
    <w:bookmarkStart w:id="7" w:name="_Hlk124933770"/>
    <w:bookmarkStart w:id="8" w:name="_Hlk124933789"/>
    <w:bookmarkStart w:id="9" w:name="_Hlk124933790"/>
    <w:r>
      <w:rPr>
        <w:noProof/>
        <w:lang w:eastAsia="tr-TR"/>
      </w:rPr>
      <mc:AlternateContent>
        <mc:Choice Requires="wps">
          <w:drawing>
            <wp:anchor distT="0" distB="0" distL="114300" distR="114300" simplePos="0" relativeHeight="251661312" behindDoc="0" locked="0" layoutInCell="1" allowOverlap="1" wp14:anchorId="1FE2A7CA" wp14:editId="06BE86D6">
              <wp:simplePos x="0" y="0"/>
              <wp:positionH relativeFrom="column">
                <wp:posOffset>27295</wp:posOffset>
              </wp:positionH>
              <wp:positionV relativeFrom="paragraph">
                <wp:posOffset>114584</wp:posOffset>
              </wp:positionV>
              <wp:extent cx="2552700" cy="393700"/>
              <wp:effectExtent l="0" t="19050" r="38100" b="44450"/>
              <wp:wrapNone/>
              <wp:docPr id="10"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E2A7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42" type="#_x0000_t13" style="position:absolute;margin-left:2.15pt;margin-top:9pt;width:20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azpgIAAAcGAAAOAAAAZHJzL2Uyb0RvYy54bWysVFFP2zAQfp+0/2D5fSQpLR0VKapATJMY&#10;oMHEs+vYTSTH59lu0+7X72wngTHGpGl9SM++u+/uPt/d2fm+VWQnrGtAl7Q4yikRmkPV6E1Jvz1c&#10;ffhIifNMV0yBFiU9CEfPl+/fnXVmISZQg6qEJQii3aIzJa29N4ssc7wWLXNHYIRGpQTbMo9Hu8kq&#10;yzpEb1U2yfOTrANbGQtcOIe3l0lJlxFfSsH9rZROeKJKirn5+LXxuw7fbHnGFhvLTN3wPg32D1m0&#10;rNEYdIS6ZJ6RrW1+g2obbsGB9Ecc2gykbLiINWA1Rf6imvuaGRFrQXKcGWly/w+W3+zuzZ1FGjrj&#10;Fg7FUMVe2jb8Y35kH8k6jGSJvSccLyez2WSeI6ccdcenx0FGmOzJ21jnPwloSRBKaptN7VfWQheZ&#10;Yrtr55PDYBhCOlBNddUoFQ+hDcSFsmTH8AEZ50L7k+iutu0XqNL9SY6/9JR4jQ+erqfDNeYUGyog&#10;xQx/CaI06bCCYj6LwL/oRre3E5jP+gTeioQ6pTH8E9FR8gclQq1KfxWSNFWgNiXy5+JdzSqRUgqR&#10;B+LHbGORETAgS2RzxC7ewk7P0dsHVxFHaHTO/+48esTIoP3o3DYa7GsAyhd958hkP5CUqAks+f16&#10;3/foGqrDnSUW0iw7w68a7K9r5vwdszi82JK4kPwtfqQCfFroJUpqsD9euw/2OFOopaTDZVBS933L&#10;rKBEfdY4bafFdBq2RzxMZ/MJHuxzzfq5Rm/bC8B2LXD1GR7FYO/VIEoL7SPurVWIiiqmOcYuKfd2&#10;OFz4tKRw83GxWkUz3BiG+Wt9b3gADwSHyXnYPzJr+iHzOJ43MCwOtngxZck2eGpYbT3IJo5goDjx&#10;2lOP2yb2UL8Zwzp7fo5WT/t7+RMAAP//AwBQSwMEFAAGAAgAAAAhABW45cjbAAAABwEAAA8AAABk&#10;cnMvZG93bnJldi54bWxMj8FOwzAQRO9I/IO1lbhRu6UqVohToUogOFSioR+wTZYkaryOYrcNf89y&#10;guPOjGbf5JvJ9+pCY+wCO1jMDSjiKtQdNw4Ony/3FlRMyDX2gcnBN0XYFLc3OWZ1uPKeLmVqlJRw&#10;zNBBm9KQaR2rljzGeRiIxfsKo8ck59joesSrlPteL41Za48dy4cWB9q2VJ3Ks3dgHsMBd3rH5fZ1&#10;efqwOuh3++bc3Wx6fgKVaEp/YfjFF3QohOkYzlxH1TtYPUhQZCuLxF6ZtQhHB9YY0EWu//MXPwAA&#10;AP//AwBQSwECLQAUAAYACAAAACEAtoM4kv4AAADhAQAAEwAAAAAAAAAAAAAAAAAAAAAAW0NvbnRl&#10;bnRfVHlwZXNdLnhtbFBLAQItABQABgAIAAAAIQA4/SH/1gAAAJQBAAALAAAAAAAAAAAAAAAAAC8B&#10;AABfcmVscy8ucmVsc1BLAQItABQABgAIAAAAIQDbFIazpgIAAAcGAAAOAAAAAAAAAAAAAAAAAC4C&#10;AABkcnMvZTJvRG9jLnhtbFBLAQItABQABgAIAAAAIQAVuOXI2wAAAAcBAAAPAAAAAAAAAAAAAAAA&#10;AAAFAABkcnMvZG93bnJldi54bWxQSwUGAAAAAAQABADzAAAACAYAAAAA&#10;" adj="19934" fillcolor="#fabf8f [1945]" strokecolor="#e36c0a [2409]" strokeweight=".25pt">
              <v:textbo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0288" behindDoc="0" locked="0" layoutInCell="1" allowOverlap="1" wp14:anchorId="164CF1BA" wp14:editId="4DD6DEA4">
          <wp:simplePos x="0" y="0"/>
          <wp:positionH relativeFrom="column">
            <wp:posOffset>4486057</wp:posOffset>
          </wp:positionH>
          <wp:positionV relativeFrom="paragraph">
            <wp:posOffset>203797</wp:posOffset>
          </wp:positionV>
          <wp:extent cx="1151420" cy="223730"/>
          <wp:effectExtent l="0" t="0" r="0" b="5080"/>
          <wp:wrapNone/>
          <wp:docPr id="11" name="Resim 1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sidR="00ED544D">
      <w:rPr>
        <w:noProof/>
        <w:lang w:eastAsia="tr-TR"/>
      </w:rPr>
      <w:drawing>
        <wp:anchor distT="0" distB="0" distL="114300" distR="114300" simplePos="0" relativeHeight="251659264" behindDoc="0" locked="0" layoutInCell="1" allowOverlap="1" wp14:anchorId="0A136899" wp14:editId="2EA7237C">
          <wp:simplePos x="0" y="0"/>
          <wp:positionH relativeFrom="column">
            <wp:posOffset>3046986</wp:posOffset>
          </wp:positionH>
          <wp:positionV relativeFrom="paragraph">
            <wp:posOffset>184434</wp:posOffset>
          </wp:positionV>
          <wp:extent cx="991870" cy="251460"/>
          <wp:effectExtent l="0" t="0" r="0" b="0"/>
          <wp:wrapNone/>
          <wp:docPr id="34" name="Resim 3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2"/>
    <w:bookmarkEnd w:id="3"/>
    <w:bookmarkEnd w:id="4"/>
    <w:bookmarkEnd w:id="5"/>
    <w:bookmarkEnd w:id="6"/>
    <w:bookmarkEnd w:id="7"/>
    <w:bookmarkEnd w:id="8"/>
    <w:bookmarkEnd w:id="9"/>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E86DF3" w14:textId="77777777" w:rsidR="00161802" w:rsidRDefault="00161802" w:rsidP="00ED544D">
      <w:pPr>
        <w:spacing w:after="0" w:line="240" w:lineRule="auto"/>
      </w:pPr>
      <w:r>
        <w:separator/>
      </w:r>
    </w:p>
  </w:footnote>
  <w:footnote w:type="continuationSeparator" w:id="0">
    <w:p w14:paraId="53D7449E" w14:textId="77777777" w:rsidR="00161802" w:rsidRDefault="00161802" w:rsidP="00ED54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72160" w14:textId="77777777" w:rsidR="00C150A7" w:rsidRDefault="00C150A7" w:rsidP="00C150A7">
    <w:pPr>
      <w:pStyle w:val="stBilgi"/>
      <w:jc w:val="center"/>
    </w:pPr>
    <w:bookmarkStart w:id="1" w:name="_Hlk121295565"/>
    <w:r>
      <w:t>DİN KÜLTÜRÜ VE AHLAK BİLGİSİ</w:t>
    </w:r>
  </w:p>
  <w:p w14:paraId="267D6F43" w14:textId="3CF9E8C1" w:rsidR="00C150A7" w:rsidRDefault="00D9648A" w:rsidP="00C150A7">
    <w:pPr>
      <w:pStyle w:val="stBilgi"/>
      <w:jc w:val="center"/>
    </w:pPr>
    <w:r>
      <w:t>6</w:t>
    </w:r>
    <w:r w:rsidR="00C150A7">
      <w:t>. Sınıf 2.Dönem 1. Yazılı / Sınav Soruları</w:t>
    </w:r>
  </w:p>
  <w:bookmarkEnd w:id="1"/>
  <w:p w14:paraId="7DEE5D98" w14:textId="77777777" w:rsidR="00C150A7" w:rsidRDefault="00C150A7">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11C41"/>
    <w:multiLevelType w:val="hybridMultilevel"/>
    <w:tmpl w:val="27707042"/>
    <w:lvl w:ilvl="0" w:tplc="11F07D9A">
      <w:start w:val="1"/>
      <w:numFmt w:val="decimal"/>
      <w:lvlText w:val="%1."/>
      <w:lvlJc w:val="left"/>
      <w:pPr>
        <w:ind w:left="720" w:hanging="360"/>
      </w:pPr>
      <w:rPr>
        <w:rFonts w:hint="default"/>
        <w:b/>
        <w:i w:val="0"/>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9AF29B6"/>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EC84ECA"/>
    <w:multiLevelType w:val="hybridMultilevel"/>
    <w:tmpl w:val="E806E774"/>
    <w:lvl w:ilvl="0" w:tplc="0484BE48">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 w15:restartNumberingAfterBreak="0">
    <w:nsid w:val="1C29199D"/>
    <w:multiLevelType w:val="hybridMultilevel"/>
    <w:tmpl w:val="8828F472"/>
    <w:lvl w:ilvl="0" w:tplc="3B326300">
      <w:start w:val="1"/>
      <w:numFmt w:val="upperLetter"/>
      <w:lvlText w:val="%1)"/>
      <w:lvlJc w:val="left"/>
      <w:pPr>
        <w:ind w:left="473" w:hanging="360"/>
      </w:pPr>
      <w:rPr>
        <w:rFonts w:hint="default"/>
      </w:rPr>
    </w:lvl>
    <w:lvl w:ilvl="1" w:tplc="041F0019" w:tentative="1">
      <w:start w:val="1"/>
      <w:numFmt w:val="lowerLetter"/>
      <w:lvlText w:val="%2."/>
      <w:lvlJc w:val="left"/>
      <w:pPr>
        <w:ind w:left="1193" w:hanging="360"/>
      </w:pPr>
    </w:lvl>
    <w:lvl w:ilvl="2" w:tplc="041F001B" w:tentative="1">
      <w:start w:val="1"/>
      <w:numFmt w:val="lowerRoman"/>
      <w:lvlText w:val="%3."/>
      <w:lvlJc w:val="right"/>
      <w:pPr>
        <w:ind w:left="1913" w:hanging="180"/>
      </w:pPr>
    </w:lvl>
    <w:lvl w:ilvl="3" w:tplc="041F000F" w:tentative="1">
      <w:start w:val="1"/>
      <w:numFmt w:val="decimal"/>
      <w:lvlText w:val="%4."/>
      <w:lvlJc w:val="left"/>
      <w:pPr>
        <w:ind w:left="2633" w:hanging="360"/>
      </w:pPr>
    </w:lvl>
    <w:lvl w:ilvl="4" w:tplc="041F0019" w:tentative="1">
      <w:start w:val="1"/>
      <w:numFmt w:val="lowerLetter"/>
      <w:lvlText w:val="%5."/>
      <w:lvlJc w:val="left"/>
      <w:pPr>
        <w:ind w:left="3353" w:hanging="360"/>
      </w:pPr>
    </w:lvl>
    <w:lvl w:ilvl="5" w:tplc="041F001B" w:tentative="1">
      <w:start w:val="1"/>
      <w:numFmt w:val="lowerRoman"/>
      <w:lvlText w:val="%6."/>
      <w:lvlJc w:val="right"/>
      <w:pPr>
        <w:ind w:left="4073" w:hanging="180"/>
      </w:pPr>
    </w:lvl>
    <w:lvl w:ilvl="6" w:tplc="041F000F" w:tentative="1">
      <w:start w:val="1"/>
      <w:numFmt w:val="decimal"/>
      <w:lvlText w:val="%7."/>
      <w:lvlJc w:val="left"/>
      <w:pPr>
        <w:ind w:left="4793" w:hanging="360"/>
      </w:pPr>
    </w:lvl>
    <w:lvl w:ilvl="7" w:tplc="041F0019" w:tentative="1">
      <w:start w:val="1"/>
      <w:numFmt w:val="lowerLetter"/>
      <w:lvlText w:val="%8."/>
      <w:lvlJc w:val="left"/>
      <w:pPr>
        <w:ind w:left="5513" w:hanging="360"/>
      </w:pPr>
    </w:lvl>
    <w:lvl w:ilvl="8" w:tplc="041F001B" w:tentative="1">
      <w:start w:val="1"/>
      <w:numFmt w:val="lowerRoman"/>
      <w:lvlText w:val="%9."/>
      <w:lvlJc w:val="right"/>
      <w:pPr>
        <w:ind w:left="6233" w:hanging="180"/>
      </w:pPr>
    </w:lvl>
  </w:abstractNum>
  <w:abstractNum w:abstractNumId="4" w15:restartNumberingAfterBreak="0">
    <w:nsid w:val="2A2A5494"/>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96D3CFD"/>
    <w:multiLevelType w:val="hybridMultilevel"/>
    <w:tmpl w:val="9838446C"/>
    <w:lvl w:ilvl="0" w:tplc="7050086A">
      <w:start w:val="1"/>
      <w:numFmt w:val="upperLetter"/>
      <w:pStyle w:val="SORUMETN"/>
      <w:lvlText w:val="%1)"/>
      <w:lvlJc w:val="right"/>
      <w:pPr>
        <w:ind w:left="720" w:hanging="360"/>
      </w:pPr>
      <w:rPr>
        <w:rFonts w:ascii="Arial" w:eastAsia="Calibri" w:hAnsi="Arial" w:cs="Arial"/>
        <w:b/>
        <w:i w:val="0"/>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488E3B90"/>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3C331DE"/>
    <w:multiLevelType w:val="hybridMultilevel"/>
    <w:tmpl w:val="693A5AD4"/>
    <w:lvl w:ilvl="0" w:tplc="B7D28A20">
      <w:start w:val="1"/>
      <w:numFmt w:val="upperLetter"/>
      <w:lvlText w:val="%1)"/>
      <w:lvlJc w:val="left"/>
      <w:pPr>
        <w:ind w:left="473" w:hanging="360"/>
      </w:pPr>
      <w:rPr>
        <w:rFonts w:hint="default"/>
      </w:rPr>
    </w:lvl>
    <w:lvl w:ilvl="1" w:tplc="041F0019" w:tentative="1">
      <w:start w:val="1"/>
      <w:numFmt w:val="lowerLetter"/>
      <w:lvlText w:val="%2."/>
      <w:lvlJc w:val="left"/>
      <w:pPr>
        <w:ind w:left="1193" w:hanging="360"/>
      </w:pPr>
    </w:lvl>
    <w:lvl w:ilvl="2" w:tplc="041F001B" w:tentative="1">
      <w:start w:val="1"/>
      <w:numFmt w:val="lowerRoman"/>
      <w:lvlText w:val="%3."/>
      <w:lvlJc w:val="right"/>
      <w:pPr>
        <w:ind w:left="1913" w:hanging="180"/>
      </w:pPr>
    </w:lvl>
    <w:lvl w:ilvl="3" w:tplc="041F000F" w:tentative="1">
      <w:start w:val="1"/>
      <w:numFmt w:val="decimal"/>
      <w:lvlText w:val="%4."/>
      <w:lvlJc w:val="left"/>
      <w:pPr>
        <w:ind w:left="2633" w:hanging="360"/>
      </w:pPr>
    </w:lvl>
    <w:lvl w:ilvl="4" w:tplc="041F0019" w:tentative="1">
      <w:start w:val="1"/>
      <w:numFmt w:val="lowerLetter"/>
      <w:lvlText w:val="%5."/>
      <w:lvlJc w:val="left"/>
      <w:pPr>
        <w:ind w:left="3353" w:hanging="360"/>
      </w:pPr>
    </w:lvl>
    <w:lvl w:ilvl="5" w:tplc="041F001B" w:tentative="1">
      <w:start w:val="1"/>
      <w:numFmt w:val="lowerRoman"/>
      <w:lvlText w:val="%6."/>
      <w:lvlJc w:val="right"/>
      <w:pPr>
        <w:ind w:left="4073" w:hanging="180"/>
      </w:pPr>
    </w:lvl>
    <w:lvl w:ilvl="6" w:tplc="041F000F" w:tentative="1">
      <w:start w:val="1"/>
      <w:numFmt w:val="decimal"/>
      <w:lvlText w:val="%7."/>
      <w:lvlJc w:val="left"/>
      <w:pPr>
        <w:ind w:left="4793" w:hanging="360"/>
      </w:pPr>
    </w:lvl>
    <w:lvl w:ilvl="7" w:tplc="041F0019" w:tentative="1">
      <w:start w:val="1"/>
      <w:numFmt w:val="lowerLetter"/>
      <w:lvlText w:val="%8."/>
      <w:lvlJc w:val="left"/>
      <w:pPr>
        <w:ind w:left="5513" w:hanging="360"/>
      </w:pPr>
    </w:lvl>
    <w:lvl w:ilvl="8" w:tplc="041F001B" w:tentative="1">
      <w:start w:val="1"/>
      <w:numFmt w:val="lowerRoman"/>
      <w:lvlText w:val="%9."/>
      <w:lvlJc w:val="right"/>
      <w:pPr>
        <w:ind w:left="6233" w:hanging="180"/>
      </w:pPr>
    </w:lvl>
  </w:abstractNum>
  <w:abstractNum w:abstractNumId="8" w15:restartNumberingAfterBreak="0">
    <w:nsid w:val="5578178D"/>
    <w:multiLevelType w:val="hybridMultilevel"/>
    <w:tmpl w:val="63426534"/>
    <w:lvl w:ilvl="0" w:tplc="54C8F80A">
      <w:start w:val="1"/>
      <w:numFmt w:val="upperLetter"/>
      <w:lvlText w:val="%1)"/>
      <w:lvlJc w:val="left"/>
      <w:pPr>
        <w:ind w:left="530" w:hanging="360"/>
      </w:pPr>
      <w:rPr>
        <w:rFonts w:ascii="Arial" w:hAnsi="Arial" w:hint="default"/>
        <w:b w:val="0"/>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5B2028EB"/>
    <w:multiLevelType w:val="hybridMultilevel"/>
    <w:tmpl w:val="F7E6BECA"/>
    <w:lvl w:ilvl="0" w:tplc="6924FEF0">
      <w:start w:val="1"/>
      <w:numFmt w:val="bullet"/>
      <w:pStyle w:val="MaddeliTEK"/>
      <w:lvlText w:val="►"/>
      <w:lvlJc w:val="left"/>
      <w:pPr>
        <w:ind w:left="890" w:hanging="360"/>
      </w:pPr>
      <w:rPr>
        <w:rFonts w:ascii="Arial Black" w:hAnsi="Arial Black" w:hint="default"/>
      </w:rPr>
    </w:lvl>
    <w:lvl w:ilvl="1" w:tplc="041F0019" w:tentative="1">
      <w:start w:val="1"/>
      <w:numFmt w:val="bullet"/>
      <w:lvlText w:val="o"/>
      <w:lvlJc w:val="left"/>
      <w:pPr>
        <w:ind w:left="1610" w:hanging="360"/>
      </w:pPr>
      <w:rPr>
        <w:rFonts w:ascii="Courier New" w:hAnsi="Courier New" w:cs="Courier New" w:hint="default"/>
      </w:rPr>
    </w:lvl>
    <w:lvl w:ilvl="2" w:tplc="041F001B" w:tentative="1">
      <w:start w:val="1"/>
      <w:numFmt w:val="bullet"/>
      <w:lvlText w:val=""/>
      <w:lvlJc w:val="left"/>
      <w:pPr>
        <w:ind w:left="2330" w:hanging="360"/>
      </w:pPr>
      <w:rPr>
        <w:rFonts w:ascii="Marlett" w:hAnsi="Marlett" w:hint="default"/>
      </w:rPr>
    </w:lvl>
    <w:lvl w:ilvl="3" w:tplc="041F000F" w:tentative="1">
      <w:start w:val="1"/>
      <w:numFmt w:val="bullet"/>
      <w:lvlText w:val=""/>
      <w:lvlJc w:val="left"/>
      <w:pPr>
        <w:ind w:left="3050" w:hanging="360"/>
      </w:pPr>
      <w:rPr>
        <w:rFonts w:ascii="Symbol" w:hAnsi="Symbol" w:hint="default"/>
      </w:rPr>
    </w:lvl>
    <w:lvl w:ilvl="4" w:tplc="041F0019" w:tentative="1">
      <w:start w:val="1"/>
      <w:numFmt w:val="bullet"/>
      <w:lvlText w:val="o"/>
      <w:lvlJc w:val="left"/>
      <w:pPr>
        <w:ind w:left="3770" w:hanging="360"/>
      </w:pPr>
      <w:rPr>
        <w:rFonts w:ascii="Courier New" w:hAnsi="Courier New" w:cs="Courier New" w:hint="default"/>
      </w:rPr>
    </w:lvl>
    <w:lvl w:ilvl="5" w:tplc="041F001B" w:tentative="1">
      <w:start w:val="1"/>
      <w:numFmt w:val="bullet"/>
      <w:lvlText w:val=""/>
      <w:lvlJc w:val="left"/>
      <w:pPr>
        <w:ind w:left="4490" w:hanging="360"/>
      </w:pPr>
      <w:rPr>
        <w:rFonts w:ascii="Marlett" w:hAnsi="Marlett" w:hint="default"/>
      </w:rPr>
    </w:lvl>
    <w:lvl w:ilvl="6" w:tplc="041F000F" w:tentative="1">
      <w:start w:val="1"/>
      <w:numFmt w:val="bullet"/>
      <w:lvlText w:val=""/>
      <w:lvlJc w:val="left"/>
      <w:pPr>
        <w:ind w:left="5210" w:hanging="360"/>
      </w:pPr>
      <w:rPr>
        <w:rFonts w:ascii="Symbol" w:hAnsi="Symbol" w:hint="default"/>
      </w:rPr>
    </w:lvl>
    <w:lvl w:ilvl="7" w:tplc="041F0019" w:tentative="1">
      <w:start w:val="1"/>
      <w:numFmt w:val="bullet"/>
      <w:lvlText w:val="o"/>
      <w:lvlJc w:val="left"/>
      <w:pPr>
        <w:ind w:left="5930" w:hanging="360"/>
      </w:pPr>
      <w:rPr>
        <w:rFonts w:ascii="Courier New" w:hAnsi="Courier New" w:cs="Courier New" w:hint="default"/>
      </w:rPr>
    </w:lvl>
    <w:lvl w:ilvl="8" w:tplc="041F001B" w:tentative="1">
      <w:start w:val="1"/>
      <w:numFmt w:val="bullet"/>
      <w:lvlText w:val=""/>
      <w:lvlJc w:val="left"/>
      <w:pPr>
        <w:ind w:left="6650" w:hanging="360"/>
      </w:pPr>
      <w:rPr>
        <w:rFonts w:ascii="Marlett" w:hAnsi="Marlett" w:hint="default"/>
      </w:rPr>
    </w:lvl>
  </w:abstractNum>
  <w:abstractNum w:abstractNumId="10" w15:restartNumberingAfterBreak="0">
    <w:nsid w:val="65F06C66"/>
    <w:multiLevelType w:val="hybridMultilevel"/>
    <w:tmpl w:val="F04C2760"/>
    <w:lvl w:ilvl="0" w:tplc="6BFE5E24">
      <w:start w:val="1"/>
      <w:numFmt w:val="upperLetter"/>
      <w:lvlText w:val="%1)"/>
      <w:lvlJc w:val="left"/>
      <w:pPr>
        <w:ind w:left="473" w:hanging="360"/>
      </w:pPr>
      <w:rPr>
        <w:rFonts w:hint="default"/>
      </w:rPr>
    </w:lvl>
    <w:lvl w:ilvl="1" w:tplc="041F0019" w:tentative="1">
      <w:start w:val="1"/>
      <w:numFmt w:val="lowerLetter"/>
      <w:lvlText w:val="%2."/>
      <w:lvlJc w:val="left"/>
      <w:pPr>
        <w:ind w:left="1193" w:hanging="360"/>
      </w:pPr>
    </w:lvl>
    <w:lvl w:ilvl="2" w:tplc="041F001B" w:tentative="1">
      <w:start w:val="1"/>
      <w:numFmt w:val="lowerRoman"/>
      <w:lvlText w:val="%3."/>
      <w:lvlJc w:val="right"/>
      <w:pPr>
        <w:ind w:left="1913" w:hanging="180"/>
      </w:pPr>
    </w:lvl>
    <w:lvl w:ilvl="3" w:tplc="041F000F" w:tentative="1">
      <w:start w:val="1"/>
      <w:numFmt w:val="decimal"/>
      <w:lvlText w:val="%4."/>
      <w:lvlJc w:val="left"/>
      <w:pPr>
        <w:ind w:left="2633" w:hanging="360"/>
      </w:pPr>
    </w:lvl>
    <w:lvl w:ilvl="4" w:tplc="041F0019" w:tentative="1">
      <w:start w:val="1"/>
      <w:numFmt w:val="lowerLetter"/>
      <w:lvlText w:val="%5."/>
      <w:lvlJc w:val="left"/>
      <w:pPr>
        <w:ind w:left="3353" w:hanging="360"/>
      </w:pPr>
    </w:lvl>
    <w:lvl w:ilvl="5" w:tplc="041F001B" w:tentative="1">
      <w:start w:val="1"/>
      <w:numFmt w:val="lowerRoman"/>
      <w:lvlText w:val="%6."/>
      <w:lvlJc w:val="right"/>
      <w:pPr>
        <w:ind w:left="4073" w:hanging="180"/>
      </w:pPr>
    </w:lvl>
    <w:lvl w:ilvl="6" w:tplc="041F000F" w:tentative="1">
      <w:start w:val="1"/>
      <w:numFmt w:val="decimal"/>
      <w:lvlText w:val="%7."/>
      <w:lvlJc w:val="left"/>
      <w:pPr>
        <w:ind w:left="4793" w:hanging="360"/>
      </w:pPr>
    </w:lvl>
    <w:lvl w:ilvl="7" w:tplc="041F0019" w:tentative="1">
      <w:start w:val="1"/>
      <w:numFmt w:val="lowerLetter"/>
      <w:lvlText w:val="%8."/>
      <w:lvlJc w:val="left"/>
      <w:pPr>
        <w:ind w:left="5513" w:hanging="360"/>
      </w:pPr>
    </w:lvl>
    <w:lvl w:ilvl="8" w:tplc="041F001B" w:tentative="1">
      <w:start w:val="1"/>
      <w:numFmt w:val="lowerRoman"/>
      <w:lvlText w:val="%9."/>
      <w:lvlJc w:val="right"/>
      <w:pPr>
        <w:ind w:left="6233" w:hanging="180"/>
      </w:pPr>
    </w:lvl>
  </w:abstractNum>
  <w:abstractNum w:abstractNumId="11" w15:restartNumberingAfterBreak="0">
    <w:nsid w:val="681F4A38"/>
    <w:multiLevelType w:val="hybridMultilevel"/>
    <w:tmpl w:val="F0162CE6"/>
    <w:lvl w:ilvl="0" w:tplc="211C9AA2">
      <w:start w:val="1"/>
      <w:numFmt w:val="upperRoman"/>
      <w:pStyle w:val="NUMARALANDIRMA"/>
      <w:lvlText w:val="%1."/>
      <w:lvlJc w:val="left"/>
      <w:pPr>
        <w:ind w:left="720" w:hanging="360"/>
      </w:pPr>
      <w:rPr>
        <w:rFonts w:hint="default"/>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12" w15:restartNumberingAfterBreak="0">
    <w:nsid w:val="78397F6D"/>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852576294">
    <w:abstractNumId w:val="8"/>
  </w:num>
  <w:num w:numId="2" w16cid:durableId="1029531844">
    <w:abstractNumId w:val="9"/>
  </w:num>
  <w:num w:numId="3" w16cid:durableId="1668245827">
    <w:abstractNumId w:val="11"/>
  </w:num>
  <w:num w:numId="4" w16cid:durableId="40904794">
    <w:abstractNumId w:val="5"/>
  </w:num>
  <w:num w:numId="5" w16cid:durableId="1011879654">
    <w:abstractNumId w:val="8"/>
    <w:lvlOverride w:ilvl="0">
      <w:startOverride w:val="1"/>
    </w:lvlOverride>
  </w:num>
  <w:num w:numId="6" w16cid:durableId="785198687">
    <w:abstractNumId w:val="8"/>
    <w:lvlOverride w:ilvl="0">
      <w:startOverride w:val="1"/>
    </w:lvlOverride>
  </w:num>
  <w:num w:numId="7" w16cid:durableId="1902203944">
    <w:abstractNumId w:val="8"/>
    <w:lvlOverride w:ilvl="0">
      <w:startOverride w:val="1"/>
    </w:lvlOverride>
  </w:num>
  <w:num w:numId="8" w16cid:durableId="300424282">
    <w:abstractNumId w:val="8"/>
    <w:lvlOverride w:ilvl="0">
      <w:startOverride w:val="1"/>
    </w:lvlOverride>
  </w:num>
  <w:num w:numId="9" w16cid:durableId="523203200">
    <w:abstractNumId w:val="11"/>
    <w:lvlOverride w:ilvl="0">
      <w:startOverride w:val="1"/>
    </w:lvlOverride>
  </w:num>
  <w:num w:numId="10" w16cid:durableId="1988893095">
    <w:abstractNumId w:val="8"/>
    <w:lvlOverride w:ilvl="0">
      <w:startOverride w:val="1"/>
    </w:lvlOverride>
  </w:num>
  <w:num w:numId="11" w16cid:durableId="585967612">
    <w:abstractNumId w:val="8"/>
    <w:lvlOverride w:ilvl="0">
      <w:startOverride w:val="1"/>
    </w:lvlOverride>
  </w:num>
  <w:num w:numId="12" w16cid:durableId="1124690142">
    <w:abstractNumId w:val="8"/>
    <w:lvlOverride w:ilvl="0">
      <w:startOverride w:val="1"/>
    </w:lvlOverride>
  </w:num>
  <w:num w:numId="13" w16cid:durableId="954021516">
    <w:abstractNumId w:val="11"/>
    <w:lvlOverride w:ilvl="0">
      <w:startOverride w:val="1"/>
    </w:lvlOverride>
  </w:num>
  <w:num w:numId="14" w16cid:durableId="2029064451">
    <w:abstractNumId w:val="8"/>
    <w:lvlOverride w:ilvl="0">
      <w:startOverride w:val="1"/>
    </w:lvlOverride>
  </w:num>
  <w:num w:numId="15" w16cid:durableId="1705792096">
    <w:abstractNumId w:val="8"/>
    <w:lvlOverride w:ilvl="0">
      <w:startOverride w:val="1"/>
    </w:lvlOverride>
  </w:num>
  <w:num w:numId="16" w16cid:durableId="1601135508">
    <w:abstractNumId w:val="8"/>
    <w:lvlOverride w:ilvl="0">
      <w:startOverride w:val="1"/>
    </w:lvlOverride>
  </w:num>
  <w:num w:numId="17" w16cid:durableId="715742426">
    <w:abstractNumId w:val="8"/>
    <w:lvlOverride w:ilvl="0">
      <w:startOverride w:val="1"/>
    </w:lvlOverride>
  </w:num>
  <w:num w:numId="18" w16cid:durableId="1349141561">
    <w:abstractNumId w:val="11"/>
    <w:lvlOverride w:ilvl="0">
      <w:startOverride w:val="1"/>
    </w:lvlOverride>
  </w:num>
  <w:num w:numId="19" w16cid:durableId="849564922">
    <w:abstractNumId w:val="8"/>
    <w:lvlOverride w:ilvl="0">
      <w:startOverride w:val="1"/>
    </w:lvlOverride>
  </w:num>
  <w:num w:numId="20" w16cid:durableId="444006542">
    <w:abstractNumId w:val="8"/>
    <w:lvlOverride w:ilvl="0">
      <w:startOverride w:val="1"/>
    </w:lvlOverride>
  </w:num>
  <w:num w:numId="21" w16cid:durableId="772627121">
    <w:abstractNumId w:val="8"/>
    <w:lvlOverride w:ilvl="0">
      <w:startOverride w:val="1"/>
    </w:lvlOverride>
  </w:num>
  <w:num w:numId="22" w16cid:durableId="1915968933">
    <w:abstractNumId w:val="8"/>
    <w:lvlOverride w:ilvl="0">
      <w:startOverride w:val="1"/>
    </w:lvlOverride>
  </w:num>
  <w:num w:numId="23" w16cid:durableId="1683193645">
    <w:abstractNumId w:val="8"/>
    <w:lvlOverride w:ilvl="0">
      <w:startOverride w:val="1"/>
    </w:lvlOverride>
  </w:num>
  <w:num w:numId="24" w16cid:durableId="119881714">
    <w:abstractNumId w:val="8"/>
    <w:lvlOverride w:ilvl="0">
      <w:startOverride w:val="1"/>
    </w:lvlOverride>
  </w:num>
  <w:num w:numId="25" w16cid:durableId="1377048665">
    <w:abstractNumId w:val="8"/>
    <w:lvlOverride w:ilvl="0">
      <w:startOverride w:val="1"/>
    </w:lvlOverride>
  </w:num>
  <w:num w:numId="26" w16cid:durableId="826366164">
    <w:abstractNumId w:val="8"/>
    <w:lvlOverride w:ilvl="0">
      <w:startOverride w:val="1"/>
    </w:lvlOverride>
  </w:num>
  <w:num w:numId="27" w16cid:durableId="1636253943">
    <w:abstractNumId w:val="8"/>
    <w:lvlOverride w:ilvl="0">
      <w:startOverride w:val="1"/>
    </w:lvlOverride>
  </w:num>
  <w:num w:numId="28" w16cid:durableId="412818904">
    <w:abstractNumId w:val="8"/>
    <w:lvlOverride w:ilvl="0">
      <w:startOverride w:val="1"/>
    </w:lvlOverride>
  </w:num>
  <w:num w:numId="29" w16cid:durableId="1613323979">
    <w:abstractNumId w:val="8"/>
    <w:lvlOverride w:ilvl="0">
      <w:startOverride w:val="1"/>
    </w:lvlOverride>
  </w:num>
  <w:num w:numId="30" w16cid:durableId="1359702412">
    <w:abstractNumId w:val="8"/>
    <w:lvlOverride w:ilvl="0">
      <w:startOverride w:val="1"/>
    </w:lvlOverride>
  </w:num>
  <w:num w:numId="31" w16cid:durableId="645277060">
    <w:abstractNumId w:val="8"/>
    <w:lvlOverride w:ilvl="0">
      <w:startOverride w:val="1"/>
    </w:lvlOverride>
  </w:num>
  <w:num w:numId="32" w16cid:durableId="384261100">
    <w:abstractNumId w:val="4"/>
  </w:num>
  <w:num w:numId="33" w16cid:durableId="933434845">
    <w:abstractNumId w:val="1"/>
  </w:num>
  <w:num w:numId="34" w16cid:durableId="250091957">
    <w:abstractNumId w:val="12"/>
  </w:num>
  <w:num w:numId="35" w16cid:durableId="541483026">
    <w:abstractNumId w:val="6"/>
  </w:num>
  <w:num w:numId="36" w16cid:durableId="950285760">
    <w:abstractNumId w:val="0"/>
  </w:num>
  <w:num w:numId="37" w16cid:durableId="780804816">
    <w:abstractNumId w:val="8"/>
    <w:lvlOverride w:ilvl="0">
      <w:startOverride w:val="1"/>
    </w:lvlOverride>
  </w:num>
  <w:num w:numId="38" w16cid:durableId="570388288">
    <w:abstractNumId w:val="8"/>
    <w:lvlOverride w:ilvl="0">
      <w:startOverride w:val="1"/>
    </w:lvlOverride>
  </w:num>
  <w:num w:numId="39" w16cid:durableId="55279430">
    <w:abstractNumId w:val="8"/>
    <w:lvlOverride w:ilvl="0">
      <w:startOverride w:val="1"/>
    </w:lvlOverride>
  </w:num>
  <w:num w:numId="40" w16cid:durableId="1282178896">
    <w:abstractNumId w:val="8"/>
    <w:lvlOverride w:ilvl="0">
      <w:startOverride w:val="1"/>
    </w:lvlOverride>
  </w:num>
  <w:num w:numId="41" w16cid:durableId="168566068">
    <w:abstractNumId w:val="8"/>
    <w:lvlOverride w:ilvl="0">
      <w:startOverride w:val="1"/>
    </w:lvlOverride>
  </w:num>
  <w:num w:numId="42" w16cid:durableId="1633442411">
    <w:abstractNumId w:val="2"/>
  </w:num>
  <w:num w:numId="43" w16cid:durableId="1115635966">
    <w:abstractNumId w:val="7"/>
  </w:num>
  <w:num w:numId="44" w16cid:durableId="754206261">
    <w:abstractNumId w:val="3"/>
  </w:num>
  <w:num w:numId="45" w16cid:durableId="1172064485">
    <w:abstractNumId w:val="1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attachedTemplate r:id="rId1"/>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6C62"/>
    <w:rsid w:val="0000303E"/>
    <w:rsid w:val="000038EB"/>
    <w:rsid w:val="00025BCF"/>
    <w:rsid w:val="00050EE9"/>
    <w:rsid w:val="00054486"/>
    <w:rsid w:val="000718B7"/>
    <w:rsid w:val="00096985"/>
    <w:rsid w:val="000A1EF0"/>
    <w:rsid w:val="000A2B32"/>
    <w:rsid w:val="000A6365"/>
    <w:rsid w:val="000B06BD"/>
    <w:rsid w:val="0014364B"/>
    <w:rsid w:val="00161802"/>
    <w:rsid w:val="001C3B80"/>
    <w:rsid w:val="001D57BE"/>
    <w:rsid w:val="0020153F"/>
    <w:rsid w:val="00232D1D"/>
    <w:rsid w:val="00255E3B"/>
    <w:rsid w:val="002577EA"/>
    <w:rsid w:val="0027154F"/>
    <w:rsid w:val="002B7944"/>
    <w:rsid w:val="002C1C38"/>
    <w:rsid w:val="002D31AD"/>
    <w:rsid w:val="00324EF4"/>
    <w:rsid w:val="0038090A"/>
    <w:rsid w:val="003957B1"/>
    <w:rsid w:val="003C2262"/>
    <w:rsid w:val="003D0AE6"/>
    <w:rsid w:val="003D42D3"/>
    <w:rsid w:val="00401657"/>
    <w:rsid w:val="00426B9F"/>
    <w:rsid w:val="004578EE"/>
    <w:rsid w:val="00461443"/>
    <w:rsid w:val="00462A7E"/>
    <w:rsid w:val="004819FD"/>
    <w:rsid w:val="00495D75"/>
    <w:rsid w:val="00497E71"/>
    <w:rsid w:val="00537EA3"/>
    <w:rsid w:val="00540191"/>
    <w:rsid w:val="005411B0"/>
    <w:rsid w:val="005909BA"/>
    <w:rsid w:val="0059517C"/>
    <w:rsid w:val="00595251"/>
    <w:rsid w:val="005A7BC2"/>
    <w:rsid w:val="005B465A"/>
    <w:rsid w:val="005B4A11"/>
    <w:rsid w:val="005B716B"/>
    <w:rsid w:val="005D58BB"/>
    <w:rsid w:val="005E0E37"/>
    <w:rsid w:val="005F2632"/>
    <w:rsid w:val="005F3507"/>
    <w:rsid w:val="00607B95"/>
    <w:rsid w:val="00636BC5"/>
    <w:rsid w:val="00645386"/>
    <w:rsid w:val="006871B2"/>
    <w:rsid w:val="006A1847"/>
    <w:rsid w:val="006B0CA3"/>
    <w:rsid w:val="006B2433"/>
    <w:rsid w:val="006C7645"/>
    <w:rsid w:val="006C7C0E"/>
    <w:rsid w:val="00707FFC"/>
    <w:rsid w:val="00714F08"/>
    <w:rsid w:val="007841BD"/>
    <w:rsid w:val="007A0FAF"/>
    <w:rsid w:val="007B2670"/>
    <w:rsid w:val="007D3729"/>
    <w:rsid w:val="007F1B22"/>
    <w:rsid w:val="007F45DE"/>
    <w:rsid w:val="00801789"/>
    <w:rsid w:val="00827435"/>
    <w:rsid w:val="00866749"/>
    <w:rsid w:val="00866F3E"/>
    <w:rsid w:val="008677E5"/>
    <w:rsid w:val="00867EB3"/>
    <w:rsid w:val="008B56F5"/>
    <w:rsid w:val="008C29B9"/>
    <w:rsid w:val="008C5BBE"/>
    <w:rsid w:val="008D43D4"/>
    <w:rsid w:val="0092235A"/>
    <w:rsid w:val="009234AD"/>
    <w:rsid w:val="009336E0"/>
    <w:rsid w:val="009441AD"/>
    <w:rsid w:val="00956A34"/>
    <w:rsid w:val="0098052E"/>
    <w:rsid w:val="00982AF2"/>
    <w:rsid w:val="009E31C7"/>
    <w:rsid w:val="009E4F35"/>
    <w:rsid w:val="009F7F2E"/>
    <w:rsid w:val="00A0559F"/>
    <w:rsid w:val="00A754CD"/>
    <w:rsid w:val="00A80AE1"/>
    <w:rsid w:val="00A83480"/>
    <w:rsid w:val="00A92366"/>
    <w:rsid w:val="00AD3F1A"/>
    <w:rsid w:val="00AF68F7"/>
    <w:rsid w:val="00B67338"/>
    <w:rsid w:val="00BC0CF0"/>
    <w:rsid w:val="00C150A7"/>
    <w:rsid w:val="00C23134"/>
    <w:rsid w:val="00C27595"/>
    <w:rsid w:val="00C7169B"/>
    <w:rsid w:val="00C87FD4"/>
    <w:rsid w:val="00CB65BF"/>
    <w:rsid w:val="00CB6C62"/>
    <w:rsid w:val="00CE7DEC"/>
    <w:rsid w:val="00CF4F54"/>
    <w:rsid w:val="00D21860"/>
    <w:rsid w:val="00D316E0"/>
    <w:rsid w:val="00D40B3C"/>
    <w:rsid w:val="00D501AB"/>
    <w:rsid w:val="00D64042"/>
    <w:rsid w:val="00D8207C"/>
    <w:rsid w:val="00D93959"/>
    <w:rsid w:val="00D9648A"/>
    <w:rsid w:val="00DB5596"/>
    <w:rsid w:val="00DB6FB8"/>
    <w:rsid w:val="00E709B5"/>
    <w:rsid w:val="00E71579"/>
    <w:rsid w:val="00E7530C"/>
    <w:rsid w:val="00E912EB"/>
    <w:rsid w:val="00EB3584"/>
    <w:rsid w:val="00ED544D"/>
    <w:rsid w:val="00EE7729"/>
    <w:rsid w:val="00F34887"/>
    <w:rsid w:val="00F630C1"/>
    <w:rsid w:val="00F82205"/>
    <w:rsid w:val="00F9093C"/>
    <w:rsid w:val="00F948B6"/>
    <w:rsid w:val="00FA6E68"/>
    <w:rsid w:val="00FD3BAA"/>
    <w:rsid w:val="00FE6B77"/>
    <w:rsid w:val="00FF5A6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330A0A"/>
  <w15:docId w15:val="{54E2AE2C-75AB-4241-AD7E-1745524AD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6C62"/>
  </w:style>
  <w:style w:type="paragraph" w:styleId="Balk1">
    <w:name w:val="heading 1"/>
    <w:basedOn w:val="Normal"/>
    <w:next w:val="Normal"/>
    <w:link w:val="Balk1Char"/>
    <w:uiPriority w:val="9"/>
    <w:qFormat/>
    <w:rsid w:val="002577E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orubilgisistili">
    <w:name w:val="soru bilgisi stili"/>
    <w:next w:val="Normal"/>
    <w:autoRedefine/>
    <w:qFormat/>
    <w:rsid w:val="00495D75"/>
    <w:pPr>
      <w:spacing w:after="0" w:line="240" w:lineRule="exact"/>
      <w:jc w:val="both"/>
    </w:pPr>
    <w:rPr>
      <w:rFonts w:ascii="Arial" w:eastAsia="Times New Roman" w:hAnsi="Arial" w:cs="Arial"/>
      <w:sz w:val="20"/>
      <w:szCs w:val="20"/>
    </w:rPr>
  </w:style>
  <w:style w:type="paragraph" w:customStyle="1" w:styleId="SORUMETN">
    <w:name w:val="SORU METNİ"/>
    <w:basedOn w:val="Normal"/>
    <w:next w:val="SEENEKLER"/>
    <w:link w:val="SORUMETNChar"/>
    <w:autoRedefine/>
    <w:qFormat/>
    <w:rsid w:val="00CB6C62"/>
    <w:pPr>
      <w:numPr>
        <w:numId w:val="4"/>
      </w:numPr>
      <w:spacing w:after="120" w:line="240" w:lineRule="auto"/>
      <w:ind w:left="113" w:hanging="113"/>
      <w:jc w:val="both"/>
    </w:pPr>
    <w:rPr>
      <w:rFonts w:ascii="Arial" w:eastAsia="Calibri" w:hAnsi="Arial" w:cs="Arial"/>
      <w:b/>
      <w:color w:val="000000"/>
      <w:sz w:val="18"/>
      <w:szCs w:val="16"/>
    </w:rPr>
  </w:style>
  <w:style w:type="paragraph" w:customStyle="1" w:styleId="SEENEKLER">
    <w:name w:val="SEÇENEKLER"/>
    <w:basedOn w:val="Normal"/>
    <w:autoRedefine/>
    <w:qFormat/>
    <w:rsid w:val="00C7169B"/>
    <w:pPr>
      <w:spacing w:after="0" w:line="240" w:lineRule="auto"/>
      <w:jc w:val="both"/>
    </w:pPr>
    <w:rPr>
      <w:rFonts w:ascii="Calibri" w:eastAsia="Calibri" w:hAnsi="Calibri" w:cs="Arial"/>
      <w:sz w:val="20"/>
      <w:szCs w:val="16"/>
    </w:rPr>
  </w:style>
  <w:style w:type="paragraph" w:customStyle="1" w:styleId="AIKLAMA">
    <w:name w:val="AÇIKLAMA"/>
    <w:basedOn w:val="Normal"/>
    <w:next w:val="SORUMETN"/>
    <w:qFormat/>
    <w:rsid w:val="00CB6C62"/>
    <w:pPr>
      <w:spacing w:after="120" w:line="240" w:lineRule="auto"/>
      <w:ind w:left="113"/>
      <w:jc w:val="both"/>
    </w:pPr>
    <w:rPr>
      <w:rFonts w:ascii="Arial" w:eastAsia="Calibri" w:hAnsi="Arial" w:cs="Arial"/>
      <w:sz w:val="18"/>
      <w:szCs w:val="16"/>
    </w:rPr>
  </w:style>
  <w:style w:type="paragraph" w:customStyle="1" w:styleId="MaddeliTEK">
    <w:name w:val="Maddeli TEK"/>
    <w:basedOn w:val="AIKLAMA"/>
    <w:qFormat/>
    <w:rsid w:val="00CB6C62"/>
    <w:pPr>
      <w:numPr>
        <w:numId w:val="2"/>
      </w:numPr>
      <w:spacing w:after="0"/>
      <w:ind w:left="340" w:hanging="227"/>
    </w:pPr>
    <w:rPr>
      <w:lang w:eastAsia="tr-TR"/>
    </w:rPr>
  </w:style>
  <w:style w:type="paragraph" w:styleId="BalonMetni">
    <w:name w:val="Balloon Text"/>
    <w:basedOn w:val="Normal"/>
    <w:link w:val="BalonMetniChar"/>
    <w:uiPriority w:val="99"/>
    <w:semiHidden/>
    <w:unhideWhenUsed/>
    <w:rsid w:val="0000303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0303E"/>
    <w:rPr>
      <w:rFonts w:ascii="Tahoma" w:hAnsi="Tahoma" w:cs="Tahoma"/>
      <w:sz w:val="16"/>
      <w:szCs w:val="16"/>
    </w:rPr>
  </w:style>
  <w:style w:type="paragraph" w:customStyle="1" w:styleId="NUMARALANDIRMA">
    <w:name w:val="NUMARALANDIRMA"/>
    <w:basedOn w:val="Normal"/>
    <w:next w:val="SORUMETN"/>
    <w:qFormat/>
    <w:rsid w:val="001C3B80"/>
    <w:pPr>
      <w:numPr>
        <w:numId w:val="3"/>
      </w:numPr>
      <w:spacing w:after="0" w:line="240" w:lineRule="auto"/>
      <w:jc w:val="both"/>
    </w:pPr>
    <w:rPr>
      <w:rFonts w:ascii="Arial" w:eastAsia="Calibri" w:hAnsi="Arial" w:cs="Calibri"/>
      <w:sz w:val="16"/>
      <w:szCs w:val="20"/>
    </w:rPr>
  </w:style>
  <w:style w:type="paragraph" w:styleId="ListeParagraf">
    <w:name w:val="List Paragraph"/>
    <w:basedOn w:val="Normal"/>
    <w:uiPriority w:val="34"/>
    <w:qFormat/>
    <w:rsid w:val="00F948B6"/>
    <w:pPr>
      <w:ind w:left="720"/>
      <w:contextualSpacing/>
    </w:pPr>
  </w:style>
  <w:style w:type="character" w:customStyle="1" w:styleId="SORUMETNChar">
    <w:name w:val="SORU METNİ Char"/>
    <w:basedOn w:val="VarsaylanParagrafYazTipi"/>
    <w:link w:val="SORUMETN"/>
    <w:rsid w:val="00CB6C62"/>
    <w:rPr>
      <w:rFonts w:ascii="Arial" w:eastAsia="Calibri" w:hAnsi="Arial" w:cs="Arial"/>
      <w:b/>
      <w:color w:val="000000"/>
      <w:sz w:val="18"/>
      <w:szCs w:val="16"/>
    </w:rPr>
  </w:style>
  <w:style w:type="paragraph" w:customStyle="1" w:styleId="SoruAIKLAMASI">
    <w:name w:val="Soru AÇIKLAMASI"/>
    <w:basedOn w:val="Normal"/>
    <w:next w:val="SORUMETN"/>
    <w:link w:val="SoruAIKLAMASIChar"/>
    <w:autoRedefine/>
    <w:qFormat/>
    <w:rsid w:val="00D501AB"/>
    <w:pPr>
      <w:widowControl w:val="0"/>
      <w:autoSpaceDE w:val="0"/>
      <w:autoSpaceDN w:val="0"/>
      <w:adjustRightInd w:val="0"/>
      <w:spacing w:after="0" w:line="280" w:lineRule="atLeast"/>
      <w:jc w:val="both"/>
    </w:pPr>
    <w:rPr>
      <w:rFonts w:ascii="Arial" w:eastAsia="Calibri" w:hAnsi="Arial" w:cs="Arial"/>
      <w:b/>
      <w:i/>
      <w:sz w:val="20"/>
      <w:szCs w:val="20"/>
      <w:lang w:val="en-GB" w:eastAsia="tr-TR"/>
    </w:rPr>
  </w:style>
  <w:style w:type="character" w:customStyle="1" w:styleId="SoruAIKLAMASIChar">
    <w:name w:val="Soru AÇIKLAMASI Char"/>
    <w:basedOn w:val="VarsaylanParagrafYazTipi"/>
    <w:link w:val="SoruAIKLAMASI"/>
    <w:rsid w:val="00D501AB"/>
    <w:rPr>
      <w:rFonts w:ascii="Arial" w:eastAsia="Calibri" w:hAnsi="Arial" w:cs="Arial"/>
      <w:b/>
      <w:i/>
      <w:sz w:val="20"/>
      <w:szCs w:val="20"/>
      <w:lang w:val="en-GB" w:eastAsia="tr-TR"/>
    </w:rPr>
  </w:style>
  <w:style w:type="character" w:styleId="Kpr">
    <w:name w:val="Hyperlink"/>
    <w:rsid w:val="002B7944"/>
    <w:rPr>
      <w:color w:val="0000FF"/>
      <w:u w:val="single"/>
    </w:rPr>
  </w:style>
  <w:style w:type="table" w:styleId="TabloKlavuzu">
    <w:name w:val="Table Grid"/>
    <w:basedOn w:val="NormalTablo"/>
    <w:uiPriority w:val="39"/>
    <w:unhideWhenUsed/>
    <w:rsid w:val="00ED5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UNOLUAIK">
    <w:name w:val="SORU NOLU AÇIK+"/>
    <w:basedOn w:val="Normal"/>
    <w:rsid w:val="00ED544D"/>
    <w:pPr>
      <w:numPr>
        <w:numId w:val="42"/>
      </w:numPr>
      <w:tabs>
        <w:tab w:val="left" w:pos="426"/>
      </w:tabs>
      <w:spacing w:after="120"/>
      <w:ind w:left="284" w:hanging="284"/>
      <w:jc w:val="both"/>
    </w:pPr>
    <w:rPr>
      <w:rFonts w:ascii="Calibri" w:eastAsia="Calibri" w:hAnsi="Calibri" w:cstheme="minorHAnsi"/>
      <w:sz w:val="20"/>
      <w:szCs w:val="20"/>
    </w:rPr>
  </w:style>
  <w:style w:type="paragraph" w:customStyle="1" w:styleId="AIKMETN">
    <w:name w:val="AÇIK METİN"/>
    <w:basedOn w:val="Normal"/>
    <w:link w:val="AIKMETNChar"/>
    <w:qFormat/>
    <w:rsid w:val="00ED544D"/>
    <w:pPr>
      <w:spacing w:before="120" w:after="120" w:line="240" w:lineRule="auto"/>
      <w:ind w:left="568" w:hanging="284"/>
      <w:jc w:val="both"/>
    </w:pPr>
    <w:rPr>
      <w:rFonts w:ascii="Calibri" w:eastAsia="Calibri" w:hAnsi="Calibri" w:cstheme="minorHAnsi"/>
      <w:sz w:val="20"/>
      <w:szCs w:val="20"/>
    </w:rPr>
  </w:style>
  <w:style w:type="character" w:customStyle="1" w:styleId="AIKMETNChar">
    <w:name w:val="AÇIK METİN Char"/>
    <w:basedOn w:val="VarsaylanParagrafYazTipi"/>
    <w:link w:val="AIKMETN"/>
    <w:rsid w:val="00ED544D"/>
    <w:rPr>
      <w:rFonts w:ascii="Calibri" w:eastAsia="Calibri" w:hAnsi="Calibri" w:cstheme="minorHAnsi"/>
      <w:sz w:val="20"/>
      <w:szCs w:val="20"/>
    </w:rPr>
  </w:style>
  <w:style w:type="paragraph" w:styleId="stBilgi">
    <w:name w:val="header"/>
    <w:basedOn w:val="Normal"/>
    <w:link w:val="stBilgiChar"/>
    <w:uiPriority w:val="99"/>
    <w:unhideWhenUsed/>
    <w:rsid w:val="00ED544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D544D"/>
  </w:style>
  <w:style w:type="paragraph" w:styleId="AltBilgi">
    <w:name w:val="footer"/>
    <w:basedOn w:val="Normal"/>
    <w:link w:val="AltBilgiChar"/>
    <w:uiPriority w:val="99"/>
    <w:unhideWhenUsed/>
    <w:rsid w:val="00ED544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D544D"/>
  </w:style>
  <w:style w:type="paragraph" w:customStyle="1" w:styleId="SORUNOLUBOLD">
    <w:name w:val="SORU NOLU BOLD"/>
    <w:basedOn w:val="SORUNOLUAIK"/>
    <w:qFormat/>
    <w:rsid w:val="002D31AD"/>
  </w:style>
  <w:style w:type="paragraph" w:customStyle="1" w:styleId="BOLDMETN">
    <w:name w:val="BOLD METİN"/>
    <w:basedOn w:val="AIKMETN"/>
    <w:qFormat/>
    <w:rsid w:val="002D31AD"/>
    <w:rPr>
      <w:b/>
    </w:rPr>
  </w:style>
  <w:style w:type="paragraph" w:styleId="AralkYok">
    <w:name w:val="No Spacing"/>
    <w:uiPriority w:val="1"/>
    <w:qFormat/>
    <w:rsid w:val="002577EA"/>
    <w:pPr>
      <w:spacing w:after="0" w:line="240" w:lineRule="auto"/>
    </w:pPr>
  </w:style>
  <w:style w:type="character" w:customStyle="1" w:styleId="Balk1Char">
    <w:name w:val="Başlık 1 Char"/>
    <w:basedOn w:val="VarsaylanParagrafYazTipi"/>
    <w:link w:val="Balk1"/>
    <w:uiPriority w:val="9"/>
    <w:rsid w:val="002577EA"/>
    <w:rPr>
      <w:rFonts w:asciiTheme="majorHAnsi" w:eastAsiaTheme="majorEastAsia" w:hAnsiTheme="majorHAnsi" w:cstheme="majorBidi"/>
      <w:b/>
      <w:bCs/>
      <w:color w:val="365F91" w:themeColor="accent1" w:themeShade="BF"/>
      <w:sz w:val="28"/>
      <w:szCs w:val="28"/>
    </w:rPr>
  </w:style>
  <w:style w:type="character" w:styleId="Vurgu">
    <w:name w:val="Emphasis"/>
    <w:basedOn w:val="VarsaylanParagrafYazTipi"/>
    <w:uiPriority w:val="20"/>
    <w:qFormat/>
    <w:rsid w:val="002577EA"/>
    <w:rPr>
      <w:i/>
      <w:iCs/>
    </w:rPr>
  </w:style>
  <w:style w:type="character" w:styleId="GlVurgulama">
    <w:name w:val="Intense Emphasis"/>
    <w:basedOn w:val="VarsaylanParagrafYazTipi"/>
    <w:uiPriority w:val="21"/>
    <w:qFormat/>
    <w:rsid w:val="002577EA"/>
    <w:rPr>
      <w:b/>
      <w:bCs/>
      <w:i/>
      <w:iCs/>
      <w:color w:val="4F81BD" w:themeColor="accent1"/>
    </w:rPr>
  </w:style>
  <w:style w:type="character" w:styleId="Gl">
    <w:name w:val="Strong"/>
    <w:basedOn w:val="VarsaylanParagrafYazTipi"/>
    <w:uiPriority w:val="22"/>
    <w:qFormat/>
    <w:rsid w:val="002577EA"/>
    <w:rPr>
      <w:b/>
      <w:bCs/>
    </w:rPr>
  </w:style>
  <w:style w:type="paragraph" w:styleId="Alnt">
    <w:name w:val="Quote"/>
    <w:basedOn w:val="Normal"/>
    <w:next w:val="Normal"/>
    <w:link w:val="AlntChar"/>
    <w:uiPriority w:val="29"/>
    <w:qFormat/>
    <w:rsid w:val="002577EA"/>
    <w:rPr>
      <w:i/>
      <w:iCs/>
      <w:color w:val="000000" w:themeColor="text1"/>
    </w:rPr>
  </w:style>
  <w:style w:type="character" w:customStyle="1" w:styleId="AlntChar">
    <w:name w:val="Alıntı Char"/>
    <w:basedOn w:val="VarsaylanParagrafYazTipi"/>
    <w:link w:val="Alnt"/>
    <w:uiPriority w:val="29"/>
    <w:rsid w:val="002577EA"/>
    <w:rPr>
      <w:i/>
      <w:iC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indersi.com/icerik/din-kulturu-ve-ahlak-bilgisi-c93" TargetMode="External"/><Relationship Id="rId13" Type="http://schemas.openxmlformats.org/officeDocument/2006/relationships/hyperlink" Target="https://chat.whatsapp.com/1l65VLvh4c2GwvOLzCJUUo" TargetMode="External"/><Relationship Id="rId18" Type="http://schemas.openxmlformats.org/officeDocument/2006/relationships/hyperlink" Target="https://www.youtube.com/@dindersi-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dindersi.com/icerik/din-kulturu-ve-ahlak-bilgisi-c81" TargetMode="External"/><Relationship Id="rId7" Type="http://schemas.openxmlformats.org/officeDocument/2006/relationships/endnotes" Target="endnotes.xml"/><Relationship Id="rId12" Type="http://schemas.openxmlformats.org/officeDocument/2006/relationships/hyperlink" Target="https://chat.whatsapp.com/Flg4Iy7vRGqIRQYk23TONo" TargetMode="External"/><Relationship Id="rId17" Type="http://schemas.openxmlformats.org/officeDocument/2006/relationships/hyperlink" Target="https://www.facebook.com/ddyayinlari/"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instagram.com/ddy_yayinlari/" TargetMode="External"/><Relationship Id="rId20" Type="http://schemas.openxmlformats.org/officeDocument/2006/relationships/hyperlink" Target="http://www.ddyayinlari.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hat.whatsapp.com/IR0KARlUCd4ItMDPQkjplO"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t.me/DinDersiTurkiyeZumresi" TargetMode="External"/><Relationship Id="rId23" Type="http://schemas.openxmlformats.org/officeDocument/2006/relationships/image" Target="media/image4.png"/><Relationship Id="rId10" Type="http://schemas.openxmlformats.org/officeDocument/2006/relationships/image" Target="media/image2.jpeg"/><Relationship Id="rId19" Type="http://schemas.openxmlformats.org/officeDocument/2006/relationships/hyperlink" Target="http://www.dindersi.com"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t.me/dindersicom" TargetMode="External"/><Relationship Id="rId22" Type="http://schemas.openxmlformats.org/officeDocument/2006/relationships/image" Target="media/image3.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5.png"/><Relationship Id="rId1" Type="http://schemas.openxmlformats.org/officeDocument/2006/relationships/hyperlink" Target="http://www.ddyayinlari.com" TargetMode="External"/><Relationship Id="rId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b\Desktop\DDV_2014\Lise%20S&#305;navlar\&#350;ablan_V1.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57ED55-FCAF-4E78-AEE0-D08917D37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Şablan_V1</Template>
  <TotalTime>5</TotalTime>
  <Pages>5</Pages>
  <Words>1396</Words>
  <Characters>7960</Characters>
  <Application>Microsoft Office Word</Application>
  <DocSecurity>0</DocSecurity>
  <Lines>66</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9338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MN_Dizgi-2</dc:creator>
  <cp:lastModifiedBy>Mehmet Köse</cp:lastModifiedBy>
  <cp:revision>3</cp:revision>
  <cp:lastPrinted>2022-12-07T14:03:00Z</cp:lastPrinted>
  <dcterms:created xsi:type="dcterms:W3CDTF">2023-01-18T12:47:00Z</dcterms:created>
  <dcterms:modified xsi:type="dcterms:W3CDTF">2023-01-20T09:04:00Z</dcterms:modified>
</cp:coreProperties>
</file>