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47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ED544D" w14:paraId="6E4E17F6" w14:textId="77777777" w:rsidTr="00096985">
        <w:trPr>
          <w:trHeight w:val="374"/>
        </w:trPr>
        <w:tc>
          <w:tcPr>
            <w:tcW w:w="884" w:type="dxa"/>
            <w:shd w:val="clear" w:color="auto" w:fill="FFFFFF" w:themeFill="background1"/>
            <w:vAlign w:val="center"/>
          </w:tcPr>
          <w:p w14:paraId="05BB7D8A" w14:textId="77777777" w:rsidR="00ED544D" w:rsidRPr="00FD75DF" w:rsidRDefault="00ED544D" w:rsidP="00096985">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04CBD33B" w14:textId="77777777" w:rsidR="00ED544D" w:rsidRDefault="00ED544D" w:rsidP="00096985">
            <w:pPr>
              <w:pStyle w:val="AIKMETN"/>
              <w:spacing w:before="0" w:after="0"/>
              <w:ind w:left="0" w:firstLine="0"/>
            </w:pPr>
          </w:p>
        </w:tc>
        <w:tc>
          <w:tcPr>
            <w:tcW w:w="4860" w:type="dxa"/>
            <w:shd w:val="clear" w:color="auto" w:fill="FFFFFF" w:themeFill="background1"/>
            <w:vAlign w:val="center"/>
          </w:tcPr>
          <w:p w14:paraId="1A732579" w14:textId="5238A7A2" w:rsidR="00ED544D" w:rsidRDefault="00ED544D" w:rsidP="00096985">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sidR="00C150A7">
              <w:rPr>
                <w:rFonts w:asciiTheme="minorHAnsi" w:hAnsiTheme="minorHAnsi"/>
                <w:b/>
                <w:iCs/>
                <w:sz w:val="24"/>
                <w:szCs w:val="24"/>
              </w:rPr>
              <w:t>Ortaokulu</w:t>
            </w:r>
          </w:p>
        </w:tc>
        <w:tc>
          <w:tcPr>
            <w:tcW w:w="2241" w:type="dxa"/>
            <w:shd w:val="clear" w:color="auto" w:fill="FFFFFF" w:themeFill="background1"/>
            <w:vAlign w:val="center"/>
          </w:tcPr>
          <w:p w14:paraId="4E715EC9" w14:textId="77777777" w:rsidR="00ED544D" w:rsidRDefault="00ED544D" w:rsidP="00096985">
            <w:pPr>
              <w:pStyle w:val="AIKMETN"/>
              <w:spacing w:before="0" w:after="0"/>
              <w:ind w:left="0" w:firstLine="0"/>
            </w:pPr>
          </w:p>
        </w:tc>
      </w:tr>
      <w:tr w:rsidR="00ED544D" w14:paraId="31B8ABB1" w14:textId="77777777" w:rsidTr="00096985">
        <w:trPr>
          <w:trHeight w:val="374"/>
        </w:trPr>
        <w:tc>
          <w:tcPr>
            <w:tcW w:w="884" w:type="dxa"/>
            <w:shd w:val="clear" w:color="auto" w:fill="FFFFFF" w:themeFill="background1"/>
            <w:vAlign w:val="center"/>
          </w:tcPr>
          <w:p w14:paraId="44FA3B7E" w14:textId="77777777" w:rsidR="00ED544D" w:rsidRPr="00FD75DF" w:rsidRDefault="00ED544D" w:rsidP="00096985">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4EC925D1" w14:textId="77777777" w:rsidR="00ED544D" w:rsidRDefault="00ED544D" w:rsidP="00096985">
            <w:pPr>
              <w:pStyle w:val="AIKMETN"/>
              <w:spacing w:before="0" w:after="0"/>
              <w:ind w:left="0" w:firstLine="0"/>
            </w:pPr>
          </w:p>
        </w:tc>
        <w:tc>
          <w:tcPr>
            <w:tcW w:w="4860" w:type="dxa"/>
            <w:shd w:val="clear" w:color="auto" w:fill="FFFFFF" w:themeFill="background1"/>
            <w:vAlign w:val="center"/>
          </w:tcPr>
          <w:p w14:paraId="15BCA2FD" w14:textId="77777777" w:rsidR="00ED544D" w:rsidRDefault="00ED544D" w:rsidP="00096985">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00C57225" w14:textId="77777777" w:rsidR="00ED544D" w:rsidRDefault="00ED544D" w:rsidP="00096985">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ED544D" w14:paraId="2D221D2A" w14:textId="77777777" w:rsidTr="00096985">
        <w:trPr>
          <w:trHeight w:val="374"/>
        </w:trPr>
        <w:tc>
          <w:tcPr>
            <w:tcW w:w="884" w:type="dxa"/>
            <w:shd w:val="clear" w:color="auto" w:fill="FFFFFF" w:themeFill="background1"/>
            <w:vAlign w:val="center"/>
          </w:tcPr>
          <w:p w14:paraId="149F6C43" w14:textId="77777777" w:rsidR="00ED544D" w:rsidRPr="00FD75DF" w:rsidRDefault="00ED544D" w:rsidP="00096985">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430905D7" w14:textId="77777777" w:rsidR="00ED544D" w:rsidRDefault="00ED544D" w:rsidP="00096985">
            <w:pPr>
              <w:pStyle w:val="AIKMETN"/>
              <w:spacing w:before="0" w:after="0"/>
              <w:ind w:left="0" w:firstLine="0"/>
            </w:pPr>
          </w:p>
        </w:tc>
        <w:tc>
          <w:tcPr>
            <w:tcW w:w="4860" w:type="dxa"/>
            <w:shd w:val="clear" w:color="auto" w:fill="FFFFFF" w:themeFill="background1"/>
            <w:vAlign w:val="center"/>
          </w:tcPr>
          <w:p w14:paraId="4C31F3D7" w14:textId="77777777" w:rsidR="00ED544D" w:rsidRDefault="00ED544D" w:rsidP="00096985">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33646276" w14:textId="77777777" w:rsidR="00ED544D" w:rsidRDefault="00ED544D" w:rsidP="00096985">
            <w:pPr>
              <w:pStyle w:val="AIKMETN"/>
              <w:spacing w:before="0" w:after="0"/>
              <w:ind w:left="0" w:firstLine="0"/>
            </w:pPr>
            <w:r w:rsidRPr="000E4DCF">
              <w:rPr>
                <w:rFonts w:asciiTheme="minorHAnsi" w:hAnsiTheme="minorHAnsi"/>
                <w:sz w:val="24"/>
                <w:szCs w:val="24"/>
              </w:rPr>
              <w:t>Aldığı Not</w:t>
            </w:r>
          </w:p>
        </w:tc>
      </w:tr>
      <w:tr w:rsidR="00ED544D" w14:paraId="55E9AB7E" w14:textId="77777777" w:rsidTr="00096985">
        <w:trPr>
          <w:trHeight w:val="374"/>
        </w:trPr>
        <w:tc>
          <w:tcPr>
            <w:tcW w:w="884" w:type="dxa"/>
            <w:shd w:val="clear" w:color="auto" w:fill="FFFFFF" w:themeFill="background1"/>
            <w:vAlign w:val="center"/>
          </w:tcPr>
          <w:p w14:paraId="10C59500" w14:textId="77777777" w:rsidR="00ED544D" w:rsidRPr="00FD75DF" w:rsidRDefault="00ED544D" w:rsidP="00096985">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06F1D215" w14:textId="77777777" w:rsidR="00ED544D" w:rsidRDefault="00ED544D" w:rsidP="00096985">
            <w:pPr>
              <w:pStyle w:val="AIKMETN"/>
              <w:spacing w:before="0" w:after="0"/>
              <w:ind w:left="0" w:firstLine="0"/>
            </w:pPr>
          </w:p>
        </w:tc>
        <w:tc>
          <w:tcPr>
            <w:tcW w:w="4860" w:type="dxa"/>
            <w:shd w:val="clear" w:color="auto" w:fill="FFFFFF" w:themeFill="background1"/>
            <w:vAlign w:val="center"/>
          </w:tcPr>
          <w:p w14:paraId="06152222" w14:textId="67279CA7" w:rsidR="00ED544D" w:rsidRDefault="00D9648A" w:rsidP="00096985">
            <w:pPr>
              <w:pStyle w:val="AIKMETN"/>
              <w:spacing w:before="0" w:after="0"/>
              <w:ind w:left="0" w:firstLine="0"/>
              <w:jc w:val="center"/>
            </w:pPr>
            <w:r>
              <w:rPr>
                <w:rFonts w:asciiTheme="minorHAnsi" w:hAnsiTheme="minorHAnsi"/>
                <w:b/>
                <w:iCs/>
                <w:sz w:val="24"/>
                <w:szCs w:val="24"/>
              </w:rPr>
              <w:t>6</w:t>
            </w:r>
            <w:r w:rsidR="00ED544D" w:rsidRPr="000E4DCF">
              <w:rPr>
                <w:rFonts w:asciiTheme="minorHAnsi" w:hAnsiTheme="minorHAnsi"/>
                <w:b/>
                <w:iCs/>
                <w:sz w:val="24"/>
                <w:szCs w:val="24"/>
              </w:rPr>
              <w:t xml:space="preserve">. Sınıf </w:t>
            </w:r>
            <w:r w:rsidR="00C150A7">
              <w:rPr>
                <w:rFonts w:asciiTheme="minorHAnsi" w:hAnsiTheme="minorHAnsi"/>
                <w:b/>
                <w:iCs/>
                <w:sz w:val="24"/>
                <w:szCs w:val="24"/>
              </w:rPr>
              <w:t>2</w:t>
            </w:r>
            <w:r w:rsidR="00ED544D" w:rsidRPr="000E4DCF">
              <w:rPr>
                <w:rFonts w:asciiTheme="minorHAnsi" w:hAnsiTheme="minorHAnsi"/>
                <w:b/>
                <w:iCs/>
                <w:sz w:val="24"/>
                <w:szCs w:val="24"/>
              </w:rPr>
              <w:t xml:space="preserve">.Dönem </w:t>
            </w:r>
            <w:r w:rsidR="00C150A7">
              <w:rPr>
                <w:rFonts w:asciiTheme="minorHAnsi" w:hAnsiTheme="minorHAnsi"/>
                <w:b/>
                <w:iCs/>
                <w:sz w:val="24"/>
                <w:szCs w:val="24"/>
              </w:rPr>
              <w:t>1</w:t>
            </w:r>
            <w:r w:rsidR="00ED544D"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73CB3629" w14:textId="77777777" w:rsidR="00ED544D" w:rsidRDefault="00ED544D" w:rsidP="00096985">
            <w:pPr>
              <w:pStyle w:val="AIKMETN"/>
              <w:spacing w:before="0" w:after="0"/>
              <w:ind w:left="0" w:firstLine="0"/>
            </w:pPr>
          </w:p>
        </w:tc>
      </w:tr>
      <w:bookmarkEnd w:id="0"/>
    </w:tbl>
    <w:p w14:paraId="05B6FC1A" w14:textId="0DB9EF63" w:rsidR="002D31AD" w:rsidRDefault="002D31AD" w:rsidP="00CB6C62">
      <w:pPr>
        <w:sectPr w:rsidR="002D31AD" w:rsidSect="00C25507">
          <w:headerReference w:type="default" r:id="rId8"/>
          <w:footerReference w:type="default" r:id="rId9"/>
          <w:pgSz w:w="11906" w:h="16838"/>
          <w:pgMar w:top="1417" w:right="1417" w:bottom="1417" w:left="1417" w:header="708" w:footer="708" w:gutter="0"/>
          <w:cols w:space="708"/>
          <w:docGrid w:linePitch="360"/>
        </w:sectPr>
      </w:pPr>
    </w:p>
    <w:p w14:paraId="109BA28B" w14:textId="77777777" w:rsidR="009F5017" w:rsidRDefault="009F5017" w:rsidP="00557F72">
      <w:pPr>
        <w:pStyle w:val="SORUNOLUAIK"/>
        <w:spacing w:after="0"/>
      </w:pPr>
      <w:proofErr w:type="spellStart"/>
      <w:r>
        <w:t>Aşağıdaki</w:t>
      </w:r>
      <w:proofErr w:type="spellEnd"/>
      <w:r>
        <w:t xml:space="preserve"> seçeneklerden hangisi kul hakkının ihlalini anlatan bir örnektir?</w:t>
      </w:r>
    </w:p>
    <w:p w14:paraId="3DB769FD" w14:textId="77777777" w:rsidR="009F5017" w:rsidRDefault="009F5017" w:rsidP="00557F72">
      <w:pPr>
        <w:pStyle w:val="AIKLAMA"/>
        <w:spacing w:after="0"/>
      </w:pPr>
      <w:r>
        <w:t xml:space="preserve">A) Trafik kurallarına uymak </w:t>
      </w:r>
    </w:p>
    <w:p w14:paraId="4069F14B" w14:textId="77777777" w:rsidR="009F5017" w:rsidRDefault="009F5017" w:rsidP="00557F72">
      <w:pPr>
        <w:pStyle w:val="AIKLAMA"/>
        <w:spacing w:after="0"/>
      </w:pPr>
      <w:r>
        <w:t>B) Hak ve özgürlükleri bilmek</w:t>
      </w:r>
    </w:p>
    <w:p w14:paraId="3B5A90AE" w14:textId="77777777" w:rsidR="009F5017" w:rsidRDefault="009F5017" w:rsidP="00557F72">
      <w:pPr>
        <w:pStyle w:val="AIKLAMA"/>
        <w:spacing w:after="0"/>
      </w:pPr>
      <w:r>
        <w:t xml:space="preserve">C) Zararlı alışkanlıkları sürdürmek </w:t>
      </w:r>
    </w:p>
    <w:p w14:paraId="77095C4B" w14:textId="54FE1D1B" w:rsidR="002D31AD" w:rsidRDefault="009F5017" w:rsidP="00557F72">
      <w:pPr>
        <w:pStyle w:val="AIKLAMA"/>
        <w:spacing w:after="0"/>
      </w:pPr>
      <w:r>
        <w:t>D) Sorumlulukları yerine getirmek</w:t>
      </w:r>
    </w:p>
    <w:p w14:paraId="4F13A112" w14:textId="77777777" w:rsidR="002A14E3" w:rsidRPr="002A14E3" w:rsidRDefault="002A14E3" w:rsidP="002A14E3">
      <w:pPr>
        <w:pStyle w:val="SORUMETN"/>
        <w:numPr>
          <w:ilvl w:val="0"/>
          <w:numId w:val="0"/>
        </w:numPr>
        <w:ind w:left="113"/>
      </w:pPr>
    </w:p>
    <w:p w14:paraId="05532C09" w14:textId="77777777" w:rsidR="009F5017" w:rsidRPr="009F5017" w:rsidRDefault="009F5017" w:rsidP="00557F72">
      <w:pPr>
        <w:pStyle w:val="SORUMETN"/>
        <w:numPr>
          <w:ilvl w:val="0"/>
          <w:numId w:val="0"/>
        </w:numPr>
        <w:spacing w:after="0"/>
        <w:ind w:left="113"/>
      </w:pPr>
    </w:p>
    <w:p w14:paraId="334B9308" w14:textId="77777777" w:rsidR="009F5017" w:rsidRPr="009F5017" w:rsidRDefault="009F5017" w:rsidP="00557F72">
      <w:pPr>
        <w:pStyle w:val="SORUNOLUAIK"/>
        <w:spacing w:after="0"/>
        <w:rPr>
          <w:b/>
        </w:rPr>
      </w:pPr>
      <w:r w:rsidRPr="009F5017">
        <w:rPr>
          <w:b/>
        </w:rPr>
        <w:t>. - Merkezi sinir sistemini olumsuz etkiler.</w:t>
      </w:r>
    </w:p>
    <w:p w14:paraId="755469DA" w14:textId="77777777" w:rsidR="009F5017" w:rsidRDefault="009F5017" w:rsidP="00557F72">
      <w:pPr>
        <w:pStyle w:val="SORUMETN"/>
        <w:numPr>
          <w:ilvl w:val="0"/>
          <w:numId w:val="0"/>
        </w:numPr>
        <w:spacing w:after="0"/>
        <w:ind w:left="113"/>
      </w:pPr>
      <w:r>
        <w:t xml:space="preserve">- </w:t>
      </w:r>
      <w:proofErr w:type="spellStart"/>
      <w:r>
        <w:t>Tembelliğe</w:t>
      </w:r>
      <w:proofErr w:type="spellEnd"/>
      <w:r>
        <w:t xml:space="preserve"> </w:t>
      </w:r>
      <w:proofErr w:type="spellStart"/>
      <w:r>
        <w:t>alıştırır</w:t>
      </w:r>
      <w:proofErr w:type="spellEnd"/>
      <w:r>
        <w:t>.</w:t>
      </w:r>
    </w:p>
    <w:p w14:paraId="426DC921" w14:textId="77777777" w:rsidR="009F5017" w:rsidRDefault="009F5017" w:rsidP="00557F72">
      <w:pPr>
        <w:pStyle w:val="SORUMETN"/>
        <w:numPr>
          <w:ilvl w:val="0"/>
          <w:numId w:val="0"/>
        </w:numPr>
        <w:spacing w:after="0"/>
        <w:ind w:left="113"/>
      </w:pPr>
      <w:r>
        <w:t>- Nikotin maddesi içerir.</w:t>
      </w:r>
    </w:p>
    <w:p w14:paraId="425A1B4F" w14:textId="39AA71FD" w:rsidR="009F5017" w:rsidRDefault="009F5017" w:rsidP="00557F72">
      <w:pPr>
        <w:pStyle w:val="SORUMETN"/>
        <w:numPr>
          <w:ilvl w:val="0"/>
          <w:numId w:val="0"/>
        </w:numPr>
        <w:spacing w:after="0"/>
        <w:ind w:left="113"/>
      </w:pPr>
      <w:r>
        <w:t xml:space="preserve">Yukarıda özellikleri verilen zararlı </w:t>
      </w:r>
      <w:proofErr w:type="spellStart"/>
      <w:r>
        <w:t>alışkanlıklar</w:t>
      </w:r>
      <w:proofErr w:type="spellEnd"/>
      <w:r>
        <w:t xml:space="preserve"> hangi seçenekte doğru bir şekilde </w:t>
      </w:r>
      <w:proofErr w:type="spellStart"/>
      <w:r>
        <w:t>verilmiştir</w:t>
      </w:r>
      <w:proofErr w:type="spellEnd"/>
      <w:r>
        <w:t>?</w:t>
      </w:r>
    </w:p>
    <w:p w14:paraId="15D66DB5" w14:textId="77777777" w:rsidR="009F5017" w:rsidRDefault="009F5017" w:rsidP="00557F72">
      <w:pPr>
        <w:pStyle w:val="SORUMETN"/>
        <w:numPr>
          <w:ilvl w:val="0"/>
          <w:numId w:val="0"/>
        </w:numPr>
        <w:spacing w:after="0"/>
        <w:ind w:left="113"/>
      </w:pPr>
      <w:r>
        <w:t xml:space="preserve">         I                     II                    III</w:t>
      </w:r>
    </w:p>
    <w:p w14:paraId="5E3B8195" w14:textId="77777777" w:rsidR="009F5017" w:rsidRDefault="009F5017" w:rsidP="00557F72">
      <w:pPr>
        <w:pStyle w:val="AIKLAMA"/>
        <w:spacing w:after="0"/>
      </w:pPr>
      <w:r>
        <w:t xml:space="preserve">A) Alkol                </w:t>
      </w:r>
      <w:proofErr w:type="gramStart"/>
      <w:r>
        <w:t xml:space="preserve">Kumar         </w:t>
      </w:r>
      <w:proofErr w:type="spellStart"/>
      <w:r>
        <w:t>Uyus</w:t>
      </w:r>
      <w:proofErr w:type="gramEnd"/>
      <w:r>
        <w:t>̧turucu</w:t>
      </w:r>
      <w:proofErr w:type="spellEnd"/>
    </w:p>
    <w:p w14:paraId="2BE72040" w14:textId="77777777" w:rsidR="009F5017" w:rsidRDefault="009F5017" w:rsidP="00557F72">
      <w:pPr>
        <w:pStyle w:val="AIKLAMA"/>
        <w:spacing w:after="0"/>
      </w:pPr>
      <w:r>
        <w:t xml:space="preserve">B) Alkol                </w:t>
      </w:r>
      <w:proofErr w:type="gramStart"/>
      <w:r>
        <w:t>Kumar         Sigara</w:t>
      </w:r>
      <w:proofErr w:type="gramEnd"/>
    </w:p>
    <w:p w14:paraId="5CCCF909" w14:textId="77777777" w:rsidR="009F5017" w:rsidRDefault="009F5017" w:rsidP="00557F72">
      <w:pPr>
        <w:pStyle w:val="AIKLAMA"/>
        <w:spacing w:after="0"/>
      </w:pPr>
      <w:r>
        <w:t xml:space="preserve">C) </w:t>
      </w:r>
      <w:proofErr w:type="spellStart"/>
      <w:r>
        <w:t>Uyuş</w:t>
      </w:r>
      <w:proofErr w:type="gramStart"/>
      <w:r>
        <w:t>turucu</w:t>
      </w:r>
      <w:proofErr w:type="spellEnd"/>
      <w:r>
        <w:t xml:space="preserve">    Sigara</w:t>
      </w:r>
      <w:proofErr w:type="gramEnd"/>
      <w:r>
        <w:t xml:space="preserve">          Kumar</w:t>
      </w:r>
    </w:p>
    <w:p w14:paraId="33AF8580" w14:textId="3E7ABA8B" w:rsidR="009F5017" w:rsidRDefault="009F5017" w:rsidP="00557F72">
      <w:pPr>
        <w:pStyle w:val="AIKLAMA"/>
        <w:spacing w:after="0"/>
      </w:pPr>
      <w:r>
        <w:t xml:space="preserve">D) </w:t>
      </w:r>
      <w:proofErr w:type="spellStart"/>
      <w:r>
        <w:t>Uyuş</w:t>
      </w:r>
      <w:proofErr w:type="gramStart"/>
      <w:r>
        <w:t>turucu</w:t>
      </w:r>
      <w:proofErr w:type="spellEnd"/>
      <w:r>
        <w:t xml:space="preserve">    Alkol</w:t>
      </w:r>
      <w:proofErr w:type="gramEnd"/>
      <w:r>
        <w:t xml:space="preserve">           Nargile</w:t>
      </w:r>
    </w:p>
    <w:p w14:paraId="5EB489B4" w14:textId="77777777" w:rsidR="002A14E3" w:rsidRPr="002A14E3" w:rsidRDefault="002A14E3" w:rsidP="002A14E3">
      <w:pPr>
        <w:pStyle w:val="SORUMETN"/>
        <w:numPr>
          <w:ilvl w:val="0"/>
          <w:numId w:val="0"/>
        </w:numPr>
        <w:ind w:left="113"/>
      </w:pPr>
    </w:p>
    <w:p w14:paraId="5AE3B8D9" w14:textId="77777777" w:rsidR="009F5017" w:rsidRPr="009F5017" w:rsidRDefault="009F5017" w:rsidP="00557F72">
      <w:pPr>
        <w:pStyle w:val="SORUMETN"/>
        <w:numPr>
          <w:ilvl w:val="0"/>
          <w:numId w:val="0"/>
        </w:numPr>
        <w:spacing w:after="0"/>
        <w:ind w:left="113"/>
      </w:pPr>
    </w:p>
    <w:p w14:paraId="348B788D" w14:textId="42EDAE5E" w:rsidR="00C150A7" w:rsidRDefault="009F5017" w:rsidP="00557F72">
      <w:pPr>
        <w:spacing w:after="0"/>
        <w:rPr>
          <w:rFonts w:cstheme="minorHAnsi"/>
          <w:sz w:val="24"/>
          <w:szCs w:val="24"/>
        </w:rPr>
      </w:pPr>
      <w:r>
        <w:rPr>
          <w:noProof/>
          <w:lang w:eastAsia="tr-TR"/>
        </w:rPr>
        <w:drawing>
          <wp:inline distT="0" distB="0" distL="0" distR="0" wp14:anchorId="334714E8" wp14:editId="2A02558F">
            <wp:extent cx="3060065" cy="1395097"/>
            <wp:effectExtent l="0" t="0" r="698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60065" cy="1395097"/>
                    </a:xfrm>
                    <a:prstGeom prst="rect">
                      <a:avLst/>
                    </a:prstGeom>
                  </pic:spPr>
                </pic:pic>
              </a:graphicData>
            </a:graphic>
          </wp:inline>
        </w:drawing>
      </w:r>
    </w:p>
    <w:p w14:paraId="3F1C6884" w14:textId="478D1B3E" w:rsidR="00C150A7" w:rsidRDefault="009F5017" w:rsidP="00557F72">
      <w:pPr>
        <w:pStyle w:val="SORUNOLUAIK"/>
        <w:spacing w:after="0"/>
      </w:pPr>
      <w:r w:rsidRPr="009F5017">
        <w:t xml:space="preserve">Yukarıda Dünya Sağlık Örgütü’nün suç </w:t>
      </w:r>
      <w:proofErr w:type="spellStart"/>
      <w:r w:rsidRPr="009F5017">
        <w:t>niteliğindeki</w:t>
      </w:r>
      <w:proofErr w:type="spellEnd"/>
      <w:r w:rsidRPr="009F5017">
        <w:t xml:space="preserve"> olayların, alkolden kaynaklanan suçlarla ilgili istatistikleri </w:t>
      </w:r>
      <w:proofErr w:type="spellStart"/>
      <w:r w:rsidRPr="009F5017">
        <w:t>verilmiştir</w:t>
      </w:r>
      <w:proofErr w:type="spellEnd"/>
      <w:r w:rsidRPr="009F5017">
        <w:t xml:space="preserve">. Bu istatistik bilgisinden yararlanarak alkolle ilgili </w:t>
      </w:r>
      <w:proofErr w:type="spellStart"/>
      <w:r w:rsidRPr="009F5017">
        <w:t>aşağıdaki</w:t>
      </w:r>
      <w:proofErr w:type="spellEnd"/>
      <w:r w:rsidRPr="009F5017">
        <w:t xml:space="preserve"> yargılardan hangisine ulaşılabilir?</w:t>
      </w:r>
    </w:p>
    <w:p w14:paraId="3C0E92FF" w14:textId="77777777" w:rsidR="009F5017" w:rsidRPr="009F5017" w:rsidRDefault="009F5017" w:rsidP="00557F72">
      <w:pPr>
        <w:pStyle w:val="AIKLAMA"/>
        <w:spacing w:after="0"/>
      </w:pPr>
      <w:r w:rsidRPr="009F5017">
        <w:t xml:space="preserve">A) </w:t>
      </w:r>
      <w:proofErr w:type="spellStart"/>
      <w:r w:rsidRPr="009F5017">
        <w:t>Şiddet</w:t>
      </w:r>
      <w:proofErr w:type="spellEnd"/>
      <w:r w:rsidRPr="009F5017">
        <w:t xml:space="preserve"> olaylarının asıl ve tek sebebidir.</w:t>
      </w:r>
    </w:p>
    <w:p w14:paraId="162A104A" w14:textId="77777777" w:rsidR="009F5017" w:rsidRPr="009F5017" w:rsidRDefault="009F5017" w:rsidP="00557F72">
      <w:pPr>
        <w:pStyle w:val="AIKLAMA"/>
        <w:spacing w:after="0"/>
      </w:pPr>
      <w:r w:rsidRPr="009F5017">
        <w:t xml:space="preserve">B) Mutlu ve huzurlu bir aile ortamı </w:t>
      </w:r>
      <w:proofErr w:type="spellStart"/>
      <w:r w:rsidRPr="009F5017">
        <w:t>sağlar</w:t>
      </w:r>
      <w:proofErr w:type="spellEnd"/>
      <w:r w:rsidRPr="009F5017">
        <w:t>.</w:t>
      </w:r>
    </w:p>
    <w:p w14:paraId="66BF9D94" w14:textId="77777777" w:rsidR="009F5017" w:rsidRPr="009F5017" w:rsidRDefault="009F5017" w:rsidP="00557F72">
      <w:pPr>
        <w:pStyle w:val="AIKLAMA"/>
        <w:spacing w:after="0"/>
      </w:pPr>
      <w:r w:rsidRPr="009F5017">
        <w:t xml:space="preserve">C) Sadece kullanan </w:t>
      </w:r>
      <w:proofErr w:type="spellStart"/>
      <w:r w:rsidRPr="009F5017">
        <w:t>kişiye</w:t>
      </w:r>
      <w:proofErr w:type="spellEnd"/>
      <w:r w:rsidRPr="009F5017">
        <w:t xml:space="preserve"> zarar verir.</w:t>
      </w:r>
    </w:p>
    <w:p w14:paraId="6B6EC903" w14:textId="600D2788" w:rsidR="00C150A7" w:rsidRDefault="009F5017" w:rsidP="00557F72">
      <w:pPr>
        <w:pStyle w:val="AIKLAMA"/>
        <w:spacing w:after="0"/>
      </w:pPr>
      <w:r w:rsidRPr="009F5017">
        <w:t>D) Birey ve toplum hayatı için tehlikelidir.</w:t>
      </w:r>
    </w:p>
    <w:p w14:paraId="68BABB69" w14:textId="77777777" w:rsidR="002A14E3" w:rsidRPr="002A14E3" w:rsidRDefault="002A14E3" w:rsidP="002A14E3">
      <w:pPr>
        <w:pStyle w:val="SORUMETN"/>
        <w:numPr>
          <w:ilvl w:val="0"/>
          <w:numId w:val="0"/>
        </w:numPr>
        <w:ind w:left="113"/>
      </w:pPr>
    </w:p>
    <w:p w14:paraId="4FBBBC26" w14:textId="77777777" w:rsidR="009F5017" w:rsidRPr="009F5017" w:rsidRDefault="009F5017" w:rsidP="00557F72">
      <w:pPr>
        <w:pStyle w:val="SORUMETN"/>
        <w:numPr>
          <w:ilvl w:val="0"/>
          <w:numId w:val="0"/>
        </w:numPr>
        <w:spacing w:after="0"/>
        <w:ind w:left="113"/>
      </w:pPr>
    </w:p>
    <w:p w14:paraId="4BF3C8FB" w14:textId="77777777" w:rsidR="009F5017" w:rsidRPr="009F5017" w:rsidRDefault="009F5017" w:rsidP="00557F72">
      <w:pPr>
        <w:pStyle w:val="SORUNOLUAIK"/>
        <w:spacing w:after="0"/>
        <w:rPr>
          <w:b/>
        </w:rPr>
      </w:pPr>
      <w:r w:rsidRPr="009F5017">
        <w:rPr>
          <w:b/>
        </w:rPr>
        <w:t>Aşağıdaki seçeneklerden hangisi Hz. Yahya’yı (</w:t>
      </w:r>
      <w:proofErr w:type="spellStart"/>
      <w:r w:rsidRPr="009F5017">
        <w:rPr>
          <w:b/>
        </w:rPr>
        <w:t>a.s</w:t>
      </w:r>
      <w:proofErr w:type="spellEnd"/>
      <w:r w:rsidRPr="009F5017">
        <w:rPr>
          <w:b/>
        </w:rPr>
        <w:t>.) anlatmak için kullanılamaz?</w:t>
      </w:r>
    </w:p>
    <w:p w14:paraId="62722D55" w14:textId="77777777" w:rsidR="009F5017" w:rsidRDefault="009F5017" w:rsidP="00557F72">
      <w:pPr>
        <w:pStyle w:val="AIKLAMA"/>
        <w:spacing w:after="0"/>
      </w:pPr>
      <w:r>
        <w:t>A) Salih peygamberlerdendi.</w:t>
      </w:r>
    </w:p>
    <w:p w14:paraId="51420226" w14:textId="77777777" w:rsidR="009F5017" w:rsidRDefault="009F5017" w:rsidP="00557F72">
      <w:pPr>
        <w:pStyle w:val="AIKLAMA"/>
        <w:spacing w:after="0"/>
      </w:pPr>
      <w:r>
        <w:t>B) Kendisine ilim ve hikmet verildi.</w:t>
      </w:r>
    </w:p>
    <w:p w14:paraId="6C5957B3" w14:textId="77777777" w:rsidR="009F5017" w:rsidRDefault="009F5017" w:rsidP="00557F72">
      <w:pPr>
        <w:pStyle w:val="AIKLAMA"/>
        <w:spacing w:after="0"/>
      </w:pPr>
      <w:r>
        <w:t>C) Anne-babasına itaat ederdi.</w:t>
      </w:r>
    </w:p>
    <w:p w14:paraId="73B27467" w14:textId="3A865D72" w:rsidR="009F5017" w:rsidRDefault="009F5017" w:rsidP="00557F72">
      <w:pPr>
        <w:pStyle w:val="AIKLAMA"/>
        <w:spacing w:after="0"/>
      </w:pPr>
      <w:r>
        <w:t>D) Hz. İsa’dan (</w:t>
      </w:r>
      <w:proofErr w:type="spellStart"/>
      <w:r>
        <w:t>a.s</w:t>
      </w:r>
      <w:proofErr w:type="spellEnd"/>
      <w:r>
        <w:t>.) sonra gönderilmişti.</w:t>
      </w:r>
    </w:p>
    <w:p w14:paraId="2AA3CB4B" w14:textId="77777777" w:rsidR="002A14E3" w:rsidRPr="002A14E3" w:rsidRDefault="002A14E3" w:rsidP="002A14E3">
      <w:pPr>
        <w:pStyle w:val="SORUMETN"/>
        <w:numPr>
          <w:ilvl w:val="0"/>
          <w:numId w:val="0"/>
        </w:numPr>
        <w:ind w:left="113"/>
      </w:pPr>
    </w:p>
    <w:p w14:paraId="065CEA61" w14:textId="77777777" w:rsidR="00C150A7" w:rsidRDefault="00C150A7" w:rsidP="00557F72">
      <w:pPr>
        <w:spacing w:after="0"/>
        <w:rPr>
          <w:rFonts w:cstheme="minorHAnsi"/>
          <w:sz w:val="24"/>
          <w:szCs w:val="24"/>
        </w:rPr>
      </w:pPr>
    </w:p>
    <w:p w14:paraId="6B33F09C" w14:textId="77777777" w:rsidR="009F5017" w:rsidRPr="009F5017" w:rsidRDefault="009F5017" w:rsidP="00557F72">
      <w:pPr>
        <w:pStyle w:val="SORUNOLUAIK"/>
        <w:spacing w:after="0"/>
      </w:pPr>
      <w:r w:rsidRPr="009F5017">
        <w:t>I. Medine’de indirilmiştir.</w:t>
      </w:r>
    </w:p>
    <w:p w14:paraId="42A2863C" w14:textId="78F344FB" w:rsidR="009F5017" w:rsidRPr="009F5017" w:rsidRDefault="009F5017" w:rsidP="00557F72">
      <w:pPr>
        <w:pStyle w:val="SORUNOLUAIK"/>
        <w:numPr>
          <w:ilvl w:val="0"/>
          <w:numId w:val="0"/>
        </w:numPr>
        <w:spacing w:after="0"/>
        <w:ind w:left="284"/>
      </w:pPr>
      <w:r w:rsidRPr="009F5017">
        <w:t>II. 5 ayetten oluşur.</w:t>
      </w:r>
    </w:p>
    <w:p w14:paraId="7004857C" w14:textId="77777777" w:rsidR="009F5017" w:rsidRPr="009F5017" w:rsidRDefault="009F5017" w:rsidP="00557F72">
      <w:pPr>
        <w:pStyle w:val="SORUNOLUAIK"/>
        <w:numPr>
          <w:ilvl w:val="0"/>
          <w:numId w:val="0"/>
        </w:numPr>
        <w:spacing w:after="0"/>
        <w:ind w:left="284"/>
      </w:pPr>
      <w:r w:rsidRPr="009F5017">
        <w:t>III. “</w:t>
      </w:r>
      <w:proofErr w:type="spellStart"/>
      <w:r w:rsidRPr="009F5017">
        <w:t>Mesed</w:t>
      </w:r>
      <w:proofErr w:type="spellEnd"/>
      <w:r w:rsidRPr="009F5017">
        <w:t xml:space="preserve"> suresi” de denir.</w:t>
      </w:r>
    </w:p>
    <w:p w14:paraId="7881D024" w14:textId="77777777" w:rsidR="009F5017" w:rsidRPr="009F5017" w:rsidRDefault="009F5017" w:rsidP="00557F72">
      <w:pPr>
        <w:pStyle w:val="SORUNOLUAIK"/>
        <w:numPr>
          <w:ilvl w:val="0"/>
          <w:numId w:val="0"/>
        </w:numPr>
        <w:spacing w:after="0"/>
        <w:ind w:left="284"/>
      </w:pPr>
      <w:r w:rsidRPr="009F5017">
        <w:t>IV. Kur’an’ın 112. suresidir.</w:t>
      </w:r>
    </w:p>
    <w:p w14:paraId="7BBD4D4A" w14:textId="284B18EE" w:rsidR="00557F72" w:rsidRPr="009F5017" w:rsidRDefault="009F5017" w:rsidP="00557F72">
      <w:pPr>
        <w:pStyle w:val="AIKMETN"/>
        <w:spacing w:before="0" w:after="0"/>
      </w:pPr>
      <w:proofErr w:type="spellStart"/>
      <w:r w:rsidRPr="009F5017">
        <w:t>Tebbet</w:t>
      </w:r>
      <w:proofErr w:type="spellEnd"/>
      <w:r w:rsidRPr="009F5017">
        <w:t xml:space="preserve"> suresi ile ilgili yukarıdaki yargılardan hangileri doğrudur?</w:t>
      </w:r>
    </w:p>
    <w:p w14:paraId="3F1711D8" w14:textId="184721FF" w:rsidR="002A14E3" w:rsidRDefault="002A14E3" w:rsidP="002A14E3">
      <w:pPr>
        <w:pStyle w:val="AIKLAMA"/>
        <w:spacing w:after="0"/>
        <w:ind w:left="473"/>
      </w:pPr>
      <w:r>
        <w:t xml:space="preserve">A) </w:t>
      </w:r>
      <w:r w:rsidR="009F5017" w:rsidRPr="009F5017">
        <w:t xml:space="preserve">I ve II </w:t>
      </w:r>
      <w:r w:rsidR="00557F72">
        <w:t xml:space="preserve"> </w:t>
      </w:r>
    </w:p>
    <w:p w14:paraId="724B44AD" w14:textId="77777777" w:rsidR="002A14E3" w:rsidRDefault="009F5017" w:rsidP="002A14E3">
      <w:pPr>
        <w:pStyle w:val="AIKLAMA"/>
        <w:spacing w:after="0"/>
        <w:ind w:left="473"/>
      </w:pPr>
      <w:r w:rsidRPr="009F5017">
        <w:t xml:space="preserve">B) I ve III </w:t>
      </w:r>
      <w:r w:rsidR="00557F72">
        <w:t xml:space="preserve"> </w:t>
      </w:r>
    </w:p>
    <w:p w14:paraId="488DCE67" w14:textId="77777777" w:rsidR="002A14E3" w:rsidRDefault="009F5017" w:rsidP="002A14E3">
      <w:pPr>
        <w:pStyle w:val="AIKLAMA"/>
        <w:spacing w:after="0"/>
        <w:ind w:left="473"/>
      </w:pPr>
      <w:r w:rsidRPr="009F5017">
        <w:t xml:space="preserve">C) I, II, III, IV </w:t>
      </w:r>
      <w:r w:rsidR="00557F72">
        <w:t xml:space="preserve"> </w:t>
      </w:r>
    </w:p>
    <w:p w14:paraId="77C1F00C" w14:textId="03341BE4" w:rsidR="009F5017" w:rsidRDefault="009F5017" w:rsidP="002A14E3">
      <w:pPr>
        <w:pStyle w:val="AIKLAMA"/>
        <w:spacing w:after="0"/>
        <w:ind w:left="473"/>
      </w:pPr>
      <w:r w:rsidRPr="009F5017">
        <w:t>D) II ve III</w:t>
      </w:r>
    </w:p>
    <w:p w14:paraId="0941AD90" w14:textId="40173776" w:rsidR="009F5017" w:rsidRPr="009F5017" w:rsidRDefault="009F5017" w:rsidP="00557F72">
      <w:pPr>
        <w:pStyle w:val="SORUNOLUAIK"/>
        <w:spacing w:after="0"/>
        <w:rPr>
          <w:b/>
        </w:rPr>
      </w:pPr>
      <w:r w:rsidRPr="009F5017">
        <w:rPr>
          <w:b/>
        </w:rPr>
        <w:t xml:space="preserve">. I. </w:t>
      </w:r>
      <w:proofErr w:type="spellStart"/>
      <w:r w:rsidRPr="009F5017">
        <w:rPr>
          <w:b/>
        </w:rPr>
        <w:t>Arkadas</w:t>
      </w:r>
      <w:proofErr w:type="spellEnd"/>
      <w:r w:rsidRPr="009F5017">
        <w:rPr>
          <w:b/>
        </w:rPr>
        <w:t>̧ çevresi</w:t>
      </w:r>
    </w:p>
    <w:p w14:paraId="37AC2A88" w14:textId="77777777" w:rsidR="009F5017" w:rsidRDefault="009F5017" w:rsidP="00557F72">
      <w:pPr>
        <w:pStyle w:val="SORUMETN"/>
        <w:numPr>
          <w:ilvl w:val="0"/>
          <w:numId w:val="0"/>
        </w:numPr>
        <w:spacing w:after="0"/>
        <w:ind w:left="113"/>
      </w:pPr>
      <w:r>
        <w:t xml:space="preserve">II. Aile içi </w:t>
      </w:r>
      <w:proofErr w:type="spellStart"/>
      <w:r>
        <w:t>iletişim</w:t>
      </w:r>
      <w:proofErr w:type="spellEnd"/>
    </w:p>
    <w:p w14:paraId="62E8663E" w14:textId="77777777" w:rsidR="009F5017" w:rsidRDefault="009F5017" w:rsidP="00557F72">
      <w:pPr>
        <w:pStyle w:val="SORUMETN"/>
        <w:numPr>
          <w:ilvl w:val="0"/>
          <w:numId w:val="0"/>
        </w:numPr>
        <w:spacing w:after="0"/>
        <w:ind w:left="113"/>
      </w:pPr>
      <w:r>
        <w:t>III. Kişisel özellikler</w:t>
      </w:r>
    </w:p>
    <w:p w14:paraId="08A73344" w14:textId="77777777" w:rsidR="009F5017" w:rsidRDefault="009F5017" w:rsidP="00557F72">
      <w:pPr>
        <w:pStyle w:val="SORUMETN"/>
        <w:numPr>
          <w:ilvl w:val="0"/>
          <w:numId w:val="0"/>
        </w:numPr>
        <w:spacing w:after="0"/>
        <w:ind w:left="113"/>
      </w:pPr>
      <w:r>
        <w:t>IV. Kanunlar</w:t>
      </w:r>
    </w:p>
    <w:p w14:paraId="116669E9" w14:textId="77777777" w:rsidR="009F5017" w:rsidRDefault="009F5017" w:rsidP="00557F72">
      <w:pPr>
        <w:pStyle w:val="AIKMETN"/>
        <w:spacing w:before="0" w:after="0"/>
      </w:pPr>
      <w:r>
        <w:t xml:space="preserve">Yukarıdakilerden hangileri kötü </w:t>
      </w:r>
      <w:proofErr w:type="spellStart"/>
      <w:r>
        <w:t>alışkanlıklardan</w:t>
      </w:r>
      <w:proofErr w:type="spellEnd"/>
      <w:r>
        <w:t xml:space="preserve"> korunmada etkilidir?</w:t>
      </w:r>
    </w:p>
    <w:p w14:paraId="65CAAE91" w14:textId="38271BC8" w:rsidR="002A14E3" w:rsidRDefault="002A14E3" w:rsidP="002A14E3">
      <w:pPr>
        <w:pStyle w:val="AIKLAMA"/>
        <w:spacing w:after="0"/>
        <w:ind w:left="473"/>
      </w:pPr>
      <w:r>
        <w:t xml:space="preserve">A) </w:t>
      </w:r>
      <w:r w:rsidR="009F5017">
        <w:t xml:space="preserve">I ve II </w:t>
      </w:r>
      <w:r w:rsidR="00557F72">
        <w:t xml:space="preserve"> </w:t>
      </w:r>
    </w:p>
    <w:p w14:paraId="7CF870D1" w14:textId="77777777" w:rsidR="002A14E3" w:rsidRDefault="009F5017" w:rsidP="002A14E3">
      <w:pPr>
        <w:pStyle w:val="AIKLAMA"/>
        <w:spacing w:after="0"/>
        <w:ind w:left="473"/>
      </w:pPr>
      <w:r>
        <w:t xml:space="preserve">B) II ve III </w:t>
      </w:r>
      <w:r w:rsidR="00557F72">
        <w:t xml:space="preserve"> </w:t>
      </w:r>
    </w:p>
    <w:p w14:paraId="24D3034C" w14:textId="77777777" w:rsidR="002A14E3" w:rsidRDefault="009F5017" w:rsidP="002A14E3">
      <w:pPr>
        <w:pStyle w:val="AIKLAMA"/>
        <w:spacing w:after="0"/>
        <w:ind w:left="473"/>
      </w:pPr>
      <w:r>
        <w:t xml:space="preserve">C) I, II, III, IV </w:t>
      </w:r>
      <w:r w:rsidR="00557F72">
        <w:t xml:space="preserve"> </w:t>
      </w:r>
    </w:p>
    <w:p w14:paraId="1959C1A1" w14:textId="4E32379A" w:rsidR="009F5017" w:rsidRDefault="009F5017" w:rsidP="002A14E3">
      <w:pPr>
        <w:pStyle w:val="AIKLAMA"/>
        <w:spacing w:after="0"/>
        <w:ind w:left="473"/>
      </w:pPr>
      <w:r>
        <w:t>D) II ve IV</w:t>
      </w:r>
    </w:p>
    <w:p w14:paraId="7C8454FC" w14:textId="77777777" w:rsidR="00557F72" w:rsidRPr="00557F72" w:rsidRDefault="00557F72" w:rsidP="00557F72">
      <w:pPr>
        <w:pStyle w:val="SORUMETN"/>
        <w:numPr>
          <w:ilvl w:val="0"/>
          <w:numId w:val="0"/>
        </w:numPr>
        <w:spacing w:after="0"/>
        <w:ind w:left="113"/>
      </w:pPr>
    </w:p>
    <w:p w14:paraId="4A13CABE" w14:textId="77777777" w:rsidR="009F5017" w:rsidRPr="009F5017" w:rsidRDefault="009F5017" w:rsidP="00557F72">
      <w:pPr>
        <w:pStyle w:val="SORUNOLUBOLD"/>
        <w:spacing w:after="0"/>
        <w:rPr>
          <w:b/>
        </w:rPr>
      </w:pPr>
      <w:r w:rsidRPr="009F5017">
        <w:rPr>
          <w:b/>
        </w:rPr>
        <w:t>Aşağıdakilerden hangisi, alkollü içeceklerin yol açtığı sağlık sorunlarından biridir?</w:t>
      </w:r>
    </w:p>
    <w:p w14:paraId="7455ABDE" w14:textId="77777777" w:rsidR="009F5017" w:rsidRDefault="009F5017" w:rsidP="00557F72">
      <w:pPr>
        <w:pStyle w:val="AIKLAMA"/>
        <w:spacing w:after="0"/>
      </w:pPr>
      <w:r>
        <w:t>A) Trafik kazalarına sebep olması</w:t>
      </w:r>
    </w:p>
    <w:p w14:paraId="15AF637B" w14:textId="77777777" w:rsidR="009F5017" w:rsidRDefault="009F5017" w:rsidP="00557F72">
      <w:pPr>
        <w:pStyle w:val="AIKLAMA"/>
        <w:spacing w:after="0"/>
      </w:pPr>
      <w:r>
        <w:t>B) Aile içi şiddete neden olması</w:t>
      </w:r>
    </w:p>
    <w:p w14:paraId="048814AB" w14:textId="77777777" w:rsidR="009F5017" w:rsidRDefault="009F5017" w:rsidP="00557F72">
      <w:pPr>
        <w:pStyle w:val="AIKLAMA"/>
        <w:spacing w:after="0"/>
      </w:pPr>
      <w:r>
        <w:t>C) Beyin üzerinde tahribat yapması</w:t>
      </w:r>
    </w:p>
    <w:p w14:paraId="21F5FCEF" w14:textId="07CB4858" w:rsidR="009F5017" w:rsidRDefault="009F5017" w:rsidP="00557F72">
      <w:pPr>
        <w:pStyle w:val="AIKLAMA"/>
        <w:spacing w:after="0"/>
      </w:pPr>
      <w:r>
        <w:t>D) Cinayet ve yaralamalara neden olması</w:t>
      </w:r>
    </w:p>
    <w:p w14:paraId="1E09E434" w14:textId="77777777" w:rsidR="00557F72" w:rsidRPr="00557F72" w:rsidRDefault="00557F72" w:rsidP="00557F72">
      <w:pPr>
        <w:pStyle w:val="SORUMETN"/>
        <w:numPr>
          <w:ilvl w:val="0"/>
          <w:numId w:val="0"/>
        </w:numPr>
        <w:spacing w:after="0"/>
        <w:ind w:left="113"/>
      </w:pPr>
    </w:p>
    <w:p w14:paraId="6791B556" w14:textId="77777777" w:rsidR="009F5017" w:rsidRDefault="009F5017" w:rsidP="00557F72">
      <w:pPr>
        <w:pStyle w:val="SORUNOLUAIK"/>
        <w:spacing w:after="0"/>
      </w:pPr>
      <w:r>
        <w:t>“Bu maddeler çok tehlikelidir. Bir kez kullanmakla bile bağımlılık yapmaktadır. Bu maddelere bir kez başlayan kişinin kurtulması neredeyse imkânsızdır. İnsanı ölüme kadar götürmektedir. Bu maddeleri kullanan kişilerde çarpıntı, nabızda artma, titremeler, hayal görme ve sinir bozuklukları ortaya çıkar. Ayrıca ruhsal gerginlik, sinirlilik, uykusuzluk gibi sorunlar görülür. Mekân, zaman, şahıs ve cisimleri doğru algılama zorluğu yaşanır.”</w:t>
      </w:r>
    </w:p>
    <w:p w14:paraId="5BE68666" w14:textId="77777777" w:rsidR="009F5017" w:rsidRDefault="009F5017" w:rsidP="00557F72">
      <w:pPr>
        <w:pStyle w:val="SORUMETN"/>
        <w:numPr>
          <w:ilvl w:val="0"/>
          <w:numId w:val="0"/>
        </w:numPr>
        <w:spacing w:after="0"/>
        <w:ind w:left="113"/>
      </w:pPr>
      <w:r>
        <w:t>Yukarıda hangi zararlı alışkanlıktan söz edilmektedir?</w:t>
      </w:r>
    </w:p>
    <w:p w14:paraId="7415F639" w14:textId="77777777" w:rsidR="009F5017" w:rsidRDefault="009F5017" w:rsidP="00557F72">
      <w:pPr>
        <w:pStyle w:val="AIKLAMA"/>
        <w:spacing w:after="0"/>
      </w:pPr>
      <w:r>
        <w:t>A) Uyuşturucu B) Alkollü içki</w:t>
      </w:r>
    </w:p>
    <w:p w14:paraId="3B764046" w14:textId="428C90E6" w:rsidR="009F5017" w:rsidRDefault="009F5017" w:rsidP="00557F72">
      <w:pPr>
        <w:pStyle w:val="AIKLAMA"/>
        <w:spacing w:after="0"/>
      </w:pPr>
      <w:r>
        <w:t xml:space="preserve"> C) </w:t>
      </w:r>
      <w:proofErr w:type="gramStart"/>
      <w:r>
        <w:t>Sigara        D</w:t>
      </w:r>
      <w:proofErr w:type="gramEnd"/>
      <w:r>
        <w:t>) Kumar</w:t>
      </w:r>
    </w:p>
    <w:p w14:paraId="251B293E" w14:textId="77777777" w:rsidR="00557F72" w:rsidRPr="00557F72" w:rsidRDefault="00557F72" w:rsidP="00557F72">
      <w:pPr>
        <w:pStyle w:val="SEENEKLER"/>
        <w:numPr>
          <w:ilvl w:val="0"/>
          <w:numId w:val="0"/>
        </w:numPr>
      </w:pPr>
    </w:p>
    <w:p w14:paraId="66D29CE8" w14:textId="77777777" w:rsidR="009F5017" w:rsidRPr="009F5017" w:rsidRDefault="009F5017" w:rsidP="00557F72">
      <w:pPr>
        <w:pStyle w:val="SORUNOLUAIK"/>
        <w:spacing w:after="0"/>
        <w:rPr>
          <w:b/>
        </w:rPr>
      </w:pPr>
      <w:r w:rsidRPr="009F5017">
        <w:rPr>
          <w:b/>
        </w:rPr>
        <w:t>Hz. Yahya (</w:t>
      </w:r>
      <w:proofErr w:type="spellStart"/>
      <w:r w:rsidRPr="009F5017">
        <w:rPr>
          <w:b/>
        </w:rPr>
        <w:t>a.s</w:t>
      </w:r>
      <w:proofErr w:type="spellEnd"/>
      <w:r w:rsidRPr="009F5017">
        <w:rPr>
          <w:b/>
        </w:rPr>
        <w:t>.) ile ilgili aşağıda verilen bilgilerden hangisi yanlıştır?</w:t>
      </w:r>
    </w:p>
    <w:p w14:paraId="38DA65FF" w14:textId="77777777" w:rsidR="009F5017" w:rsidRDefault="009F5017" w:rsidP="00557F72">
      <w:pPr>
        <w:pStyle w:val="AIKLAMA"/>
        <w:spacing w:after="0"/>
      </w:pPr>
      <w:r>
        <w:t>A) Hz. Zekeriya’nın (</w:t>
      </w:r>
      <w:proofErr w:type="spellStart"/>
      <w:r>
        <w:t>a.s</w:t>
      </w:r>
      <w:proofErr w:type="spellEnd"/>
      <w:r>
        <w:t>.) oğludur.</w:t>
      </w:r>
    </w:p>
    <w:p w14:paraId="2D87A8D3" w14:textId="77777777" w:rsidR="009F5017" w:rsidRDefault="009F5017" w:rsidP="00557F72">
      <w:pPr>
        <w:pStyle w:val="AIKLAMA"/>
        <w:spacing w:after="0"/>
      </w:pPr>
      <w:r>
        <w:t>B) İsrailoğullarına peygamber olarak gönderilmiştir.</w:t>
      </w:r>
    </w:p>
    <w:p w14:paraId="4864818A" w14:textId="77777777" w:rsidR="009F5017" w:rsidRDefault="009F5017" w:rsidP="00557F72">
      <w:pPr>
        <w:pStyle w:val="AIKLAMA"/>
        <w:spacing w:after="0"/>
      </w:pPr>
      <w:r>
        <w:t>C) Hz. İsa’nın (</w:t>
      </w:r>
      <w:proofErr w:type="spellStart"/>
      <w:r>
        <w:t>a.s</w:t>
      </w:r>
      <w:proofErr w:type="spellEnd"/>
      <w:r>
        <w:t>.) kardeşidir.</w:t>
      </w:r>
    </w:p>
    <w:p w14:paraId="74F52354" w14:textId="52CA71A2" w:rsidR="009F5017" w:rsidRDefault="009F5017" w:rsidP="00557F72">
      <w:pPr>
        <w:pStyle w:val="AIKLAMA"/>
        <w:spacing w:after="0"/>
      </w:pPr>
      <w:r>
        <w:t>D) Kudüs’te doğmuş ve yaşamıştır.</w:t>
      </w:r>
    </w:p>
    <w:p w14:paraId="1CA4930B" w14:textId="77777777" w:rsidR="00557F72" w:rsidRPr="00557F72" w:rsidRDefault="00557F72" w:rsidP="00557F72">
      <w:pPr>
        <w:pStyle w:val="SORUMETN"/>
        <w:numPr>
          <w:ilvl w:val="0"/>
          <w:numId w:val="0"/>
        </w:numPr>
        <w:ind w:left="113"/>
      </w:pPr>
    </w:p>
    <w:p w14:paraId="6BFE49FF" w14:textId="77777777" w:rsidR="009F5017" w:rsidRPr="009F5017" w:rsidRDefault="009F5017" w:rsidP="00557F72">
      <w:pPr>
        <w:pStyle w:val="SORUNOLUAIK"/>
        <w:spacing w:after="0"/>
      </w:pPr>
      <w:r w:rsidRPr="009F5017">
        <w:t>Aşağıdakilerden hangisi, İslam’ın içki, sigara ve uyuşturucu gibi zararlı alışkanlıkları yasaklama nedenleri arasında yer almaz?</w:t>
      </w:r>
    </w:p>
    <w:p w14:paraId="1569B579" w14:textId="77777777" w:rsidR="009F5017" w:rsidRPr="009F5017" w:rsidRDefault="009F5017" w:rsidP="00557F72">
      <w:pPr>
        <w:pStyle w:val="AIKLAMA"/>
        <w:spacing w:after="0"/>
      </w:pPr>
      <w:r w:rsidRPr="009F5017">
        <w:t>A) İnsan sağlığı açısından birçok zarara yol açması</w:t>
      </w:r>
    </w:p>
    <w:p w14:paraId="1363A3EC" w14:textId="77777777" w:rsidR="009F5017" w:rsidRPr="009F5017" w:rsidRDefault="009F5017" w:rsidP="00557F72">
      <w:pPr>
        <w:pStyle w:val="AIKLAMA"/>
        <w:spacing w:after="0"/>
      </w:pPr>
      <w:r w:rsidRPr="009F5017">
        <w:t>B) Toplumsal hayatta olumsuzluklara neden olması</w:t>
      </w:r>
    </w:p>
    <w:p w14:paraId="70945AB7" w14:textId="77777777" w:rsidR="009F5017" w:rsidRPr="009F5017" w:rsidRDefault="009F5017" w:rsidP="00557F72">
      <w:pPr>
        <w:pStyle w:val="AIKLAMA"/>
        <w:spacing w:after="0"/>
      </w:pPr>
      <w:r w:rsidRPr="009F5017">
        <w:t>C) İnsanın saygınlık ve onurunu zedelemesi</w:t>
      </w:r>
    </w:p>
    <w:p w14:paraId="67F943E5" w14:textId="0852A3BC" w:rsidR="00557F72" w:rsidRPr="00557F72" w:rsidRDefault="009F5017" w:rsidP="00557F72">
      <w:pPr>
        <w:pStyle w:val="AIKLAMA"/>
        <w:spacing w:after="0"/>
      </w:pPr>
      <w:r w:rsidRPr="009F5017">
        <w:t>D) İnsana sıkıntılarını sadece geçici olarak unutturması</w:t>
      </w:r>
    </w:p>
    <w:p w14:paraId="21731F1B" w14:textId="77777777" w:rsidR="00557F72" w:rsidRPr="00557F72" w:rsidRDefault="00557F72" w:rsidP="00557F72">
      <w:pPr>
        <w:pStyle w:val="SEENEKLER"/>
        <w:numPr>
          <w:ilvl w:val="0"/>
          <w:numId w:val="0"/>
        </w:numPr>
        <w:ind w:left="530"/>
      </w:pPr>
    </w:p>
    <w:p w14:paraId="20CE2FCC" w14:textId="77777777" w:rsidR="00557F72" w:rsidRDefault="00557F72" w:rsidP="00557F72">
      <w:pPr>
        <w:pStyle w:val="SORUNOLUAIK"/>
        <w:spacing w:after="0"/>
      </w:pPr>
      <w:r>
        <w:t xml:space="preserve">“Her sarhoş edici haramdır. Çok içildiği zaman sarhoş eden şeyin azı da haramdır.” </w:t>
      </w:r>
    </w:p>
    <w:p w14:paraId="210C58AA" w14:textId="77777777" w:rsidR="00557F72" w:rsidRDefault="00557F72" w:rsidP="00557F72">
      <w:pPr>
        <w:pStyle w:val="SORUMETN"/>
        <w:numPr>
          <w:ilvl w:val="0"/>
          <w:numId w:val="0"/>
        </w:numPr>
        <w:spacing w:after="0"/>
        <w:ind w:left="113"/>
      </w:pPr>
      <w:r>
        <w:t xml:space="preserve">Bu hadisten, </w:t>
      </w:r>
    </w:p>
    <w:p w14:paraId="71B22408" w14:textId="77777777" w:rsidR="00557F72" w:rsidRDefault="00557F72" w:rsidP="00557F72">
      <w:pPr>
        <w:pStyle w:val="SORUMETN"/>
        <w:numPr>
          <w:ilvl w:val="0"/>
          <w:numId w:val="0"/>
        </w:numPr>
        <w:spacing w:after="0"/>
        <w:ind w:left="113"/>
      </w:pPr>
      <w:r>
        <w:t xml:space="preserve">I. Sarhoş eden her içecek haramdır. </w:t>
      </w:r>
    </w:p>
    <w:p w14:paraId="5A1D4289" w14:textId="77777777" w:rsidR="00557F72" w:rsidRDefault="00557F72" w:rsidP="00557F72">
      <w:pPr>
        <w:pStyle w:val="SORUMETN"/>
        <w:numPr>
          <w:ilvl w:val="0"/>
          <w:numId w:val="0"/>
        </w:numPr>
        <w:spacing w:after="0"/>
        <w:ind w:left="113"/>
      </w:pPr>
      <w:r>
        <w:t xml:space="preserve">II. Çoğu haram olanın azı da haramdır. </w:t>
      </w:r>
    </w:p>
    <w:p w14:paraId="2F8E76E2" w14:textId="77777777" w:rsidR="00557F72" w:rsidRDefault="00557F72" w:rsidP="00557F72">
      <w:pPr>
        <w:pStyle w:val="SORUMETN"/>
        <w:numPr>
          <w:ilvl w:val="0"/>
          <w:numId w:val="0"/>
        </w:numPr>
        <w:spacing w:after="0"/>
        <w:ind w:left="113"/>
      </w:pPr>
      <w:r>
        <w:t xml:space="preserve">III. Bir şeyin haram olması için Kur’an’da geçmesi şarttır. </w:t>
      </w:r>
    </w:p>
    <w:p w14:paraId="07739246" w14:textId="77777777" w:rsidR="00557F72" w:rsidRDefault="00557F72" w:rsidP="00557F72">
      <w:pPr>
        <w:pStyle w:val="SORUMETN"/>
        <w:numPr>
          <w:ilvl w:val="0"/>
          <w:numId w:val="0"/>
        </w:numPr>
        <w:spacing w:after="0"/>
        <w:ind w:left="113"/>
      </w:pPr>
      <w:proofErr w:type="gramStart"/>
      <w:r>
        <w:t>ilkelerinden</w:t>
      </w:r>
      <w:proofErr w:type="gramEnd"/>
      <w:r>
        <w:t xml:space="preserve"> hangileri çıkarılamaz? </w:t>
      </w:r>
    </w:p>
    <w:p w14:paraId="77BF368E" w14:textId="77777777" w:rsidR="00557F72" w:rsidRDefault="00557F72" w:rsidP="00557F72">
      <w:pPr>
        <w:pStyle w:val="AIKLAMA"/>
        <w:spacing w:after="0"/>
      </w:pPr>
      <w:r>
        <w:t xml:space="preserve">A) Yalnız I. </w:t>
      </w:r>
      <w:r>
        <w:tab/>
        <w:t xml:space="preserve">B) Yalnız III. </w:t>
      </w:r>
    </w:p>
    <w:p w14:paraId="50E14444" w14:textId="656026A8" w:rsidR="00557F72" w:rsidRDefault="00557F72" w:rsidP="00557F72">
      <w:pPr>
        <w:pStyle w:val="AIKLAMA"/>
        <w:spacing w:after="0"/>
      </w:pPr>
      <w:r>
        <w:t xml:space="preserve">C) I ve II. </w:t>
      </w:r>
      <w:r>
        <w:tab/>
        <w:t xml:space="preserve">D) II ve III. </w:t>
      </w:r>
    </w:p>
    <w:p w14:paraId="053D52F7" w14:textId="77777777" w:rsidR="00557F72" w:rsidRDefault="00557F72" w:rsidP="00557F72">
      <w:pPr>
        <w:pStyle w:val="SORUMETN"/>
        <w:numPr>
          <w:ilvl w:val="0"/>
          <w:numId w:val="0"/>
        </w:numPr>
        <w:ind w:left="113"/>
      </w:pPr>
    </w:p>
    <w:p w14:paraId="7BEFF858" w14:textId="77777777" w:rsidR="002A14E3" w:rsidRDefault="002A14E3" w:rsidP="002A14E3">
      <w:pPr>
        <w:pStyle w:val="SEENEKLER"/>
        <w:numPr>
          <w:ilvl w:val="0"/>
          <w:numId w:val="0"/>
        </w:numPr>
        <w:ind w:left="530"/>
      </w:pPr>
    </w:p>
    <w:p w14:paraId="55B78E7F" w14:textId="77777777" w:rsidR="002A14E3" w:rsidRDefault="002A14E3" w:rsidP="002A14E3">
      <w:pPr>
        <w:pStyle w:val="SEENEKLER"/>
        <w:numPr>
          <w:ilvl w:val="0"/>
          <w:numId w:val="0"/>
        </w:numPr>
        <w:ind w:left="530"/>
      </w:pPr>
    </w:p>
    <w:p w14:paraId="7DE275CD" w14:textId="77777777" w:rsidR="002A14E3" w:rsidRPr="002A14E3" w:rsidRDefault="002A14E3" w:rsidP="002A14E3">
      <w:pPr>
        <w:pStyle w:val="SEENEKLER"/>
        <w:numPr>
          <w:ilvl w:val="0"/>
          <w:numId w:val="0"/>
        </w:numPr>
        <w:ind w:left="530"/>
      </w:pPr>
    </w:p>
    <w:p w14:paraId="102E00B1" w14:textId="33E17445" w:rsidR="00557F72" w:rsidRDefault="00557F72" w:rsidP="00557F72">
      <w:pPr>
        <w:pStyle w:val="SORUNOLUAIK"/>
        <w:spacing w:after="0"/>
      </w:pPr>
      <w:r>
        <w:t xml:space="preserve">Aşağıdaki hadislerden hangisinin konusu </w:t>
      </w:r>
      <w:proofErr w:type="spellStart"/>
      <w:r>
        <w:t>diğerlerin¬den</w:t>
      </w:r>
      <w:proofErr w:type="spellEnd"/>
      <w:r>
        <w:t xml:space="preserve"> farklıdır? </w:t>
      </w:r>
    </w:p>
    <w:p w14:paraId="4FDD38CD" w14:textId="77777777" w:rsidR="00557F72" w:rsidRDefault="00557F72" w:rsidP="00557F72">
      <w:pPr>
        <w:pStyle w:val="AIKLAMA"/>
        <w:spacing w:after="0"/>
      </w:pPr>
      <w:r>
        <w:t xml:space="preserve">A) “İçki ilaç değil hastalıktır.” </w:t>
      </w:r>
    </w:p>
    <w:p w14:paraId="74D8FAA5" w14:textId="77777777" w:rsidR="00557F72" w:rsidRDefault="00557F72" w:rsidP="00557F72">
      <w:pPr>
        <w:pStyle w:val="AIKLAMA"/>
        <w:spacing w:after="0"/>
      </w:pPr>
      <w:r>
        <w:t xml:space="preserve">B) “İçki içme çünkü içki her kötülüğün anahtarıdır.” </w:t>
      </w:r>
    </w:p>
    <w:p w14:paraId="4314748B" w14:textId="77777777" w:rsidR="00557F72" w:rsidRDefault="00557F72" w:rsidP="00557F72">
      <w:pPr>
        <w:pStyle w:val="AIKLAMA"/>
        <w:spacing w:after="0"/>
      </w:pPr>
      <w:r>
        <w:t xml:space="preserve">C) “Yediklerine dikkat et ki duaların kabul edilsin.” </w:t>
      </w:r>
    </w:p>
    <w:p w14:paraId="70ADE5C0" w14:textId="480F26DC" w:rsidR="00557F72" w:rsidRPr="00557F72" w:rsidRDefault="00557F72" w:rsidP="00557F72">
      <w:pPr>
        <w:pStyle w:val="AIKLAMA"/>
        <w:spacing w:after="0"/>
      </w:pPr>
      <w:r>
        <w:t>D) Sarhoş eden her şey içkidir ve sarhoş eden her şey haramdır.”</w:t>
      </w:r>
    </w:p>
    <w:p w14:paraId="38E8328E" w14:textId="77777777" w:rsidR="00557F72" w:rsidRDefault="00557F72" w:rsidP="00557F72">
      <w:pPr>
        <w:pStyle w:val="SEENEKLER"/>
        <w:numPr>
          <w:ilvl w:val="0"/>
          <w:numId w:val="0"/>
        </w:numPr>
        <w:ind w:left="530"/>
      </w:pPr>
    </w:p>
    <w:p w14:paraId="31B039E6" w14:textId="77777777" w:rsidR="00557F72" w:rsidRDefault="00557F72" w:rsidP="00557F72">
      <w:pPr>
        <w:pStyle w:val="SEENEKLER"/>
        <w:numPr>
          <w:ilvl w:val="0"/>
          <w:numId w:val="0"/>
        </w:numPr>
        <w:ind w:left="530"/>
      </w:pPr>
    </w:p>
    <w:p w14:paraId="50A9F469" w14:textId="77777777" w:rsidR="00557F72" w:rsidRDefault="00557F72" w:rsidP="00557F72">
      <w:pPr>
        <w:pStyle w:val="SEENEKLER"/>
        <w:numPr>
          <w:ilvl w:val="0"/>
          <w:numId w:val="0"/>
        </w:numPr>
        <w:ind w:left="530"/>
      </w:pPr>
    </w:p>
    <w:p w14:paraId="23124167" w14:textId="77777777" w:rsidR="00557F72" w:rsidRDefault="00557F72" w:rsidP="00557F72">
      <w:pPr>
        <w:pStyle w:val="SEENEKLER"/>
        <w:numPr>
          <w:ilvl w:val="0"/>
          <w:numId w:val="0"/>
        </w:numPr>
        <w:ind w:left="530"/>
      </w:pPr>
    </w:p>
    <w:p w14:paraId="0E63DD6B" w14:textId="77777777" w:rsidR="00557F72" w:rsidRDefault="00557F72" w:rsidP="00557F72">
      <w:pPr>
        <w:pStyle w:val="SEENEKLER"/>
        <w:numPr>
          <w:ilvl w:val="0"/>
          <w:numId w:val="0"/>
        </w:numPr>
        <w:ind w:left="530"/>
      </w:pPr>
    </w:p>
    <w:p w14:paraId="5CCC5CC2" w14:textId="77777777" w:rsidR="00557F72" w:rsidRDefault="00557F72" w:rsidP="00557F72">
      <w:pPr>
        <w:pStyle w:val="SORUNOLUAIK"/>
        <w:spacing w:after="0"/>
      </w:pPr>
      <w:r>
        <w:t xml:space="preserve">Ey iman edenler! İçki, kumar, dikili taşlar(putlar), fal </w:t>
      </w:r>
      <w:proofErr w:type="spellStart"/>
      <w:r>
        <w:t>okla¬rı</w:t>
      </w:r>
      <w:proofErr w:type="spellEnd"/>
      <w:r>
        <w:t xml:space="preserve"> şeytan işi iğrenç şeylerdir. Bunlardan kaçının ki </w:t>
      </w:r>
      <w:proofErr w:type="spellStart"/>
      <w:r>
        <w:t>kurtulu¬şa</w:t>
      </w:r>
      <w:proofErr w:type="spellEnd"/>
      <w:r>
        <w:t xml:space="preserve"> eresiniz.’’ (Mâide suresi, 90. ayet) </w:t>
      </w:r>
    </w:p>
    <w:p w14:paraId="270F78D6" w14:textId="77777777" w:rsidR="00557F72" w:rsidRDefault="00557F72" w:rsidP="00557F72">
      <w:pPr>
        <w:pStyle w:val="SORUMETN"/>
        <w:numPr>
          <w:ilvl w:val="0"/>
          <w:numId w:val="0"/>
        </w:numPr>
        <w:spacing w:after="0"/>
        <w:ind w:left="113"/>
      </w:pPr>
      <w:r>
        <w:t xml:space="preserve">Bu ayetten </w:t>
      </w:r>
    </w:p>
    <w:p w14:paraId="179B74F9" w14:textId="77777777" w:rsidR="00557F72" w:rsidRDefault="00557F72" w:rsidP="00557F72">
      <w:pPr>
        <w:pStyle w:val="AIKMETN"/>
        <w:spacing w:before="0" w:after="0"/>
      </w:pPr>
      <w:r>
        <w:t xml:space="preserve">I. Falcılık, kumar gibi işler emeksiz para kazanma yollarıdır. </w:t>
      </w:r>
    </w:p>
    <w:p w14:paraId="41E33605" w14:textId="77777777" w:rsidR="00557F72" w:rsidRDefault="00557F72" w:rsidP="00557F72">
      <w:pPr>
        <w:pStyle w:val="AIKMETN"/>
        <w:spacing w:before="0" w:after="0"/>
      </w:pPr>
      <w:r>
        <w:t xml:space="preserve">II. Şeytan, insanın kötü alışkanlık edinmesini istemektedir. </w:t>
      </w:r>
    </w:p>
    <w:p w14:paraId="449C352F" w14:textId="77777777" w:rsidR="00557F72" w:rsidRDefault="00557F72" w:rsidP="00557F72">
      <w:pPr>
        <w:pStyle w:val="AIKMETN"/>
        <w:spacing w:before="0" w:after="0"/>
      </w:pPr>
      <w:r>
        <w:t xml:space="preserve">III. Mümin, Allah’ın hoşlanmadığı işlerden uzak durmalıdır. </w:t>
      </w:r>
    </w:p>
    <w:p w14:paraId="37B11DF9" w14:textId="77777777" w:rsidR="00557F72" w:rsidRDefault="00557F72" w:rsidP="00557F72">
      <w:pPr>
        <w:pStyle w:val="SORUMETN"/>
        <w:numPr>
          <w:ilvl w:val="0"/>
          <w:numId w:val="0"/>
        </w:numPr>
        <w:spacing w:after="0"/>
        <w:ind w:left="113"/>
      </w:pPr>
      <w:proofErr w:type="gramStart"/>
      <w:r>
        <w:t>sonuçlarından</w:t>
      </w:r>
      <w:proofErr w:type="gramEnd"/>
      <w:r>
        <w:t xml:space="preserve"> hangilerine ulaşılabilir? </w:t>
      </w:r>
    </w:p>
    <w:p w14:paraId="20D7A164" w14:textId="77777777" w:rsidR="00557F72" w:rsidRDefault="00557F72" w:rsidP="00557F72">
      <w:pPr>
        <w:pStyle w:val="AIKLAMA"/>
        <w:spacing w:after="0"/>
      </w:pPr>
      <w:r>
        <w:t xml:space="preserve">A) Yalnız I. </w:t>
      </w:r>
      <w:r>
        <w:tab/>
        <w:t xml:space="preserve">B) Yalnız III. </w:t>
      </w:r>
    </w:p>
    <w:p w14:paraId="6B3647CA" w14:textId="0B573B32" w:rsidR="00557F72" w:rsidRPr="00557F72" w:rsidRDefault="00557F72" w:rsidP="00557F72">
      <w:pPr>
        <w:pStyle w:val="AIKLAMA"/>
        <w:spacing w:after="0"/>
      </w:pPr>
      <w:r>
        <w:t xml:space="preserve">C) I ve II. </w:t>
      </w:r>
      <w:r>
        <w:tab/>
        <w:t>D) II ve III.</w:t>
      </w:r>
    </w:p>
    <w:p w14:paraId="26861B1E" w14:textId="77777777" w:rsidR="00557F72" w:rsidRDefault="00557F72" w:rsidP="00557F72">
      <w:pPr>
        <w:pStyle w:val="SORUMETN"/>
        <w:numPr>
          <w:ilvl w:val="0"/>
          <w:numId w:val="0"/>
        </w:numPr>
        <w:spacing w:after="0"/>
        <w:ind w:left="113"/>
      </w:pPr>
    </w:p>
    <w:p w14:paraId="19E7E4CF" w14:textId="77777777" w:rsidR="002A14E3" w:rsidRDefault="002A14E3" w:rsidP="002A14E3">
      <w:pPr>
        <w:pStyle w:val="SEENEKLER"/>
        <w:numPr>
          <w:ilvl w:val="0"/>
          <w:numId w:val="0"/>
        </w:numPr>
        <w:ind w:left="530"/>
      </w:pPr>
    </w:p>
    <w:p w14:paraId="68CF8546" w14:textId="77777777" w:rsidR="002A14E3" w:rsidRPr="002A14E3" w:rsidRDefault="002A14E3" w:rsidP="002A14E3">
      <w:pPr>
        <w:pStyle w:val="SEENEKLER"/>
        <w:numPr>
          <w:ilvl w:val="0"/>
          <w:numId w:val="0"/>
        </w:numPr>
        <w:ind w:left="530"/>
      </w:pPr>
    </w:p>
    <w:p w14:paraId="1366ED1F" w14:textId="77777777" w:rsidR="00557F72" w:rsidRPr="00557F72" w:rsidRDefault="00557F72" w:rsidP="00557F72">
      <w:pPr>
        <w:pStyle w:val="SORUNOLUAIK"/>
        <w:spacing w:after="0"/>
      </w:pPr>
      <w:r w:rsidRPr="00557F72">
        <w:t xml:space="preserve">. İslam; aklı, canı, nesli, malı ve dini korumayı amaçlayan bir dindir. </w:t>
      </w:r>
    </w:p>
    <w:p w14:paraId="6EA37AF3" w14:textId="77777777" w:rsidR="00557F72" w:rsidRPr="00557F72" w:rsidRDefault="00557F72" w:rsidP="00557F72">
      <w:pPr>
        <w:pStyle w:val="AIKLAMA"/>
        <w:spacing w:after="0"/>
      </w:pPr>
      <w:r w:rsidRPr="00557F72">
        <w:t xml:space="preserve">Buna göre alkol ve uyuşturucu, aşağıdakilerden </w:t>
      </w:r>
      <w:proofErr w:type="spellStart"/>
      <w:r w:rsidRPr="00557F72">
        <w:t>han¬gisine</w:t>
      </w:r>
      <w:proofErr w:type="spellEnd"/>
      <w:r w:rsidRPr="00557F72">
        <w:t xml:space="preserve"> diğerlerinden önce zarar verir? </w:t>
      </w:r>
    </w:p>
    <w:p w14:paraId="57E5022F" w14:textId="77777777" w:rsidR="00557F72" w:rsidRDefault="00557F72" w:rsidP="00557F72">
      <w:pPr>
        <w:pStyle w:val="AIKLAMA"/>
        <w:spacing w:after="0"/>
      </w:pPr>
      <w:r w:rsidRPr="00557F72">
        <w:t>A) Ak</w:t>
      </w:r>
      <w:r>
        <w:t xml:space="preserve">la </w:t>
      </w:r>
      <w:r>
        <w:tab/>
        <w:t xml:space="preserve">     </w:t>
      </w:r>
    </w:p>
    <w:p w14:paraId="7CEE4193" w14:textId="77777777" w:rsidR="00557F72" w:rsidRDefault="00557F72" w:rsidP="00557F72">
      <w:pPr>
        <w:pStyle w:val="AIKLAMA"/>
        <w:spacing w:after="0"/>
      </w:pPr>
      <w:r>
        <w:t xml:space="preserve">B) Dine </w:t>
      </w:r>
      <w:r>
        <w:tab/>
      </w:r>
    </w:p>
    <w:p w14:paraId="24ADEECD" w14:textId="77777777" w:rsidR="00557F72" w:rsidRDefault="00557F72" w:rsidP="00557F72">
      <w:pPr>
        <w:pStyle w:val="AIKLAMA"/>
        <w:spacing w:after="0"/>
      </w:pPr>
      <w:r>
        <w:t xml:space="preserve">C) Cana </w:t>
      </w:r>
      <w:r>
        <w:tab/>
        <w:t xml:space="preserve"> </w:t>
      </w:r>
    </w:p>
    <w:p w14:paraId="60BA2AE3" w14:textId="3FAEF1E9" w:rsidR="00C150A7" w:rsidRDefault="00557F72" w:rsidP="00557F72">
      <w:pPr>
        <w:pStyle w:val="AIKLAMA"/>
        <w:spacing w:after="0"/>
      </w:pPr>
      <w:r>
        <w:t>D)</w:t>
      </w:r>
      <w:r w:rsidRPr="00557F72">
        <w:t>Nesle</w:t>
      </w:r>
    </w:p>
    <w:p w14:paraId="70A9C125" w14:textId="77777777" w:rsidR="00557F72" w:rsidRDefault="00557F72" w:rsidP="00557F72">
      <w:pPr>
        <w:pStyle w:val="SORUMETN"/>
        <w:numPr>
          <w:ilvl w:val="0"/>
          <w:numId w:val="0"/>
        </w:numPr>
        <w:ind w:left="113"/>
      </w:pPr>
    </w:p>
    <w:p w14:paraId="5EB1DF47" w14:textId="77777777" w:rsidR="002A14E3" w:rsidRPr="002A14E3" w:rsidRDefault="002A14E3" w:rsidP="002A14E3">
      <w:pPr>
        <w:pStyle w:val="SEENEKLER"/>
        <w:numPr>
          <w:ilvl w:val="0"/>
          <w:numId w:val="0"/>
        </w:numPr>
        <w:ind w:left="530"/>
      </w:pPr>
    </w:p>
    <w:p w14:paraId="5D2CA3B3" w14:textId="34B7E02F" w:rsidR="00557F72" w:rsidRDefault="00557F72" w:rsidP="00557F72">
      <w:pPr>
        <w:pStyle w:val="Stil1"/>
        <w:spacing w:after="0"/>
      </w:pPr>
      <w:r>
        <w:t xml:space="preserve"> “Ey İman edenler! Mallarınızı aranızda haksızlıkla değil, kar-</w:t>
      </w:r>
      <w:proofErr w:type="spellStart"/>
      <w:r>
        <w:t>şılıklı</w:t>
      </w:r>
      <w:proofErr w:type="spellEnd"/>
      <w:r>
        <w:t xml:space="preserve"> rıza ile yapılan ticaretle yiyin, haram yiyerek kendinizi mahvetmeyin. Allah şüphesiz ki size merhamet eder.” </w:t>
      </w:r>
    </w:p>
    <w:p w14:paraId="1490EC7C" w14:textId="77777777" w:rsidR="00557F72" w:rsidRDefault="00557F72" w:rsidP="00557F72">
      <w:pPr>
        <w:pStyle w:val="SORUMETN"/>
        <w:numPr>
          <w:ilvl w:val="0"/>
          <w:numId w:val="0"/>
        </w:numPr>
        <w:spacing w:after="0"/>
        <w:ind w:left="113"/>
      </w:pPr>
      <w:r>
        <w:t xml:space="preserve">(Nisa suresi, 29. ayet) </w:t>
      </w:r>
    </w:p>
    <w:p w14:paraId="16CD1E73" w14:textId="77777777" w:rsidR="00557F72" w:rsidRDefault="00557F72" w:rsidP="00557F72">
      <w:pPr>
        <w:pStyle w:val="SORUMETN"/>
        <w:numPr>
          <w:ilvl w:val="0"/>
          <w:numId w:val="0"/>
        </w:numPr>
        <w:spacing w:after="0"/>
        <w:ind w:left="113"/>
      </w:pPr>
      <w:r>
        <w:t xml:space="preserve">Bu ayetten aşağıdaki yargıların hangisine ulaşılamaz? </w:t>
      </w:r>
    </w:p>
    <w:p w14:paraId="5615ED9B" w14:textId="77777777" w:rsidR="00557F72" w:rsidRDefault="00557F72" w:rsidP="00557F72">
      <w:pPr>
        <w:pStyle w:val="AIKLAMA"/>
        <w:spacing w:after="0"/>
      </w:pPr>
      <w:r>
        <w:t xml:space="preserve">A) Alışveriş, ahlaka ve hukuka uygun olarak yapılmalıdır. </w:t>
      </w:r>
    </w:p>
    <w:p w14:paraId="22492642" w14:textId="77777777" w:rsidR="00557F72" w:rsidRDefault="00557F72" w:rsidP="00557F72">
      <w:pPr>
        <w:pStyle w:val="AIKLAMA"/>
        <w:spacing w:after="0"/>
      </w:pPr>
      <w:r>
        <w:t xml:space="preserve">B) Haksızlık yapan kendisine zarar verdiğini bilmelidir. </w:t>
      </w:r>
    </w:p>
    <w:p w14:paraId="6B4D685F" w14:textId="77777777" w:rsidR="00557F72" w:rsidRDefault="00557F72" w:rsidP="00557F72">
      <w:pPr>
        <w:pStyle w:val="AIKLAMA"/>
        <w:spacing w:after="0"/>
      </w:pPr>
      <w:r>
        <w:t xml:space="preserve">C) Kazanç getirmeyen alışverişten uzak durulmalıdır. </w:t>
      </w:r>
    </w:p>
    <w:p w14:paraId="35833D67" w14:textId="13A9FFC6" w:rsidR="00557F72" w:rsidRDefault="00557F72" w:rsidP="00557F72">
      <w:pPr>
        <w:pStyle w:val="AIKLAMA"/>
        <w:spacing w:after="0"/>
      </w:pPr>
      <w:r>
        <w:t>D) Hiç kimse hakkı olmayan mala göz dikmemelidir.</w:t>
      </w:r>
    </w:p>
    <w:p w14:paraId="223CA2EB" w14:textId="77777777" w:rsidR="00557F72" w:rsidRDefault="00557F72" w:rsidP="00557F72">
      <w:pPr>
        <w:pStyle w:val="SORUMETN"/>
        <w:numPr>
          <w:ilvl w:val="0"/>
          <w:numId w:val="0"/>
        </w:numPr>
        <w:spacing w:after="0"/>
        <w:ind w:left="113"/>
      </w:pPr>
    </w:p>
    <w:p w14:paraId="4E547A62" w14:textId="77777777" w:rsidR="002A14E3" w:rsidRDefault="002A14E3" w:rsidP="002A14E3">
      <w:pPr>
        <w:pStyle w:val="SEENEKLER"/>
        <w:numPr>
          <w:ilvl w:val="0"/>
          <w:numId w:val="0"/>
        </w:numPr>
        <w:ind w:left="530"/>
      </w:pPr>
    </w:p>
    <w:p w14:paraId="4713D3D1" w14:textId="77777777" w:rsidR="002A14E3" w:rsidRPr="002A14E3" w:rsidRDefault="002A14E3" w:rsidP="002A14E3">
      <w:pPr>
        <w:pStyle w:val="SEENEKLER"/>
        <w:numPr>
          <w:ilvl w:val="0"/>
          <w:numId w:val="0"/>
        </w:numPr>
        <w:ind w:left="530"/>
      </w:pPr>
    </w:p>
    <w:p w14:paraId="434384FD" w14:textId="77777777" w:rsidR="00557F72" w:rsidRDefault="00557F72" w:rsidP="00557F72">
      <w:pPr>
        <w:pStyle w:val="SORUNOLUAIK"/>
        <w:spacing w:after="0"/>
      </w:pPr>
      <w:r>
        <w:t xml:space="preserve">Bağımlılık yapan maddeler bireyde, toplumda ve bütçede pek çok zarara yol açar. </w:t>
      </w:r>
    </w:p>
    <w:p w14:paraId="1051A6F8" w14:textId="6DB1D765" w:rsidR="00557F72" w:rsidRDefault="00557F72" w:rsidP="00557F72">
      <w:pPr>
        <w:pStyle w:val="Stil1"/>
        <w:numPr>
          <w:ilvl w:val="0"/>
          <w:numId w:val="0"/>
        </w:numPr>
        <w:spacing w:after="0"/>
      </w:pPr>
      <w:r>
        <w:t xml:space="preserve">Buna göre madde bağımlılığıyla ilgili aşağıdaki sonuçların hangisine ulaşılamaz? </w:t>
      </w:r>
    </w:p>
    <w:p w14:paraId="277F2F65" w14:textId="77777777" w:rsidR="00557F72" w:rsidRDefault="00557F72" w:rsidP="00557F72">
      <w:pPr>
        <w:pStyle w:val="AIKLAMA"/>
        <w:spacing w:after="0"/>
      </w:pPr>
      <w:r>
        <w:t xml:space="preserve">A) Ailelerin dağılmasının önemli nedenlerinden biridir. </w:t>
      </w:r>
    </w:p>
    <w:p w14:paraId="5549EB1D" w14:textId="77777777" w:rsidR="00557F72" w:rsidRDefault="00557F72" w:rsidP="00557F72">
      <w:pPr>
        <w:pStyle w:val="AIKLAMA"/>
        <w:spacing w:after="0"/>
      </w:pPr>
      <w:r>
        <w:t xml:space="preserve">B) Suçların yaygınlaşmasına yol açan etkenlerden biridir. </w:t>
      </w:r>
    </w:p>
    <w:p w14:paraId="0FCDA4EF" w14:textId="77777777" w:rsidR="00557F72" w:rsidRDefault="00557F72" w:rsidP="00557F72">
      <w:pPr>
        <w:pStyle w:val="AIKLAMA"/>
        <w:spacing w:after="0"/>
      </w:pPr>
      <w:r>
        <w:t xml:space="preserve">C) Toplumun güvenlik endişesinin artmasının bir sebebidir. </w:t>
      </w:r>
    </w:p>
    <w:p w14:paraId="7008F219" w14:textId="5F3D1FCB" w:rsidR="00557F72" w:rsidRDefault="00557F72" w:rsidP="00557F72">
      <w:pPr>
        <w:pStyle w:val="AIKLAMA"/>
        <w:spacing w:after="0"/>
      </w:pPr>
      <w:r>
        <w:t>D) Olumsuz etkileri ve zararları kullanan kişilerle sınırlıdır.</w:t>
      </w:r>
    </w:p>
    <w:p w14:paraId="61AD677B" w14:textId="77777777" w:rsidR="00557F72" w:rsidRDefault="00557F72" w:rsidP="00557F72">
      <w:pPr>
        <w:pStyle w:val="SORUMETN"/>
        <w:numPr>
          <w:ilvl w:val="0"/>
          <w:numId w:val="0"/>
        </w:numPr>
        <w:spacing w:after="0"/>
        <w:ind w:left="113"/>
      </w:pPr>
    </w:p>
    <w:p w14:paraId="38A5DE78" w14:textId="77777777" w:rsidR="002A14E3" w:rsidRDefault="002A14E3" w:rsidP="002A14E3">
      <w:pPr>
        <w:pStyle w:val="SEENEKLER"/>
        <w:numPr>
          <w:ilvl w:val="0"/>
          <w:numId w:val="0"/>
        </w:numPr>
        <w:ind w:left="530"/>
      </w:pPr>
    </w:p>
    <w:p w14:paraId="11C59D5F" w14:textId="77777777" w:rsidR="002A14E3" w:rsidRDefault="002A14E3" w:rsidP="002A14E3">
      <w:pPr>
        <w:pStyle w:val="SEENEKLER"/>
        <w:numPr>
          <w:ilvl w:val="0"/>
          <w:numId w:val="0"/>
        </w:numPr>
        <w:ind w:left="530"/>
      </w:pPr>
    </w:p>
    <w:p w14:paraId="6532FFCE" w14:textId="77777777" w:rsidR="002A14E3" w:rsidRDefault="002A14E3" w:rsidP="002A14E3">
      <w:pPr>
        <w:pStyle w:val="SEENEKLER"/>
        <w:numPr>
          <w:ilvl w:val="0"/>
          <w:numId w:val="0"/>
        </w:numPr>
        <w:ind w:left="530"/>
      </w:pPr>
    </w:p>
    <w:p w14:paraId="303A4392" w14:textId="77777777" w:rsidR="00557F72" w:rsidRDefault="00557F72" w:rsidP="00557F72">
      <w:pPr>
        <w:pStyle w:val="SORUNOLUAIK"/>
        <w:spacing w:after="0"/>
      </w:pPr>
      <w:r>
        <w:t xml:space="preserve">İnsanların en sinsi düşmanlarından biridir. Kronik </w:t>
      </w:r>
      <w:proofErr w:type="spellStart"/>
      <w:r>
        <w:t>bronşit¬ten</w:t>
      </w:r>
      <w:proofErr w:type="spellEnd"/>
      <w:r>
        <w:t xml:space="preserve"> akciğer kanserine, damar sertliğinden kalp hastalığına, ağız ve boğaz kanseri gibi daha birçok hastalığa neden olmaktadır. Ayrıca erken yaşlanmaya da yol açmaktadır. </w:t>
      </w:r>
    </w:p>
    <w:p w14:paraId="463F0404" w14:textId="2CE8649E" w:rsidR="00557F72" w:rsidRDefault="00557F72" w:rsidP="00557F72">
      <w:pPr>
        <w:pStyle w:val="Stil1"/>
        <w:numPr>
          <w:ilvl w:val="0"/>
          <w:numId w:val="0"/>
        </w:numPr>
        <w:spacing w:after="0"/>
        <w:ind w:left="284"/>
      </w:pPr>
      <w:r>
        <w:t xml:space="preserve">Bu parçada söz edilen zararlı alışkanlık aşağıdakilerden hangisidir? </w:t>
      </w:r>
    </w:p>
    <w:p w14:paraId="7A89EE55" w14:textId="77777777" w:rsidR="00557F72" w:rsidRDefault="00557F72" w:rsidP="00557F72">
      <w:pPr>
        <w:pStyle w:val="AIKLAMA"/>
        <w:spacing w:after="0"/>
      </w:pPr>
      <w:r>
        <w:t xml:space="preserve">A) Sigara içmek </w:t>
      </w:r>
      <w:r>
        <w:tab/>
      </w:r>
      <w:r>
        <w:tab/>
        <w:t xml:space="preserve">B) Alkollü içki kullanmak </w:t>
      </w:r>
    </w:p>
    <w:p w14:paraId="5AA13161" w14:textId="18892DC4" w:rsidR="00557F72" w:rsidRDefault="00557F72" w:rsidP="00557F72">
      <w:pPr>
        <w:pStyle w:val="AIKLAMA"/>
        <w:spacing w:after="0"/>
      </w:pPr>
      <w:r>
        <w:t xml:space="preserve">C) Kumar oynamak </w:t>
      </w:r>
      <w:r>
        <w:tab/>
        <w:t>D) Uyuşturucu kullanmak</w:t>
      </w:r>
    </w:p>
    <w:p w14:paraId="082FEDB2" w14:textId="77777777" w:rsidR="002A14E3" w:rsidRDefault="002A14E3" w:rsidP="002A14E3">
      <w:pPr>
        <w:pStyle w:val="SORUMETN"/>
        <w:numPr>
          <w:ilvl w:val="0"/>
          <w:numId w:val="0"/>
        </w:numPr>
        <w:ind w:left="113"/>
      </w:pPr>
    </w:p>
    <w:p w14:paraId="31BE77A4" w14:textId="77777777" w:rsidR="002A14E3" w:rsidRDefault="002A14E3" w:rsidP="002A14E3">
      <w:pPr>
        <w:pStyle w:val="SEENEKLER"/>
        <w:numPr>
          <w:ilvl w:val="0"/>
          <w:numId w:val="0"/>
        </w:numPr>
        <w:ind w:left="530" w:hanging="360"/>
      </w:pPr>
    </w:p>
    <w:p w14:paraId="7300AE55" w14:textId="77777777" w:rsidR="002A14E3" w:rsidRDefault="002A14E3" w:rsidP="002A14E3">
      <w:pPr>
        <w:pStyle w:val="SEENEKLER"/>
        <w:numPr>
          <w:ilvl w:val="0"/>
          <w:numId w:val="0"/>
        </w:numPr>
        <w:ind w:left="530" w:hanging="360"/>
      </w:pPr>
    </w:p>
    <w:p w14:paraId="7C2CF853" w14:textId="77777777" w:rsidR="002A14E3" w:rsidRDefault="002A14E3" w:rsidP="002A14E3">
      <w:pPr>
        <w:pStyle w:val="SEENEKLER"/>
        <w:numPr>
          <w:ilvl w:val="0"/>
          <w:numId w:val="0"/>
        </w:numPr>
        <w:ind w:left="530" w:hanging="360"/>
      </w:pPr>
    </w:p>
    <w:p w14:paraId="3D81D3C4" w14:textId="77777777" w:rsidR="002A14E3" w:rsidRPr="002A14E3" w:rsidRDefault="002A14E3" w:rsidP="002A14E3">
      <w:pPr>
        <w:pStyle w:val="SEENEKLER"/>
        <w:numPr>
          <w:ilvl w:val="0"/>
          <w:numId w:val="0"/>
        </w:numPr>
      </w:pPr>
    </w:p>
    <w:p w14:paraId="671B1721" w14:textId="77777777" w:rsidR="00557F72" w:rsidRPr="00557F72" w:rsidRDefault="00557F72" w:rsidP="002A14E3">
      <w:pPr>
        <w:pStyle w:val="SORUNOLUAIK"/>
      </w:pPr>
      <w:r w:rsidRPr="00557F72">
        <w:t xml:space="preserve">Dikkat edilmediğinde gazete, dergi, televizyon ve internet gibi kitle iletişim araçlarındaki birtakım görüntü, yazı ve reklamlar insanları kötü alışkanlıklara özendirebilir. Ayrıca arkadaş hatırı veya ‘Bir defadan ne çıkar?’ düşüncesi </w:t>
      </w:r>
      <w:proofErr w:type="spellStart"/>
      <w:r w:rsidRPr="00557F72">
        <w:t>za¬rarlı</w:t>
      </w:r>
      <w:proofErr w:type="spellEnd"/>
      <w:r w:rsidRPr="00557F72">
        <w:t xml:space="preserve"> alışkanlıklara başlama nedenleri arasında yer alır. </w:t>
      </w:r>
    </w:p>
    <w:p w14:paraId="15532C00" w14:textId="77777777" w:rsidR="00557F72" w:rsidRPr="00557F72" w:rsidRDefault="00557F72" w:rsidP="002A14E3">
      <w:pPr>
        <w:pStyle w:val="SORUMETN"/>
        <w:numPr>
          <w:ilvl w:val="0"/>
          <w:numId w:val="0"/>
        </w:numPr>
        <w:ind w:left="113"/>
      </w:pPr>
      <w:r w:rsidRPr="00557F72">
        <w:t xml:space="preserve">Bu parça aşağıdaki sorulardan hangisinin cevabıdır? </w:t>
      </w:r>
    </w:p>
    <w:p w14:paraId="32CBBBC4" w14:textId="77777777" w:rsidR="00557F72" w:rsidRPr="00557F72" w:rsidRDefault="00557F72" w:rsidP="002A14E3">
      <w:pPr>
        <w:pStyle w:val="AIKLAMA"/>
      </w:pPr>
      <w:r w:rsidRPr="00557F72">
        <w:t xml:space="preserve">A) Kitle iletişim aracı ne demektir? </w:t>
      </w:r>
    </w:p>
    <w:p w14:paraId="4CEF17C8" w14:textId="77777777" w:rsidR="00557F72" w:rsidRPr="00557F72" w:rsidRDefault="00557F72" w:rsidP="002A14E3">
      <w:pPr>
        <w:pStyle w:val="AIKLAMA"/>
      </w:pPr>
      <w:r w:rsidRPr="00557F72">
        <w:t xml:space="preserve">B) Zararlı alışkanlıklar nasıl başlar? </w:t>
      </w:r>
    </w:p>
    <w:p w14:paraId="0B703BBC" w14:textId="77777777" w:rsidR="00557F72" w:rsidRPr="00557F72" w:rsidRDefault="00557F72" w:rsidP="002A14E3">
      <w:pPr>
        <w:pStyle w:val="AIKLAMA"/>
      </w:pPr>
      <w:r w:rsidRPr="00557F72">
        <w:t xml:space="preserve">C) İnsanlar birbirinden nasıl etkilenir? </w:t>
      </w:r>
    </w:p>
    <w:p w14:paraId="3B639277" w14:textId="6BB05A3C" w:rsidR="00557F72" w:rsidRDefault="00557F72" w:rsidP="002A14E3">
      <w:pPr>
        <w:pStyle w:val="AIKLAMA"/>
      </w:pPr>
      <w:r w:rsidRPr="00557F72">
        <w:t>D) Basının insan hayatındaki yeri nedir?</w:t>
      </w:r>
    </w:p>
    <w:p w14:paraId="70419F8E" w14:textId="77777777" w:rsidR="002A14E3" w:rsidRDefault="002A14E3" w:rsidP="002A14E3">
      <w:pPr>
        <w:pStyle w:val="SORUMETN"/>
        <w:numPr>
          <w:ilvl w:val="0"/>
          <w:numId w:val="0"/>
        </w:numPr>
        <w:ind w:left="113"/>
      </w:pPr>
    </w:p>
    <w:p w14:paraId="29EF7768" w14:textId="77777777" w:rsidR="002A14E3" w:rsidRDefault="002A14E3" w:rsidP="002A14E3">
      <w:pPr>
        <w:pStyle w:val="SEENEKLER"/>
        <w:numPr>
          <w:ilvl w:val="0"/>
          <w:numId w:val="0"/>
        </w:numPr>
        <w:ind w:left="530"/>
      </w:pPr>
    </w:p>
    <w:p w14:paraId="74C0AD8C" w14:textId="77777777" w:rsidR="002A14E3" w:rsidRDefault="002A14E3" w:rsidP="002A14E3">
      <w:pPr>
        <w:pStyle w:val="SEENEKLER"/>
        <w:numPr>
          <w:ilvl w:val="0"/>
          <w:numId w:val="0"/>
        </w:numPr>
        <w:ind w:left="530"/>
      </w:pPr>
    </w:p>
    <w:p w14:paraId="7C09C541" w14:textId="77777777" w:rsidR="002A14E3" w:rsidRDefault="002A14E3" w:rsidP="002A14E3">
      <w:pPr>
        <w:pStyle w:val="SEENEKLER"/>
        <w:numPr>
          <w:ilvl w:val="0"/>
          <w:numId w:val="0"/>
        </w:numPr>
        <w:ind w:left="530"/>
      </w:pPr>
    </w:p>
    <w:p w14:paraId="46C45369" w14:textId="77777777" w:rsidR="002A14E3" w:rsidRPr="002A14E3" w:rsidRDefault="002A14E3" w:rsidP="002A14E3">
      <w:pPr>
        <w:pStyle w:val="SEENEKLER"/>
        <w:numPr>
          <w:ilvl w:val="0"/>
          <w:numId w:val="0"/>
        </w:numPr>
        <w:ind w:left="530"/>
      </w:pPr>
    </w:p>
    <w:p w14:paraId="1E6778E3" w14:textId="77777777" w:rsidR="002A14E3" w:rsidRPr="002A14E3" w:rsidRDefault="002A14E3" w:rsidP="002A14E3">
      <w:pPr>
        <w:pStyle w:val="Stil1"/>
      </w:pPr>
      <w:r w:rsidRPr="002A14E3">
        <w:t xml:space="preserve">Aşağıdakilerden hangisi zararlı alışkanlıklara </w:t>
      </w:r>
      <w:proofErr w:type="spellStart"/>
      <w:r w:rsidRPr="002A14E3">
        <w:t>başla¬mada</w:t>
      </w:r>
      <w:proofErr w:type="spellEnd"/>
      <w:r w:rsidRPr="002A14E3">
        <w:t xml:space="preserve"> rol oynayan etkenlerden biri değildir? </w:t>
      </w:r>
    </w:p>
    <w:p w14:paraId="02954C6C" w14:textId="77777777" w:rsidR="002A14E3" w:rsidRPr="002A14E3" w:rsidRDefault="002A14E3" w:rsidP="002A14E3">
      <w:pPr>
        <w:pStyle w:val="AIKLAMA"/>
      </w:pPr>
      <w:r w:rsidRPr="002A14E3">
        <w:t xml:space="preserve">A) Dikkat çekme arzusu </w:t>
      </w:r>
    </w:p>
    <w:p w14:paraId="34A1884D" w14:textId="77777777" w:rsidR="002A14E3" w:rsidRPr="002A14E3" w:rsidRDefault="002A14E3" w:rsidP="002A14E3">
      <w:pPr>
        <w:pStyle w:val="AIKLAMA"/>
      </w:pPr>
      <w:r w:rsidRPr="002A14E3">
        <w:t xml:space="preserve">B) Dertlerini unutma isteği </w:t>
      </w:r>
    </w:p>
    <w:p w14:paraId="33F6CD3D" w14:textId="77777777" w:rsidR="002A14E3" w:rsidRPr="002A14E3" w:rsidRDefault="002A14E3" w:rsidP="002A14E3">
      <w:pPr>
        <w:pStyle w:val="AIKLAMA"/>
      </w:pPr>
      <w:r w:rsidRPr="002A14E3">
        <w:t xml:space="preserve">C) Gruptan dışlanma kaygısı </w:t>
      </w:r>
    </w:p>
    <w:p w14:paraId="27D0DFC3" w14:textId="1E2C70C8" w:rsidR="00C150A7" w:rsidRDefault="002A14E3" w:rsidP="002A14E3">
      <w:pPr>
        <w:pStyle w:val="AIKLAMA"/>
      </w:pPr>
      <w:r w:rsidRPr="002A14E3">
        <w:t>D) Üreticiyi destekleme düşüncesi</w:t>
      </w:r>
    </w:p>
    <w:p w14:paraId="3709E5E7" w14:textId="77777777" w:rsidR="002A14E3" w:rsidRDefault="002A14E3" w:rsidP="002A14E3">
      <w:pPr>
        <w:pStyle w:val="SORUMETN"/>
        <w:numPr>
          <w:ilvl w:val="0"/>
          <w:numId w:val="0"/>
        </w:numPr>
        <w:ind w:left="113"/>
      </w:pPr>
    </w:p>
    <w:p w14:paraId="1DE142C1" w14:textId="77777777" w:rsidR="002A14E3" w:rsidRPr="002A14E3" w:rsidRDefault="002A14E3" w:rsidP="002A14E3">
      <w:pPr>
        <w:pStyle w:val="SEENEKLER"/>
        <w:numPr>
          <w:ilvl w:val="0"/>
          <w:numId w:val="0"/>
        </w:numPr>
        <w:ind w:left="530"/>
      </w:pPr>
    </w:p>
    <w:p w14:paraId="73CE273D" w14:textId="77777777" w:rsidR="002A14E3" w:rsidRDefault="002A14E3" w:rsidP="002A14E3">
      <w:pPr>
        <w:pStyle w:val="SEENEKLER"/>
        <w:numPr>
          <w:ilvl w:val="0"/>
          <w:numId w:val="0"/>
        </w:numPr>
        <w:ind w:left="530"/>
      </w:pPr>
    </w:p>
    <w:p w14:paraId="1ECEBBDD" w14:textId="77777777" w:rsidR="002A14E3" w:rsidRPr="002A14E3" w:rsidRDefault="002A14E3" w:rsidP="002A14E3">
      <w:pPr>
        <w:pStyle w:val="SEENEKLER"/>
        <w:numPr>
          <w:ilvl w:val="0"/>
          <w:numId w:val="0"/>
        </w:numPr>
        <w:ind w:left="530"/>
      </w:pPr>
    </w:p>
    <w:p w14:paraId="6557D3D4" w14:textId="1E9AE32D" w:rsidR="002A14E3" w:rsidRPr="002A14E3" w:rsidRDefault="002A14E3" w:rsidP="002A14E3">
      <w:pPr>
        <w:pStyle w:val="Stil1"/>
      </w:pPr>
      <w:r w:rsidRPr="002A14E3">
        <w:t>Aşağıdakilerden hangisi zararlı alışkanlıkların baş</w:t>
      </w:r>
      <w:r>
        <w:t>la</w:t>
      </w:r>
      <w:r w:rsidRPr="002A14E3">
        <w:t xml:space="preserve">masına yol açabilir? </w:t>
      </w:r>
    </w:p>
    <w:p w14:paraId="75666A44" w14:textId="77777777" w:rsidR="002A14E3" w:rsidRPr="002A14E3" w:rsidRDefault="002A14E3" w:rsidP="002A14E3">
      <w:pPr>
        <w:pStyle w:val="AIKLAMA"/>
      </w:pPr>
      <w:r w:rsidRPr="002A14E3">
        <w:t xml:space="preserve">A) Arkadaş seçimine dikkat etmek </w:t>
      </w:r>
    </w:p>
    <w:p w14:paraId="7507B560" w14:textId="77777777" w:rsidR="002A14E3" w:rsidRPr="002A14E3" w:rsidRDefault="002A14E3" w:rsidP="002A14E3">
      <w:pPr>
        <w:pStyle w:val="AIKLAMA"/>
      </w:pPr>
      <w:r w:rsidRPr="002A14E3">
        <w:t xml:space="preserve">B) Gerektiğinde hayır diyememek </w:t>
      </w:r>
    </w:p>
    <w:p w14:paraId="43C61BAF" w14:textId="77777777" w:rsidR="002A14E3" w:rsidRPr="002A14E3" w:rsidRDefault="002A14E3" w:rsidP="002A14E3">
      <w:pPr>
        <w:pStyle w:val="AIKLAMA"/>
      </w:pPr>
      <w:r w:rsidRPr="002A14E3">
        <w:t xml:space="preserve">C) Anne babanın öğüdünü dinlemek </w:t>
      </w:r>
    </w:p>
    <w:p w14:paraId="2220F380" w14:textId="77777777" w:rsidR="002A14E3" w:rsidRPr="002A14E3" w:rsidRDefault="002A14E3" w:rsidP="002A14E3">
      <w:pPr>
        <w:pStyle w:val="AIKLAMA"/>
      </w:pPr>
      <w:r w:rsidRPr="002A14E3">
        <w:t xml:space="preserve">D) Kötü alışkanlıkların zararını bilmek </w:t>
      </w:r>
    </w:p>
    <w:p w14:paraId="0D848B01" w14:textId="77777777" w:rsidR="00C150A7" w:rsidRDefault="00C150A7">
      <w:pPr>
        <w:rPr>
          <w:rFonts w:cstheme="minorHAnsi"/>
          <w:sz w:val="24"/>
          <w:szCs w:val="24"/>
        </w:rPr>
      </w:pPr>
    </w:p>
    <w:p w14:paraId="02B2ADCF" w14:textId="77777777" w:rsidR="00C150A7" w:rsidRDefault="00C150A7">
      <w:pPr>
        <w:rPr>
          <w:rFonts w:cstheme="minorHAnsi"/>
          <w:sz w:val="24"/>
          <w:szCs w:val="24"/>
        </w:rPr>
      </w:pPr>
    </w:p>
    <w:p w14:paraId="28093790" w14:textId="407559F6" w:rsidR="00E709B5" w:rsidRDefault="003770A1">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735040" behindDoc="0" locked="0" layoutInCell="1" allowOverlap="1" wp14:anchorId="71090C6E" wp14:editId="0AC0B312">
                <wp:simplePos x="0" y="0"/>
                <wp:positionH relativeFrom="page">
                  <wp:posOffset>-2541</wp:posOffset>
                </wp:positionH>
                <wp:positionV relativeFrom="paragraph">
                  <wp:posOffset>-972185</wp:posOffset>
                </wp:positionV>
                <wp:extent cx="7559675" cy="10691495"/>
                <wp:effectExtent l="0" t="0" r="3175" b="0"/>
                <wp:wrapNone/>
                <wp:docPr id="2" name="Grup 2"/>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3" name="Resim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4" name="Metin Kutusu 2">
                          <a:hlinkClick r:id="rId12"/>
                        </wps:cNvPr>
                        <wps:cNvSpPr txBox="1">
                          <a:spLocks noChangeArrowheads="1"/>
                        </wps:cNvSpPr>
                        <wps:spPr bwMode="auto">
                          <a:xfrm>
                            <a:off x="1455164" y="5146542"/>
                            <a:ext cx="4988560" cy="269875"/>
                          </a:xfrm>
                          <a:prstGeom prst="rect">
                            <a:avLst/>
                          </a:prstGeom>
                          <a:noFill/>
                          <a:ln w="9525">
                            <a:noFill/>
                            <a:miter lim="800000"/>
                            <a:headEnd/>
                            <a:tailEnd/>
                          </a:ln>
                        </wps:spPr>
                        <wps:txbx>
                          <w:txbxContent>
                            <w:p w14:paraId="65861EC7" w14:textId="77777777" w:rsidR="003770A1" w:rsidRPr="000661E9" w:rsidRDefault="003770A1" w:rsidP="003770A1">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5" name="Metin Kutusu 2"/>
                        <wps:cNvSpPr txBox="1">
                          <a:spLocks noChangeArrowheads="1"/>
                        </wps:cNvSpPr>
                        <wps:spPr bwMode="auto">
                          <a:xfrm>
                            <a:off x="376991" y="1284226"/>
                            <a:ext cx="480951" cy="2238499"/>
                          </a:xfrm>
                          <a:prstGeom prst="rect">
                            <a:avLst/>
                          </a:prstGeom>
                          <a:solidFill>
                            <a:srgbClr val="FFFFFF"/>
                          </a:solidFill>
                          <a:ln w="9525">
                            <a:noFill/>
                            <a:miter lim="800000"/>
                            <a:headEnd/>
                            <a:tailEnd/>
                          </a:ln>
                        </wps:spPr>
                        <wps:txbx>
                          <w:txbxContent>
                            <w:p w14:paraId="65579BA5" w14:textId="77777777" w:rsidR="003770A1" w:rsidRPr="001B0C3D" w:rsidRDefault="003770A1" w:rsidP="003770A1">
                              <w:pPr>
                                <w:pStyle w:val="stBilgi"/>
                                <w:jc w:val="center"/>
                                <w:rPr>
                                  <w:sz w:val="20"/>
                                  <w:szCs w:val="20"/>
                                </w:rPr>
                              </w:pPr>
                              <w:r w:rsidRPr="001B0C3D">
                                <w:rPr>
                                  <w:sz w:val="20"/>
                                  <w:szCs w:val="20"/>
                                </w:rPr>
                                <w:t>DİN KÜLTÜRÜ VE AHLAK BİLGİSİ</w:t>
                              </w:r>
                            </w:p>
                            <w:p w14:paraId="6CFB0399" w14:textId="77777777" w:rsidR="003770A1" w:rsidRPr="001B0C3D" w:rsidRDefault="003770A1" w:rsidP="003770A1">
                              <w:pPr>
                                <w:pStyle w:val="stBilgi"/>
                                <w:jc w:val="center"/>
                                <w:rPr>
                                  <w:sz w:val="20"/>
                                  <w:szCs w:val="20"/>
                                </w:rPr>
                              </w:pPr>
                              <w:r>
                                <w:rPr>
                                  <w:sz w:val="20"/>
                                  <w:szCs w:val="20"/>
                                </w:rPr>
                                <w:t>6.</w:t>
                              </w:r>
                              <w:r w:rsidRPr="001B0C3D">
                                <w:rPr>
                                  <w:sz w:val="20"/>
                                  <w:szCs w:val="20"/>
                                </w:rPr>
                                <w:t xml:space="preserve"> Sınıf 2.Dönem 1. Yazılı / </w:t>
                              </w:r>
                              <w:r>
                                <w:rPr>
                                  <w:sz w:val="20"/>
                                  <w:szCs w:val="20"/>
                                </w:rPr>
                                <w:t>Test Sınavı-1</w:t>
                              </w:r>
                            </w:p>
                            <w:p w14:paraId="74C5EBAE" w14:textId="77777777" w:rsidR="003770A1" w:rsidRPr="001B0C3D" w:rsidRDefault="003770A1" w:rsidP="003770A1">
                              <w:pPr>
                                <w:pStyle w:val="stBilgi"/>
                                <w:jc w:val="center"/>
                                <w:rPr>
                                  <w:sz w:val="20"/>
                                  <w:szCs w:val="20"/>
                                </w:rPr>
                              </w:pPr>
                            </w:p>
                            <w:p w14:paraId="67EF7003" w14:textId="77777777" w:rsidR="003770A1" w:rsidRPr="001B0C3D" w:rsidRDefault="003770A1" w:rsidP="003770A1">
                              <w:pPr>
                                <w:pStyle w:val="stBilgi"/>
                                <w:jc w:val="center"/>
                                <w:rPr>
                                  <w:sz w:val="20"/>
                                  <w:szCs w:val="20"/>
                                </w:rPr>
                              </w:pPr>
                            </w:p>
                            <w:p w14:paraId="67A92264" w14:textId="77777777" w:rsidR="003770A1" w:rsidRPr="001B0C3D" w:rsidRDefault="003770A1" w:rsidP="003770A1">
                              <w:pPr>
                                <w:pStyle w:val="stBilgi"/>
                                <w:jc w:val="center"/>
                                <w:rPr>
                                  <w:sz w:val="20"/>
                                  <w:szCs w:val="20"/>
                                </w:rPr>
                              </w:pPr>
                            </w:p>
                            <w:p w14:paraId="5E994778" w14:textId="77777777" w:rsidR="003770A1" w:rsidRPr="001B0C3D" w:rsidRDefault="003770A1" w:rsidP="003770A1">
                              <w:pPr>
                                <w:pStyle w:val="stBilgi"/>
                                <w:jc w:val="center"/>
                                <w:rPr>
                                  <w:sz w:val="20"/>
                                  <w:szCs w:val="20"/>
                                </w:rPr>
                              </w:pPr>
                            </w:p>
                          </w:txbxContent>
                        </wps:txbx>
                        <wps:bodyPr rot="0" vert="vert270" wrap="square" lIns="91440" tIns="45720" rIns="91440" bIns="45720" anchor="t" anchorCtr="0">
                          <a:noAutofit/>
                        </wps:bodyPr>
                      </wps:wsp>
                      <wps:wsp>
                        <wps:cNvPr id="6" name="Metin Kutusu 2"/>
                        <wps:cNvSpPr txBox="1">
                          <a:spLocks noChangeArrowheads="1"/>
                        </wps:cNvSpPr>
                        <wps:spPr bwMode="auto">
                          <a:xfrm>
                            <a:off x="363344" y="6675092"/>
                            <a:ext cx="480951" cy="2238499"/>
                          </a:xfrm>
                          <a:prstGeom prst="rect">
                            <a:avLst/>
                          </a:prstGeom>
                          <a:solidFill>
                            <a:srgbClr val="FFFFFF"/>
                          </a:solidFill>
                          <a:ln w="9525">
                            <a:noFill/>
                            <a:miter lim="800000"/>
                            <a:headEnd/>
                            <a:tailEnd/>
                          </a:ln>
                        </wps:spPr>
                        <wps:txbx>
                          <w:txbxContent>
                            <w:p w14:paraId="3957AB13" w14:textId="77777777" w:rsidR="003770A1" w:rsidRPr="001B0C3D" w:rsidRDefault="003770A1" w:rsidP="003770A1">
                              <w:pPr>
                                <w:pStyle w:val="stBilgi"/>
                                <w:jc w:val="center"/>
                                <w:rPr>
                                  <w:sz w:val="20"/>
                                  <w:szCs w:val="20"/>
                                </w:rPr>
                              </w:pPr>
                              <w:r w:rsidRPr="001B0C3D">
                                <w:rPr>
                                  <w:sz w:val="20"/>
                                  <w:szCs w:val="20"/>
                                </w:rPr>
                                <w:t>DİN KÜLTÜRÜ VE AHLAK BİLGİSİ</w:t>
                              </w:r>
                            </w:p>
                            <w:p w14:paraId="734AC1A1" w14:textId="77777777" w:rsidR="003770A1" w:rsidRPr="001B0C3D" w:rsidRDefault="003770A1" w:rsidP="003770A1">
                              <w:pPr>
                                <w:pStyle w:val="stBilgi"/>
                                <w:jc w:val="center"/>
                                <w:rPr>
                                  <w:sz w:val="20"/>
                                  <w:szCs w:val="20"/>
                                </w:rPr>
                              </w:pPr>
                              <w:r>
                                <w:rPr>
                                  <w:sz w:val="20"/>
                                  <w:szCs w:val="20"/>
                                </w:rPr>
                                <w:t>6</w:t>
                              </w:r>
                              <w:r w:rsidRPr="001B0C3D">
                                <w:rPr>
                                  <w:sz w:val="20"/>
                                  <w:szCs w:val="20"/>
                                </w:rPr>
                                <w:t xml:space="preserve">. Sınıf 2.Dönem 1. Yazılı / </w:t>
                              </w:r>
                              <w:r>
                                <w:rPr>
                                  <w:sz w:val="20"/>
                                  <w:szCs w:val="20"/>
                                </w:rPr>
                                <w:t>Test Sınavı-1</w:t>
                              </w:r>
                            </w:p>
                            <w:p w14:paraId="15F33381" w14:textId="77777777" w:rsidR="003770A1" w:rsidRPr="001B0C3D" w:rsidRDefault="003770A1" w:rsidP="003770A1">
                              <w:pPr>
                                <w:pStyle w:val="stBilgi"/>
                                <w:jc w:val="center"/>
                                <w:rPr>
                                  <w:sz w:val="20"/>
                                  <w:szCs w:val="20"/>
                                </w:rPr>
                              </w:pPr>
                            </w:p>
                            <w:p w14:paraId="2E0B92A3" w14:textId="77777777" w:rsidR="003770A1" w:rsidRPr="001B0C3D" w:rsidRDefault="003770A1" w:rsidP="003770A1">
                              <w:pPr>
                                <w:pStyle w:val="stBilgi"/>
                                <w:jc w:val="center"/>
                                <w:rPr>
                                  <w:sz w:val="20"/>
                                  <w:szCs w:val="20"/>
                                </w:rPr>
                              </w:pPr>
                            </w:p>
                            <w:p w14:paraId="0D054897" w14:textId="77777777" w:rsidR="003770A1" w:rsidRPr="001B0C3D" w:rsidRDefault="003770A1" w:rsidP="003770A1">
                              <w:pPr>
                                <w:pStyle w:val="stBilgi"/>
                                <w:jc w:val="center"/>
                                <w:rPr>
                                  <w:sz w:val="20"/>
                                  <w:szCs w:val="20"/>
                                </w:rPr>
                              </w:pPr>
                            </w:p>
                            <w:p w14:paraId="1EBE8660" w14:textId="77777777" w:rsidR="003770A1" w:rsidRPr="001B0C3D" w:rsidRDefault="003770A1" w:rsidP="003770A1">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71090C6E" id="Grup 2" o:spid="_x0000_s1026" style="position:absolute;margin-left:-.2pt;margin-top:-76.55pt;width:595.25pt;height:841.85pt;z-index:251735040;mso-position-horizontal-relative:page"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4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lv/gr&#10;H4n8S+Ffg18Nbzwv4ivtNmuv2hvAdpcS2F28LS28ut26SwsUILI6kqynhgcEEV9SVHdWdpeosd7a&#10;RzKsiuqyxhgrA5DDPcHoe1S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Gf4h8VeGPCNrBe+KvENjpsN1eQ2lvLfXSQ&#10;rLcSsEiiUsRl3YhVUcsTgZNaFfJv/BYL/kiPwu/7OS+Hv/p+tq+sq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5r/4&#10;Kh/DL4g/FT4R/DvR/hx4O1DWrrTfj14I1W/t9OtzI0Fja6zBLcXDAdI441Z2boAM19K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E/Hf9oL4cfs5eHdG8UfE27uobTXvFul+G9Pa0tTMzX+oXKW1spA+6pkdQW6KOa7&#10;avk3/gsF/wAkR+F3/ZyXw9/9P1tX1l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Ift4/s1eOv2ovh34N8I+ANW0mz&#10;ufDvxc8LeKb6TWJ5Y43s9N1OK6njQxxyEytHGQikBS2AWUcj2+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8m/bC&#10;/adb9lXwR4X8YDwj/bP/AAknxK8PeFPI+1eT5H9p38dp9oztbd5fmbtvG7GMjrXrNfJv/BYH/kiP&#10;wu/7OS+Hv/p+tq+sq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zn9pn9mjwh+1J4T8P+EPGmualYW/h3x1ovim0k0t&#10;ow8l1pt4l3DE+9GHls8YDAANtJwQea9G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n/AP4KL/Hj4lfs+/DDwL4l&#10;+F+sR2V5rnxq8IeHtRkltUlElhf6tDb3MYDggFo3YBhyOowa+gK+Tf8AgsF/yRH4Xf8AZyXw9/8A&#10;T9bV9Z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N/E/4QfDb4z6Tp+hfFDwlb6xZ6Tr1lrWnwXLOBBf2kyzW042kf&#10;NHIqsM8ZHINdJ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K/wDwVs1vWtC+C/wzuND1e6s5Jv2ivANvNJa3DRtJ&#10;E+uW6vGSpGVZSQVPBHBr6or5N/4LA5PwR+F2B/zcl8Pf/T9bV9Z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WN42&#10;+IfgX4bWFnqvj/xbp+j22oapbabZT6jdLEs95cSCOCBSx5kkchVXqSQBWz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Jv/BYL/kiPwu/7OS+Hv/p+tq+sq+d/+ClPwW+J/wAc/hX4B8PfCrwrJq95o/xw8G67qUMdxFF5&#10;On2WrwXF1PmRlBCRIzbQSxxhQTxX0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ef/tF/tH+Bf2ZPC+heLPH9lqE&#10;9t4g8aaP4YsV02FXZbzUbtLWBmDMuIxI43EZIGSAeleg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yb/wWC/5Ij8L&#10;v+zkvh7/AOn62r6yrxn9tz9mXxD+1P4B8I+D/DfiWz0uXw58VPDXiq4mvo3ZZoNM1GK7khXb0d1j&#10;KqTwCea9m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vF/wBuH9pnxN+yz8P/AAh4v8K+HbHUpvEfxW8M+FbiLUGc&#10;LFb6nqMVpLMuwg70WQsueMjkEV7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Jv8AwWC/5Ij8Lv8As5L4e/8Ap+tq&#10;+sq8/wD2jP2bvAf7T3hfQfCXxCv9Ut7Xw9410fxRYtpNxHG7Xmm3aXUCOXRwYjJGA6gBiuQGU816&#10;B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Af/AA6O/bG/6Sr/ABA/&#10;75uP/kqj/h0d+2N/0lX+IH/fNx/8lUfVcH/z/X/gMv8AIP8AU/gf/ooqX/hPif8A5WfflFfAf/Do&#10;79sb/pKv8QP++bj/AOSqP+HR37Y3/SVf4gf983H/AMlUfVcH/wA/1/4DL/IP9T+B/wDooqX/AIT4&#10;n/5WfflFfAf/AA6O/bG/6Sr/ABA/75uP/kqj/h0d+2N/0lX+IH/fNx/8lUfVcH/z/X/gMv8AIP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Af/AA6O/bG/6Sr/ABA/&#10;75uP/kqj/h0d+2N/0lX+IH/fNx/8lUfVcH/z/X/gMv8AIP8AU/gf/ooqX/hPif8A5WfflFfAf/Do&#10;79sb/pKv8QP++bj/AOSqP+HR37Y3/SVf4gf983H/AMlUfVcH/wA/1/4DL/IP9T+B/wDooqX/AIT4&#10;n/5WfflFfAf/AA6O/bG/6Sr/ABA/75uP/kqj/h0d+2N/0lX+IH/fNx/8lUfVcH/z/X/gMv8AIP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3/SVf4gf983H/AMlUf8Ojv2xv+kq/xA/75uP/AJKo+q4P/n+v/AZf5B/qfwP/ANFFS/8A&#10;CfE//Kz78or4D/4dHftjf9JV/iB/3zcf/JVH/Do79sb/AKSr/ED/AL5uP/kqj6rg/wDn+v8AwGX+&#10;Qf6n8D/9FFS/8J8T/wDKz78or4D/AOHR37Y3/SVf4gf983H/AMlUf8Ojv2xv+kq/xA/75uP/AJKo&#10;+q4P/n+v/AZf5B/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3/SVf4gf983H/AMlUf8Ojv2xv+kq/xA/75uP/AJKo+q4P/n+v/AZf5B/qfwP/ANFFS/8A&#10;CfE//Kz78or4D/4dHftjf9JV/iB/3zcf/JVH/Do79sb/AKSr/ED/AL5uP/kqj6rg/wDn+v8AwGX+&#10;Qf6n8D/9FFS/8J8T/wDKz78or4D/AOHR37Y3/SVf4gf983H/AMlUf8Ojv2xv+kq/xA/75uP/AJKo&#10;+q4P/n+v/AZf5B/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&#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&#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&#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&#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8d/bU/ac1f9lXwH4T8&#10;YaN4UttXk8SfFDw34UmhurhohBFqeoRWjzgqDloxJuC9CRgkV7FXiX7dvwj8N/GT4d+DdD8T3t9b&#10;w6V8WvC+tW7WEiKzXFpqUU8atvRgULKAwABI6EHmvba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">
                  <v:imagedata r:id="rId13" o:title=""/>
                </v:shape>
                <v:shapetype id="_x0000_t202" coordsize="21600,21600" o:spt="202" path="m,l,21600r21600,l21600,xe">
                  <v:stroke joinstyle="miter"/>
                  <v:path gradientshapeok="t" o:connecttype="rect"/>
                </v:shapetype>
                <v:shape id="Metin Kutusu 2" o:spid="_x0000_s1028" type="#_x0000_t202" href="https://www.dindersi.com/icerik/din-kulturu-ve-ahlak-bilgisi-c93" style="position:absolute;left:14551;top:51465;width:4988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" o:button="t" filled="f" stroked="f">
                  <v:fill o:detectmouseclick="t"/>
                  <v:textbox>
                    <w:txbxContent>
                      <w:p w14:paraId="65861EC7" w14:textId="77777777" w:rsidR="003770A1" w:rsidRPr="000661E9" w:rsidRDefault="003770A1" w:rsidP="003770A1">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Metin Kutusu 2" o:spid="_x0000_s1029" type="#_x0000_t202" style="position:absolute;left:3769;top:1284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" stroked="f">
                  <v:textbox style="layout-flow:vertical;mso-layout-flow-alt:bottom-to-top">
                    <w:txbxContent>
                      <w:p w14:paraId="65579BA5" w14:textId="77777777" w:rsidR="003770A1" w:rsidRPr="001B0C3D" w:rsidRDefault="003770A1" w:rsidP="003770A1">
                        <w:pPr>
                          <w:pStyle w:val="stBilgi"/>
                          <w:jc w:val="center"/>
                          <w:rPr>
                            <w:sz w:val="20"/>
                            <w:szCs w:val="20"/>
                          </w:rPr>
                        </w:pPr>
                        <w:r w:rsidRPr="001B0C3D">
                          <w:rPr>
                            <w:sz w:val="20"/>
                            <w:szCs w:val="20"/>
                          </w:rPr>
                          <w:t>DİN KÜLTÜRÜ VE AHLAK BİLGİSİ</w:t>
                        </w:r>
                      </w:p>
                      <w:p w14:paraId="6CFB0399" w14:textId="77777777" w:rsidR="003770A1" w:rsidRPr="001B0C3D" w:rsidRDefault="003770A1" w:rsidP="003770A1">
                        <w:pPr>
                          <w:pStyle w:val="stBilgi"/>
                          <w:jc w:val="center"/>
                          <w:rPr>
                            <w:sz w:val="20"/>
                            <w:szCs w:val="20"/>
                          </w:rPr>
                        </w:pPr>
                        <w:r>
                          <w:rPr>
                            <w:sz w:val="20"/>
                            <w:szCs w:val="20"/>
                          </w:rPr>
                          <w:t>6.</w:t>
                        </w:r>
                        <w:r w:rsidRPr="001B0C3D">
                          <w:rPr>
                            <w:sz w:val="20"/>
                            <w:szCs w:val="20"/>
                          </w:rPr>
                          <w:t xml:space="preserve"> Sınıf 2.Dönem 1. Yazılı / </w:t>
                        </w:r>
                        <w:r>
                          <w:rPr>
                            <w:sz w:val="20"/>
                            <w:szCs w:val="20"/>
                          </w:rPr>
                          <w:t>Test Sınavı-1</w:t>
                        </w:r>
                      </w:p>
                      <w:p w14:paraId="74C5EBAE" w14:textId="77777777" w:rsidR="003770A1" w:rsidRPr="001B0C3D" w:rsidRDefault="003770A1" w:rsidP="003770A1">
                        <w:pPr>
                          <w:pStyle w:val="stBilgi"/>
                          <w:jc w:val="center"/>
                          <w:rPr>
                            <w:sz w:val="20"/>
                            <w:szCs w:val="20"/>
                          </w:rPr>
                        </w:pPr>
                      </w:p>
                      <w:p w14:paraId="67EF7003" w14:textId="77777777" w:rsidR="003770A1" w:rsidRPr="001B0C3D" w:rsidRDefault="003770A1" w:rsidP="003770A1">
                        <w:pPr>
                          <w:pStyle w:val="stBilgi"/>
                          <w:jc w:val="center"/>
                          <w:rPr>
                            <w:sz w:val="20"/>
                            <w:szCs w:val="20"/>
                          </w:rPr>
                        </w:pPr>
                      </w:p>
                      <w:p w14:paraId="67A92264" w14:textId="77777777" w:rsidR="003770A1" w:rsidRPr="001B0C3D" w:rsidRDefault="003770A1" w:rsidP="003770A1">
                        <w:pPr>
                          <w:pStyle w:val="stBilgi"/>
                          <w:jc w:val="center"/>
                          <w:rPr>
                            <w:sz w:val="20"/>
                            <w:szCs w:val="20"/>
                          </w:rPr>
                        </w:pPr>
                      </w:p>
                      <w:p w14:paraId="5E994778" w14:textId="77777777" w:rsidR="003770A1" w:rsidRPr="001B0C3D" w:rsidRDefault="003770A1" w:rsidP="003770A1">
                        <w:pPr>
                          <w:pStyle w:val="stBilgi"/>
                          <w:jc w:val="center"/>
                          <w:rPr>
                            <w:sz w:val="20"/>
                            <w:szCs w:val="20"/>
                          </w:rPr>
                        </w:pPr>
                      </w:p>
                    </w:txbxContent>
                  </v:textbox>
                </v:shape>
                <v:shape id="Metin Kutusu 2" o:spid="_x0000_s1030" type="#_x0000_t202" style="position:absolute;left:3633;top:66750;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" stroked="f">
                  <v:textbox style="layout-flow:vertical;mso-layout-flow-alt:bottom-to-top">
                    <w:txbxContent>
                      <w:p w14:paraId="3957AB13" w14:textId="77777777" w:rsidR="003770A1" w:rsidRPr="001B0C3D" w:rsidRDefault="003770A1" w:rsidP="003770A1">
                        <w:pPr>
                          <w:pStyle w:val="stBilgi"/>
                          <w:jc w:val="center"/>
                          <w:rPr>
                            <w:sz w:val="20"/>
                            <w:szCs w:val="20"/>
                          </w:rPr>
                        </w:pPr>
                        <w:r w:rsidRPr="001B0C3D">
                          <w:rPr>
                            <w:sz w:val="20"/>
                            <w:szCs w:val="20"/>
                          </w:rPr>
                          <w:t>DİN KÜLTÜRÜ VE AHLAK BİLGİSİ</w:t>
                        </w:r>
                      </w:p>
                      <w:p w14:paraId="734AC1A1" w14:textId="77777777" w:rsidR="003770A1" w:rsidRPr="001B0C3D" w:rsidRDefault="003770A1" w:rsidP="003770A1">
                        <w:pPr>
                          <w:pStyle w:val="stBilgi"/>
                          <w:jc w:val="center"/>
                          <w:rPr>
                            <w:sz w:val="20"/>
                            <w:szCs w:val="20"/>
                          </w:rPr>
                        </w:pPr>
                        <w:r>
                          <w:rPr>
                            <w:sz w:val="20"/>
                            <w:szCs w:val="20"/>
                          </w:rPr>
                          <w:t>6</w:t>
                        </w:r>
                        <w:r w:rsidRPr="001B0C3D">
                          <w:rPr>
                            <w:sz w:val="20"/>
                            <w:szCs w:val="20"/>
                          </w:rPr>
                          <w:t xml:space="preserve">. Sınıf 2.Dönem 1. Yazılı / </w:t>
                        </w:r>
                        <w:r>
                          <w:rPr>
                            <w:sz w:val="20"/>
                            <w:szCs w:val="20"/>
                          </w:rPr>
                          <w:t>Test Sınavı-1</w:t>
                        </w:r>
                      </w:p>
                      <w:p w14:paraId="15F33381" w14:textId="77777777" w:rsidR="003770A1" w:rsidRPr="001B0C3D" w:rsidRDefault="003770A1" w:rsidP="003770A1">
                        <w:pPr>
                          <w:pStyle w:val="stBilgi"/>
                          <w:jc w:val="center"/>
                          <w:rPr>
                            <w:sz w:val="20"/>
                            <w:szCs w:val="20"/>
                          </w:rPr>
                        </w:pPr>
                      </w:p>
                      <w:p w14:paraId="2E0B92A3" w14:textId="77777777" w:rsidR="003770A1" w:rsidRPr="001B0C3D" w:rsidRDefault="003770A1" w:rsidP="003770A1">
                        <w:pPr>
                          <w:pStyle w:val="stBilgi"/>
                          <w:jc w:val="center"/>
                          <w:rPr>
                            <w:sz w:val="20"/>
                            <w:szCs w:val="20"/>
                          </w:rPr>
                        </w:pPr>
                      </w:p>
                      <w:p w14:paraId="0D054897" w14:textId="77777777" w:rsidR="003770A1" w:rsidRPr="001B0C3D" w:rsidRDefault="003770A1" w:rsidP="003770A1">
                        <w:pPr>
                          <w:pStyle w:val="stBilgi"/>
                          <w:jc w:val="center"/>
                          <w:rPr>
                            <w:sz w:val="20"/>
                            <w:szCs w:val="20"/>
                          </w:rPr>
                        </w:pPr>
                      </w:p>
                      <w:p w14:paraId="1EBE8660" w14:textId="77777777" w:rsidR="003770A1" w:rsidRPr="001B0C3D" w:rsidRDefault="003770A1" w:rsidP="003770A1">
                        <w:pPr>
                          <w:pStyle w:val="stBilgi"/>
                          <w:jc w:val="center"/>
                          <w:rPr>
                            <w:sz w:val="20"/>
                            <w:szCs w:val="20"/>
                          </w:rPr>
                        </w:pPr>
                      </w:p>
                    </w:txbxContent>
                  </v:textbox>
                </v:shape>
                <w10:wrap anchorx="page"/>
              </v:group>
            </w:pict>
          </mc:Fallback>
        </mc:AlternateContent>
      </w:r>
    </w:p>
    <w:p w14:paraId="5444E271" w14:textId="630557CC" w:rsidR="00E709B5" w:rsidRDefault="00E709B5">
      <w:pPr>
        <w:rPr>
          <w:rFonts w:cstheme="minorHAnsi"/>
          <w:sz w:val="24"/>
          <w:szCs w:val="24"/>
        </w:rPr>
      </w:pPr>
    </w:p>
    <w:p w14:paraId="34805DB3" w14:textId="1E7118A1" w:rsidR="00096985" w:rsidRDefault="00096985">
      <w:pPr>
        <w:rPr>
          <w:rFonts w:cstheme="minorHAnsi"/>
          <w:sz w:val="24"/>
          <w:szCs w:val="24"/>
        </w:rPr>
      </w:pPr>
    </w:p>
    <w:p w14:paraId="417FE9F3" w14:textId="36C0441C" w:rsidR="00096985" w:rsidRDefault="00096985">
      <w:pPr>
        <w:rPr>
          <w:rFonts w:cstheme="minorHAnsi"/>
          <w:sz w:val="24"/>
          <w:szCs w:val="24"/>
        </w:rPr>
      </w:pPr>
    </w:p>
    <w:p w14:paraId="01EBF9C5" w14:textId="10E49650" w:rsidR="00096985" w:rsidRDefault="00096985">
      <w:pPr>
        <w:rPr>
          <w:rFonts w:cstheme="minorHAnsi"/>
          <w:sz w:val="24"/>
          <w:szCs w:val="24"/>
        </w:rPr>
      </w:pPr>
    </w:p>
    <w:p w14:paraId="3D5894C9" w14:textId="2FAA3915" w:rsidR="00096985" w:rsidRDefault="00096985">
      <w:pPr>
        <w:rPr>
          <w:rFonts w:cstheme="minorHAnsi"/>
          <w:sz w:val="24"/>
          <w:szCs w:val="24"/>
        </w:rPr>
      </w:pPr>
    </w:p>
    <w:p w14:paraId="538476F5" w14:textId="47F83A68" w:rsidR="00096985" w:rsidRDefault="00096985">
      <w:pPr>
        <w:rPr>
          <w:rFonts w:cstheme="minorHAnsi"/>
          <w:sz w:val="24"/>
          <w:szCs w:val="24"/>
        </w:rPr>
      </w:pPr>
    </w:p>
    <w:p w14:paraId="43B7F795" w14:textId="77777777"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1F640D17" w:rsidR="00096985" w:rsidRDefault="00096985">
      <w:pPr>
        <w:rPr>
          <w:rFonts w:cstheme="minorHAnsi"/>
          <w:sz w:val="24"/>
          <w:szCs w:val="24"/>
        </w:rPr>
      </w:pPr>
    </w:p>
    <w:p w14:paraId="30E38355" w14:textId="00FCEE07" w:rsidR="00096985" w:rsidRDefault="00096985">
      <w:pPr>
        <w:rPr>
          <w:rFonts w:cstheme="minorHAnsi"/>
          <w:sz w:val="24"/>
          <w:szCs w:val="24"/>
        </w:rPr>
      </w:pPr>
    </w:p>
    <w:p w14:paraId="57A916A9" w14:textId="1F9D9830" w:rsidR="00096985" w:rsidRDefault="00096985">
      <w:pPr>
        <w:rPr>
          <w:rFonts w:cstheme="minorHAnsi"/>
          <w:sz w:val="24"/>
          <w:szCs w:val="24"/>
        </w:rPr>
      </w:pPr>
    </w:p>
    <w:p w14:paraId="37547AF1" w14:textId="77777777" w:rsidR="00096985" w:rsidRDefault="00096985">
      <w:pPr>
        <w:rPr>
          <w:rFonts w:cstheme="minorHAnsi"/>
          <w:sz w:val="24"/>
          <w:szCs w:val="24"/>
        </w:rPr>
      </w:pPr>
    </w:p>
    <w:p w14:paraId="149F4265" w14:textId="77777777" w:rsidR="00096985" w:rsidRDefault="00096985">
      <w:pPr>
        <w:rPr>
          <w:rFonts w:cstheme="minorHAnsi"/>
          <w:sz w:val="24"/>
          <w:szCs w:val="24"/>
        </w:rPr>
      </w:pPr>
    </w:p>
    <w:p w14:paraId="1768826D" w14:textId="4F8975E8" w:rsidR="00096985" w:rsidRDefault="00096985">
      <w:pPr>
        <w:rPr>
          <w:rFonts w:cstheme="minorHAnsi"/>
          <w:sz w:val="24"/>
          <w:szCs w:val="24"/>
        </w:rPr>
      </w:pPr>
    </w:p>
    <w:p w14:paraId="4E2D3CB7" w14:textId="4169FF51" w:rsidR="00096985" w:rsidRDefault="00096985">
      <w:pPr>
        <w:rPr>
          <w:rFonts w:cstheme="minorHAnsi"/>
          <w:sz w:val="24"/>
          <w:szCs w:val="24"/>
        </w:rPr>
      </w:pPr>
    </w:p>
    <w:p w14:paraId="0013ACC4" w14:textId="12E7A7D9" w:rsidR="00096985" w:rsidRDefault="00096985">
      <w:pPr>
        <w:rPr>
          <w:rFonts w:cstheme="minorHAnsi"/>
          <w:sz w:val="24"/>
          <w:szCs w:val="24"/>
        </w:rPr>
      </w:pPr>
    </w:p>
    <w:p w14:paraId="1E7E7DEF" w14:textId="77777777" w:rsidR="00096985" w:rsidRDefault="00096985">
      <w:pPr>
        <w:rPr>
          <w:rFonts w:cstheme="minorHAnsi"/>
          <w:sz w:val="24"/>
          <w:szCs w:val="24"/>
        </w:rPr>
      </w:pPr>
    </w:p>
    <w:p w14:paraId="4887EE76" w14:textId="1D587F93" w:rsidR="00096985" w:rsidRDefault="00096985">
      <w:pPr>
        <w:rPr>
          <w:rFonts w:cstheme="minorHAnsi"/>
          <w:sz w:val="24"/>
          <w:szCs w:val="24"/>
        </w:rPr>
      </w:pPr>
    </w:p>
    <w:p w14:paraId="5C3E3EAB" w14:textId="4DACF21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316D2439" w:rsidR="00C150A7" w:rsidRDefault="00C150A7">
      <w:pPr>
        <w:rPr>
          <w:rFonts w:cstheme="minorHAnsi"/>
          <w:sz w:val="24"/>
          <w:szCs w:val="24"/>
        </w:rPr>
      </w:pPr>
      <w:r>
        <w:rPr>
          <w:rFonts w:cstheme="minorHAnsi"/>
          <w:sz w:val="24"/>
          <w:szCs w:val="24"/>
        </w:rPr>
        <w:t xml:space="preserve"> </w:t>
      </w:r>
    </w:p>
    <w:p w14:paraId="43136A76" w14:textId="5AE7FCD8" w:rsidR="003770A1" w:rsidRDefault="003770A1">
      <w:pPr>
        <w:rPr>
          <w:rFonts w:cstheme="minorHAnsi"/>
          <w:sz w:val="24"/>
          <w:szCs w:val="24"/>
        </w:rPr>
      </w:pPr>
    </w:p>
    <w:p w14:paraId="10DBCB5B" w14:textId="5B151037" w:rsidR="003770A1" w:rsidRDefault="003770A1">
      <w:pPr>
        <w:rPr>
          <w:rFonts w:cstheme="minorHAnsi"/>
          <w:sz w:val="24"/>
          <w:szCs w:val="24"/>
        </w:rPr>
      </w:pPr>
    </w:p>
    <w:p w14:paraId="521BE39F" w14:textId="12F83C35" w:rsidR="003770A1" w:rsidRDefault="003770A1">
      <w:pPr>
        <w:rPr>
          <w:rFonts w:cstheme="minorHAnsi"/>
          <w:sz w:val="24"/>
          <w:szCs w:val="24"/>
        </w:rPr>
      </w:pPr>
    </w:p>
    <w:p w14:paraId="582A70E1" w14:textId="6F394758" w:rsidR="003770A1" w:rsidRDefault="003770A1">
      <w:pPr>
        <w:rPr>
          <w:rFonts w:cstheme="minorHAnsi"/>
          <w:sz w:val="24"/>
          <w:szCs w:val="24"/>
        </w:rPr>
      </w:pPr>
    </w:p>
    <w:p w14:paraId="0372F27C" w14:textId="6BCD27BB" w:rsidR="003770A1" w:rsidRDefault="003770A1">
      <w:pPr>
        <w:rPr>
          <w:rFonts w:cstheme="minorHAnsi"/>
          <w:sz w:val="24"/>
          <w:szCs w:val="24"/>
        </w:rPr>
      </w:pPr>
    </w:p>
    <w:p w14:paraId="387A22FA" w14:textId="409C95FB" w:rsidR="003770A1" w:rsidRDefault="003770A1">
      <w:pPr>
        <w:rPr>
          <w:rFonts w:cstheme="minorHAnsi"/>
          <w:sz w:val="24"/>
          <w:szCs w:val="24"/>
        </w:rPr>
      </w:pPr>
    </w:p>
    <w:p w14:paraId="52328AC2" w14:textId="780226BD" w:rsidR="003770A1" w:rsidRDefault="003770A1">
      <w:pPr>
        <w:rPr>
          <w:rFonts w:cstheme="minorHAnsi"/>
          <w:sz w:val="24"/>
          <w:szCs w:val="24"/>
        </w:rPr>
      </w:pPr>
    </w:p>
    <w:p w14:paraId="059520F1" w14:textId="451D6FD4" w:rsidR="003770A1" w:rsidRDefault="003770A1">
      <w:pPr>
        <w:rPr>
          <w:rFonts w:cstheme="minorHAnsi"/>
          <w:sz w:val="24"/>
          <w:szCs w:val="24"/>
        </w:rPr>
      </w:pPr>
    </w:p>
    <w:p w14:paraId="1557ED49" w14:textId="6936D81E" w:rsidR="003770A1" w:rsidRDefault="003770A1">
      <w:pPr>
        <w:rPr>
          <w:rFonts w:cstheme="minorHAnsi"/>
          <w:sz w:val="24"/>
          <w:szCs w:val="24"/>
        </w:rPr>
      </w:pPr>
    </w:p>
    <w:p w14:paraId="780DE57D" w14:textId="4829F082" w:rsidR="003770A1" w:rsidRDefault="003770A1">
      <w:pPr>
        <w:rPr>
          <w:rFonts w:cstheme="minorHAnsi"/>
          <w:sz w:val="24"/>
          <w:szCs w:val="24"/>
        </w:rPr>
      </w:pPr>
    </w:p>
    <w:p w14:paraId="0BFC8E0F" w14:textId="72E29F53" w:rsidR="003770A1" w:rsidRDefault="003770A1">
      <w:pPr>
        <w:rPr>
          <w:rFonts w:cstheme="minorHAnsi"/>
          <w:sz w:val="24"/>
          <w:szCs w:val="24"/>
        </w:rPr>
      </w:pPr>
    </w:p>
    <w:p w14:paraId="7B073719" w14:textId="5ED9B556" w:rsidR="003770A1" w:rsidRDefault="003770A1">
      <w:pPr>
        <w:rPr>
          <w:rFonts w:cstheme="minorHAnsi"/>
          <w:sz w:val="24"/>
          <w:szCs w:val="24"/>
        </w:rPr>
      </w:pPr>
    </w:p>
    <w:p w14:paraId="610E9CCD" w14:textId="08A24848" w:rsidR="003770A1" w:rsidRDefault="003770A1">
      <w:pPr>
        <w:rPr>
          <w:rFonts w:cstheme="minorHAnsi"/>
          <w:sz w:val="24"/>
          <w:szCs w:val="24"/>
        </w:rPr>
      </w:pPr>
    </w:p>
    <w:p w14:paraId="54BBA388" w14:textId="3D7D8D25" w:rsidR="003770A1" w:rsidRDefault="003770A1">
      <w:pPr>
        <w:rPr>
          <w:rFonts w:cstheme="minorHAnsi"/>
          <w:sz w:val="24"/>
          <w:szCs w:val="24"/>
        </w:rPr>
      </w:pPr>
    </w:p>
    <w:p w14:paraId="149C9E22" w14:textId="576B4216" w:rsidR="003770A1" w:rsidRDefault="003770A1">
      <w:pPr>
        <w:rPr>
          <w:rFonts w:cstheme="minorHAnsi"/>
          <w:sz w:val="24"/>
          <w:szCs w:val="24"/>
        </w:rPr>
      </w:pPr>
    </w:p>
    <w:p w14:paraId="48D327A0" w14:textId="67A3F299" w:rsidR="003770A1" w:rsidRDefault="003770A1">
      <w:pPr>
        <w:rPr>
          <w:rFonts w:cstheme="minorHAnsi"/>
          <w:sz w:val="24"/>
          <w:szCs w:val="24"/>
        </w:rPr>
      </w:pPr>
    </w:p>
    <w:p w14:paraId="179ED0BE" w14:textId="42BAD7D9" w:rsidR="003770A1" w:rsidRDefault="003770A1">
      <w:pPr>
        <w:rPr>
          <w:rFonts w:cstheme="minorHAnsi"/>
          <w:sz w:val="24"/>
          <w:szCs w:val="24"/>
        </w:rPr>
      </w:pPr>
    </w:p>
    <w:p w14:paraId="14F77CF9" w14:textId="75820777" w:rsidR="003770A1" w:rsidRDefault="003770A1">
      <w:pPr>
        <w:rPr>
          <w:rFonts w:cstheme="minorHAnsi"/>
          <w:sz w:val="24"/>
          <w:szCs w:val="24"/>
        </w:rPr>
      </w:pPr>
    </w:p>
    <w:p w14:paraId="1865441D" w14:textId="7FF2C4F4" w:rsidR="003770A1" w:rsidRDefault="003770A1">
      <w:pPr>
        <w:rPr>
          <w:rFonts w:cstheme="minorHAnsi"/>
          <w:sz w:val="24"/>
          <w:szCs w:val="24"/>
        </w:rPr>
      </w:pPr>
    </w:p>
    <w:p w14:paraId="1F7ABC3A" w14:textId="4293D303" w:rsidR="003770A1" w:rsidRDefault="003770A1">
      <w:pPr>
        <w:rPr>
          <w:rFonts w:cstheme="minorHAnsi"/>
          <w:sz w:val="24"/>
          <w:szCs w:val="24"/>
        </w:rPr>
      </w:pPr>
    </w:p>
    <w:p w14:paraId="3C13010B" w14:textId="401BCC80" w:rsidR="003770A1" w:rsidRDefault="003770A1">
      <w:pPr>
        <w:rPr>
          <w:rFonts w:cstheme="minorHAnsi"/>
          <w:sz w:val="24"/>
          <w:szCs w:val="24"/>
        </w:rPr>
      </w:pPr>
    </w:p>
    <w:p w14:paraId="05812B9C" w14:textId="4772C2BC" w:rsidR="003770A1" w:rsidRDefault="003770A1">
      <w:pPr>
        <w:rPr>
          <w:rFonts w:cstheme="minorHAnsi"/>
          <w:sz w:val="24"/>
          <w:szCs w:val="24"/>
        </w:rPr>
      </w:pPr>
    </w:p>
    <w:p w14:paraId="18A56F94" w14:textId="1DB64CF8" w:rsidR="003770A1" w:rsidRDefault="003770A1">
      <w:pPr>
        <w:rPr>
          <w:rFonts w:cstheme="minorHAnsi"/>
          <w:sz w:val="24"/>
          <w:szCs w:val="24"/>
        </w:rPr>
      </w:pPr>
    </w:p>
    <w:p w14:paraId="75B39584" w14:textId="057BD77A" w:rsidR="003770A1" w:rsidRDefault="003770A1">
      <w:pPr>
        <w:rPr>
          <w:rFonts w:cstheme="minorHAnsi"/>
          <w:sz w:val="24"/>
          <w:szCs w:val="24"/>
        </w:rPr>
      </w:pPr>
    </w:p>
    <w:p w14:paraId="7B0613CC" w14:textId="333266F5" w:rsidR="003770A1" w:rsidRDefault="003770A1">
      <w:pPr>
        <w:rPr>
          <w:rFonts w:cstheme="minorHAnsi"/>
          <w:sz w:val="24"/>
          <w:szCs w:val="24"/>
        </w:rPr>
      </w:pPr>
    </w:p>
    <w:p w14:paraId="2FA48392" w14:textId="55584537" w:rsidR="003770A1" w:rsidRDefault="003770A1">
      <w:pPr>
        <w:rPr>
          <w:rFonts w:cstheme="minorHAnsi"/>
          <w:sz w:val="24"/>
          <w:szCs w:val="24"/>
        </w:rPr>
      </w:pPr>
    </w:p>
    <w:p w14:paraId="36642C44" w14:textId="3C030C03" w:rsidR="003770A1" w:rsidRDefault="003770A1">
      <w:pPr>
        <w:rPr>
          <w:rFonts w:cstheme="minorHAnsi"/>
          <w:sz w:val="24"/>
          <w:szCs w:val="24"/>
        </w:rPr>
      </w:pPr>
    </w:p>
    <w:p w14:paraId="5BF0AABA" w14:textId="77777777" w:rsidR="003770A1" w:rsidRDefault="003770A1">
      <w:pPr>
        <w:rPr>
          <w:rFonts w:cstheme="minorHAnsi"/>
          <w:sz w:val="24"/>
          <w:szCs w:val="24"/>
        </w:rPr>
      </w:pPr>
    </w:p>
    <w:p w14:paraId="631BF716" w14:textId="568E700A" w:rsidR="00C150A7" w:rsidRDefault="003770A1">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58752" behindDoc="0" locked="0" layoutInCell="1" allowOverlap="1" wp14:anchorId="28C59344" wp14:editId="3E0E3328">
                <wp:simplePos x="0" y="0"/>
                <wp:positionH relativeFrom="column">
                  <wp:posOffset>-542925</wp:posOffset>
                </wp:positionH>
                <wp:positionV relativeFrom="paragraph">
                  <wp:posOffset>-950595</wp:posOffset>
                </wp:positionV>
                <wp:extent cx="7595870" cy="10669905"/>
                <wp:effectExtent l="0" t="0" r="5080" b="0"/>
                <wp:wrapNone/>
                <wp:docPr id="7" name="Grup 7"/>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8" name="Resim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9" name="Oval 9">
                          <a:hlinkClick r:id="rId15"/>
                        </wps:cNvPr>
                        <wps:cNvSpPr/>
                        <wps:spPr>
                          <a:xfrm>
                            <a:off x="1856095" y="2511188"/>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6"/>
                        </wps:cNvPr>
                        <wps:cNvSpPr/>
                        <wps:spPr>
                          <a:xfrm>
                            <a:off x="3289110"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7"/>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8"/>
                        </wps:cNvPr>
                        <wps:cNvSpPr/>
                        <wps:spPr>
                          <a:xfrm>
                            <a:off x="3957850"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a:hlinkClick r:id="rId19"/>
                        </wps:cNvPr>
                        <wps:cNvSpPr/>
                        <wps:spPr>
                          <a:xfrm>
                            <a:off x="2920621"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a:hlinkClick r:id="rId20"/>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a:hlinkClick r:id="rId21"/>
                        </wps:cNvPr>
                        <wps:cNvSpPr/>
                        <wps:spPr>
                          <a:xfrm>
                            <a:off x="3562065"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a:hlinkClick r:id="rId22"/>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Dikdörtgen 22">
                          <a:hlinkClick r:id="rId23"/>
                        </wps:cNvPr>
                        <wps:cNvSpPr/>
                        <wps:spPr>
                          <a:xfrm>
                            <a:off x="1514901" y="9103057"/>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Dikdörtgen 23">
                          <a:hlinkClick r:id="rId24"/>
                        </wps:cNvPr>
                        <wps:cNvSpPr/>
                        <wps:spPr>
                          <a:xfrm>
                            <a:off x="3684895" y="9103057"/>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Metin Kutusu 2">
                          <a:hlinkClick r:id="rId25"/>
                        </wps:cNvPr>
                        <wps:cNvSpPr txBox="1">
                          <a:spLocks noChangeArrowheads="1"/>
                        </wps:cNvSpPr>
                        <wps:spPr bwMode="auto">
                          <a:xfrm>
                            <a:off x="1665027" y="846161"/>
                            <a:ext cx="4397071" cy="341906"/>
                          </a:xfrm>
                          <a:prstGeom prst="rect">
                            <a:avLst/>
                          </a:prstGeom>
                          <a:noFill/>
                          <a:ln w="9525">
                            <a:noFill/>
                            <a:miter lim="800000"/>
                            <a:headEnd/>
                            <a:tailEnd/>
                          </a:ln>
                        </wps:spPr>
                        <wps:txbx>
                          <w:txbxContent>
                            <w:p w14:paraId="647E5A56" w14:textId="77777777" w:rsidR="003770A1" w:rsidRPr="00501EC5" w:rsidRDefault="003770A1" w:rsidP="003770A1">
                              <w:pPr>
                                <w:rPr>
                                  <w:b/>
                                  <w:bCs/>
                                  <w:color w:val="FFFFFF" w:themeColor="background1"/>
                                  <w:sz w:val="30"/>
                                  <w:szCs w:val="30"/>
                                </w:rPr>
                              </w:pPr>
                              <w:r>
                                <w:rPr>
                                  <w:b/>
                                  <w:bCs/>
                                  <w:color w:val="FFFFFF" w:themeColor="background1"/>
                                  <w:sz w:val="30"/>
                                  <w:szCs w:val="30"/>
                                </w:rPr>
                                <w:t>6</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28C59344" id="Grup 7" o:spid="_x0000_s1031" style="position:absolute;margin-left:-42.75pt;margin-top:-74.85pt;width:598.1pt;height:840.15pt;z-index:25165875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Eooorq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Y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S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Y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S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Y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S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m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ps0giTzHc&#10;Kq8szdqAHUV8Jftmf8F2fgJ+z14hufh58GPD7eP9es2aO+ure7EOm2kgOCnm4ZpmBHIQbR/fyCK+&#10;W7//AIOM/wBqKe5aTTvg14Mt4v4Y5PtMhH47x/Kvn8VxPkuFqOnKpdreyb/HY/aOH/o/+KXEWAjj&#10;KGC9nTkrx9pOMG09nyt8yT6XSutVofsjRX40/wDERZ+1d/0SfwT/AN+bn/47R/xEWftXf9En8E/9&#10;+bn/AOO1z/64ZH/M/wDwFnu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IB600p6GnUUAJsHegoO1LRQA3BTmjzPanEA9a&#10;TavpQAoORm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xnqKKKADp0FIFwKW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p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M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">
                <v:shape id="Resim 8"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">
                  <v:imagedata r:id="rId26" o:title=""/>
                </v:shape>
                <v:oval id="Oval 9" o:spid="_x0000_s1033" href="https://chat.whatsapp.com/IR0KARlUCd4ItMDPQkjplO" style="position:absolute;left:18560;top:25111;width:9383;height:9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4" href="https://chat.whatsapp.com/Flg4Iy7vRGqIRQYk23TONo" style="position:absolute;left:3289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5"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36" href="https://t.me/dindersicom" style="position:absolute;left:39578;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oval id="Oval 18" o:spid="_x0000_s1037" href="https://t.me/DinDersiTurkiyeZumresi" style="position:absolute;left:29206;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3o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" o:button="t" filled="f" stroked="f" strokeweight="2pt">
                  <v:fill o:detectmouseclick="t"/>
                </v:oval>
                <v:oval id="Oval 19" o:spid="_x0000_s1038"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" o:button="t" filled="f" stroked="f" strokeweight="2pt">
                  <v:fill o:detectmouseclick="t"/>
                </v:oval>
                <v:oval id="Oval 20" o:spid="_x0000_s1039" href="https://www.facebook.com/ddyayinlari/" style="position:absolute;left:35620;top:75472;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" o:button="t" filled="f" stroked="f" strokeweight="2pt">
                  <v:fill o:detectmouseclick="t"/>
                </v:oval>
                <v:oval id="Oval 21" o:spid="_x0000_s1040"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" o:button="t" filled="f" stroked="f" strokeweight="2pt">
                  <v:fill o:detectmouseclick="t"/>
                </v:oval>
                <v:rect id="Dikdörtgen 22" o:spid="_x0000_s1041" href="http://www.dindersi.com/" style="position:absolute;left:15149;top:91030;width:1931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" o:button="t" filled="f" stroked="f" strokeweight="2pt">
                  <v:fill o:detectmouseclick="t"/>
                </v:rect>
                <v:rect id="Dikdörtgen 23" o:spid="_x0000_s1042" href="http://www.ddyayinlari.com/" style="position:absolute;left:36848;top:91030;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" o:button="t" filled="f" stroked="f" strokeweight="2pt">
                  <v:fill o:detectmouseclick="t"/>
                </v:rect>
                <v:shape id="Metin Kutusu 2" o:spid="_x0000_s1043" type="#_x0000_t202" href="https://www.dindersi.com/icerik/din-kulturu-ve-ahlak-bilgisi-c81" style="position:absolute;left:16650;top:8461;width:43970;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" o:button="t" filled="f" stroked="f">
                  <v:fill o:detectmouseclick="t"/>
                  <v:textbox>
                    <w:txbxContent>
                      <w:p w14:paraId="647E5A56" w14:textId="77777777" w:rsidR="003770A1" w:rsidRPr="00501EC5" w:rsidRDefault="003770A1" w:rsidP="003770A1">
                        <w:pPr>
                          <w:rPr>
                            <w:b/>
                            <w:bCs/>
                            <w:color w:val="FFFFFF" w:themeColor="background1"/>
                            <w:sz w:val="30"/>
                            <w:szCs w:val="30"/>
                          </w:rPr>
                        </w:pPr>
                        <w:r>
                          <w:rPr>
                            <w:b/>
                            <w:bCs/>
                            <w:color w:val="FFFFFF" w:themeColor="background1"/>
                            <w:sz w:val="30"/>
                            <w:szCs w:val="30"/>
                          </w:rPr>
                          <w:t>6</w:t>
                        </w:r>
                        <w:r w:rsidRPr="00501EC5">
                          <w:rPr>
                            <w:b/>
                            <w:bCs/>
                            <w:color w:val="FFFFFF" w:themeColor="background1"/>
                            <w:sz w:val="30"/>
                            <w:szCs w:val="30"/>
                          </w:rPr>
                          <w:t>. SINIF SINAV VE CEVAP ANAHTARI İÇİN TIKLAYINIZ</w:t>
                        </w:r>
                      </w:p>
                    </w:txbxContent>
                  </v:textbox>
                </v:shape>
              </v:group>
            </w:pict>
          </mc:Fallback>
        </mc:AlternateContent>
      </w:r>
      <w:r w:rsidR="00C150A7">
        <w:rPr>
          <w:rFonts w:cstheme="minorHAnsi"/>
          <w:sz w:val="24"/>
          <w:szCs w:val="24"/>
        </w:rPr>
        <w:br w:type="page"/>
      </w:r>
    </w:p>
    <w:p w14:paraId="25ED1268" w14:textId="5DD44D0F" w:rsidR="00C150A7" w:rsidRDefault="00C150A7">
      <w:pPr>
        <w:rPr>
          <w:rFonts w:cstheme="minorHAnsi"/>
          <w:sz w:val="24"/>
          <w:szCs w:val="24"/>
        </w:rPr>
      </w:pPr>
      <w:r>
        <w:rPr>
          <w:noProof/>
          <w:sz w:val="20"/>
          <w:szCs w:val="20"/>
          <w:lang w:eastAsia="tr-TR"/>
        </w:rPr>
        <w:lastRenderedPageBreak/>
        <w:drawing>
          <wp:anchor distT="0" distB="0" distL="114300" distR="114300" simplePos="0" relativeHeight="251732992" behindDoc="0" locked="0" layoutInCell="1" allowOverlap="1" wp14:anchorId="07658D09" wp14:editId="2629D0D8">
            <wp:simplePos x="0" y="0"/>
            <wp:positionH relativeFrom="margin">
              <wp:align>center</wp:align>
            </wp:positionH>
            <wp:positionV relativeFrom="paragraph">
              <wp:posOffset>-1002665</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75FF8233" w14:textId="4B202007" w:rsidR="00C150A7" w:rsidRDefault="00C150A7">
      <w:pPr>
        <w:rPr>
          <w:rFonts w:cstheme="minorHAnsi"/>
          <w:sz w:val="24"/>
          <w:szCs w:val="24"/>
        </w:rPr>
      </w:pP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E709B5">
      <w:type w:val="continuous"/>
      <w:pgSz w:w="11906" w:h="16838" w:code="9"/>
      <w:pgMar w:top="1418" w:right="849" w:bottom="567" w:left="851" w:header="709" w:footer="694" w:gutter="0"/>
      <w:cols w:num="2" w:sep="1"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BBE08" w14:textId="77777777" w:rsidR="00161802" w:rsidRDefault="00161802" w:rsidP="00ED544D">
      <w:pPr>
        <w:spacing w:after="0" w:line="240" w:lineRule="auto"/>
      </w:pPr>
      <w:r>
        <w:separator/>
      </w:r>
    </w:p>
  </w:endnote>
  <w:endnote w:type="continuationSeparator" w:id="0">
    <w:p w14:paraId="275B08A0" w14:textId="77777777" w:rsidR="00161802" w:rsidRDefault="00161802"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8B4E" w14:textId="77A7734C" w:rsidR="00ED544D" w:rsidRDefault="00096985">
    <w:pPr>
      <w:pStyle w:val="AltBilgi"/>
    </w:pPr>
    <w:bookmarkStart w:id="2" w:name="_Hlk124933023"/>
    <w:bookmarkStart w:id="3" w:name="_Hlk124933024"/>
    <w:bookmarkStart w:id="4" w:name="_Hlk124933025"/>
    <w:bookmarkStart w:id="5" w:name="_Hlk124933026"/>
    <w:bookmarkStart w:id="6" w:name="_Hlk124933769"/>
    <w:bookmarkStart w:id="7" w:name="_Hlk124933770"/>
    <w:bookmarkStart w:id="8" w:name="_Hlk124933789"/>
    <w:bookmarkStart w:id="9" w:name="_Hlk124933790"/>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4"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11" name="Resim 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34" name="Resim 3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2"/>
    <w:bookmarkEnd w:id="3"/>
    <w:bookmarkEnd w:id="4"/>
    <w:bookmarkEnd w:id="5"/>
    <w:bookmarkEnd w:id="6"/>
    <w:bookmarkEnd w:id="7"/>
    <w:bookmarkEnd w:id="8"/>
    <w:bookmarkEnd w:id="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86DF3" w14:textId="77777777" w:rsidR="00161802" w:rsidRDefault="00161802" w:rsidP="00ED544D">
      <w:pPr>
        <w:spacing w:after="0" w:line="240" w:lineRule="auto"/>
      </w:pPr>
      <w:r>
        <w:separator/>
      </w:r>
    </w:p>
  </w:footnote>
  <w:footnote w:type="continuationSeparator" w:id="0">
    <w:p w14:paraId="53D7449E" w14:textId="77777777" w:rsidR="00161802" w:rsidRDefault="00161802"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2160" w14:textId="77777777" w:rsidR="00C150A7" w:rsidRDefault="00C150A7" w:rsidP="00C150A7">
    <w:pPr>
      <w:pStyle w:val="stBilgi"/>
      <w:jc w:val="center"/>
    </w:pPr>
    <w:bookmarkStart w:id="1" w:name="_Hlk121295565"/>
    <w:r>
      <w:t>DİN KÜLTÜRÜ VE AHLAK BİLGİSİ</w:t>
    </w:r>
  </w:p>
  <w:p w14:paraId="267D6F43" w14:textId="3CF9E8C1" w:rsidR="00C150A7" w:rsidRDefault="00D9648A" w:rsidP="00C150A7">
    <w:pPr>
      <w:pStyle w:val="stBilgi"/>
      <w:jc w:val="center"/>
    </w:pPr>
    <w:r>
      <w:t>6</w:t>
    </w:r>
    <w:r w:rsidR="00C150A7">
      <w:t>. Sınıf 2.Dönem 1. Yazılı / Sınav Soruları</w:t>
    </w:r>
  </w:p>
  <w:bookmarkEnd w:id="1"/>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F78AEA62"/>
    <w:lvl w:ilvl="0" w:tplc="2F38FC7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07337EC"/>
    <w:multiLevelType w:val="hybridMultilevel"/>
    <w:tmpl w:val="DE807024"/>
    <w:lvl w:ilvl="0" w:tplc="662AB7EE">
      <w:start w:val="1"/>
      <w:numFmt w:val="upp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6"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9"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10"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BFA064A"/>
    <w:multiLevelType w:val="hybridMultilevel"/>
    <w:tmpl w:val="1B54A9B4"/>
    <w:lvl w:ilvl="0" w:tplc="2E862FA4">
      <w:start w:val="1"/>
      <w:numFmt w:val="upp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num w:numId="1" w16cid:durableId="1717586901">
    <w:abstractNumId w:val="7"/>
  </w:num>
  <w:num w:numId="2" w16cid:durableId="1176458626">
    <w:abstractNumId w:val="8"/>
  </w:num>
  <w:num w:numId="3" w16cid:durableId="190848506">
    <w:abstractNumId w:val="9"/>
  </w:num>
  <w:num w:numId="4" w16cid:durableId="501239038">
    <w:abstractNumId w:val="4"/>
  </w:num>
  <w:num w:numId="5" w16cid:durableId="797727435">
    <w:abstractNumId w:val="7"/>
    <w:lvlOverride w:ilvl="0">
      <w:startOverride w:val="1"/>
    </w:lvlOverride>
  </w:num>
  <w:num w:numId="6" w16cid:durableId="698554645">
    <w:abstractNumId w:val="7"/>
    <w:lvlOverride w:ilvl="0">
      <w:startOverride w:val="1"/>
    </w:lvlOverride>
  </w:num>
  <w:num w:numId="7" w16cid:durableId="1243225801">
    <w:abstractNumId w:val="7"/>
    <w:lvlOverride w:ilvl="0">
      <w:startOverride w:val="1"/>
    </w:lvlOverride>
  </w:num>
  <w:num w:numId="8" w16cid:durableId="2041053695">
    <w:abstractNumId w:val="7"/>
    <w:lvlOverride w:ilvl="0">
      <w:startOverride w:val="1"/>
    </w:lvlOverride>
  </w:num>
  <w:num w:numId="9" w16cid:durableId="474489762">
    <w:abstractNumId w:val="9"/>
    <w:lvlOverride w:ilvl="0">
      <w:startOverride w:val="1"/>
    </w:lvlOverride>
  </w:num>
  <w:num w:numId="10" w16cid:durableId="1623458818">
    <w:abstractNumId w:val="7"/>
    <w:lvlOverride w:ilvl="0">
      <w:startOverride w:val="1"/>
    </w:lvlOverride>
  </w:num>
  <w:num w:numId="11" w16cid:durableId="995493661">
    <w:abstractNumId w:val="7"/>
    <w:lvlOverride w:ilvl="0">
      <w:startOverride w:val="1"/>
    </w:lvlOverride>
  </w:num>
  <w:num w:numId="12" w16cid:durableId="949362826">
    <w:abstractNumId w:val="7"/>
    <w:lvlOverride w:ilvl="0">
      <w:startOverride w:val="1"/>
    </w:lvlOverride>
  </w:num>
  <w:num w:numId="13" w16cid:durableId="680547033">
    <w:abstractNumId w:val="9"/>
    <w:lvlOverride w:ilvl="0">
      <w:startOverride w:val="1"/>
    </w:lvlOverride>
  </w:num>
  <w:num w:numId="14" w16cid:durableId="164708339">
    <w:abstractNumId w:val="7"/>
    <w:lvlOverride w:ilvl="0">
      <w:startOverride w:val="1"/>
    </w:lvlOverride>
  </w:num>
  <w:num w:numId="15" w16cid:durableId="652875501">
    <w:abstractNumId w:val="7"/>
    <w:lvlOverride w:ilvl="0">
      <w:startOverride w:val="1"/>
    </w:lvlOverride>
  </w:num>
  <w:num w:numId="16" w16cid:durableId="558829786">
    <w:abstractNumId w:val="7"/>
    <w:lvlOverride w:ilvl="0">
      <w:startOverride w:val="1"/>
    </w:lvlOverride>
  </w:num>
  <w:num w:numId="17" w16cid:durableId="972057745">
    <w:abstractNumId w:val="7"/>
    <w:lvlOverride w:ilvl="0">
      <w:startOverride w:val="1"/>
    </w:lvlOverride>
  </w:num>
  <w:num w:numId="18" w16cid:durableId="2097285705">
    <w:abstractNumId w:val="9"/>
    <w:lvlOverride w:ilvl="0">
      <w:startOverride w:val="1"/>
    </w:lvlOverride>
  </w:num>
  <w:num w:numId="19" w16cid:durableId="214508102">
    <w:abstractNumId w:val="7"/>
    <w:lvlOverride w:ilvl="0">
      <w:startOverride w:val="1"/>
    </w:lvlOverride>
  </w:num>
  <w:num w:numId="20" w16cid:durableId="322783439">
    <w:abstractNumId w:val="7"/>
    <w:lvlOverride w:ilvl="0">
      <w:startOverride w:val="1"/>
    </w:lvlOverride>
  </w:num>
  <w:num w:numId="21" w16cid:durableId="958804887">
    <w:abstractNumId w:val="7"/>
    <w:lvlOverride w:ilvl="0">
      <w:startOverride w:val="1"/>
    </w:lvlOverride>
  </w:num>
  <w:num w:numId="22" w16cid:durableId="436490759">
    <w:abstractNumId w:val="7"/>
    <w:lvlOverride w:ilvl="0">
      <w:startOverride w:val="1"/>
    </w:lvlOverride>
  </w:num>
  <w:num w:numId="23" w16cid:durableId="796223015">
    <w:abstractNumId w:val="7"/>
    <w:lvlOverride w:ilvl="0">
      <w:startOverride w:val="1"/>
    </w:lvlOverride>
  </w:num>
  <w:num w:numId="24" w16cid:durableId="190070964">
    <w:abstractNumId w:val="7"/>
    <w:lvlOverride w:ilvl="0">
      <w:startOverride w:val="1"/>
    </w:lvlOverride>
  </w:num>
  <w:num w:numId="25" w16cid:durableId="972441556">
    <w:abstractNumId w:val="7"/>
    <w:lvlOverride w:ilvl="0">
      <w:startOverride w:val="1"/>
    </w:lvlOverride>
  </w:num>
  <w:num w:numId="26" w16cid:durableId="994919465">
    <w:abstractNumId w:val="7"/>
    <w:lvlOverride w:ilvl="0">
      <w:startOverride w:val="1"/>
    </w:lvlOverride>
  </w:num>
  <w:num w:numId="27" w16cid:durableId="281113174">
    <w:abstractNumId w:val="7"/>
    <w:lvlOverride w:ilvl="0">
      <w:startOverride w:val="1"/>
    </w:lvlOverride>
  </w:num>
  <w:num w:numId="28" w16cid:durableId="357582578">
    <w:abstractNumId w:val="7"/>
    <w:lvlOverride w:ilvl="0">
      <w:startOverride w:val="1"/>
    </w:lvlOverride>
  </w:num>
  <w:num w:numId="29" w16cid:durableId="1286933298">
    <w:abstractNumId w:val="7"/>
    <w:lvlOverride w:ilvl="0">
      <w:startOverride w:val="1"/>
    </w:lvlOverride>
  </w:num>
  <w:num w:numId="30" w16cid:durableId="2110730366">
    <w:abstractNumId w:val="7"/>
    <w:lvlOverride w:ilvl="0">
      <w:startOverride w:val="1"/>
    </w:lvlOverride>
  </w:num>
  <w:num w:numId="31" w16cid:durableId="1308246297">
    <w:abstractNumId w:val="7"/>
    <w:lvlOverride w:ilvl="0">
      <w:startOverride w:val="1"/>
    </w:lvlOverride>
  </w:num>
  <w:num w:numId="32" w16cid:durableId="1278175691">
    <w:abstractNumId w:val="3"/>
  </w:num>
  <w:num w:numId="33" w16cid:durableId="102312152">
    <w:abstractNumId w:val="1"/>
  </w:num>
  <w:num w:numId="34" w16cid:durableId="1321814532">
    <w:abstractNumId w:val="10"/>
  </w:num>
  <w:num w:numId="35" w16cid:durableId="507670113">
    <w:abstractNumId w:val="6"/>
  </w:num>
  <w:num w:numId="36" w16cid:durableId="2129004380">
    <w:abstractNumId w:val="0"/>
  </w:num>
  <w:num w:numId="37" w16cid:durableId="1166937201">
    <w:abstractNumId w:val="7"/>
    <w:lvlOverride w:ilvl="0">
      <w:startOverride w:val="1"/>
    </w:lvlOverride>
  </w:num>
  <w:num w:numId="38" w16cid:durableId="195892471">
    <w:abstractNumId w:val="7"/>
    <w:lvlOverride w:ilvl="0">
      <w:startOverride w:val="1"/>
    </w:lvlOverride>
  </w:num>
  <w:num w:numId="39" w16cid:durableId="666367">
    <w:abstractNumId w:val="7"/>
    <w:lvlOverride w:ilvl="0">
      <w:startOverride w:val="1"/>
    </w:lvlOverride>
  </w:num>
  <w:num w:numId="40" w16cid:durableId="1468353454">
    <w:abstractNumId w:val="7"/>
    <w:lvlOverride w:ilvl="0">
      <w:startOverride w:val="1"/>
    </w:lvlOverride>
  </w:num>
  <w:num w:numId="41" w16cid:durableId="1128233474">
    <w:abstractNumId w:val="7"/>
    <w:lvlOverride w:ilvl="0">
      <w:startOverride w:val="1"/>
    </w:lvlOverride>
  </w:num>
  <w:num w:numId="42" w16cid:durableId="115371786">
    <w:abstractNumId w:val="2"/>
  </w:num>
  <w:num w:numId="43" w16cid:durableId="1190335434">
    <w:abstractNumId w:val="11"/>
  </w:num>
  <w:num w:numId="44" w16cid:durableId="1824816394">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6C62"/>
    <w:rsid w:val="0000303E"/>
    <w:rsid w:val="000038EB"/>
    <w:rsid w:val="00025BCF"/>
    <w:rsid w:val="00050EE9"/>
    <w:rsid w:val="00054486"/>
    <w:rsid w:val="000718B7"/>
    <w:rsid w:val="00096985"/>
    <w:rsid w:val="000A1EF0"/>
    <w:rsid w:val="000A2B32"/>
    <w:rsid w:val="000A6365"/>
    <w:rsid w:val="000B06BD"/>
    <w:rsid w:val="00161802"/>
    <w:rsid w:val="001C3B80"/>
    <w:rsid w:val="001D57BE"/>
    <w:rsid w:val="00232D1D"/>
    <w:rsid w:val="00255E3B"/>
    <w:rsid w:val="0027154F"/>
    <w:rsid w:val="002A14E3"/>
    <w:rsid w:val="002B7944"/>
    <w:rsid w:val="002C1C38"/>
    <w:rsid w:val="002D31AD"/>
    <w:rsid w:val="003770A1"/>
    <w:rsid w:val="0038090A"/>
    <w:rsid w:val="003957B1"/>
    <w:rsid w:val="003D0AE6"/>
    <w:rsid w:val="003D42D3"/>
    <w:rsid w:val="00401657"/>
    <w:rsid w:val="00426B9F"/>
    <w:rsid w:val="004578EE"/>
    <w:rsid w:val="00461443"/>
    <w:rsid w:val="00462A7E"/>
    <w:rsid w:val="004819FD"/>
    <w:rsid w:val="00495D75"/>
    <w:rsid w:val="00497E71"/>
    <w:rsid w:val="00537EA3"/>
    <w:rsid w:val="00540191"/>
    <w:rsid w:val="005411B0"/>
    <w:rsid w:val="00557F72"/>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871B2"/>
    <w:rsid w:val="006A1847"/>
    <w:rsid w:val="006B0CA3"/>
    <w:rsid w:val="006B2433"/>
    <w:rsid w:val="006C7645"/>
    <w:rsid w:val="00707FFC"/>
    <w:rsid w:val="00714F08"/>
    <w:rsid w:val="007841BD"/>
    <w:rsid w:val="007A0FAF"/>
    <w:rsid w:val="007B2670"/>
    <w:rsid w:val="007F45DE"/>
    <w:rsid w:val="00801789"/>
    <w:rsid w:val="00827435"/>
    <w:rsid w:val="00866749"/>
    <w:rsid w:val="00866F3E"/>
    <w:rsid w:val="008677E5"/>
    <w:rsid w:val="00867EB3"/>
    <w:rsid w:val="008C29B9"/>
    <w:rsid w:val="008C5BBE"/>
    <w:rsid w:val="008D43D4"/>
    <w:rsid w:val="0092235A"/>
    <w:rsid w:val="009234AD"/>
    <w:rsid w:val="009336E0"/>
    <w:rsid w:val="009441AD"/>
    <w:rsid w:val="00956A34"/>
    <w:rsid w:val="0098052E"/>
    <w:rsid w:val="00982AF2"/>
    <w:rsid w:val="009E31C7"/>
    <w:rsid w:val="009F5017"/>
    <w:rsid w:val="009F7F2E"/>
    <w:rsid w:val="00A0559F"/>
    <w:rsid w:val="00A754CD"/>
    <w:rsid w:val="00A80AE1"/>
    <w:rsid w:val="00A83480"/>
    <w:rsid w:val="00A92366"/>
    <w:rsid w:val="00AD3F1A"/>
    <w:rsid w:val="00B67338"/>
    <w:rsid w:val="00BC0CF0"/>
    <w:rsid w:val="00C150A7"/>
    <w:rsid w:val="00C23134"/>
    <w:rsid w:val="00C27595"/>
    <w:rsid w:val="00C87FD4"/>
    <w:rsid w:val="00CB65BF"/>
    <w:rsid w:val="00CB6C62"/>
    <w:rsid w:val="00CE7DEC"/>
    <w:rsid w:val="00CF4F54"/>
    <w:rsid w:val="00D21860"/>
    <w:rsid w:val="00D316E0"/>
    <w:rsid w:val="00D40B3C"/>
    <w:rsid w:val="00D501AB"/>
    <w:rsid w:val="00D64042"/>
    <w:rsid w:val="00D8207C"/>
    <w:rsid w:val="00D93959"/>
    <w:rsid w:val="00D9648A"/>
    <w:rsid w:val="00DB5596"/>
    <w:rsid w:val="00DB6FB8"/>
    <w:rsid w:val="00E709B5"/>
    <w:rsid w:val="00E71579"/>
    <w:rsid w:val="00E7530C"/>
    <w:rsid w:val="00E912EB"/>
    <w:rsid w:val="00EB3584"/>
    <w:rsid w:val="00ED544D"/>
    <w:rsid w:val="00EE7729"/>
    <w:rsid w:val="00F34887"/>
    <w:rsid w:val="00F630C1"/>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BAEC3FD2-97D0-4C83-AF55-3ADEDE545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9F5017"/>
    <w:pPr>
      <w:spacing w:after="120" w:line="240" w:lineRule="auto"/>
      <w:ind w:left="113"/>
      <w:jc w:val="both"/>
    </w:pPr>
    <w:rPr>
      <w:rFonts w:ascii="Arial" w:eastAsia="Calibri" w:hAnsi="Arial" w:cs="Arial"/>
      <w:sz w:val="16"/>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 w:type="paragraph" w:customStyle="1" w:styleId="Stil1">
    <w:name w:val="Stil1"/>
    <w:basedOn w:val="SORUNOLUAIK"/>
    <w:qFormat/>
    <w:rsid w:val="00557F72"/>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hyperlink" Target="https://t.me/dindersicom"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www.facebook.com/ddyayinlari/" TargetMode="External"/><Relationship Id="rId7" Type="http://schemas.openxmlformats.org/officeDocument/2006/relationships/endnotes" Target="endnotes.xml"/><Relationship Id="rId12" Type="http://schemas.openxmlformats.org/officeDocument/2006/relationships/hyperlink" Target="https://www.dindersi.com/icerik/din-kulturu-ve-ahlak-bilgisi-c93" TargetMode="External"/><Relationship Id="rId17" Type="http://schemas.openxmlformats.org/officeDocument/2006/relationships/hyperlink" Target="https://chat.whatsapp.com/1l65VLvh4c2GwvOLzCJUUo" TargetMode="External"/><Relationship Id="rId25" Type="http://schemas.openxmlformats.org/officeDocument/2006/relationships/hyperlink" Target="https://www.dindersi.com/icerik/din-kulturu-ve-ahlak-bilgisi-c81" TargetMode="External"/><Relationship Id="rId2" Type="http://schemas.openxmlformats.org/officeDocument/2006/relationships/numbering" Target="numbering.xml"/><Relationship Id="rId16" Type="http://schemas.openxmlformats.org/officeDocument/2006/relationships/hyperlink" Target="https://chat.whatsapp.com/Flg4Iy7vRGqIRQYk23TONo" TargetMode="External"/><Relationship Id="rId20" Type="http://schemas.openxmlformats.org/officeDocument/2006/relationships/hyperlink" Target="https://www.instagram.com/ddy_yayinlar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ddyayinlari.com" TargetMode="External"/><Relationship Id="rId5" Type="http://schemas.openxmlformats.org/officeDocument/2006/relationships/webSettings" Target="webSettings.xml"/><Relationship Id="rId15" Type="http://schemas.openxmlformats.org/officeDocument/2006/relationships/hyperlink" Target="https://chat.whatsapp.com/IR0KARlUCd4ItMDPQkjplO" TargetMode="External"/><Relationship Id="rId23" Type="http://schemas.openxmlformats.org/officeDocument/2006/relationships/hyperlink" Target="http://www.dindersi.com"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t.me/DinDersiTurkiyeZumres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s://www.youtube.com/@dindersi-com" TargetMode="External"/><Relationship Id="rId27" Type="http://schemas.openxmlformats.org/officeDocument/2006/relationships/image" Target="media/image8.png"/></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1.png"/><Relationship Id="rId1" Type="http://schemas.openxmlformats.org/officeDocument/2006/relationships/hyperlink" Target="http://www.ddyayinlari.com" TargetMode="External"/><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2F5E4-365E-4C75-918A-2200B9AAF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Template>
  <TotalTime>4</TotalTime>
  <Pages>5</Pages>
  <Words>1024</Words>
  <Characters>5840</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Mehmet Köse</cp:lastModifiedBy>
  <cp:revision>3</cp:revision>
  <cp:lastPrinted>2022-12-07T14:03:00Z</cp:lastPrinted>
  <dcterms:created xsi:type="dcterms:W3CDTF">2023-01-18T11:58:00Z</dcterms:created>
  <dcterms:modified xsi:type="dcterms:W3CDTF">2023-01-19T14:32:00Z</dcterms:modified>
</cp:coreProperties>
</file>