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ED544D" w14:paraId="6E4E17F6" w14:textId="77777777" w:rsidTr="00096985">
        <w:trPr>
          <w:trHeight w:val="374"/>
        </w:trPr>
        <w:tc>
          <w:tcPr>
            <w:tcW w:w="884" w:type="dxa"/>
            <w:shd w:val="clear" w:color="auto" w:fill="FFFFFF" w:themeFill="background1"/>
            <w:vAlign w:val="center"/>
          </w:tcPr>
          <w:p w14:paraId="05BB7D8A" w14:textId="77777777" w:rsidR="00ED544D" w:rsidRPr="00FD75DF" w:rsidRDefault="00ED544D" w:rsidP="00096985">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04CBD33B"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1A732579" w14:textId="5238A7A2" w:rsidR="00ED544D" w:rsidRDefault="00ED544D" w:rsidP="00096985">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sidR="00C150A7">
              <w:rPr>
                <w:rFonts w:asciiTheme="minorHAnsi" w:hAnsiTheme="minorHAnsi"/>
                <w:b/>
                <w:iCs/>
                <w:sz w:val="24"/>
                <w:szCs w:val="24"/>
              </w:rPr>
              <w:t>Ortaokulu</w:t>
            </w:r>
          </w:p>
        </w:tc>
        <w:tc>
          <w:tcPr>
            <w:tcW w:w="2241" w:type="dxa"/>
            <w:shd w:val="clear" w:color="auto" w:fill="FFFFFF" w:themeFill="background1"/>
            <w:vAlign w:val="center"/>
          </w:tcPr>
          <w:p w14:paraId="4E715EC9" w14:textId="77777777" w:rsidR="00ED544D" w:rsidRDefault="00ED544D" w:rsidP="00096985">
            <w:pPr>
              <w:pStyle w:val="AIKMETN"/>
              <w:spacing w:before="0" w:after="0"/>
              <w:ind w:left="0" w:firstLine="0"/>
            </w:pPr>
          </w:p>
        </w:tc>
      </w:tr>
      <w:tr w:rsidR="00ED544D" w14:paraId="31B8ABB1" w14:textId="77777777" w:rsidTr="00096985">
        <w:trPr>
          <w:trHeight w:val="374"/>
        </w:trPr>
        <w:tc>
          <w:tcPr>
            <w:tcW w:w="884" w:type="dxa"/>
            <w:shd w:val="clear" w:color="auto" w:fill="FFFFFF" w:themeFill="background1"/>
            <w:vAlign w:val="center"/>
          </w:tcPr>
          <w:p w14:paraId="44FA3B7E" w14:textId="77777777" w:rsidR="00ED544D" w:rsidRPr="00FD75DF" w:rsidRDefault="00ED544D" w:rsidP="00096985">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4EC925D1"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15BCA2FD" w14:textId="77777777" w:rsidR="00ED544D" w:rsidRDefault="00ED544D" w:rsidP="00096985">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00C57225" w14:textId="77777777" w:rsidR="00ED544D" w:rsidRDefault="00ED544D" w:rsidP="00096985">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ED544D" w14:paraId="2D221D2A" w14:textId="77777777" w:rsidTr="00096985">
        <w:trPr>
          <w:trHeight w:val="374"/>
        </w:trPr>
        <w:tc>
          <w:tcPr>
            <w:tcW w:w="884" w:type="dxa"/>
            <w:shd w:val="clear" w:color="auto" w:fill="FFFFFF" w:themeFill="background1"/>
            <w:vAlign w:val="center"/>
          </w:tcPr>
          <w:p w14:paraId="149F6C43" w14:textId="77777777" w:rsidR="00ED544D" w:rsidRPr="00FD75DF" w:rsidRDefault="00ED544D" w:rsidP="00096985">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30905D7"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4C31F3D7" w14:textId="77777777" w:rsidR="00ED544D" w:rsidRDefault="00ED544D" w:rsidP="00096985">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33646276" w14:textId="77777777" w:rsidR="00ED544D" w:rsidRDefault="00ED544D" w:rsidP="00096985">
            <w:pPr>
              <w:pStyle w:val="AIKMETN"/>
              <w:spacing w:before="0" w:after="0"/>
              <w:ind w:left="0" w:firstLine="0"/>
            </w:pPr>
            <w:r w:rsidRPr="000E4DCF">
              <w:rPr>
                <w:rFonts w:asciiTheme="minorHAnsi" w:hAnsiTheme="minorHAnsi"/>
                <w:sz w:val="24"/>
                <w:szCs w:val="24"/>
              </w:rPr>
              <w:t>Aldığı Not</w:t>
            </w:r>
          </w:p>
        </w:tc>
      </w:tr>
      <w:tr w:rsidR="00ED544D" w14:paraId="55E9AB7E" w14:textId="77777777" w:rsidTr="00096985">
        <w:trPr>
          <w:trHeight w:val="374"/>
        </w:trPr>
        <w:tc>
          <w:tcPr>
            <w:tcW w:w="884" w:type="dxa"/>
            <w:shd w:val="clear" w:color="auto" w:fill="FFFFFF" w:themeFill="background1"/>
            <w:vAlign w:val="center"/>
          </w:tcPr>
          <w:p w14:paraId="10C59500" w14:textId="77777777" w:rsidR="00ED544D" w:rsidRPr="00FD75DF" w:rsidRDefault="00ED544D" w:rsidP="00096985">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6F1D215" w14:textId="77777777" w:rsidR="00ED544D" w:rsidRDefault="00ED544D" w:rsidP="00096985">
            <w:pPr>
              <w:pStyle w:val="AIKMETN"/>
              <w:spacing w:before="0" w:after="0"/>
              <w:ind w:left="0" w:firstLine="0"/>
            </w:pPr>
          </w:p>
        </w:tc>
        <w:tc>
          <w:tcPr>
            <w:tcW w:w="4860" w:type="dxa"/>
            <w:shd w:val="clear" w:color="auto" w:fill="FFFFFF" w:themeFill="background1"/>
            <w:vAlign w:val="center"/>
          </w:tcPr>
          <w:p w14:paraId="06152222" w14:textId="67279CA7" w:rsidR="00ED544D" w:rsidRDefault="00D9648A" w:rsidP="00096985">
            <w:pPr>
              <w:pStyle w:val="AIKMETN"/>
              <w:spacing w:before="0" w:after="0"/>
              <w:ind w:left="0" w:firstLine="0"/>
              <w:jc w:val="center"/>
            </w:pPr>
            <w:r>
              <w:rPr>
                <w:rFonts w:asciiTheme="minorHAnsi" w:hAnsiTheme="minorHAnsi"/>
                <w:b/>
                <w:iCs/>
                <w:sz w:val="24"/>
                <w:szCs w:val="24"/>
              </w:rPr>
              <w:t>6</w:t>
            </w:r>
            <w:r w:rsidR="00ED544D" w:rsidRPr="000E4DCF">
              <w:rPr>
                <w:rFonts w:asciiTheme="minorHAnsi" w:hAnsiTheme="minorHAnsi"/>
                <w:b/>
                <w:iCs/>
                <w:sz w:val="24"/>
                <w:szCs w:val="24"/>
              </w:rPr>
              <w:t xml:space="preserve">. Sınıf </w:t>
            </w:r>
            <w:r w:rsidR="00C150A7">
              <w:rPr>
                <w:rFonts w:asciiTheme="minorHAnsi" w:hAnsiTheme="minorHAnsi"/>
                <w:b/>
                <w:iCs/>
                <w:sz w:val="24"/>
                <w:szCs w:val="24"/>
              </w:rPr>
              <w:t>2</w:t>
            </w:r>
            <w:r w:rsidR="00ED544D" w:rsidRPr="000E4DCF">
              <w:rPr>
                <w:rFonts w:asciiTheme="minorHAnsi" w:hAnsiTheme="minorHAnsi"/>
                <w:b/>
                <w:iCs/>
                <w:sz w:val="24"/>
                <w:szCs w:val="24"/>
              </w:rPr>
              <w:t xml:space="preserve">.Dönem </w:t>
            </w:r>
            <w:r w:rsidR="00C150A7">
              <w:rPr>
                <w:rFonts w:asciiTheme="minorHAnsi" w:hAnsiTheme="minorHAnsi"/>
                <w:b/>
                <w:iCs/>
                <w:sz w:val="24"/>
                <w:szCs w:val="24"/>
              </w:rPr>
              <w:t>1</w:t>
            </w:r>
            <w:r w:rsidR="00ED544D"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73CB3629" w14:textId="77777777" w:rsidR="00ED544D" w:rsidRDefault="00ED544D" w:rsidP="00096985">
            <w:pPr>
              <w:pStyle w:val="AIKMETN"/>
              <w:spacing w:before="0" w:after="0"/>
              <w:ind w:left="0" w:firstLine="0"/>
            </w:pPr>
          </w:p>
        </w:tc>
      </w:tr>
    </w:tbl>
    <w:bookmarkEnd w:id="0"/>
    <w:p w14:paraId="6F5F8E5E" w14:textId="77777777" w:rsidR="00150470" w:rsidRPr="00150470" w:rsidRDefault="00150470" w:rsidP="00150470">
      <w:pPr>
        <w:pStyle w:val="SORUNOLUAIK"/>
      </w:pPr>
      <w:r w:rsidRPr="00150470">
        <w:t>Arabistan’da yaşayanlar arasında Yahudiler, Hristiyanlar, ateşe ve puta tapanlar bulunuyordu. Bunların yanında sayıları az da olsa, Allah’ın varlığına ve birliğine inanan kimseler vardı.</w:t>
      </w:r>
    </w:p>
    <w:p w14:paraId="3FE5AE86" w14:textId="77777777" w:rsidR="00150470" w:rsidRPr="00150470" w:rsidRDefault="00150470" w:rsidP="00150470">
      <w:pPr>
        <w:pStyle w:val="SORUNOLUAIK"/>
        <w:numPr>
          <w:ilvl w:val="0"/>
          <w:numId w:val="0"/>
        </w:numPr>
        <w:spacing w:after="0"/>
        <w:ind w:left="284"/>
        <w:rPr>
          <w:rStyle w:val="Gl"/>
        </w:rPr>
      </w:pPr>
      <w:r w:rsidRPr="00150470">
        <w:rPr>
          <w:rStyle w:val="Gl"/>
        </w:rPr>
        <w:t>Bu kimselere verilen isim aşağıdakilerden hangisidir?</w:t>
      </w:r>
    </w:p>
    <w:p w14:paraId="6965269D" w14:textId="77777777" w:rsidR="00150470" w:rsidRPr="00150470" w:rsidRDefault="00150470" w:rsidP="00150470">
      <w:pPr>
        <w:pStyle w:val="SEENEKLER"/>
        <w:ind w:firstLine="284"/>
      </w:pPr>
      <w:r w:rsidRPr="00150470">
        <w:t xml:space="preserve">A) Farisi </w:t>
      </w:r>
      <w:r w:rsidRPr="00150470">
        <w:tab/>
      </w:r>
    </w:p>
    <w:p w14:paraId="6887505D" w14:textId="77777777" w:rsidR="00150470" w:rsidRPr="00150470" w:rsidRDefault="00150470" w:rsidP="00150470">
      <w:pPr>
        <w:pStyle w:val="SEENEKLER"/>
        <w:ind w:firstLine="284"/>
      </w:pPr>
      <w:r w:rsidRPr="00150470">
        <w:t>B) Mecusi</w:t>
      </w:r>
    </w:p>
    <w:p w14:paraId="2A22FF3D" w14:textId="77777777" w:rsidR="00150470" w:rsidRPr="00150470" w:rsidRDefault="00150470" w:rsidP="00150470">
      <w:pPr>
        <w:pStyle w:val="SEENEKLER"/>
        <w:ind w:firstLine="284"/>
      </w:pPr>
      <w:r w:rsidRPr="00150470">
        <w:t xml:space="preserve">C) Hanif </w:t>
      </w:r>
      <w:r w:rsidRPr="00150470">
        <w:tab/>
      </w:r>
    </w:p>
    <w:p w14:paraId="2643A686" w14:textId="1BA69FE1" w:rsidR="00096985" w:rsidRDefault="00150470" w:rsidP="00150470">
      <w:pPr>
        <w:pStyle w:val="SEENEKLER"/>
        <w:ind w:firstLine="284"/>
      </w:pPr>
      <w:r w:rsidRPr="00150470">
        <w:t>D) Münafık</w:t>
      </w:r>
    </w:p>
    <w:p w14:paraId="717AC0A1" w14:textId="77777777" w:rsidR="006A606C" w:rsidRDefault="006A606C" w:rsidP="00150470">
      <w:pPr>
        <w:pStyle w:val="SEENEKLER"/>
        <w:ind w:firstLine="284"/>
      </w:pPr>
    </w:p>
    <w:p w14:paraId="6250309C" w14:textId="77777777" w:rsidR="00150470" w:rsidRDefault="00150470" w:rsidP="00150470">
      <w:pPr>
        <w:pStyle w:val="SEENEKLER"/>
        <w:rPr>
          <w:rFonts w:cstheme="minorHAnsi"/>
        </w:rPr>
      </w:pPr>
    </w:p>
    <w:p w14:paraId="59CC3550" w14:textId="77777777" w:rsidR="00150470" w:rsidRPr="00150470" w:rsidRDefault="00150470" w:rsidP="00150470">
      <w:pPr>
        <w:pStyle w:val="SORUNOLUAIK"/>
      </w:pPr>
      <w:r w:rsidRPr="00150470">
        <w:t>Müşriklerin işkenceleri şiddetlenmişti. İslam ilk şehitlerini vermiş ve Müslümanlar çok zor zamanlar geçiriyorlardı. Bunun üzerine Peygamberimiz yanına Hz. Zeyd’i alarak yeni bir yurt bulmak için yakındaki bir şehri ziyaret ederek yardım istemeyi düşündü.</w:t>
      </w:r>
    </w:p>
    <w:p w14:paraId="0A262D7C" w14:textId="77777777" w:rsidR="00150470" w:rsidRPr="00150470" w:rsidRDefault="00150470" w:rsidP="00150470">
      <w:pPr>
        <w:ind w:left="284"/>
        <w:rPr>
          <w:rStyle w:val="Gl"/>
        </w:rPr>
      </w:pPr>
      <w:r w:rsidRPr="00150470">
        <w:rPr>
          <w:rStyle w:val="Gl"/>
        </w:rPr>
        <w:t>Peygamberimizin ziyaret ettiği ancak kendisine hakaretler edilen bu şehrin adı aşağıdakilerden hangisidir?</w:t>
      </w:r>
    </w:p>
    <w:p w14:paraId="75ABA557" w14:textId="77777777" w:rsidR="00150470" w:rsidRPr="00150470" w:rsidRDefault="00150470" w:rsidP="00150470">
      <w:pPr>
        <w:pStyle w:val="SEENEKLER"/>
        <w:ind w:firstLine="284"/>
      </w:pPr>
      <w:r w:rsidRPr="00150470">
        <w:t xml:space="preserve">A) Safa </w:t>
      </w:r>
      <w:r w:rsidRPr="00150470">
        <w:tab/>
      </w:r>
      <w:r w:rsidRPr="00150470">
        <w:tab/>
      </w:r>
    </w:p>
    <w:p w14:paraId="54F2FCC1" w14:textId="77777777" w:rsidR="00150470" w:rsidRPr="00150470" w:rsidRDefault="00150470" w:rsidP="00150470">
      <w:pPr>
        <w:pStyle w:val="SEENEKLER"/>
        <w:ind w:firstLine="284"/>
      </w:pPr>
      <w:r w:rsidRPr="00150470">
        <w:t xml:space="preserve">B) </w:t>
      </w:r>
      <w:proofErr w:type="spellStart"/>
      <w:r w:rsidRPr="00150470">
        <w:t>Taif</w:t>
      </w:r>
      <w:proofErr w:type="spellEnd"/>
    </w:p>
    <w:p w14:paraId="08D76596" w14:textId="77777777" w:rsidR="00150470" w:rsidRPr="00150470" w:rsidRDefault="00150470" w:rsidP="00150470">
      <w:pPr>
        <w:pStyle w:val="SEENEKLER"/>
        <w:ind w:firstLine="284"/>
      </w:pPr>
      <w:r w:rsidRPr="00150470">
        <w:t xml:space="preserve">C) Habeşistan </w:t>
      </w:r>
      <w:r w:rsidRPr="00150470">
        <w:tab/>
      </w:r>
      <w:r w:rsidRPr="00150470">
        <w:tab/>
      </w:r>
    </w:p>
    <w:p w14:paraId="2F6A13C0" w14:textId="4A60ED6E" w:rsidR="00096985" w:rsidRDefault="00150470" w:rsidP="00150470">
      <w:pPr>
        <w:pStyle w:val="SEENEKLER"/>
        <w:ind w:firstLine="284"/>
      </w:pPr>
      <w:r w:rsidRPr="00150470">
        <w:t>D) Akabe</w:t>
      </w:r>
    </w:p>
    <w:p w14:paraId="3E08C502" w14:textId="77777777" w:rsidR="006A606C" w:rsidRDefault="006A606C" w:rsidP="00150470">
      <w:pPr>
        <w:pStyle w:val="SEENEKLER"/>
        <w:ind w:firstLine="284"/>
      </w:pPr>
    </w:p>
    <w:p w14:paraId="1CB6E69B" w14:textId="77777777" w:rsidR="00150470" w:rsidRDefault="00150470" w:rsidP="00150470">
      <w:pPr>
        <w:pStyle w:val="SEENEKLER"/>
      </w:pPr>
    </w:p>
    <w:p w14:paraId="38FF0C04" w14:textId="0B90C311" w:rsidR="00150470" w:rsidRPr="00150470" w:rsidRDefault="00150470" w:rsidP="00150470">
      <w:pPr>
        <w:pStyle w:val="SORUNOLUAIK"/>
      </w:pPr>
      <w:r w:rsidRPr="00150470">
        <w:t>Peygamberimizin hicreti Medine’ye yapmasının nedenlerinden biri de Medinelilerle görüşerek kendilerinden İslam’ı savunacaklarına dair söz almasıydı.</w:t>
      </w:r>
    </w:p>
    <w:p w14:paraId="2B7CD97C" w14:textId="77777777" w:rsidR="00150470" w:rsidRPr="00150470" w:rsidRDefault="00150470" w:rsidP="00150470">
      <w:pPr>
        <w:ind w:left="284"/>
        <w:rPr>
          <w:rStyle w:val="Gl"/>
        </w:rPr>
      </w:pPr>
      <w:r w:rsidRPr="00150470">
        <w:rPr>
          <w:rStyle w:val="Gl"/>
        </w:rPr>
        <w:t>Peygamberimiz bu sözü aşağıdakilerden hangisinde almıştır?</w:t>
      </w:r>
    </w:p>
    <w:p w14:paraId="6FB03054" w14:textId="77777777" w:rsidR="00150470" w:rsidRPr="00150470" w:rsidRDefault="00150470" w:rsidP="00150470">
      <w:pPr>
        <w:pStyle w:val="SEENEKLER"/>
        <w:ind w:firstLine="284"/>
      </w:pPr>
      <w:r w:rsidRPr="00150470">
        <w:t xml:space="preserve">A) </w:t>
      </w:r>
      <w:proofErr w:type="spellStart"/>
      <w:r w:rsidRPr="00150470">
        <w:t>Hudeybiye</w:t>
      </w:r>
      <w:proofErr w:type="spellEnd"/>
      <w:r w:rsidRPr="00150470">
        <w:t xml:space="preserve"> Antlaşması</w:t>
      </w:r>
    </w:p>
    <w:p w14:paraId="553AEEE4" w14:textId="77777777" w:rsidR="00150470" w:rsidRPr="00150470" w:rsidRDefault="00150470" w:rsidP="00150470">
      <w:pPr>
        <w:pStyle w:val="SEENEKLER"/>
        <w:ind w:firstLine="284"/>
      </w:pPr>
      <w:r w:rsidRPr="00150470">
        <w:t xml:space="preserve">B) Rıdvan </w:t>
      </w:r>
      <w:proofErr w:type="spellStart"/>
      <w:r w:rsidRPr="00150470">
        <w:t>Biatı</w:t>
      </w:r>
      <w:proofErr w:type="spellEnd"/>
    </w:p>
    <w:p w14:paraId="50EB7BB7" w14:textId="77777777" w:rsidR="00150470" w:rsidRPr="00150470" w:rsidRDefault="00150470" w:rsidP="00150470">
      <w:pPr>
        <w:pStyle w:val="SEENEKLER"/>
        <w:ind w:firstLine="284"/>
      </w:pPr>
      <w:r w:rsidRPr="00150470">
        <w:t xml:space="preserve">C) Akabe </w:t>
      </w:r>
      <w:proofErr w:type="spellStart"/>
      <w:r w:rsidRPr="00150470">
        <w:t>Biatları</w:t>
      </w:r>
      <w:proofErr w:type="spellEnd"/>
    </w:p>
    <w:p w14:paraId="5AEA8608" w14:textId="74F601FB" w:rsidR="00096985" w:rsidRDefault="00150470" w:rsidP="00150470">
      <w:pPr>
        <w:pStyle w:val="SEENEKLER"/>
        <w:ind w:firstLine="284"/>
      </w:pPr>
      <w:r w:rsidRPr="00150470">
        <w:t>D) Erdemliler Sözleşmesi</w:t>
      </w:r>
    </w:p>
    <w:p w14:paraId="2FB99BDB" w14:textId="77777777" w:rsidR="00150470" w:rsidRDefault="00150470" w:rsidP="00150470">
      <w:pPr>
        <w:pStyle w:val="SEENEKLER"/>
      </w:pPr>
    </w:p>
    <w:p w14:paraId="2E95A5DC" w14:textId="77777777" w:rsidR="006A606C" w:rsidRDefault="006A606C" w:rsidP="00150470">
      <w:pPr>
        <w:pStyle w:val="SEENEKLER"/>
      </w:pPr>
    </w:p>
    <w:p w14:paraId="441145FA" w14:textId="77777777" w:rsidR="00150470" w:rsidRPr="00150470" w:rsidRDefault="00150470" w:rsidP="00150470">
      <w:pPr>
        <w:pStyle w:val="SORUNOLUAIK"/>
        <w:rPr>
          <w:rStyle w:val="Gl"/>
        </w:rPr>
      </w:pPr>
      <w:r w:rsidRPr="00150470">
        <w:rPr>
          <w:rStyle w:val="Gl"/>
        </w:rPr>
        <w:t>Peygamberimizin hicreti sırasında yol arkadaşı olarak seçtiği en yakın arkadaşının adı aşağıdakilerden hangisidir?</w:t>
      </w:r>
    </w:p>
    <w:p w14:paraId="65B6652E" w14:textId="77777777" w:rsidR="00150470" w:rsidRPr="00150470" w:rsidRDefault="00150470" w:rsidP="00150470">
      <w:pPr>
        <w:pStyle w:val="SEENEKLER"/>
        <w:ind w:firstLine="284"/>
      </w:pPr>
      <w:r w:rsidRPr="00150470">
        <w:t>A) Hz. Ömer (</w:t>
      </w:r>
      <w:proofErr w:type="spellStart"/>
      <w:r w:rsidRPr="00150470">
        <w:t>r.a</w:t>
      </w:r>
      <w:proofErr w:type="spellEnd"/>
      <w:r w:rsidRPr="00150470">
        <w:t>)</w:t>
      </w:r>
    </w:p>
    <w:p w14:paraId="21547BFE" w14:textId="77777777" w:rsidR="00150470" w:rsidRPr="00150470" w:rsidRDefault="00150470" w:rsidP="00150470">
      <w:pPr>
        <w:pStyle w:val="SEENEKLER"/>
        <w:ind w:firstLine="284"/>
      </w:pPr>
      <w:r w:rsidRPr="00150470">
        <w:t>B) Hz. Hamza (</w:t>
      </w:r>
      <w:proofErr w:type="spellStart"/>
      <w:r w:rsidRPr="00150470">
        <w:t>r.a</w:t>
      </w:r>
      <w:proofErr w:type="spellEnd"/>
      <w:r w:rsidRPr="00150470">
        <w:t>)</w:t>
      </w:r>
    </w:p>
    <w:p w14:paraId="4125706D" w14:textId="77777777" w:rsidR="00150470" w:rsidRPr="00150470" w:rsidRDefault="00150470" w:rsidP="00150470">
      <w:pPr>
        <w:pStyle w:val="SEENEKLER"/>
        <w:ind w:firstLine="284"/>
      </w:pPr>
      <w:r w:rsidRPr="00150470">
        <w:t>C) Hz. Ali (</w:t>
      </w:r>
      <w:proofErr w:type="spellStart"/>
      <w:r w:rsidRPr="00150470">
        <w:t>r.a</w:t>
      </w:r>
      <w:proofErr w:type="spellEnd"/>
      <w:r w:rsidRPr="00150470">
        <w:t>)</w:t>
      </w:r>
    </w:p>
    <w:p w14:paraId="0FD73CF4" w14:textId="4F4A1B6E" w:rsidR="00150470" w:rsidRDefault="00150470" w:rsidP="00150470">
      <w:pPr>
        <w:pStyle w:val="SEENEKLER"/>
        <w:ind w:firstLine="113"/>
      </w:pPr>
      <w:r w:rsidRPr="00150470">
        <w:t>D) Hz. Ebubekir (</w:t>
      </w:r>
      <w:proofErr w:type="spellStart"/>
      <w:r w:rsidRPr="00150470">
        <w:t>r.a</w:t>
      </w:r>
      <w:proofErr w:type="spellEnd"/>
      <w:r w:rsidRPr="00150470">
        <w:t>)</w:t>
      </w:r>
    </w:p>
    <w:p w14:paraId="690B2D0A" w14:textId="77777777" w:rsidR="00150470" w:rsidRDefault="00150470" w:rsidP="00150470">
      <w:pPr>
        <w:pStyle w:val="SEENEKLER"/>
      </w:pPr>
    </w:p>
    <w:p w14:paraId="4E622E1A" w14:textId="77777777" w:rsidR="006A606C" w:rsidRDefault="006A606C" w:rsidP="00150470">
      <w:pPr>
        <w:pStyle w:val="SEENEKLER"/>
      </w:pPr>
    </w:p>
    <w:p w14:paraId="278F8087" w14:textId="77777777" w:rsidR="006A606C" w:rsidRDefault="006A606C" w:rsidP="00150470">
      <w:pPr>
        <w:pStyle w:val="SEENEKLER"/>
      </w:pPr>
    </w:p>
    <w:p w14:paraId="47426FCB" w14:textId="77777777" w:rsidR="006A606C" w:rsidRDefault="006A606C" w:rsidP="00150470">
      <w:pPr>
        <w:pStyle w:val="SEENEKLER"/>
      </w:pPr>
    </w:p>
    <w:p w14:paraId="5AC793CA" w14:textId="77777777" w:rsidR="006A606C" w:rsidRDefault="006A606C" w:rsidP="00150470">
      <w:pPr>
        <w:pStyle w:val="SEENEKLER"/>
      </w:pPr>
    </w:p>
    <w:p w14:paraId="357D8C71" w14:textId="77777777" w:rsidR="006A606C" w:rsidRDefault="006A606C" w:rsidP="00150470">
      <w:pPr>
        <w:pStyle w:val="SEENEKLER"/>
      </w:pPr>
    </w:p>
    <w:p w14:paraId="40462B6B" w14:textId="6374B882" w:rsidR="00150470" w:rsidRPr="00150470" w:rsidRDefault="00150470" w:rsidP="00150470">
      <w:pPr>
        <w:pStyle w:val="SORUNOLUAIK"/>
        <w:rPr>
          <w:rStyle w:val="Gl"/>
        </w:rPr>
      </w:pPr>
      <w:r w:rsidRPr="00150470">
        <w:rPr>
          <w:rStyle w:val="Gl"/>
        </w:rPr>
        <w:t xml:space="preserve">Müşrikler peygamberimizin hicretini engellemek için onu öldürmeye karar verdiler. Evinin önüne pusu kurdular. İçeri girdiklerinde Peygamberimizin yatağında yatan </w:t>
      </w:r>
      <w:proofErr w:type="spellStart"/>
      <w:r w:rsidRPr="00150470">
        <w:rPr>
          <w:rStyle w:val="Gl"/>
        </w:rPr>
        <w:t>sahabinin</w:t>
      </w:r>
      <w:proofErr w:type="spellEnd"/>
      <w:r w:rsidRPr="00150470">
        <w:rPr>
          <w:rStyle w:val="Gl"/>
        </w:rPr>
        <w:t xml:space="preserve"> adı aşağıdakilerden hangisidir?</w:t>
      </w:r>
    </w:p>
    <w:p w14:paraId="5EFC7426" w14:textId="77777777" w:rsidR="00150470" w:rsidRPr="00150470" w:rsidRDefault="00150470" w:rsidP="00150470">
      <w:pPr>
        <w:pStyle w:val="SEENEKLER"/>
        <w:ind w:firstLine="113"/>
        <w:rPr>
          <w:sz w:val="16"/>
        </w:rPr>
      </w:pPr>
      <w:r w:rsidRPr="00150470">
        <w:rPr>
          <w:sz w:val="16"/>
        </w:rPr>
        <w:t>A) Hz. Zeyd (</w:t>
      </w:r>
      <w:proofErr w:type="spellStart"/>
      <w:r w:rsidRPr="00150470">
        <w:rPr>
          <w:sz w:val="16"/>
        </w:rPr>
        <w:t>r.a</w:t>
      </w:r>
      <w:proofErr w:type="spellEnd"/>
      <w:r w:rsidRPr="00150470">
        <w:rPr>
          <w:sz w:val="16"/>
        </w:rPr>
        <w:t>)</w:t>
      </w:r>
    </w:p>
    <w:p w14:paraId="1600AC33" w14:textId="77777777" w:rsidR="00150470" w:rsidRPr="00150470" w:rsidRDefault="00150470" w:rsidP="00150470">
      <w:pPr>
        <w:pStyle w:val="SEENEKLER"/>
        <w:ind w:firstLine="113"/>
        <w:rPr>
          <w:sz w:val="16"/>
        </w:rPr>
      </w:pPr>
      <w:r w:rsidRPr="00150470">
        <w:rPr>
          <w:sz w:val="16"/>
        </w:rPr>
        <w:t>B) Hz. Ebubekir (</w:t>
      </w:r>
      <w:proofErr w:type="spellStart"/>
      <w:r w:rsidRPr="00150470">
        <w:rPr>
          <w:sz w:val="16"/>
        </w:rPr>
        <w:t>r.a</w:t>
      </w:r>
      <w:proofErr w:type="spellEnd"/>
      <w:r w:rsidRPr="00150470">
        <w:rPr>
          <w:sz w:val="16"/>
        </w:rPr>
        <w:t>)</w:t>
      </w:r>
    </w:p>
    <w:p w14:paraId="32DAE490" w14:textId="77777777" w:rsidR="00150470" w:rsidRPr="00150470" w:rsidRDefault="00150470" w:rsidP="00150470">
      <w:pPr>
        <w:pStyle w:val="SEENEKLER"/>
        <w:ind w:firstLine="113"/>
        <w:rPr>
          <w:sz w:val="16"/>
        </w:rPr>
      </w:pPr>
      <w:r w:rsidRPr="00150470">
        <w:rPr>
          <w:sz w:val="16"/>
        </w:rPr>
        <w:t>C) Hz. Ali (</w:t>
      </w:r>
      <w:proofErr w:type="spellStart"/>
      <w:r w:rsidRPr="00150470">
        <w:rPr>
          <w:sz w:val="16"/>
        </w:rPr>
        <w:t>r.a</w:t>
      </w:r>
      <w:proofErr w:type="spellEnd"/>
      <w:r w:rsidRPr="00150470">
        <w:rPr>
          <w:sz w:val="16"/>
        </w:rPr>
        <w:t>)</w:t>
      </w:r>
    </w:p>
    <w:p w14:paraId="4B982902" w14:textId="127F3F75" w:rsidR="00150470" w:rsidRDefault="00150470" w:rsidP="00150470">
      <w:pPr>
        <w:pStyle w:val="SEENEKLER"/>
        <w:ind w:firstLine="113"/>
        <w:rPr>
          <w:sz w:val="16"/>
        </w:rPr>
      </w:pPr>
      <w:r w:rsidRPr="00150470">
        <w:rPr>
          <w:sz w:val="16"/>
        </w:rPr>
        <w:t>D) Hz. Ömer (</w:t>
      </w:r>
      <w:proofErr w:type="spellStart"/>
      <w:r w:rsidRPr="00150470">
        <w:rPr>
          <w:sz w:val="16"/>
        </w:rPr>
        <w:t>r.a</w:t>
      </w:r>
      <w:proofErr w:type="spellEnd"/>
      <w:r w:rsidRPr="00150470">
        <w:rPr>
          <w:sz w:val="16"/>
        </w:rPr>
        <w:t>)</w:t>
      </w:r>
    </w:p>
    <w:p w14:paraId="26F83358" w14:textId="77777777" w:rsidR="00557125" w:rsidRPr="00150470" w:rsidRDefault="00557125" w:rsidP="00150470">
      <w:pPr>
        <w:pStyle w:val="SEENEKLER"/>
        <w:ind w:firstLine="113"/>
        <w:rPr>
          <w:sz w:val="16"/>
        </w:rPr>
      </w:pPr>
    </w:p>
    <w:p w14:paraId="26ED09A4" w14:textId="0CAFD9B0" w:rsidR="00150470" w:rsidRPr="00150470" w:rsidRDefault="00150470" w:rsidP="00D22D7D">
      <w:pPr>
        <w:pStyle w:val="SORUNOLUBOLD"/>
      </w:pPr>
      <w:r w:rsidRPr="00150470">
        <w:t>Peygamberimiz hicretten sonra bir süre Medine’de</w:t>
      </w:r>
      <w:r w:rsidR="00557125">
        <w:t xml:space="preserve"> </w:t>
      </w:r>
      <w:r w:rsidRPr="00150470">
        <w:t xml:space="preserve">Ebu </w:t>
      </w:r>
      <w:proofErr w:type="spellStart"/>
      <w:r w:rsidRPr="00150470">
        <w:t>Eyyub’un</w:t>
      </w:r>
      <w:proofErr w:type="spellEnd"/>
      <w:r w:rsidRPr="00150470">
        <w:t xml:space="preserve"> evinde kalmıştı.</w:t>
      </w:r>
    </w:p>
    <w:p w14:paraId="6E979258" w14:textId="77777777" w:rsidR="00150470" w:rsidRPr="00150470" w:rsidRDefault="00150470" w:rsidP="00150470">
      <w:pPr>
        <w:pStyle w:val="SEENEKLER"/>
        <w:rPr>
          <w:rStyle w:val="Gl"/>
        </w:rPr>
      </w:pPr>
      <w:r w:rsidRPr="00150470">
        <w:rPr>
          <w:rStyle w:val="Gl"/>
        </w:rPr>
        <w:t>Bu evin seçimini aşağıdakilerden hangisine göre gerçekleştirmiştir?</w:t>
      </w:r>
    </w:p>
    <w:p w14:paraId="47D63BE5" w14:textId="77777777" w:rsidR="00150470" w:rsidRPr="00150470" w:rsidRDefault="00150470" w:rsidP="00150470">
      <w:pPr>
        <w:pStyle w:val="SEENEKLER"/>
      </w:pPr>
      <w:r w:rsidRPr="00150470">
        <w:t>A) Arkadaşlarına danışarak</w:t>
      </w:r>
    </w:p>
    <w:p w14:paraId="00C498D6" w14:textId="77777777" w:rsidR="00150470" w:rsidRPr="00150470" w:rsidRDefault="00150470" w:rsidP="00150470">
      <w:pPr>
        <w:pStyle w:val="SEENEKLER"/>
      </w:pPr>
      <w:r w:rsidRPr="00150470">
        <w:t>B) Medine’nin en itibarlı kişisini seçerek</w:t>
      </w:r>
    </w:p>
    <w:p w14:paraId="1127F8A7" w14:textId="77777777" w:rsidR="00150470" w:rsidRPr="00150470" w:rsidRDefault="00150470" w:rsidP="00150470">
      <w:pPr>
        <w:pStyle w:val="SEENEKLER"/>
      </w:pPr>
      <w:r w:rsidRPr="00150470">
        <w:t>C) Kura çekerek</w:t>
      </w:r>
    </w:p>
    <w:p w14:paraId="0FB367AD" w14:textId="457AC6E8" w:rsidR="00096985" w:rsidRDefault="00150470" w:rsidP="00150470">
      <w:pPr>
        <w:pStyle w:val="SEENEKLER"/>
      </w:pPr>
      <w:r w:rsidRPr="00150470">
        <w:t>D) Devesinin durduğu yere göre</w:t>
      </w:r>
    </w:p>
    <w:p w14:paraId="0D3CD7B4" w14:textId="77777777" w:rsidR="006A606C" w:rsidRDefault="006A606C" w:rsidP="00150470">
      <w:pPr>
        <w:pStyle w:val="SEENEKLER"/>
      </w:pPr>
    </w:p>
    <w:p w14:paraId="122D8604" w14:textId="77777777" w:rsidR="00150470" w:rsidRDefault="00150470" w:rsidP="00150470">
      <w:pPr>
        <w:pStyle w:val="SEENEKLER"/>
      </w:pPr>
    </w:p>
    <w:p w14:paraId="06A72697" w14:textId="77777777" w:rsidR="00150470" w:rsidRPr="00150470" w:rsidRDefault="00150470" w:rsidP="00150470">
      <w:pPr>
        <w:pStyle w:val="SORUNOLUAIK"/>
        <w:rPr>
          <w:rStyle w:val="Gl"/>
        </w:rPr>
      </w:pPr>
      <w:r w:rsidRPr="00150470">
        <w:rPr>
          <w:rStyle w:val="Gl"/>
        </w:rPr>
        <w:t>Aşağıdakilerden hangisi hicretin Medine’ye yapılmasının nedenlerinden biridir?</w:t>
      </w:r>
    </w:p>
    <w:p w14:paraId="494147FE" w14:textId="77777777" w:rsidR="00150470" w:rsidRDefault="00150470" w:rsidP="00150470">
      <w:pPr>
        <w:pStyle w:val="SEENEKLER"/>
      </w:pPr>
      <w:r w:rsidRPr="00150470">
        <w:t xml:space="preserve">A) Akabe </w:t>
      </w:r>
      <w:proofErr w:type="spellStart"/>
      <w:r w:rsidRPr="00150470">
        <w:t>Biatlarıyla</w:t>
      </w:r>
      <w:proofErr w:type="spellEnd"/>
      <w:r w:rsidRPr="00150470">
        <w:t xml:space="preserve"> </w:t>
      </w:r>
      <w:proofErr w:type="spellStart"/>
      <w:r w:rsidRPr="00150470">
        <w:t>Me</w:t>
      </w:r>
      <w:r>
        <w:t>dine’lilerin</w:t>
      </w:r>
      <w:proofErr w:type="spellEnd"/>
      <w:r>
        <w:t xml:space="preserve"> Müslümanları davet </w:t>
      </w:r>
    </w:p>
    <w:p w14:paraId="55802E9E" w14:textId="6873B4F6" w:rsidR="00150470" w:rsidRPr="00150470" w:rsidRDefault="00150470" w:rsidP="00150470">
      <w:pPr>
        <w:pStyle w:val="SEENEKLER"/>
      </w:pPr>
      <w:r>
        <w:t xml:space="preserve"> </w:t>
      </w:r>
      <w:proofErr w:type="gramStart"/>
      <w:r w:rsidRPr="00150470">
        <w:t>etmesi</w:t>
      </w:r>
      <w:proofErr w:type="gramEnd"/>
    </w:p>
    <w:p w14:paraId="31895358" w14:textId="77777777" w:rsidR="00150470" w:rsidRPr="00150470" w:rsidRDefault="00150470" w:rsidP="00150470">
      <w:pPr>
        <w:pStyle w:val="SEENEKLER"/>
      </w:pPr>
      <w:r w:rsidRPr="00150470">
        <w:t>B) Hurma bahçelerine sahip olması</w:t>
      </w:r>
    </w:p>
    <w:p w14:paraId="7C4F18AD" w14:textId="77777777" w:rsidR="00150470" w:rsidRPr="00150470" w:rsidRDefault="00150470" w:rsidP="00150470">
      <w:pPr>
        <w:pStyle w:val="SEENEKLER"/>
      </w:pPr>
      <w:r w:rsidRPr="00150470">
        <w:t>C) Mekke’ye benzeyen bir şehir olması</w:t>
      </w:r>
    </w:p>
    <w:p w14:paraId="28093790" w14:textId="0172B085" w:rsidR="00E709B5" w:rsidRDefault="00150470" w:rsidP="00150470">
      <w:pPr>
        <w:pStyle w:val="SEENEKLER"/>
      </w:pPr>
      <w:r w:rsidRPr="00150470">
        <w:t>D) Ticaret yapmak için uygun bir yerde olması</w:t>
      </w:r>
    </w:p>
    <w:p w14:paraId="722BC790" w14:textId="77777777" w:rsidR="006A606C" w:rsidRDefault="006A606C" w:rsidP="00150470">
      <w:pPr>
        <w:pStyle w:val="SEENEKLER"/>
      </w:pPr>
    </w:p>
    <w:p w14:paraId="39F22B77" w14:textId="77777777" w:rsidR="00150470" w:rsidRDefault="00150470" w:rsidP="00150470">
      <w:pPr>
        <w:pStyle w:val="SEENEKLER"/>
      </w:pPr>
    </w:p>
    <w:p w14:paraId="25253F6E" w14:textId="77777777" w:rsidR="00150470" w:rsidRDefault="00150470" w:rsidP="00150470">
      <w:pPr>
        <w:pStyle w:val="SORUNOLUAIK"/>
      </w:pPr>
      <w:r>
        <w:t>Hicretten sonra Mekkeli müşrikler hakkında aşağıdakilerden hangisi söylenemez?</w:t>
      </w:r>
    </w:p>
    <w:p w14:paraId="20FF35BB" w14:textId="77777777" w:rsidR="00150470" w:rsidRPr="00FA7B98" w:rsidRDefault="00150470" w:rsidP="00FA7B98">
      <w:pPr>
        <w:pStyle w:val="AIKLAMA"/>
      </w:pPr>
      <w:r w:rsidRPr="00FA7B98">
        <w:t>A) İslam’ın yayılmasını engelleme kararı aldılar.</w:t>
      </w:r>
    </w:p>
    <w:p w14:paraId="79BD0772" w14:textId="77777777" w:rsidR="00150470" w:rsidRPr="00FA7B98" w:rsidRDefault="00150470" w:rsidP="00FA7B98">
      <w:pPr>
        <w:pStyle w:val="AIKLAMA"/>
      </w:pPr>
      <w:r w:rsidRPr="00FA7B98">
        <w:t>B) Şehri terk ettikleri için Müslümanları rahat bırakma kararı aldılar.</w:t>
      </w:r>
    </w:p>
    <w:p w14:paraId="089EF7A8" w14:textId="558F9AD5" w:rsidR="00FA7B98" w:rsidRPr="00FA7B98" w:rsidRDefault="00150470" w:rsidP="00FA7B98">
      <w:pPr>
        <w:pStyle w:val="AIKLAMA"/>
      </w:pPr>
      <w:r w:rsidRPr="00FA7B98">
        <w:t>C) Müslümanların güçlenmemesi için uğraştılar.</w:t>
      </w:r>
    </w:p>
    <w:p w14:paraId="0133BD11" w14:textId="38E8E6EE" w:rsidR="00FA7B98" w:rsidRDefault="00150470" w:rsidP="00FA7B98">
      <w:pPr>
        <w:pStyle w:val="AIKLAMA"/>
      </w:pPr>
      <w:r w:rsidRPr="00FA7B98">
        <w:t>D) Müslümanları büyük tehdit olarak görmeye başladılar.</w:t>
      </w:r>
    </w:p>
    <w:p w14:paraId="1493E1D7" w14:textId="77777777" w:rsidR="006A606C" w:rsidRPr="006A606C" w:rsidRDefault="006A606C" w:rsidP="006A606C">
      <w:pPr>
        <w:pStyle w:val="SORUMETN"/>
        <w:numPr>
          <w:ilvl w:val="0"/>
          <w:numId w:val="0"/>
        </w:numPr>
        <w:ind w:left="113"/>
      </w:pPr>
    </w:p>
    <w:p w14:paraId="3FF7C327" w14:textId="77777777" w:rsidR="00FA7B98" w:rsidRPr="00FA7B98" w:rsidRDefault="00FA7B98" w:rsidP="00FA7B98">
      <w:pPr>
        <w:pStyle w:val="SORUNOLUAIK"/>
        <w:rPr>
          <w:rStyle w:val="Gl"/>
        </w:rPr>
      </w:pPr>
      <w:r w:rsidRPr="00FA7B98">
        <w:rPr>
          <w:rStyle w:val="Gl"/>
        </w:rPr>
        <w:t xml:space="preserve">Hangisi </w:t>
      </w:r>
      <w:proofErr w:type="spellStart"/>
      <w:r w:rsidRPr="00FA7B98">
        <w:rPr>
          <w:rStyle w:val="Gl"/>
        </w:rPr>
        <w:t>Mescid</w:t>
      </w:r>
      <w:proofErr w:type="spellEnd"/>
      <w:r w:rsidRPr="00FA7B98">
        <w:rPr>
          <w:rStyle w:val="Gl"/>
        </w:rPr>
        <w:t>-i Nebi’nin işlevlerinden değildir?</w:t>
      </w:r>
    </w:p>
    <w:p w14:paraId="1F068DBB" w14:textId="77777777" w:rsidR="00FA7B98" w:rsidRPr="00FA7B98" w:rsidRDefault="00FA7B98" w:rsidP="00FA7B98">
      <w:pPr>
        <w:pStyle w:val="AIKLAMA"/>
      </w:pPr>
      <w:r w:rsidRPr="00FA7B98">
        <w:t>A) Namaz ibadetini yerine getirmek</w:t>
      </w:r>
    </w:p>
    <w:p w14:paraId="5977FB40" w14:textId="77777777" w:rsidR="00FA7B98" w:rsidRPr="00FA7B98" w:rsidRDefault="00FA7B98" w:rsidP="00FA7B98">
      <w:pPr>
        <w:pStyle w:val="AIKLAMA"/>
      </w:pPr>
      <w:r w:rsidRPr="00FA7B98">
        <w:t>B) Ticaret yapmak</w:t>
      </w:r>
    </w:p>
    <w:p w14:paraId="6AEEA88E" w14:textId="77777777" w:rsidR="00FA7B98" w:rsidRPr="00FA7B98" w:rsidRDefault="00FA7B98" w:rsidP="00FA7B98">
      <w:pPr>
        <w:pStyle w:val="AIKLAMA"/>
      </w:pPr>
      <w:r w:rsidRPr="00FA7B98">
        <w:t>C) Yabancı temsilcileri ağırlamak</w:t>
      </w:r>
    </w:p>
    <w:p w14:paraId="5444E271" w14:textId="60C53569" w:rsidR="00E709B5" w:rsidRDefault="00FA7B98" w:rsidP="00FA7B98">
      <w:pPr>
        <w:pStyle w:val="AIKLAMA"/>
      </w:pPr>
      <w:r w:rsidRPr="00FA7B98">
        <w:t>D) İlim öğrenmek ve öğretmek</w:t>
      </w:r>
    </w:p>
    <w:p w14:paraId="59F00350" w14:textId="77777777" w:rsidR="00FA7B98" w:rsidRPr="00FA7B98" w:rsidRDefault="00FA7B98" w:rsidP="00FA7B98">
      <w:pPr>
        <w:pStyle w:val="SORUMETN"/>
        <w:numPr>
          <w:ilvl w:val="0"/>
          <w:numId w:val="0"/>
        </w:numPr>
        <w:ind w:left="113"/>
      </w:pPr>
    </w:p>
    <w:p w14:paraId="4183C67C" w14:textId="77777777" w:rsidR="00FA7B98" w:rsidRPr="00FA7B98" w:rsidRDefault="00FA7B98" w:rsidP="00FA7B98">
      <w:pPr>
        <w:pStyle w:val="SORUNOLUAIK"/>
      </w:pPr>
      <w:r w:rsidRPr="00FA7B98">
        <w:t>Peygamberimizin Medine Sözleşmesini gerçekleştirdiği topluluktur. Müslümanlar bu toplulukla Medine’de bir süre birlikte yaşamak zorunda kalmıştır.</w:t>
      </w:r>
    </w:p>
    <w:p w14:paraId="77625491" w14:textId="77777777" w:rsidR="00FA7B98" w:rsidRPr="00FA7B98" w:rsidRDefault="00FA7B98" w:rsidP="00FA7B98">
      <w:pPr>
        <w:pStyle w:val="SORUMETN"/>
        <w:numPr>
          <w:ilvl w:val="0"/>
          <w:numId w:val="0"/>
        </w:numPr>
        <w:ind w:left="113"/>
      </w:pPr>
      <w:r w:rsidRPr="00FA7B98">
        <w:t>Hakkında bilgi verilen topluluk aşağıdakilerden hangisidir?</w:t>
      </w:r>
    </w:p>
    <w:p w14:paraId="1253307F" w14:textId="77777777" w:rsidR="00FA7B98" w:rsidRPr="00FA7B98" w:rsidRDefault="00FA7B98" w:rsidP="00FA7B98">
      <w:pPr>
        <w:pStyle w:val="AIKLAMA"/>
      </w:pPr>
      <w:r w:rsidRPr="00FA7B98">
        <w:t xml:space="preserve">A) Hristiyanlar </w:t>
      </w:r>
      <w:r w:rsidRPr="00FA7B98">
        <w:tab/>
      </w:r>
      <w:r w:rsidRPr="00FA7B98">
        <w:tab/>
        <w:t>B) Hanifler</w:t>
      </w:r>
    </w:p>
    <w:p w14:paraId="34805DB3" w14:textId="1C782851" w:rsidR="00096985" w:rsidRDefault="00FA7B98" w:rsidP="00FA7B98">
      <w:pPr>
        <w:pStyle w:val="AIKLAMA"/>
      </w:pPr>
      <w:r w:rsidRPr="00FA7B98">
        <w:t xml:space="preserve">C) Yahudiler </w:t>
      </w:r>
      <w:r w:rsidRPr="00FA7B98">
        <w:tab/>
      </w:r>
      <w:r w:rsidRPr="00FA7B98">
        <w:tab/>
        <w:t xml:space="preserve">D) </w:t>
      </w:r>
      <w:proofErr w:type="spellStart"/>
      <w:r w:rsidRPr="00FA7B98">
        <w:t>Sabiiler</w:t>
      </w:r>
      <w:proofErr w:type="spellEnd"/>
    </w:p>
    <w:p w14:paraId="56D19A5C" w14:textId="77777777" w:rsidR="00FA7B98" w:rsidRDefault="00FA7B98" w:rsidP="00FA7B98">
      <w:pPr>
        <w:pStyle w:val="SEENEKLER"/>
        <w:rPr>
          <w:rFonts w:ascii="Arial" w:hAnsi="Arial"/>
          <w:b/>
          <w:color w:val="000000"/>
          <w:sz w:val="18"/>
        </w:rPr>
      </w:pPr>
    </w:p>
    <w:p w14:paraId="31CC9626" w14:textId="77777777" w:rsidR="00FA7B98" w:rsidRDefault="00FA7B98" w:rsidP="00FA7B98">
      <w:pPr>
        <w:pStyle w:val="SORUNOLUAIK"/>
      </w:pPr>
      <w:proofErr w:type="spellStart"/>
      <w:r>
        <w:t>Ashab</w:t>
      </w:r>
      <w:proofErr w:type="spellEnd"/>
      <w:r>
        <w:t xml:space="preserve">-ı </w:t>
      </w:r>
      <w:proofErr w:type="spellStart"/>
      <w:r>
        <w:t>Suffe</w:t>
      </w:r>
      <w:proofErr w:type="spellEnd"/>
      <w:r>
        <w:t xml:space="preserve"> kavramı aşağıdakilerden hangisine denir?</w:t>
      </w:r>
    </w:p>
    <w:p w14:paraId="10A8F2B8" w14:textId="77777777" w:rsidR="00FA7B98" w:rsidRDefault="00FA7B98" w:rsidP="00FA7B98">
      <w:pPr>
        <w:pStyle w:val="AIKLAMA"/>
      </w:pPr>
      <w:r>
        <w:t xml:space="preserve">A) </w:t>
      </w:r>
      <w:proofErr w:type="spellStart"/>
      <w:r>
        <w:t>Suffede</w:t>
      </w:r>
      <w:proofErr w:type="spellEnd"/>
      <w:r>
        <w:t xml:space="preserve"> kalıp vakit buldukça ilim öğrenen </w:t>
      </w:r>
      <w:proofErr w:type="spellStart"/>
      <w:r>
        <w:t>müslümanlara</w:t>
      </w:r>
      <w:proofErr w:type="spellEnd"/>
    </w:p>
    <w:p w14:paraId="3C743830" w14:textId="77777777" w:rsidR="00FA7B98" w:rsidRDefault="00FA7B98" w:rsidP="00FA7B98">
      <w:pPr>
        <w:pStyle w:val="AIKLAMA"/>
      </w:pPr>
      <w:r>
        <w:t>B) Mescide gelip muhabbet eden kimselere</w:t>
      </w:r>
    </w:p>
    <w:p w14:paraId="519C5DE2" w14:textId="77777777" w:rsidR="00FA7B98" w:rsidRDefault="00FA7B98" w:rsidP="00FA7B98">
      <w:pPr>
        <w:pStyle w:val="AIKLAMA"/>
      </w:pPr>
      <w:r>
        <w:t xml:space="preserve">C) Namaz kılmak için gelen </w:t>
      </w:r>
      <w:proofErr w:type="spellStart"/>
      <w:r>
        <w:t>müslümanlara</w:t>
      </w:r>
      <w:proofErr w:type="spellEnd"/>
    </w:p>
    <w:p w14:paraId="48AF7D66" w14:textId="76CA75C6" w:rsidR="00FA7B98" w:rsidRPr="00FA7B98" w:rsidRDefault="00FA7B98" w:rsidP="00FA7B98">
      <w:pPr>
        <w:pStyle w:val="AIKLAMA"/>
      </w:pPr>
      <w:r>
        <w:t>D) Peygamberimizin danışma heyetine</w:t>
      </w:r>
    </w:p>
    <w:p w14:paraId="417FE9F3" w14:textId="36C0441C" w:rsidR="00096985" w:rsidRDefault="00096985">
      <w:pPr>
        <w:rPr>
          <w:rFonts w:cstheme="minorHAnsi"/>
          <w:sz w:val="24"/>
          <w:szCs w:val="24"/>
        </w:rPr>
      </w:pPr>
    </w:p>
    <w:p w14:paraId="11508F0D" w14:textId="77777777" w:rsidR="00FA7B98" w:rsidRPr="00FA7B98" w:rsidRDefault="00FA7B98" w:rsidP="00FA7B98">
      <w:pPr>
        <w:pStyle w:val="SORUNOLUBOLD"/>
      </w:pPr>
      <w:r w:rsidRPr="00FA7B98">
        <w:t>Medine sözleşmesinin temel amacı aşağıdakilerden hangisidir?</w:t>
      </w:r>
    </w:p>
    <w:p w14:paraId="5A8CA9AE" w14:textId="77777777" w:rsidR="00FA7B98" w:rsidRPr="00FA7B98" w:rsidRDefault="00FA7B98" w:rsidP="00FA7B98">
      <w:pPr>
        <w:pStyle w:val="AIKLAMA"/>
      </w:pPr>
      <w:r w:rsidRPr="00FA7B98">
        <w:t>A) Yahudilerin mallarına el koymak</w:t>
      </w:r>
    </w:p>
    <w:p w14:paraId="61566EBF" w14:textId="77777777" w:rsidR="00FA7B98" w:rsidRPr="00FA7B98" w:rsidRDefault="00FA7B98" w:rsidP="00FA7B98">
      <w:pPr>
        <w:pStyle w:val="AIKLAMA"/>
      </w:pPr>
      <w:r w:rsidRPr="00FA7B98">
        <w:t>B) Yeni ticaret anlaşmaları yapmak</w:t>
      </w:r>
    </w:p>
    <w:p w14:paraId="4BE37CDD" w14:textId="77777777" w:rsidR="00FA7B98" w:rsidRPr="00FA7B98" w:rsidRDefault="00FA7B98" w:rsidP="00FA7B98">
      <w:pPr>
        <w:pStyle w:val="AIKLAMA"/>
      </w:pPr>
      <w:r w:rsidRPr="00FA7B98">
        <w:t>C) Toplumsal birlik ve huzur ortamı sağlamak</w:t>
      </w:r>
    </w:p>
    <w:p w14:paraId="004F7083" w14:textId="7139FE34" w:rsidR="00096985" w:rsidRDefault="00FA7B98" w:rsidP="00FA7B98">
      <w:pPr>
        <w:pStyle w:val="AIKLAMA"/>
      </w:pPr>
      <w:r w:rsidRPr="00FA7B98">
        <w:t>D) Toplumun eğitilmesini sağlamak</w:t>
      </w:r>
    </w:p>
    <w:p w14:paraId="0830F31A" w14:textId="77777777" w:rsidR="00FA7B98" w:rsidRDefault="00FA7B98" w:rsidP="00FA7B98">
      <w:pPr>
        <w:pStyle w:val="SORUMETN"/>
        <w:numPr>
          <w:ilvl w:val="0"/>
          <w:numId w:val="0"/>
        </w:numPr>
        <w:ind w:left="113"/>
      </w:pPr>
    </w:p>
    <w:p w14:paraId="25B93CE7" w14:textId="77777777" w:rsidR="006A606C" w:rsidRPr="006A606C" w:rsidRDefault="006A606C" w:rsidP="006A606C">
      <w:pPr>
        <w:pStyle w:val="SEENEKLER"/>
      </w:pPr>
    </w:p>
    <w:p w14:paraId="1BD53D9E" w14:textId="77777777" w:rsidR="00FA7B98" w:rsidRDefault="00FA7B98" w:rsidP="00FA7B98">
      <w:pPr>
        <w:pStyle w:val="SORUNOLUBOLD"/>
      </w:pPr>
      <w:proofErr w:type="spellStart"/>
      <w:r>
        <w:t>Mescid</w:t>
      </w:r>
      <w:proofErr w:type="spellEnd"/>
      <w:r>
        <w:t>-i Nebi’nin özellikleri arasında hangisi sayılamaz?</w:t>
      </w:r>
    </w:p>
    <w:p w14:paraId="5EA99796" w14:textId="77777777" w:rsidR="00FA7B98" w:rsidRDefault="00FA7B98" w:rsidP="00FA7B98">
      <w:pPr>
        <w:pStyle w:val="AIKLAMA"/>
      </w:pPr>
      <w:r>
        <w:t>A) Şehrin merkezinde bulunur.</w:t>
      </w:r>
    </w:p>
    <w:p w14:paraId="2B293062" w14:textId="77777777" w:rsidR="00FA7B98" w:rsidRDefault="00FA7B98" w:rsidP="00FA7B98">
      <w:pPr>
        <w:pStyle w:val="AIKLAMA"/>
      </w:pPr>
      <w:r>
        <w:t>B) Peygamberimizin odalar şeklinde yapılmış evi içindedir.</w:t>
      </w:r>
    </w:p>
    <w:p w14:paraId="6631DFBD" w14:textId="77777777" w:rsidR="00FA7B98" w:rsidRDefault="00FA7B98" w:rsidP="00FA7B98">
      <w:pPr>
        <w:pStyle w:val="AIKLAMA"/>
      </w:pPr>
      <w:r>
        <w:t>C) Sadece namaz ibadeti için yapılmıştır.</w:t>
      </w:r>
    </w:p>
    <w:p w14:paraId="415E7014" w14:textId="22614215" w:rsidR="00FA7B98" w:rsidRDefault="00FA7B98" w:rsidP="00FA7B98">
      <w:pPr>
        <w:pStyle w:val="AIKLAMA"/>
      </w:pPr>
      <w:r>
        <w:t xml:space="preserve">D) İslam’ın anlatıldığı önemli bir </w:t>
      </w:r>
      <w:proofErr w:type="gramStart"/>
      <w:r>
        <w:t>mekandır</w:t>
      </w:r>
      <w:proofErr w:type="gramEnd"/>
      <w:r>
        <w:t>.</w:t>
      </w:r>
    </w:p>
    <w:p w14:paraId="10123649" w14:textId="77777777" w:rsidR="006A606C" w:rsidRPr="006A606C" w:rsidRDefault="006A606C" w:rsidP="006A606C">
      <w:pPr>
        <w:pStyle w:val="SORUMETN"/>
        <w:numPr>
          <w:ilvl w:val="0"/>
          <w:numId w:val="0"/>
        </w:numPr>
        <w:ind w:left="113"/>
      </w:pPr>
    </w:p>
    <w:p w14:paraId="6EC87A37" w14:textId="77777777" w:rsidR="00FA7B98" w:rsidRPr="00FA7B98" w:rsidRDefault="00FA7B98" w:rsidP="00FA7B98">
      <w:pPr>
        <w:pStyle w:val="SORUMETN"/>
        <w:numPr>
          <w:ilvl w:val="0"/>
          <w:numId w:val="0"/>
        </w:numPr>
        <w:ind w:left="113"/>
      </w:pPr>
    </w:p>
    <w:p w14:paraId="6A201B67" w14:textId="77777777" w:rsidR="00FA7B98" w:rsidRDefault="00FA7B98" w:rsidP="00FA7B98">
      <w:pPr>
        <w:pStyle w:val="SORUNOLUBOLD"/>
      </w:pPr>
      <w:r>
        <w:t>Aşağıdakilerden hangisi İslam’ın eğitim ve öğretime verdiği önemi ifade etmez?</w:t>
      </w:r>
    </w:p>
    <w:p w14:paraId="6CC81FE6" w14:textId="77777777" w:rsidR="00FA7B98" w:rsidRDefault="00FA7B98" w:rsidP="00FA7B98">
      <w:pPr>
        <w:pStyle w:val="AIKLAMA"/>
      </w:pPr>
      <w:r>
        <w:t>A) Allah beni öğretici olarak gönderdi. (Ahmet b. Hanbel)</w:t>
      </w:r>
    </w:p>
    <w:p w14:paraId="547CA075" w14:textId="77777777" w:rsidR="00FA7B98" w:rsidRDefault="00FA7B98" w:rsidP="00FA7B98">
      <w:pPr>
        <w:pStyle w:val="AIKLAMA"/>
      </w:pPr>
      <w:r>
        <w:t>B) Müslüman Müslümanın kardeşidir. (Buhari)</w:t>
      </w:r>
    </w:p>
    <w:p w14:paraId="4C24838B" w14:textId="77777777" w:rsidR="00FA7B98" w:rsidRDefault="00FA7B98" w:rsidP="00FA7B98">
      <w:pPr>
        <w:pStyle w:val="AIKLAMA"/>
      </w:pPr>
      <w:r>
        <w:t>C) Hiç bilenle bilmeyenler bir olur mu? (</w:t>
      </w:r>
      <w:proofErr w:type="spellStart"/>
      <w:r>
        <w:t>Zümer</w:t>
      </w:r>
      <w:proofErr w:type="spellEnd"/>
      <w:r>
        <w:t>/9)</w:t>
      </w:r>
    </w:p>
    <w:p w14:paraId="58EAED42" w14:textId="2FD73993" w:rsidR="00FA7B98" w:rsidRDefault="00FA7B98" w:rsidP="00FA7B98">
      <w:pPr>
        <w:pStyle w:val="AIKLAMA"/>
      </w:pPr>
      <w:r>
        <w:t>D) İlim Çin’de de olsa öğreniniz. (</w:t>
      </w:r>
      <w:proofErr w:type="spellStart"/>
      <w:r>
        <w:t>Münavi</w:t>
      </w:r>
      <w:proofErr w:type="spellEnd"/>
      <w:r>
        <w:t>)</w:t>
      </w:r>
    </w:p>
    <w:p w14:paraId="22F79B6C" w14:textId="77777777" w:rsidR="006A606C" w:rsidRPr="006A606C" w:rsidRDefault="006A606C" w:rsidP="006A606C">
      <w:pPr>
        <w:pStyle w:val="SORUMETN"/>
        <w:numPr>
          <w:ilvl w:val="0"/>
          <w:numId w:val="0"/>
        </w:numPr>
        <w:ind w:left="113"/>
      </w:pPr>
    </w:p>
    <w:p w14:paraId="1C058A91" w14:textId="77777777" w:rsidR="00FA7B98" w:rsidRPr="00FA7B98" w:rsidRDefault="00FA7B98" w:rsidP="00FA7B98">
      <w:pPr>
        <w:pStyle w:val="SORUMETN"/>
        <w:numPr>
          <w:ilvl w:val="0"/>
          <w:numId w:val="0"/>
        </w:numPr>
        <w:ind w:left="113"/>
      </w:pPr>
    </w:p>
    <w:p w14:paraId="66D47917" w14:textId="77777777" w:rsidR="00FA7B98" w:rsidRPr="00FA7B98" w:rsidRDefault="00FA7B98" w:rsidP="00FA7B98">
      <w:pPr>
        <w:pStyle w:val="SORUNOLUBOLD"/>
      </w:pPr>
      <w:r w:rsidRPr="00FA7B98">
        <w:t>Bedir Savaşı’nın tarafları aşağıdakilerden hangisinde verilmiştir?</w:t>
      </w:r>
    </w:p>
    <w:p w14:paraId="00364ACA" w14:textId="77777777" w:rsidR="00FA7B98" w:rsidRPr="00FA7B98" w:rsidRDefault="00FA7B98" w:rsidP="00FA7B98">
      <w:pPr>
        <w:pStyle w:val="AIKLAMA"/>
      </w:pPr>
      <w:r w:rsidRPr="00FA7B98">
        <w:t>A) Müslümanlar - Mekkeli müşrikler</w:t>
      </w:r>
    </w:p>
    <w:p w14:paraId="3DDFDC48" w14:textId="77777777" w:rsidR="00FA7B98" w:rsidRPr="00FA7B98" w:rsidRDefault="00FA7B98" w:rsidP="00FA7B98">
      <w:pPr>
        <w:pStyle w:val="AIKLAMA"/>
      </w:pPr>
      <w:r w:rsidRPr="00FA7B98">
        <w:t>B) Müşrikler - Yahudiler</w:t>
      </w:r>
    </w:p>
    <w:p w14:paraId="50129923" w14:textId="77777777" w:rsidR="00FA7B98" w:rsidRPr="00FA7B98" w:rsidRDefault="00FA7B98" w:rsidP="00FA7B98">
      <w:pPr>
        <w:pStyle w:val="AIKLAMA"/>
      </w:pPr>
      <w:r w:rsidRPr="00FA7B98">
        <w:t>C) Müslümanlar - Medineli müşrikler</w:t>
      </w:r>
    </w:p>
    <w:p w14:paraId="34C362A3" w14:textId="00B120B4" w:rsidR="00096985" w:rsidRDefault="00FA7B98" w:rsidP="00FA7B98">
      <w:pPr>
        <w:pStyle w:val="AIKLAMA"/>
      </w:pPr>
      <w:r w:rsidRPr="00FA7B98">
        <w:t xml:space="preserve">D) Medineliler </w:t>
      </w:r>
      <w:r>
        <w:t>–</w:t>
      </w:r>
      <w:r w:rsidRPr="00FA7B98">
        <w:t xml:space="preserve"> </w:t>
      </w:r>
      <w:proofErr w:type="spellStart"/>
      <w:r w:rsidRPr="00FA7B98">
        <w:t>Putperesler</w:t>
      </w:r>
      <w:proofErr w:type="spellEnd"/>
    </w:p>
    <w:p w14:paraId="35B60557" w14:textId="77777777" w:rsidR="006A606C" w:rsidRPr="006A606C" w:rsidRDefault="006A606C" w:rsidP="006A606C">
      <w:pPr>
        <w:pStyle w:val="SEENEKLER"/>
      </w:pPr>
    </w:p>
    <w:p w14:paraId="62AE3CEB" w14:textId="77777777" w:rsidR="00FA7B98" w:rsidRDefault="00FA7B98" w:rsidP="00FA7B98">
      <w:pPr>
        <w:pStyle w:val="SORUMETN"/>
        <w:numPr>
          <w:ilvl w:val="0"/>
          <w:numId w:val="0"/>
        </w:numPr>
        <w:ind w:left="113"/>
      </w:pPr>
    </w:p>
    <w:p w14:paraId="084BB8C5" w14:textId="77777777" w:rsidR="006A606C" w:rsidRDefault="006A606C" w:rsidP="006A606C">
      <w:pPr>
        <w:pStyle w:val="SEENEKLER"/>
      </w:pPr>
    </w:p>
    <w:p w14:paraId="5BFC11DD" w14:textId="77777777" w:rsidR="006A606C" w:rsidRDefault="006A606C" w:rsidP="006A606C">
      <w:pPr>
        <w:pStyle w:val="SEENEKLER"/>
      </w:pPr>
    </w:p>
    <w:p w14:paraId="7046433E" w14:textId="77777777" w:rsidR="006A606C" w:rsidRDefault="006A606C" w:rsidP="006A606C">
      <w:pPr>
        <w:pStyle w:val="SEENEKLER"/>
      </w:pPr>
    </w:p>
    <w:p w14:paraId="528E9A4F" w14:textId="77777777" w:rsidR="006A606C" w:rsidRDefault="006A606C" w:rsidP="006A606C">
      <w:pPr>
        <w:pStyle w:val="SEENEKLER"/>
      </w:pPr>
    </w:p>
    <w:p w14:paraId="43C29B0C" w14:textId="77777777" w:rsidR="006A606C" w:rsidRDefault="006A606C" w:rsidP="006A606C">
      <w:pPr>
        <w:pStyle w:val="SEENEKLER"/>
      </w:pPr>
    </w:p>
    <w:p w14:paraId="1BC2E6BD" w14:textId="77777777" w:rsidR="006A606C" w:rsidRDefault="006A606C" w:rsidP="006A606C">
      <w:pPr>
        <w:pStyle w:val="SEENEKLER"/>
      </w:pPr>
    </w:p>
    <w:p w14:paraId="1F1AB029" w14:textId="77777777" w:rsidR="006A606C" w:rsidRDefault="006A606C" w:rsidP="006A606C">
      <w:pPr>
        <w:pStyle w:val="SEENEKLER"/>
      </w:pPr>
    </w:p>
    <w:p w14:paraId="5DE4E404" w14:textId="77777777" w:rsidR="006A606C" w:rsidRPr="006A606C" w:rsidRDefault="006A606C" w:rsidP="006A606C">
      <w:pPr>
        <w:pStyle w:val="SEENEKLER"/>
      </w:pPr>
    </w:p>
    <w:p w14:paraId="76A21C07" w14:textId="73B12A03" w:rsidR="00FA7B98" w:rsidRPr="00FA7B98" w:rsidRDefault="00C150A7" w:rsidP="00FA7B98">
      <w:pPr>
        <w:pStyle w:val="SORUNOLUAIK"/>
      </w:pPr>
      <w:r>
        <w:t xml:space="preserve"> </w:t>
      </w:r>
      <w:r w:rsidR="00FA7B98">
        <w:t>.</w:t>
      </w:r>
      <w:r w:rsidR="00FA7B98" w:rsidRPr="00FA7B98">
        <w:t>I. Peygamberimiz önderliğinde kazanılan ilk savaştır.</w:t>
      </w:r>
    </w:p>
    <w:p w14:paraId="441A427C" w14:textId="77777777" w:rsidR="00FA7B98" w:rsidRPr="00FA7B98" w:rsidRDefault="00FA7B98" w:rsidP="00FA7B98">
      <w:pPr>
        <w:pStyle w:val="SORUNOLUAIK"/>
        <w:numPr>
          <w:ilvl w:val="0"/>
          <w:numId w:val="0"/>
        </w:numPr>
        <w:ind w:left="284"/>
      </w:pPr>
      <w:r w:rsidRPr="00FA7B98">
        <w:t>II. Az sayıdaki Müslüman üç katı kadar müşrikten oluşan düşmanı yenmiştir.</w:t>
      </w:r>
    </w:p>
    <w:p w14:paraId="3E757852" w14:textId="77777777" w:rsidR="00FA7B98" w:rsidRPr="00FA7B98" w:rsidRDefault="00FA7B98" w:rsidP="00FA7B98">
      <w:pPr>
        <w:pStyle w:val="SORUMETN"/>
        <w:numPr>
          <w:ilvl w:val="0"/>
          <w:numId w:val="0"/>
        </w:numPr>
        <w:ind w:left="113"/>
      </w:pPr>
      <w:r w:rsidRPr="00FA7B98">
        <w:t>Verilenler aşağıdakilerden hangisini açıklamaktadır?</w:t>
      </w:r>
    </w:p>
    <w:p w14:paraId="3B95C37F" w14:textId="77777777" w:rsidR="00FA7B98" w:rsidRPr="00FA7B98" w:rsidRDefault="00FA7B98" w:rsidP="00FA7B98">
      <w:pPr>
        <w:pStyle w:val="AIKLAMA"/>
      </w:pPr>
      <w:r w:rsidRPr="00FA7B98">
        <w:t xml:space="preserve">A) Bedir </w:t>
      </w:r>
      <w:r w:rsidRPr="00FA7B98">
        <w:tab/>
      </w:r>
    </w:p>
    <w:p w14:paraId="7B79B394" w14:textId="77777777" w:rsidR="00FA7B98" w:rsidRPr="00FA7B98" w:rsidRDefault="00FA7B98" w:rsidP="00FA7B98">
      <w:pPr>
        <w:pStyle w:val="AIKLAMA"/>
      </w:pPr>
      <w:r w:rsidRPr="00FA7B98">
        <w:t>B) Uhud</w:t>
      </w:r>
    </w:p>
    <w:p w14:paraId="06EB29CF" w14:textId="77777777" w:rsidR="00FA7B98" w:rsidRPr="00FA7B98" w:rsidRDefault="00FA7B98" w:rsidP="00FA7B98">
      <w:pPr>
        <w:pStyle w:val="AIKLAMA"/>
      </w:pPr>
      <w:r w:rsidRPr="00FA7B98">
        <w:t xml:space="preserve">C) Hendek </w:t>
      </w:r>
      <w:r w:rsidRPr="00FA7B98">
        <w:tab/>
      </w:r>
    </w:p>
    <w:p w14:paraId="349553D2" w14:textId="06AF9330" w:rsidR="00C150A7" w:rsidRDefault="00FA7B98" w:rsidP="00FA7B98">
      <w:pPr>
        <w:pStyle w:val="AIKLAMA"/>
      </w:pPr>
      <w:r w:rsidRPr="00FA7B98">
        <w:t xml:space="preserve">D) </w:t>
      </w:r>
      <w:proofErr w:type="spellStart"/>
      <w:r w:rsidRPr="00FA7B98">
        <w:t>Hudeybiye</w:t>
      </w:r>
      <w:proofErr w:type="spellEnd"/>
    </w:p>
    <w:p w14:paraId="261F8E2F" w14:textId="77777777" w:rsidR="006A606C" w:rsidRDefault="006A606C" w:rsidP="006A606C">
      <w:pPr>
        <w:pStyle w:val="SEENEKLER"/>
      </w:pPr>
    </w:p>
    <w:p w14:paraId="7A641098" w14:textId="77777777" w:rsidR="00FA7B98" w:rsidRDefault="00FA7B98" w:rsidP="00FA7B98">
      <w:pPr>
        <w:pStyle w:val="SORUNOLUAIK"/>
      </w:pPr>
      <w:r>
        <w:t xml:space="preserve">Müşrikler büyük bir orduyla </w:t>
      </w:r>
      <w:proofErr w:type="spellStart"/>
      <w:proofErr w:type="gramStart"/>
      <w:r>
        <w:t>gelirken,Selman</w:t>
      </w:r>
      <w:proofErr w:type="spellEnd"/>
      <w:proofErr w:type="gramEnd"/>
      <w:r>
        <w:t>-ı Farisi’nin fikriyle şehrin etrafına çukurlar kazıldı. Düşman kuşatması bir ay sürdü ve sonunda geri dönmek zorunda kaldılar.</w:t>
      </w:r>
    </w:p>
    <w:p w14:paraId="6BDD9313" w14:textId="77777777" w:rsidR="00FA7B98" w:rsidRDefault="00FA7B98" w:rsidP="00FA7B98">
      <w:pPr>
        <w:pStyle w:val="SORUMETN"/>
        <w:numPr>
          <w:ilvl w:val="0"/>
          <w:numId w:val="0"/>
        </w:numPr>
        <w:ind w:left="113"/>
      </w:pPr>
      <w:r>
        <w:t>Paragrafta anlatılan savaş aşağıdakilerden hangisidir?</w:t>
      </w:r>
    </w:p>
    <w:p w14:paraId="2E60237C" w14:textId="77777777" w:rsidR="00FA7B98" w:rsidRDefault="00FA7B98" w:rsidP="00FA7B98">
      <w:pPr>
        <w:pStyle w:val="AIKLAMA"/>
      </w:pPr>
      <w:r>
        <w:t xml:space="preserve">A) </w:t>
      </w:r>
      <w:proofErr w:type="spellStart"/>
      <w:r>
        <w:t>Tebük</w:t>
      </w:r>
      <w:proofErr w:type="spellEnd"/>
      <w:r>
        <w:t xml:space="preserve"> </w:t>
      </w:r>
      <w:r>
        <w:tab/>
        <w:t>B) Bedir</w:t>
      </w:r>
    </w:p>
    <w:p w14:paraId="6EA59B97" w14:textId="393E0EF5" w:rsidR="00FA7B98" w:rsidRPr="00FA7B98" w:rsidRDefault="00FA7B98" w:rsidP="00FA7B98">
      <w:pPr>
        <w:pStyle w:val="AIKLAMA"/>
      </w:pPr>
      <w:r>
        <w:t xml:space="preserve">C) Hendek </w:t>
      </w:r>
      <w:r>
        <w:tab/>
        <w:t>D) Uhud</w:t>
      </w:r>
    </w:p>
    <w:p w14:paraId="31936BC7" w14:textId="77777777" w:rsidR="00FA7B98" w:rsidRDefault="00FA7B98">
      <w:pPr>
        <w:rPr>
          <w:rFonts w:cstheme="minorHAnsi"/>
          <w:sz w:val="24"/>
          <w:szCs w:val="24"/>
        </w:rPr>
      </w:pPr>
    </w:p>
    <w:p w14:paraId="2F53B8AD" w14:textId="77777777" w:rsidR="00FA7B98" w:rsidRPr="00FA7B98" w:rsidRDefault="00FA7B98" w:rsidP="00FA7B98">
      <w:pPr>
        <w:pStyle w:val="SORUNOLUBOLD"/>
      </w:pPr>
      <w:r w:rsidRPr="00FA7B98">
        <w:t xml:space="preserve">Hangisi Veda </w:t>
      </w:r>
      <w:proofErr w:type="spellStart"/>
      <w:r w:rsidRPr="00FA7B98">
        <w:t>Hutbesi’nde</w:t>
      </w:r>
      <w:proofErr w:type="spellEnd"/>
      <w:r w:rsidRPr="00FA7B98">
        <w:t xml:space="preserve"> verilen evrensel mesajlardan değildir?</w:t>
      </w:r>
    </w:p>
    <w:p w14:paraId="39E09818" w14:textId="77777777" w:rsidR="00FA7B98" w:rsidRPr="00FA7B98" w:rsidRDefault="00FA7B98" w:rsidP="00FA7B98">
      <w:pPr>
        <w:pStyle w:val="AIKLAMA"/>
      </w:pPr>
      <w:r w:rsidRPr="00FA7B98">
        <w:t>A) Canlarınız, mallarınız, namuslarınız mukaddestir.</w:t>
      </w:r>
    </w:p>
    <w:p w14:paraId="7837A2FD" w14:textId="77777777" w:rsidR="00FA7B98" w:rsidRPr="00FA7B98" w:rsidRDefault="00FA7B98" w:rsidP="00FA7B98">
      <w:pPr>
        <w:pStyle w:val="AIKLAMA"/>
      </w:pPr>
      <w:r w:rsidRPr="00FA7B98">
        <w:t>B) Kan davaları tamamen kaldırılmıştır.</w:t>
      </w:r>
    </w:p>
    <w:p w14:paraId="0974AEB0" w14:textId="77777777" w:rsidR="00FA7B98" w:rsidRPr="00FA7B98" w:rsidRDefault="00FA7B98" w:rsidP="00FA7B98">
      <w:pPr>
        <w:pStyle w:val="AIKLAMA"/>
      </w:pPr>
      <w:r w:rsidRPr="00FA7B98">
        <w:t>C) Müslüman kimse müşriklerle görüşmemelidir.</w:t>
      </w:r>
    </w:p>
    <w:p w14:paraId="7F9A7480" w14:textId="5C5E4345" w:rsidR="00FA7B98" w:rsidRDefault="00FA7B98" w:rsidP="00FA7B98">
      <w:pPr>
        <w:pStyle w:val="AIKLAMA"/>
      </w:pPr>
      <w:r w:rsidRPr="00FA7B98">
        <w:t>D) Cahiliye döneminden kalma bütün adetler kaldırılmıştır.</w:t>
      </w:r>
    </w:p>
    <w:p w14:paraId="5F2796A6" w14:textId="77777777" w:rsidR="006A606C" w:rsidRPr="006A606C" w:rsidRDefault="006A606C" w:rsidP="006A606C">
      <w:pPr>
        <w:pStyle w:val="SORUMETN"/>
        <w:numPr>
          <w:ilvl w:val="0"/>
          <w:numId w:val="0"/>
        </w:numPr>
        <w:ind w:left="113"/>
      </w:pPr>
    </w:p>
    <w:p w14:paraId="25F2C7DA" w14:textId="77777777" w:rsidR="00FA7B98" w:rsidRDefault="00FA7B98" w:rsidP="006A606C">
      <w:pPr>
        <w:pStyle w:val="SORUNOLUAIK"/>
      </w:pPr>
      <w:r>
        <w:t xml:space="preserve">Peygamberimizin kabrine tertemiz cennet bahçesi anlamına gelen </w:t>
      </w:r>
      <w:proofErr w:type="gramStart"/>
      <w:r>
        <w:t>……….………</w:t>
      </w:r>
      <w:proofErr w:type="gramEnd"/>
      <w:r>
        <w:t xml:space="preserve"> </w:t>
      </w:r>
      <w:proofErr w:type="gramStart"/>
      <w:r>
        <w:t>denir</w:t>
      </w:r>
      <w:proofErr w:type="gramEnd"/>
      <w:r>
        <w:t>.</w:t>
      </w:r>
    </w:p>
    <w:p w14:paraId="6DE9C1B8" w14:textId="77777777" w:rsidR="00FA7B98" w:rsidRDefault="00FA7B98" w:rsidP="006A606C">
      <w:pPr>
        <w:pStyle w:val="SORUNOLUBOLD"/>
        <w:numPr>
          <w:ilvl w:val="0"/>
          <w:numId w:val="0"/>
        </w:numPr>
        <w:ind w:left="284"/>
      </w:pPr>
      <w:r>
        <w:t>Boş bırakılan yere aşağıdakilerden hangisi getirilmelidir?</w:t>
      </w:r>
    </w:p>
    <w:p w14:paraId="3BB9B3A5" w14:textId="77777777" w:rsidR="00FA7B98" w:rsidRDefault="00FA7B98" w:rsidP="006A606C">
      <w:pPr>
        <w:pStyle w:val="AIKLAMA"/>
      </w:pPr>
      <w:r>
        <w:t xml:space="preserve">A) </w:t>
      </w:r>
      <w:proofErr w:type="spellStart"/>
      <w:r>
        <w:t>Ravza</w:t>
      </w:r>
      <w:proofErr w:type="spellEnd"/>
      <w:r>
        <w:t xml:space="preserve">-i </w:t>
      </w:r>
      <w:proofErr w:type="spellStart"/>
      <w:r>
        <w:t>Mutahhara</w:t>
      </w:r>
      <w:proofErr w:type="spellEnd"/>
    </w:p>
    <w:p w14:paraId="5E2D87E6" w14:textId="77777777" w:rsidR="00FA7B98" w:rsidRDefault="00FA7B98" w:rsidP="006A606C">
      <w:pPr>
        <w:pStyle w:val="AIKLAMA"/>
      </w:pPr>
      <w:r>
        <w:t xml:space="preserve">B) </w:t>
      </w:r>
      <w:proofErr w:type="spellStart"/>
      <w:r>
        <w:t>Mescid</w:t>
      </w:r>
      <w:proofErr w:type="spellEnd"/>
      <w:r>
        <w:t>-i Nebi</w:t>
      </w:r>
    </w:p>
    <w:p w14:paraId="13C35CEC" w14:textId="77777777" w:rsidR="00FA7B98" w:rsidRDefault="00FA7B98" w:rsidP="006A606C">
      <w:pPr>
        <w:pStyle w:val="AIKLAMA"/>
      </w:pPr>
      <w:r>
        <w:t>C) Arafat</w:t>
      </w:r>
    </w:p>
    <w:p w14:paraId="274783C9" w14:textId="48D07F75" w:rsidR="00FA7B98" w:rsidRDefault="00FA7B98" w:rsidP="006A606C">
      <w:pPr>
        <w:pStyle w:val="AIKLAMA"/>
      </w:pPr>
      <w:r>
        <w:t xml:space="preserve">D) </w:t>
      </w:r>
      <w:proofErr w:type="spellStart"/>
      <w:r>
        <w:t>Müzdelife</w:t>
      </w:r>
      <w:proofErr w:type="spellEnd"/>
    </w:p>
    <w:p w14:paraId="1483295E" w14:textId="77777777" w:rsidR="006A606C" w:rsidRPr="006A606C" w:rsidRDefault="006A606C" w:rsidP="006A606C">
      <w:pPr>
        <w:pStyle w:val="SORUMETN"/>
        <w:numPr>
          <w:ilvl w:val="0"/>
          <w:numId w:val="0"/>
        </w:numPr>
        <w:ind w:left="113"/>
      </w:pPr>
    </w:p>
    <w:p w14:paraId="12073F03" w14:textId="38A45CA6" w:rsidR="006A606C" w:rsidRPr="006A606C" w:rsidRDefault="006A606C" w:rsidP="006A606C">
      <w:pPr>
        <w:pStyle w:val="SORUNOLUAIK"/>
      </w:pPr>
      <w:r w:rsidRPr="006A606C">
        <w:t>Hz. Peygamber’in (</w:t>
      </w:r>
      <w:proofErr w:type="spellStart"/>
      <w:r w:rsidRPr="006A606C">
        <w:t>s.a.v</w:t>
      </w:r>
      <w:proofErr w:type="spellEnd"/>
      <w:r w:rsidRPr="006A606C">
        <w:t xml:space="preserve">.) mübarek mezarı </w:t>
      </w:r>
      <w:proofErr w:type="gramStart"/>
      <w:r w:rsidRPr="006A606C">
        <w:t>………..</w:t>
      </w:r>
      <w:proofErr w:type="gramEnd"/>
      <w:r>
        <w:t xml:space="preserve"> </w:t>
      </w:r>
      <w:proofErr w:type="gramStart"/>
      <w:r w:rsidRPr="006A606C">
        <w:t>şehrindedir</w:t>
      </w:r>
      <w:proofErr w:type="gramEnd"/>
      <w:r w:rsidRPr="006A606C">
        <w:t>.</w:t>
      </w:r>
    </w:p>
    <w:p w14:paraId="3B0908AB" w14:textId="77777777" w:rsidR="006A606C" w:rsidRPr="006A606C" w:rsidRDefault="006A606C" w:rsidP="006A606C">
      <w:pPr>
        <w:pStyle w:val="SORUNOLUBOLD"/>
        <w:numPr>
          <w:ilvl w:val="0"/>
          <w:numId w:val="0"/>
        </w:numPr>
        <w:ind w:left="284"/>
      </w:pPr>
      <w:r w:rsidRPr="006A606C">
        <w:t>Boşluğa aşağıdakilerden hangisi getirilmelidir?</w:t>
      </w:r>
    </w:p>
    <w:p w14:paraId="649E52E6" w14:textId="77777777" w:rsidR="006A606C" w:rsidRPr="006A606C" w:rsidRDefault="006A606C" w:rsidP="006A606C">
      <w:pPr>
        <w:pStyle w:val="AIKLAMA"/>
      </w:pPr>
      <w:r w:rsidRPr="006A606C">
        <w:t xml:space="preserve">A) </w:t>
      </w:r>
      <w:proofErr w:type="spellStart"/>
      <w:r w:rsidRPr="006A606C">
        <w:t>Taif</w:t>
      </w:r>
      <w:proofErr w:type="spellEnd"/>
      <w:r w:rsidRPr="006A606C">
        <w:t xml:space="preserve"> </w:t>
      </w:r>
      <w:r w:rsidRPr="006A606C">
        <w:tab/>
      </w:r>
      <w:r w:rsidRPr="006A606C">
        <w:tab/>
        <w:t>B) Mekke</w:t>
      </w:r>
    </w:p>
    <w:p w14:paraId="28DF2609" w14:textId="77777777" w:rsidR="006A606C" w:rsidRPr="006A606C" w:rsidRDefault="006A606C" w:rsidP="006A606C">
      <w:pPr>
        <w:pStyle w:val="AIKLAMA"/>
      </w:pPr>
      <w:r w:rsidRPr="006A606C">
        <w:t xml:space="preserve">C) Medine </w:t>
      </w:r>
      <w:r w:rsidRPr="006A606C">
        <w:tab/>
        <w:t>D) Yemen</w:t>
      </w:r>
    </w:p>
    <w:p w14:paraId="63745014" w14:textId="77777777" w:rsidR="00FA7B98" w:rsidRDefault="00FA7B98">
      <w:pPr>
        <w:rPr>
          <w:rFonts w:cstheme="minorHAnsi"/>
          <w:sz w:val="24"/>
          <w:szCs w:val="24"/>
        </w:rPr>
      </w:pPr>
    </w:p>
    <w:p w14:paraId="0030F998" w14:textId="77777777" w:rsidR="00FA7B98" w:rsidRDefault="00FA7B98">
      <w:pPr>
        <w:rPr>
          <w:rFonts w:cstheme="minorHAnsi"/>
          <w:sz w:val="24"/>
          <w:szCs w:val="24"/>
        </w:rPr>
      </w:pPr>
    </w:p>
    <w:p w14:paraId="71E3E607" w14:textId="77777777" w:rsidR="00FA7B98" w:rsidRDefault="00FA7B98">
      <w:pPr>
        <w:rPr>
          <w:rFonts w:cstheme="minorHAnsi"/>
          <w:sz w:val="24"/>
          <w:szCs w:val="24"/>
        </w:rPr>
      </w:pPr>
    </w:p>
    <w:p w14:paraId="4EFC8205" w14:textId="77777777" w:rsidR="00FA7B98" w:rsidRDefault="00FA7B98">
      <w:pPr>
        <w:rPr>
          <w:rFonts w:cstheme="minorHAnsi"/>
          <w:sz w:val="24"/>
          <w:szCs w:val="24"/>
        </w:rPr>
      </w:pPr>
    </w:p>
    <w:p w14:paraId="25ED1268" w14:textId="2D6216D9" w:rsidR="00C150A7" w:rsidRDefault="0028503B">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1312" behindDoc="0" locked="0" layoutInCell="1" allowOverlap="1" wp14:anchorId="27135135" wp14:editId="33F362B4">
                <wp:simplePos x="0" y="0"/>
                <wp:positionH relativeFrom="column">
                  <wp:posOffset>-466725</wp:posOffset>
                </wp:positionH>
                <wp:positionV relativeFrom="paragraph">
                  <wp:posOffset>-1068705</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9"/>
                        </wps:cNvPr>
                        <wps:cNvSpPr txBox="1">
                          <a:spLocks noChangeArrowheads="1"/>
                        </wps:cNvSpPr>
                        <wps:spPr bwMode="auto">
                          <a:xfrm>
                            <a:off x="1455164" y="5146542"/>
                            <a:ext cx="4988560" cy="269875"/>
                          </a:xfrm>
                          <a:prstGeom prst="rect">
                            <a:avLst/>
                          </a:prstGeom>
                          <a:noFill/>
                          <a:ln w="9525">
                            <a:noFill/>
                            <a:miter lim="800000"/>
                            <a:headEnd/>
                            <a:tailEnd/>
                          </a:ln>
                        </wps:spPr>
                        <wps:txbx>
                          <w:txbxContent>
                            <w:p w14:paraId="0B2D194A" w14:textId="77777777" w:rsidR="0028503B" w:rsidRPr="000661E9" w:rsidRDefault="0028503B" w:rsidP="0028503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6991" y="1284226"/>
                            <a:ext cx="480951" cy="2238499"/>
                          </a:xfrm>
                          <a:prstGeom prst="rect">
                            <a:avLst/>
                          </a:prstGeom>
                          <a:solidFill>
                            <a:srgbClr val="FFFFFF"/>
                          </a:solidFill>
                          <a:ln w="9525">
                            <a:noFill/>
                            <a:miter lim="800000"/>
                            <a:headEnd/>
                            <a:tailEnd/>
                          </a:ln>
                        </wps:spPr>
                        <wps:txbx>
                          <w:txbxContent>
                            <w:p w14:paraId="5C2FF41D" w14:textId="77777777" w:rsidR="0028503B" w:rsidRPr="001B0C3D" w:rsidRDefault="0028503B" w:rsidP="0028503B">
                              <w:pPr>
                                <w:pStyle w:val="stBilgi"/>
                                <w:jc w:val="center"/>
                                <w:rPr>
                                  <w:sz w:val="20"/>
                                  <w:szCs w:val="20"/>
                                </w:rPr>
                              </w:pPr>
                              <w:r w:rsidRPr="001B0C3D">
                                <w:rPr>
                                  <w:sz w:val="20"/>
                                  <w:szCs w:val="20"/>
                                </w:rPr>
                                <w:t>DİN KÜLTÜRÜ VE AHLAK BİLGİSİ</w:t>
                              </w:r>
                            </w:p>
                            <w:p w14:paraId="36B4DA45" w14:textId="77777777" w:rsidR="0028503B" w:rsidRPr="001B0C3D" w:rsidRDefault="0028503B" w:rsidP="0028503B">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53266BD2" w14:textId="77777777" w:rsidR="0028503B" w:rsidRPr="001B0C3D" w:rsidRDefault="0028503B" w:rsidP="0028503B">
                              <w:pPr>
                                <w:pStyle w:val="stBilgi"/>
                                <w:jc w:val="center"/>
                                <w:rPr>
                                  <w:sz w:val="20"/>
                                  <w:szCs w:val="20"/>
                                </w:rPr>
                              </w:pPr>
                            </w:p>
                            <w:p w14:paraId="04034091" w14:textId="77777777" w:rsidR="0028503B" w:rsidRPr="001B0C3D" w:rsidRDefault="0028503B" w:rsidP="0028503B">
                              <w:pPr>
                                <w:pStyle w:val="stBilgi"/>
                                <w:jc w:val="center"/>
                                <w:rPr>
                                  <w:sz w:val="20"/>
                                  <w:szCs w:val="20"/>
                                </w:rPr>
                              </w:pPr>
                            </w:p>
                            <w:p w14:paraId="0BD0B606" w14:textId="77777777" w:rsidR="0028503B" w:rsidRPr="001B0C3D" w:rsidRDefault="0028503B" w:rsidP="0028503B">
                              <w:pPr>
                                <w:pStyle w:val="stBilgi"/>
                                <w:jc w:val="center"/>
                                <w:rPr>
                                  <w:sz w:val="20"/>
                                  <w:szCs w:val="20"/>
                                </w:rPr>
                              </w:pPr>
                            </w:p>
                            <w:p w14:paraId="60E3B242" w14:textId="77777777" w:rsidR="0028503B" w:rsidRPr="001B0C3D" w:rsidRDefault="0028503B" w:rsidP="0028503B">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51C0FFA7" w14:textId="77777777" w:rsidR="0028503B" w:rsidRPr="001B0C3D" w:rsidRDefault="0028503B" w:rsidP="0028503B">
                              <w:pPr>
                                <w:pStyle w:val="stBilgi"/>
                                <w:jc w:val="center"/>
                                <w:rPr>
                                  <w:sz w:val="20"/>
                                  <w:szCs w:val="20"/>
                                </w:rPr>
                              </w:pPr>
                              <w:r w:rsidRPr="001B0C3D">
                                <w:rPr>
                                  <w:sz w:val="20"/>
                                  <w:szCs w:val="20"/>
                                </w:rPr>
                                <w:t>DİN KÜLTÜRÜ VE AHLAK BİLGİSİ</w:t>
                              </w:r>
                            </w:p>
                            <w:p w14:paraId="741C8348" w14:textId="77777777" w:rsidR="0028503B" w:rsidRPr="001B0C3D" w:rsidRDefault="0028503B" w:rsidP="0028503B">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04E5444A" w14:textId="77777777" w:rsidR="0028503B" w:rsidRPr="001B0C3D" w:rsidRDefault="0028503B" w:rsidP="0028503B">
                              <w:pPr>
                                <w:pStyle w:val="stBilgi"/>
                                <w:jc w:val="center"/>
                                <w:rPr>
                                  <w:sz w:val="20"/>
                                  <w:szCs w:val="20"/>
                                </w:rPr>
                              </w:pPr>
                            </w:p>
                            <w:p w14:paraId="6A798A58" w14:textId="77777777" w:rsidR="0028503B" w:rsidRPr="001B0C3D" w:rsidRDefault="0028503B" w:rsidP="0028503B">
                              <w:pPr>
                                <w:pStyle w:val="stBilgi"/>
                                <w:jc w:val="center"/>
                                <w:rPr>
                                  <w:sz w:val="20"/>
                                  <w:szCs w:val="20"/>
                                </w:rPr>
                              </w:pPr>
                            </w:p>
                            <w:p w14:paraId="53BD4C67" w14:textId="77777777" w:rsidR="0028503B" w:rsidRPr="001B0C3D" w:rsidRDefault="0028503B" w:rsidP="0028503B">
                              <w:pPr>
                                <w:pStyle w:val="stBilgi"/>
                                <w:jc w:val="center"/>
                                <w:rPr>
                                  <w:sz w:val="20"/>
                                  <w:szCs w:val="20"/>
                                </w:rPr>
                              </w:pPr>
                            </w:p>
                            <w:p w14:paraId="2028DD9E" w14:textId="77777777" w:rsidR="0028503B" w:rsidRPr="001B0C3D" w:rsidRDefault="0028503B" w:rsidP="0028503B">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27135135" id="Grup 3" o:spid="_x0000_s1026" style="position:absolute;margin-left:-36.75pt;margin-top:-84.15pt;width:595.25pt;height:841.85pt;z-index:251661312"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b/4Kx+J/Evh&#10;X4NfDW88L+Ir7TZrr9obwHaXEthdvC0tvLrduksLFCCyOpKsp4YHBBFfUlR3VnaXqLHe2kcyrIrq&#10;ssYYKwOQwz3B6HtU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n+IfFXhjwjawXvirxDY6bDdXkNpby310kKy3ErBI&#10;olLEZd2IVVHLE4GTWhXyb/wWC/5Ij8Lv+zkvh7/6fravrK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a/+Cofwy+I&#10;PxU+Efw70f4ceDtQ1q60349eCNVv7fTrcyNBY2uswS3FwwHSOONWdm6ADNfSl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xPx3/aC+HH7OXh3RvFHxNu7qG017xbpfhvT2tLUzM1/qFyltbKQPuqZHUFuijmu2r5N/4L&#10;Bf8AJEfhd/2cl8Pf/T9bV9Z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iH7eP7NXjr9qL4d+DfCPgDVtJs7nw78XP&#10;C3im+k1ieWON7PTdTiup40McchMrRxkIpAUtgFlHI9v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Jv2wv2nW/ZV&#10;8EeF/GA8I/2z/wAJJ8SvD3hTyPtXk+R/ad/HafaM7W3eX5m7bxuxjI616zXyb/wWB/5Ij8Lv+zkv&#10;h7/6fravrK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5/aZ/Zo8IftSeE/D/hDxprmpWFv4d8daL4ptJNLaMPJdab&#10;eJdwxPvRh5bPGAwADbScEHmvRq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wD+Ci/x4+JX7Pvww8C+JfhfrEdl&#10;ea58avCHh7UZJbVJRJYX+rQ29zGA4IBaN2AYcjqMGvoCvk3/AILBf8kR+F3/AGcl8Pf/AE/W1fW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zfxP+EHw2+M+k6foXxQ8JW+sWek69Za1p8FyzgQX9pMs1tONpHzRyKrDP&#10;GRyDXS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yv8A8FbNb1rQvgv8M7jQ9XurOSb9orwDbzSWtw0bSRPrlurx&#10;kqRlWUkFTwRwa+qK+Tf+CwOT8Efhdgf83JfD3/0/W1fWV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jeNviH4F+G&#10;1hZ6r4/8W6fo9tqGqW2m2U+o3SxLPeXEgjggUseZJHIVV6kkAV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yb/wW&#10;C/5Ij8Lv+zkvh7/6fravrKvnf/gpT8Fvif8AHP4V+AfD3wq8KyaveaP8cPBuu6lDHcRReTp9lq8F&#10;xdT5kZQQkSM20EscYUE8V9E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n/7Rf7R/gX9mTwvoXizx/ZahPbeIPGm&#10;j+GLFdNhV2W81G7S1gZgzLiMSONxGSBkgHpXo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m/8Fgv+SI/C7/s5L4e&#10;/wDp+tq+sq8Z/bc/Zl8Q/tT+AfCPg/w34ls9Ll8OfFTw14quJr6N2WaDTNRiu5IV29HdYyqk8Anm&#10;vZ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rxf8Abh/aZ8Tfss/D/wAIeL/Cvh2x1KbxH8VvDPhW4i1BnCxW+p6j&#10;FaSzLsIO9FkLLnjI5BFe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yb/AMFgv+SI/C7/ALOS+Hv/AKfravrKvP8A&#10;9oz9m7wH+094X0Hwl8Qr/VLe18PeNdH8UWLaTcRxu15pt2l1Ajl0cGIyRgOoAYrkBlPNeg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bL&#10;PDAA08qoGYKpZsZJ6D606vlD/gr5PPb/AAT+F7QTNGW/aQ+H6sUYjKnXrYEfQ19X0AFFFFABRRRQ&#10;AUUUUAFFFFABRRRQAUUUUAFFFFABRRRQAUUUUAZnjX/kTdW/7Blx/wCi2r4p/wCDez/kxXVP+yja&#10;l/6ItK+1vGv/ACJurf8AYMuP/RbV8U/8G9n/ACYrqn/ZRtS/9EWlehR/5FtX/FD/ANuP0zI/+TV5&#10;z/1/wf5Yg+6aKKK88/M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8A/gm7/wApVP2sP+wtD/6Uy1+gFfn/&#10;AP8ABN3/AJSqftYf9haH/wBKZa/QCu/Mv94X+GH/AKRE/TPFr/krIf8AYNg//UWkFFFFcB+ZhRRR&#10;QAUUUUAFFFFABRRRQAUUUUAFFFFABRRRQAUUUUAebftP/tMeF/2WvCXh3xf4s8P6hqUPiPx5onhW&#10;1i07ZuiuNTvI7SKVt7AeWjyBmxk4BwCeK9Jr5N/4LBf8kR+F3/ZyXw9/9P1tX1l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DyX9sL9mFv2rPBHhbwcvjH+xP+Eb+JXh7xZ9o+w+f9o/sy/ju/s+N67fM8vZvyduc4bp&#10;XrVFFABRRRQAUUUUAFFFFABRRRQAUUUUAFFFFABRRRQAUUUUAFFFFAGZ41/5E3Vv+wZcf+i2r4p/&#10;4N7P+TFdU/7KNqX/AKItK+1vGv8AyJurf9gy4/8ARbV8U/8ABvZ/yYrqn/ZRtS/9EWlehR/5FtX/&#10;ABQ/9uP0zI/+TV5z/wBf8H+WIPumiiivPPz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A/BN3/lKp+1h/2Fof/SmWv0Ar8/8A/gm7/wApVP2sP+wt&#10;D/6Uy1+gFd+Zf7wv8MP/AEiJ+meLX/JWQ/7BsH/6i0gooorgPzMKKKKACiiigAooooAKKKKACiii&#10;gAooooAKKKKACiiigDP8ReFPC/i+1gsvFnhvT9UhtbyG8todRs0mWK4icPFMocELIjAMrDlSAQQa&#10;0Kr6jqul6RFHPq2pW9qksyQxvcTKgeRjhUBJGWJ4A6k9Ks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wD4Ju/8pVP2sP8AsLQ/+lMtfoBX5/8A/BN3/lKp+1h/2Fof/SmWv0ArvzL/AHhf&#10;4Yf+kRP0zxa/5KyH/YNg/wD1FpBRRRXAfmYUUUUAFFFFABRRRQAUUUUAFFFFABRRRQAUUUUAFFFF&#10;ABRXg/8AwUE/aH+If7Nnw18E+Kvhs1iLrX/jF4T8Nah9vtfNX7DqOqQ2txtGRh/Ldtrc4POD0r3i&#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o/4iM/2&#10;Kv8AonPxF/8ABTZ//JVfff2S1/59Y/8AvgUfZLX/AJ9Y/wDvgUfWMs/58P8A8D/+1D/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wP&#10;iJ8Lfh58WtMsdF+JXhCx1q103WrPV9Pt76LesF9ayia3uF9HjkVWU9iK36KKACiiigAooooAKKKK&#10;ACiiigAooooAKKKKACiiigAooooAKKKKAMzxr/yJurf9gy4/9FtXxT/wb2f8mK6p/wBlG1L/ANEW&#10;lfa3jX/kTdW/7Blx/wCi2r4p/wCDez/kxXVP+yjal/6ItK9Cj/yLav8Aih/7cfpmR/8AJq85/wCv&#10;+D/LEH3TRRRXnn5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mv8A4KgfFD4h&#10;fCj4SfDvWfhv4wvtFutS+PXgnSb+40+YxtPY3WswQ3FuxHVJI2ZWHcGvpSvk3/gsF/yRH4Xf9nJf&#10;D3/0/W1fWVABRRRQAUUUUAFFFFABRRRQAUUUUAFFFFABRRRQAUUUUAFFFFAGZ41/5E3Vv+wZcf8A&#10;otq+Kf8Ag3s/5MV1T/so2pf+iLSvtbxr/wAibq3/AGDLj/0W1fFP/BvZ/wAmK6p/2UbUv/RFpXoU&#10;f+RbV/xQ/wDbj9MyP/k1ec/9f8H+WIPumiiivPP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&#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ooornPl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Tf+CwX/JEfhd/2cl8Pf8A0/W1fWVcL8fv2ePh5+0n4b0Xwr8SVvja6B4w&#10;0rxLp/2C68pvt2n3SXNvuODlPMRdy9xxkV3VABRRRQAUUUUAFFFFABRRRQAUUUUAFFFFABRRRQAU&#10;UUUAFFFFAGZ41/5E3Vv+wZcf+i2r4p/4N7P+TFdU/wCyjal/6ItK+1vGv/Im6t/2DLj/ANFtXxT/&#10;AMG9n/Jiuqf9lG1L/wBEWlehR/5FtX/FD/24/TMj/wCTV5z/ANf8H+WIPumiiivPPz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Xffsb/wDBJe3/AGTv2jm/aS1b9prxJ441aTRJtNkXX7Eb3STZhjMZXY7QgAHT&#10;HpX2FRSlmWMnBxctHo9Ft9xzY7xW49zHA1cHXxadOrFwmlSox5ovdXjTTs/JoKKKK4T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Hf21P2nNX/ZV8B+E/GGjeFLb&#10;V5PEnxQ8N+FJobq4aIQRanqEVo84Kg5aMSbgvQkYJFexV4l+3b8I/Dfxk+Hfg3Q/E97fW8OlfFrw&#10;vrVu1hIis1xaalFPGrb0YFCygMAASOhB5r22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4551;top:51465;width:4988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0B2D194A" w14:textId="77777777" w:rsidR="0028503B" w:rsidRPr="000661E9" w:rsidRDefault="0028503B" w:rsidP="0028503B">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3769;top:1284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5C2FF41D" w14:textId="77777777" w:rsidR="0028503B" w:rsidRPr="001B0C3D" w:rsidRDefault="0028503B" w:rsidP="0028503B">
                        <w:pPr>
                          <w:pStyle w:val="stBilgi"/>
                          <w:jc w:val="center"/>
                          <w:rPr>
                            <w:sz w:val="20"/>
                            <w:szCs w:val="20"/>
                          </w:rPr>
                        </w:pPr>
                        <w:r w:rsidRPr="001B0C3D">
                          <w:rPr>
                            <w:sz w:val="20"/>
                            <w:szCs w:val="20"/>
                          </w:rPr>
                          <w:t>DİN KÜLTÜRÜ VE AHLAK BİLGİSİ</w:t>
                        </w:r>
                      </w:p>
                      <w:p w14:paraId="36B4DA45" w14:textId="77777777" w:rsidR="0028503B" w:rsidRPr="001B0C3D" w:rsidRDefault="0028503B" w:rsidP="0028503B">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53266BD2" w14:textId="77777777" w:rsidR="0028503B" w:rsidRPr="001B0C3D" w:rsidRDefault="0028503B" w:rsidP="0028503B">
                        <w:pPr>
                          <w:pStyle w:val="stBilgi"/>
                          <w:jc w:val="center"/>
                          <w:rPr>
                            <w:sz w:val="20"/>
                            <w:szCs w:val="20"/>
                          </w:rPr>
                        </w:pPr>
                      </w:p>
                      <w:p w14:paraId="04034091" w14:textId="77777777" w:rsidR="0028503B" w:rsidRPr="001B0C3D" w:rsidRDefault="0028503B" w:rsidP="0028503B">
                        <w:pPr>
                          <w:pStyle w:val="stBilgi"/>
                          <w:jc w:val="center"/>
                          <w:rPr>
                            <w:sz w:val="20"/>
                            <w:szCs w:val="20"/>
                          </w:rPr>
                        </w:pPr>
                      </w:p>
                      <w:p w14:paraId="0BD0B606" w14:textId="77777777" w:rsidR="0028503B" w:rsidRPr="001B0C3D" w:rsidRDefault="0028503B" w:rsidP="0028503B">
                        <w:pPr>
                          <w:pStyle w:val="stBilgi"/>
                          <w:jc w:val="center"/>
                          <w:rPr>
                            <w:sz w:val="20"/>
                            <w:szCs w:val="20"/>
                          </w:rPr>
                        </w:pPr>
                      </w:p>
                      <w:p w14:paraId="60E3B242" w14:textId="77777777" w:rsidR="0028503B" w:rsidRPr="001B0C3D" w:rsidRDefault="0028503B" w:rsidP="0028503B">
                        <w:pPr>
                          <w:pStyle w:val="stBilgi"/>
                          <w:jc w:val="center"/>
                          <w:rPr>
                            <w:sz w:val="20"/>
                            <w:szCs w:val="20"/>
                          </w:rPr>
                        </w:pPr>
                      </w:p>
                    </w:txbxContent>
                  </v:textbox>
                </v:shape>
                <v:shape id="Metin Kutusu 2" o:sp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51C0FFA7" w14:textId="77777777" w:rsidR="0028503B" w:rsidRPr="001B0C3D" w:rsidRDefault="0028503B" w:rsidP="0028503B">
                        <w:pPr>
                          <w:pStyle w:val="stBilgi"/>
                          <w:jc w:val="center"/>
                          <w:rPr>
                            <w:sz w:val="20"/>
                            <w:szCs w:val="20"/>
                          </w:rPr>
                        </w:pPr>
                        <w:r w:rsidRPr="001B0C3D">
                          <w:rPr>
                            <w:sz w:val="20"/>
                            <w:szCs w:val="20"/>
                          </w:rPr>
                          <w:t>DİN KÜLTÜRÜ VE AHLAK BİLGİSİ</w:t>
                        </w:r>
                      </w:p>
                      <w:p w14:paraId="741C8348" w14:textId="77777777" w:rsidR="0028503B" w:rsidRPr="001B0C3D" w:rsidRDefault="0028503B" w:rsidP="0028503B">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04E5444A" w14:textId="77777777" w:rsidR="0028503B" w:rsidRPr="001B0C3D" w:rsidRDefault="0028503B" w:rsidP="0028503B">
                        <w:pPr>
                          <w:pStyle w:val="stBilgi"/>
                          <w:jc w:val="center"/>
                          <w:rPr>
                            <w:sz w:val="20"/>
                            <w:szCs w:val="20"/>
                          </w:rPr>
                        </w:pPr>
                      </w:p>
                      <w:p w14:paraId="6A798A58" w14:textId="77777777" w:rsidR="0028503B" w:rsidRPr="001B0C3D" w:rsidRDefault="0028503B" w:rsidP="0028503B">
                        <w:pPr>
                          <w:pStyle w:val="stBilgi"/>
                          <w:jc w:val="center"/>
                          <w:rPr>
                            <w:sz w:val="20"/>
                            <w:szCs w:val="20"/>
                          </w:rPr>
                        </w:pPr>
                      </w:p>
                      <w:p w14:paraId="53BD4C67" w14:textId="77777777" w:rsidR="0028503B" w:rsidRPr="001B0C3D" w:rsidRDefault="0028503B" w:rsidP="0028503B">
                        <w:pPr>
                          <w:pStyle w:val="stBilgi"/>
                          <w:jc w:val="center"/>
                          <w:rPr>
                            <w:sz w:val="20"/>
                            <w:szCs w:val="20"/>
                          </w:rPr>
                        </w:pPr>
                      </w:p>
                      <w:p w14:paraId="2028DD9E" w14:textId="77777777" w:rsidR="0028503B" w:rsidRPr="001B0C3D" w:rsidRDefault="0028503B" w:rsidP="0028503B">
                        <w:pPr>
                          <w:pStyle w:val="stBilgi"/>
                          <w:jc w:val="center"/>
                          <w:rPr>
                            <w:sz w:val="20"/>
                            <w:szCs w:val="20"/>
                          </w:rPr>
                        </w:pPr>
                      </w:p>
                    </w:txbxContent>
                  </v:textbox>
                </v:shape>
              </v:group>
            </w:pict>
          </mc:Fallback>
        </mc:AlternateContent>
      </w:r>
    </w:p>
    <w:p w14:paraId="75FF8233" w14:textId="534C5F23" w:rsidR="00C150A7" w:rsidRDefault="00C150A7">
      <w:pPr>
        <w:rPr>
          <w:rFonts w:cstheme="minorHAnsi"/>
          <w:sz w:val="24"/>
          <w:szCs w:val="24"/>
        </w:rPr>
      </w:pPr>
    </w:p>
    <w:p w14:paraId="4672764E" w14:textId="027A6C3C" w:rsidR="00C150A7" w:rsidRDefault="00C150A7">
      <w:pPr>
        <w:rPr>
          <w:rFonts w:cstheme="minorHAnsi"/>
          <w:sz w:val="24"/>
          <w:szCs w:val="24"/>
        </w:rPr>
      </w:pPr>
    </w:p>
    <w:p w14:paraId="755ED685" w14:textId="52D08E3B"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45587091" w:rsidR="00150470" w:rsidRDefault="00150470" w:rsidP="000A1EF0">
      <w:pPr>
        <w:spacing w:after="0" w:line="240" w:lineRule="auto"/>
        <w:rPr>
          <w:rFonts w:cstheme="minorHAnsi"/>
          <w:sz w:val="24"/>
          <w:szCs w:val="24"/>
        </w:rPr>
      </w:pPr>
    </w:p>
    <w:p w14:paraId="6CE33574" w14:textId="77777777" w:rsidR="00150470" w:rsidRDefault="00150470">
      <w:pPr>
        <w:rPr>
          <w:rFonts w:cstheme="minorHAnsi"/>
          <w:sz w:val="24"/>
          <w:szCs w:val="24"/>
        </w:rPr>
      </w:pPr>
      <w:r>
        <w:rPr>
          <w:rFonts w:cstheme="minorHAnsi"/>
          <w:sz w:val="24"/>
          <w:szCs w:val="24"/>
        </w:rPr>
        <w:br w:type="page"/>
      </w:r>
    </w:p>
    <w:p w14:paraId="121CA63C" w14:textId="68AA975B" w:rsidR="0028503B" w:rsidRDefault="0028503B" w:rsidP="000A1EF0">
      <w:pPr>
        <w:spacing w:after="0" w:line="240" w:lineRule="auto"/>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59264" behindDoc="0" locked="0" layoutInCell="1" allowOverlap="1" wp14:anchorId="5E36522E" wp14:editId="404F508E">
                <wp:simplePos x="0" y="0"/>
                <wp:positionH relativeFrom="column">
                  <wp:posOffset>-561975</wp:posOffset>
                </wp:positionH>
                <wp:positionV relativeFrom="paragraph">
                  <wp:posOffset>-962200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56095" y="2511188"/>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89110"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57850"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920621"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6206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14901" y="9103057"/>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84895" y="9103057"/>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46161"/>
                            <a:ext cx="4397071" cy="341906"/>
                          </a:xfrm>
                          <a:prstGeom prst="rect">
                            <a:avLst/>
                          </a:prstGeom>
                          <a:noFill/>
                          <a:ln w="9525">
                            <a:noFill/>
                            <a:miter lim="800000"/>
                            <a:headEnd/>
                            <a:tailEnd/>
                          </a:ln>
                        </wps:spPr>
                        <wps:txbx>
                          <w:txbxContent>
                            <w:p w14:paraId="033E33F6" w14:textId="77777777" w:rsidR="0028503B" w:rsidRPr="00501EC5" w:rsidRDefault="0028503B" w:rsidP="0028503B">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5E36522E" id="Grup 2" o:spid="_x0000_s1031" style="position:absolute;margin-left:-44.25pt;margin-top:-75.75pt;width:598.1pt;height:840.15pt;z-index:25165926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Siiiuo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p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zSCJPMdwq&#10;ryzN2oAdRXwl+2Z/wXZ+An7PXiG5+HnwY8Pt4/16zZo766t7sQ6baSA4KebhmmYEchBtH9/IIr5b&#10;v/8Ag4z/AGop7lpNO+DXgy3i/hjk+0yEfjvH8q+fxXE+S4Wo6cql2t7Jv8dj9o4f+j/4pcRYCOMo&#10;YL2dOSvH2k4wbT2fK3zJPpdK61Wh+yNFfjT/AMRFn7V3/RJ/BP8A35uf/jtH/ERZ+1d/0SfwT/35&#10;uf8A47XP/rhkf8z/APAWe5/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sY5&#10;NIBkYDU6igBvl85zS7cdKWigBCuTzSgAd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AgHrTSnoadRQAmwd6Cg7UtFADcFOaPM9qcQD1pN&#10;q+lACg5G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GJA4FN3MTgLz6UAOoqxDpGqzjMdhJ9WXH86l/4R7WP+fM/99D/Gjmi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jGeooooAOnQUgXA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k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3" href="https://chat.whatsapp.com/IR0KARlUCd4ItMDPQkjplO" style="position:absolute;left:18560;top:25111;width:9383;height:9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89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578;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9206;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620;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5149;top:91030;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848;top:91030;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81" style="position:absolute;left:16650;top:8461;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033E33F6" w14:textId="77777777" w:rsidR="0028503B" w:rsidRPr="00501EC5" w:rsidRDefault="0028503B" w:rsidP="0028503B">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v:textbox>
                </v:shape>
              </v:group>
            </w:pict>
          </mc:Fallback>
        </mc:AlternateContent>
      </w:r>
    </w:p>
    <w:p w14:paraId="61E68223" w14:textId="515A8609" w:rsidR="0028503B" w:rsidRDefault="0028503B">
      <w:pPr>
        <w:rPr>
          <w:rFonts w:cstheme="minorHAnsi"/>
          <w:sz w:val="24"/>
          <w:szCs w:val="24"/>
        </w:rPr>
      </w:pPr>
      <w:r>
        <w:rPr>
          <w:rFonts w:cstheme="minorHAnsi"/>
          <w:sz w:val="24"/>
          <w:szCs w:val="24"/>
        </w:rPr>
        <w:br w:type="page"/>
      </w:r>
    </w:p>
    <w:p w14:paraId="5FDD3C20" w14:textId="3DD22690" w:rsidR="002B7944" w:rsidRPr="008D43D4" w:rsidRDefault="0028503B" w:rsidP="000A1EF0">
      <w:pPr>
        <w:spacing w:after="0" w:line="240" w:lineRule="auto"/>
        <w:rPr>
          <w:rFonts w:cstheme="minorHAnsi"/>
          <w:sz w:val="24"/>
          <w:szCs w:val="24"/>
        </w:rPr>
      </w:pPr>
      <w:r>
        <w:rPr>
          <w:noProof/>
          <w:sz w:val="20"/>
          <w:szCs w:val="20"/>
          <w:lang w:eastAsia="tr-TR"/>
        </w:rPr>
        <w:lastRenderedPageBreak/>
        <w:drawing>
          <wp:anchor distT="0" distB="0" distL="114300" distR="114300" simplePos="0" relativeHeight="251663360" behindDoc="0" locked="0" layoutInCell="1" allowOverlap="1" wp14:anchorId="421E2706" wp14:editId="102D850A">
            <wp:simplePos x="0" y="0"/>
            <wp:positionH relativeFrom="margin">
              <wp:posOffset>-536028</wp:posOffset>
            </wp:positionH>
            <wp:positionV relativeFrom="paragraph">
              <wp:posOffset>-962331</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sectPr w:rsidR="002B7944" w:rsidRPr="008D43D4" w:rsidSect="00FA7B98">
      <w:headerReference w:type="default" r:id="rId25"/>
      <w:footerReference w:type="default" r:id="rId26"/>
      <w:type w:val="continuous"/>
      <w:pgSz w:w="11906" w:h="16838" w:code="9"/>
      <w:pgMar w:top="1418" w:right="849" w:bottom="567" w:left="851" w:header="709" w:footer="694" w:gutter="0"/>
      <w:cols w:num="2" w:sep="1"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EFA20" w14:textId="77777777" w:rsidR="00EE511E" w:rsidRDefault="00EE511E" w:rsidP="00ED544D">
      <w:pPr>
        <w:spacing w:after="0" w:line="240" w:lineRule="auto"/>
      </w:pPr>
      <w:r>
        <w:separator/>
      </w:r>
    </w:p>
  </w:endnote>
  <w:endnote w:type="continuationSeparator" w:id="0">
    <w:p w14:paraId="4ABC6CA8" w14:textId="77777777" w:rsidR="00EE511E" w:rsidRDefault="00EE511E"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11" name="Resim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34" name="Resim 3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8410B" w14:textId="77777777" w:rsidR="00EE511E" w:rsidRDefault="00EE511E" w:rsidP="00ED544D">
      <w:pPr>
        <w:spacing w:after="0" w:line="240" w:lineRule="auto"/>
      </w:pPr>
      <w:r>
        <w:separator/>
      </w:r>
    </w:p>
  </w:footnote>
  <w:footnote w:type="continuationSeparator" w:id="0">
    <w:p w14:paraId="3A35E4E2" w14:textId="77777777" w:rsidR="00EE511E" w:rsidRDefault="00EE511E"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1" w:name="_Hlk121295565"/>
    <w:r>
      <w:t>DİN KÜLTÜRÜ VE AHLAK BİLGİSİ</w:t>
    </w:r>
  </w:p>
  <w:p w14:paraId="267D6F43" w14:textId="3CF9E8C1" w:rsidR="00C150A7" w:rsidRDefault="00D9648A" w:rsidP="00C150A7">
    <w:pPr>
      <w:pStyle w:val="stBilgi"/>
      <w:jc w:val="center"/>
    </w:pPr>
    <w:r>
      <w:t>6</w:t>
    </w:r>
    <w:r w:rsidR="00C150A7">
      <w:t>. Sınıf 2.Dönem 1. Yazılı / Sınav Soruları</w:t>
    </w:r>
  </w:p>
  <w:bookmarkEnd w:id="1"/>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46236877">
    <w:abstractNumId w:val="6"/>
  </w:num>
  <w:num w:numId="2" w16cid:durableId="707754421">
    <w:abstractNumId w:val="7"/>
  </w:num>
  <w:num w:numId="3" w16cid:durableId="1233731907">
    <w:abstractNumId w:val="8"/>
  </w:num>
  <w:num w:numId="4" w16cid:durableId="678195290">
    <w:abstractNumId w:val="4"/>
  </w:num>
  <w:num w:numId="5" w16cid:durableId="1967153542">
    <w:abstractNumId w:val="6"/>
    <w:lvlOverride w:ilvl="0">
      <w:startOverride w:val="1"/>
    </w:lvlOverride>
  </w:num>
  <w:num w:numId="6" w16cid:durableId="1108625858">
    <w:abstractNumId w:val="6"/>
    <w:lvlOverride w:ilvl="0">
      <w:startOverride w:val="1"/>
    </w:lvlOverride>
  </w:num>
  <w:num w:numId="7" w16cid:durableId="443306482">
    <w:abstractNumId w:val="6"/>
    <w:lvlOverride w:ilvl="0">
      <w:startOverride w:val="1"/>
    </w:lvlOverride>
  </w:num>
  <w:num w:numId="8" w16cid:durableId="1546408045">
    <w:abstractNumId w:val="6"/>
    <w:lvlOverride w:ilvl="0">
      <w:startOverride w:val="1"/>
    </w:lvlOverride>
  </w:num>
  <w:num w:numId="9" w16cid:durableId="1668510028">
    <w:abstractNumId w:val="8"/>
    <w:lvlOverride w:ilvl="0">
      <w:startOverride w:val="1"/>
    </w:lvlOverride>
  </w:num>
  <w:num w:numId="10" w16cid:durableId="1843616791">
    <w:abstractNumId w:val="6"/>
    <w:lvlOverride w:ilvl="0">
      <w:startOverride w:val="1"/>
    </w:lvlOverride>
  </w:num>
  <w:num w:numId="11" w16cid:durableId="520898869">
    <w:abstractNumId w:val="6"/>
    <w:lvlOverride w:ilvl="0">
      <w:startOverride w:val="1"/>
    </w:lvlOverride>
  </w:num>
  <w:num w:numId="12" w16cid:durableId="570820290">
    <w:abstractNumId w:val="6"/>
    <w:lvlOverride w:ilvl="0">
      <w:startOverride w:val="1"/>
    </w:lvlOverride>
  </w:num>
  <w:num w:numId="13" w16cid:durableId="129859095">
    <w:abstractNumId w:val="8"/>
    <w:lvlOverride w:ilvl="0">
      <w:startOverride w:val="1"/>
    </w:lvlOverride>
  </w:num>
  <w:num w:numId="14" w16cid:durableId="1257667547">
    <w:abstractNumId w:val="6"/>
    <w:lvlOverride w:ilvl="0">
      <w:startOverride w:val="1"/>
    </w:lvlOverride>
  </w:num>
  <w:num w:numId="15" w16cid:durableId="969360936">
    <w:abstractNumId w:val="6"/>
    <w:lvlOverride w:ilvl="0">
      <w:startOverride w:val="1"/>
    </w:lvlOverride>
  </w:num>
  <w:num w:numId="16" w16cid:durableId="1125348549">
    <w:abstractNumId w:val="6"/>
    <w:lvlOverride w:ilvl="0">
      <w:startOverride w:val="1"/>
    </w:lvlOverride>
  </w:num>
  <w:num w:numId="17" w16cid:durableId="130289242">
    <w:abstractNumId w:val="6"/>
    <w:lvlOverride w:ilvl="0">
      <w:startOverride w:val="1"/>
    </w:lvlOverride>
  </w:num>
  <w:num w:numId="18" w16cid:durableId="437874712">
    <w:abstractNumId w:val="8"/>
    <w:lvlOverride w:ilvl="0">
      <w:startOverride w:val="1"/>
    </w:lvlOverride>
  </w:num>
  <w:num w:numId="19" w16cid:durableId="1684744741">
    <w:abstractNumId w:val="6"/>
    <w:lvlOverride w:ilvl="0">
      <w:startOverride w:val="1"/>
    </w:lvlOverride>
  </w:num>
  <w:num w:numId="20" w16cid:durableId="714695368">
    <w:abstractNumId w:val="6"/>
    <w:lvlOverride w:ilvl="0">
      <w:startOverride w:val="1"/>
    </w:lvlOverride>
  </w:num>
  <w:num w:numId="21" w16cid:durableId="11422016">
    <w:abstractNumId w:val="6"/>
    <w:lvlOverride w:ilvl="0">
      <w:startOverride w:val="1"/>
    </w:lvlOverride>
  </w:num>
  <w:num w:numId="22" w16cid:durableId="1746413644">
    <w:abstractNumId w:val="6"/>
    <w:lvlOverride w:ilvl="0">
      <w:startOverride w:val="1"/>
    </w:lvlOverride>
  </w:num>
  <w:num w:numId="23" w16cid:durableId="1843004734">
    <w:abstractNumId w:val="6"/>
    <w:lvlOverride w:ilvl="0">
      <w:startOverride w:val="1"/>
    </w:lvlOverride>
  </w:num>
  <w:num w:numId="24" w16cid:durableId="1596550750">
    <w:abstractNumId w:val="6"/>
    <w:lvlOverride w:ilvl="0">
      <w:startOverride w:val="1"/>
    </w:lvlOverride>
  </w:num>
  <w:num w:numId="25" w16cid:durableId="634412389">
    <w:abstractNumId w:val="6"/>
    <w:lvlOverride w:ilvl="0">
      <w:startOverride w:val="1"/>
    </w:lvlOverride>
  </w:num>
  <w:num w:numId="26" w16cid:durableId="2130465083">
    <w:abstractNumId w:val="6"/>
    <w:lvlOverride w:ilvl="0">
      <w:startOverride w:val="1"/>
    </w:lvlOverride>
  </w:num>
  <w:num w:numId="27" w16cid:durableId="82342965">
    <w:abstractNumId w:val="6"/>
    <w:lvlOverride w:ilvl="0">
      <w:startOverride w:val="1"/>
    </w:lvlOverride>
  </w:num>
  <w:num w:numId="28" w16cid:durableId="1288926048">
    <w:abstractNumId w:val="6"/>
    <w:lvlOverride w:ilvl="0">
      <w:startOverride w:val="1"/>
    </w:lvlOverride>
  </w:num>
  <w:num w:numId="29" w16cid:durableId="524372612">
    <w:abstractNumId w:val="6"/>
    <w:lvlOverride w:ilvl="0">
      <w:startOverride w:val="1"/>
    </w:lvlOverride>
  </w:num>
  <w:num w:numId="30" w16cid:durableId="655375104">
    <w:abstractNumId w:val="6"/>
    <w:lvlOverride w:ilvl="0">
      <w:startOverride w:val="1"/>
    </w:lvlOverride>
  </w:num>
  <w:num w:numId="31" w16cid:durableId="304971227">
    <w:abstractNumId w:val="6"/>
    <w:lvlOverride w:ilvl="0">
      <w:startOverride w:val="1"/>
    </w:lvlOverride>
  </w:num>
  <w:num w:numId="32" w16cid:durableId="1798836842">
    <w:abstractNumId w:val="3"/>
  </w:num>
  <w:num w:numId="33" w16cid:durableId="1447888094">
    <w:abstractNumId w:val="1"/>
  </w:num>
  <w:num w:numId="34" w16cid:durableId="2078898488">
    <w:abstractNumId w:val="9"/>
  </w:num>
  <w:num w:numId="35" w16cid:durableId="582951725">
    <w:abstractNumId w:val="5"/>
  </w:num>
  <w:num w:numId="36" w16cid:durableId="2017684952">
    <w:abstractNumId w:val="0"/>
  </w:num>
  <w:num w:numId="37" w16cid:durableId="36585372">
    <w:abstractNumId w:val="6"/>
    <w:lvlOverride w:ilvl="0">
      <w:startOverride w:val="1"/>
    </w:lvlOverride>
  </w:num>
  <w:num w:numId="38" w16cid:durableId="1587568410">
    <w:abstractNumId w:val="6"/>
    <w:lvlOverride w:ilvl="0">
      <w:startOverride w:val="1"/>
    </w:lvlOverride>
  </w:num>
  <w:num w:numId="39" w16cid:durableId="532770292">
    <w:abstractNumId w:val="6"/>
    <w:lvlOverride w:ilvl="0">
      <w:startOverride w:val="1"/>
    </w:lvlOverride>
  </w:num>
  <w:num w:numId="40" w16cid:durableId="943801085">
    <w:abstractNumId w:val="6"/>
    <w:lvlOverride w:ilvl="0">
      <w:startOverride w:val="1"/>
    </w:lvlOverride>
  </w:num>
  <w:num w:numId="41" w16cid:durableId="284504925">
    <w:abstractNumId w:val="6"/>
    <w:lvlOverride w:ilvl="0">
      <w:startOverride w:val="1"/>
    </w:lvlOverride>
  </w:num>
  <w:num w:numId="42" w16cid:durableId="1610158739">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C62"/>
    <w:rsid w:val="0000303E"/>
    <w:rsid w:val="000038EB"/>
    <w:rsid w:val="00025BCF"/>
    <w:rsid w:val="00050EE9"/>
    <w:rsid w:val="00054486"/>
    <w:rsid w:val="000718B7"/>
    <w:rsid w:val="00096985"/>
    <w:rsid w:val="000A1EF0"/>
    <w:rsid w:val="000A2B32"/>
    <w:rsid w:val="000A6365"/>
    <w:rsid w:val="000B06BD"/>
    <w:rsid w:val="00150470"/>
    <w:rsid w:val="00161802"/>
    <w:rsid w:val="001C3B80"/>
    <w:rsid w:val="001D57BE"/>
    <w:rsid w:val="00232D1D"/>
    <w:rsid w:val="00255E3B"/>
    <w:rsid w:val="002577EA"/>
    <w:rsid w:val="0027154F"/>
    <w:rsid w:val="0028503B"/>
    <w:rsid w:val="002B7944"/>
    <w:rsid w:val="002C1C38"/>
    <w:rsid w:val="002D31AD"/>
    <w:rsid w:val="0038090A"/>
    <w:rsid w:val="003957B1"/>
    <w:rsid w:val="003C2262"/>
    <w:rsid w:val="003D0AE6"/>
    <w:rsid w:val="003D42D3"/>
    <w:rsid w:val="00401657"/>
    <w:rsid w:val="00426B9F"/>
    <w:rsid w:val="004578EE"/>
    <w:rsid w:val="00461443"/>
    <w:rsid w:val="00462A7E"/>
    <w:rsid w:val="004819FD"/>
    <w:rsid w:val="00495D75"/>
    <w:rsid w:val="00497E71"/>
    <w:rsid w:val="00537EA3"/>
    <w:rsid w:val="00540191"/>
    <w:rsid w:val="005411B0"/>
    <w:rsid w:val="00557125"/>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A606C"/>
    <w:rsid w:val="006B0CA3"/>
    <w:rsid w:val="006B2433"/>
    <w:rsid w:val="006C7645"/>
    <w:rsid w:val="006C7C0E"/>
    <w:rsid w:val="00707FFC"/>
    <w:rsid w:val="00714F08"/>
    <w:rsid w:val="007841BD"/>
    <w:rsid w:val="007A0FAF"/>
    <w:rsid w:val="007B2670"/>
    <w:rsid w:val="007D3729"/>
    <w:rsid w:val="007F45DE"/>
    <w:rsid w:val="00801789"/>
    <w:rsid w:val="00827435"/>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E31C7"/>
    <w:rsid w:val="009E4F35"/>
    <w:rsid w:val="009F7F2E"/>
    <w:rsid w:val="00A0559F"/>
    <w:rsid w:val="00A754CD"/>
    <w:rsid w:val="00A80AE1"/>
    <w:rsid w:val="00A83480"/>
    <w:rsid w:val="00A92366"/>
    <w:rsid w:val="00AD3F1A"/>
    <w:rsid w:val="00B67338"/>
    <w:rsid w:val="00BC0CF0"/>
    <w:rsid w:val="00C150A7"/>
    <w:rsid w:val="00C23134"/>
    <w:rsid w:val="00C27595"/>
    <w:rsid w:val="00C7169B"/>
    <w:rsid w:val="00C87FD4"/>
    <w:rsid w:val="00CB65BF"/>
    <w:rsid w:val="00CB6C62"/>
    <w:rsid w:val="00CE7DEC"/>
    <w:rsid w:val="00CF4F54"/>
    <w:rsid w:val="00D21860"/>
    <w:rsid w:val="00D22D7D"/>
    <w:rsid w:val="00D316E0"/>
    <w:rsid w:val="00D40B3C"/>
    <w:rsid w:val="00D501AB"/>
    <w:rsid w:val="00D64042"/>
    <w:rsid w:val="00D8207C"/>
    <w:rsid w:val="00D93959"/>
    <w:rsid w:val="00D9648A"/>
    <w:rsid w:val="00DB5596"/>
    <w:rsid w:val="00DB6FB8"/>
    <w:rsid w:val="00E709B5"/>
    <w:rsid w:val="00E71579"/>
    <w:rsid w:val="00E7530C"/>
    <w:rsid w:val="00E912EB"/>
    <w:rsid w:val="00EB3584"/>
    <w:rsid w:val="00ED544D"/>
    <w:rsid w:val="00EE511E"/>
    <w:rsid w:val="00EE7729"/>
    <w:rsid w:val="00F34887"/>
    <w:rsid w:val="00F630C1"/>
    <w:rsid w:val="00F82205"/>
    <w:rsid w:val="00F9093C"/>
    <w:rsid w:val="00F948B6"/>
    <w:rsid w:val="00FA6E68"/>
    <w:rsid w:val="00FA7B9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330A0A"/>
  <w15:docId w15:val="{667F6B3A-4A75-4998-B332-EDD1F5707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B98"/>
  </w:style>
  <w:style w:type="paragraph" w:styleId="Balk1">
    <w:name w:val="heading 1"/>
    <w:basedOn w:val="Normal"/>
    <w:next w:val="Normal"/>
    <w:link w:val="Balk1Char"/>
    <w:uiPriority w:val="9"/>
    <w:qFormat/>
    <w:rsid w:val="002577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C7169B"/>
    <w:p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FA7B98"/>
    <w:pPr>
      <w:spacing w:after="120" w:line="240" w:lineRule="auto"/>
      <w:ind w:left="113"/>
      <w:jc w:val="both"/>
    </w:pPr>
    <w:rPr>
      <w:rFonts w:ascii="Arial" w:eastAsia="Calibri" w:hAnsi="Arial" w:cs="Arial"/>
      <w:sz w:val="16"/>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FA7B98"/>
    <w:rPr>
      <w:b/>
    </w:rPr>
  </w:style>
  <w:style w:type="paragraph" w:customStyle="1" w:styleId="BOLDMETN">
    <w:name w:val="BOLD METİN"/>
    <w:basedOn w:val="AIKMETN"/>
    <w:qFormat/>
    <w:rsid w:val="002D31AD"/>
    <w:rPr>
      <w:b/>
    </w:rPr>
  </w:style>
  <w:style w:type="paragraph" w:styleId="AralkYok">
    <w:name w:val="No Spacing"/>
    <w:uiPriority w:val="1"/>
    <w:qFormat/>
    <w:rsid w:val="002577EA"/>
    <w:pPr>
      <w:spacing w:after="0" w:line="240" w:lineRule="auto"/>
    </w:pPr>
  </w:style>
  <w:style w:type="character" w:customStyle="1" w:styleId="Balk1Char">
    <w:name w:val="Başlık 1 Char"/>
    <w:basedOn w:val="VarsaylanParagrafYazTipi"/>
    <w:link w:val="Balk1"/>
    <w:uiPriority w:val="9"/>
    <w:rsid w:val="002577EA"/>
    <w:rPr>
      <w:rFonts w:asciiTheme="majorHAnsi" w:eastAsiaTheme="majorEastAsia" w:hAnsiTheme="majorHAnsi" w:cstheme="majorBidi"/>
      <w:b/>
      <w:bCs/>
      <w:color w:val="365F91" w:themeColor="accent1" w:themeShade="BF"/>
      <w:sz w:val="28"/>
      <w:szCs w:val="28"/>
    </w:rPr>
  </w:style>
  <w:style w:type="character" w:styleId="Vurgu">
    <w:name w:val="Emphasis"/>
    <w:basedOn w:val="VarsaylanParagrafYazTipi"/>
    <w:uiPriority w:val="20"/>
    <w:qFormat/>
    <w:rsid w:val="002577EA"/>
    <w:rPr>
      <w:i/>
      <w:iCs/>
    </w:rPr>
  </w:style>
  <w:style w:type="character" w:styleId="GlVurgulama">
    <w:name w:val="Intense Emphasis"/>
    <w:basedOn w:val="VarsaylanParagrafYazTipi"/>
    <w:uiPriority w:val="21"/>
    <w:qFormat/>
    <w:rsid w:val="002577EA"/>
    <w:rPr>
      <w:b/>
      <w:bCs/>
      <w:i/>
      <w:iCs/>
      <w:color w:val="4F81BD" w:themeColor="accent1"/>
    </w:rPr>
  </w:style>
  <w:style w:type="character" w:styleId="Gl">
    <w:name w:val="Strong"/>
    <w:basedOn w:val="VarsaylanParagrafYazTipi"/>
    <w:uiPriority w:val="22"/>
    <w:qFormat/>
    <w:rsid w:val="002577EA"/>
    <w:rPr>
      <w:b/>
      <w:bCs/>
    </w:rPr>
  </w:style>
  <w:style w:type="paragraph" w:styleId="Alnt">
    <w:name w:val="Quote"/>
    <w:basedOn w:val="Normal"/>
    <w:next w:val="Normal"/>
    <w:link w:val="AlntChar"/>
    <w:uiPriority w:val="29"/>
    <w:qFormat/>
    <w:rsid w:val="002577EA"/>
    <w:rPr>
      <w:i/>
      <w:iCs/>
      <w:color w:val="000000" w:themeColor="text1"/>
    </w:rPr>
  </w:style>
  <w:style w:type="character" w:customStyle="1" w:styleId="AlntChar">
    <w:name w:val="Alıntı Char"/>
    <w:basedOn w:val="VarsaylanParagrafYazTipi"/>
    <w:link w:val="Alnt"/>
    <w:uiPriority w:val="29"/>
    <w:rsid w:val="002577EA"/>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81"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7ADB6-DEE1-4665-93E3-8AC0C787A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Template>
  <TotalTime>7</TotalTime>
  <Pages>5</Pages>
  <Words>776</Words>
  <Characters>4428</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Mehmet Köse</cp:lastModifiedBy>
  <cp:revision>5</cp:revision>
  <cp:lastPrinted>2022-12-07T14:03:00Z</cp:lastPrinted>
  <dcterms:created xsi:type="dcterms:W3CDTF">2023-01-18T11:32:00Z</dcterms:created>
  <dcterms:modified xsi:type="dcterms:W3CDTF">2023-01-19T14:30:00Z</dcterms:modified>
</cp:coreProperties>
</file>