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3AB6121D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12DCEBB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5E5CCF5F" w:rsidR="00151DA8" w:rsidRDefault="00042DF1" w:rsidP="00F335F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F335F6">
              <w:rPr>
                <w:rFonts w:asciiTheme="minorHAnsi" w:hAnsiTheme="minorHAnsi"/>
                <w:b/>
                <w:iCs/>
                <w:sz w:val="24"/>
                <w:szCs w:val="24"/>
              </w:rPr>
              <w:t>Cevaplar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  <w:bookmarkEnd w:id="1"/>
    </w:tbl>
    <w:p w14:paraId="3D63FE34" w14:textId="739B3358" w:rsidR="005C1EEB" w:rsidRDefault="005C1EEB" w:rsidP="005C1EEB"/>
    <w:p w14:paraId="401BD7B3" w14:textId="77777777" w:rsidR="005C1EEB" w:rsidRDefault="005C1EEB" w:rsidP="005C1EEB"/>
    <w:p w14:paraId="072EBA75" w14:textId="7B84F7CE" w:rsidR="005C1EEB" w:rsidRDefault="005C1EEB" w:rsidP="005C1EEB"/>
    <w:p w14:paraId="26B3D879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C5EA76" wp14:editId="52C08A55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924A4" w14:textId="77777777" w:rsidR="005C1EEB" w:rsidRPr="00446E26" w:rsidRDefault="005C1EEB" w:rsidP="005C1EE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5EA76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" fillcolor="#f79646 [3209]">
                <v:textbox inset=",.3mm">
                  <w:txbxContent>
                    <w:p w14:paraId="2F4924A4" w14:textId="77777777" w:rsidR="005C1EEB" w:rsidRPr="00446E26" w:rsidRDefault="005C1EEB" w:rsidP="005C1EE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87B413" wp14:editId="54140488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D8F2976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Aşağıda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Tebbet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Suresi’nin okunuşu karışık olarak verilmiştir. Okunuş sırasına göre yan tarafa sıralayalım. </w:t>
                            </w:r>
                            <w:r w:rsidRPr="00743355">
                              <w:rPr>
                                <w:b/>
                                <w:sz w:val="20"/>
                                <w:szCs w:val="20"/>
                              </w:rPr>
                              <w:t>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7B413" id="Text Box 29" o:spid="_x0000_s1027" type="#_x0000_t202" style="position:absolute;margin-left:-40pt;margin-top:17.55pt;width:541.4pt;height:22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+wiA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" fillcolor="#8064a2 [3207]" strokecolor="#f2f2f2 [3041]" strokeweight="1pt">
                <v:shadow on="t" color="#3f3151 [1607]" opacity=".5" offset="1pt"/>
                <v:textbox>
                  <w:txbxContent>
                    <w:p w14:paraId="7D8F2976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b/>
                          <w:sz w:val="20"/>
                          <w:szCs w:val="20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   Aşağıda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Tebbet</w:t>
                      </w:r>
                      <w:r w:rsidRPr="00743355">
                        <w:rPr>
                          <w:b/>
                          <w:sz w:val="18"/>
                          <w:szCs w:val="18"/>
                        </w:rPr>
                        <w:t xml:space="preserve"> Suresi’nin okunuşu karışık olarak verilmiştir. Okunuş sırasına göre yan tarafa sıralayalım. </w:t>
                      </w:r>
                      <w:r w:rsidRPr="00743355">
                        <w:rPr>
                          <w:b/>
                          <w:sz w:val="20"/>
                          <w:szCs w:val="20"/>
                        </w:rPr>
                        <w:t>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C8455C0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EFEC820" wp14:editId="2F502AA0">
                <wp:simplePos x="0" y="0"/>
                <wp:positionH relativeFrom="column">
                  <wp:posOffset>2835622</wp:posOffset>
                </wp:positionH>
                <wp:positionV relativeFrom="paragraph">
                  <wp:posOffset>244810</wp:posOffset>
                </wp:positionV>
                <wp:extent cx="2587625" cy="323850"/>
                <wp:effectExtent l="19050" t="19050" r="41275" b="57150"/>
                <wp:wrapNone/>
                <wp:docPr id="7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7625" cy="323850"/>
                          <a:chOff x="3986" y="1425"/>
                          <a:chExt cx="4075" cy="510"/>
                        </a:xfrm>
                      </wpg:grpSpPr>
                      <wps:wsp>
                        <wps:cNvPr id="7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986" y="1425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DB66C7F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1519"/>
                            <a:ext cx="364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893C0F1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Bismillâhirrahmânirrahîm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75D9A2B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EC820" id="Group 13" o:spid="_x0000_s1028" style="position:absolute;margin-left:223.3pt;margin-top:19.3pt;width:203.75pt;height:25.5pt;z-index:251822080" coordorigin="3986,1425" coordsize="407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29" type="#_x0000_t58" style="position:absolute;left:3986;top:1425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DB66C7F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0" type="#_x0000_t202" style="position:absolute;left:4414;top:1519;width:364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AWwwAAANsAAAAPAAAAZHJzL2Rvd25yZXYueG1sRI9BSwMx&#10;EIXvgv8hjNCbnVRol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Ar5wF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893C0F1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Bismillâhirrahmânirrahîm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275D9A2B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317FFC0A" wp14:editId="15F4E327">
                <wp:simplePos x="0" y="0"/>
                <wp:positionH relativeFrom="column">
                  <wp:posOffset>540816</wp:posOffset>
                </wp:positionH>
                <wp:positionV relativeFrom="paragraph">
                  <wp:posOffset>249255</wp:posOffset>
                </wp:positionV>
                <wp:extent cx="2018581" cy="323850"/>
                <wp:effectExtent l="19050" t="19050" r="39370" b="57150"/>
                <wp:wrapNone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581" cy="323850"/>
                          <a:chOff x="3551" y="1432"/>
                          <a:chExt cx="2653" cy="510"/>
                        </a:xfrm>
                      </wpg:grpSpPr>
                      <wps:wsp>
                        <wps:cNvPr id="5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7250D08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E18296E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mâluhu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ve mâ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keseb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FFA3F12" w14:textId="77777777" w:rsidR="005C1EEB" w:rsidRPr="002E75C7" w:rsidRDefault="005C1EEB" w:rsidP="005C1E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FFC0A" id="Group 25" o:spid="_x0000_s1031" style="position:absolute;margin-left:42.6pt;margin-top:19.65pt;width:158.95pt;height:25.5pt;z-index:251826176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">
                <v:shape id="AutoShape 26" o:spid="_x0000_s103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7250D08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3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E18296E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mâluhu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ve mâ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keseb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5FFA3F12" w14:textId="77777777" w:rsidR="005C1EEB" w:rsidRPr="002E75C7" w:rsidRDefault="005C1EEB" w:rsidP="005C1EE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EBB08A3" wp14:editId="18473B45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1019175" cy="1692275"/>
                <wp:effectExtent l="10795" t="8890" r="8255" b="13335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6A499" w14:textId="16381E71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1-B</w:t>
                            </w:r>
                          </w:p>
                          <w:p w14:paraId="02F5652A" w14:textId="1E34BF90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2-A</w:t>
                            </w:r>
                            <w:r w:rsidR="005C1EEB"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B36BF19" w14:textId="68A5C3E4" w:rsidR="005C1EEB" w:rsidRPr="00746D64" w:rsidRDefault="005C1EEB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3-</w:t>
                            </w:r>
                            <w:r w:rsidR="00746D64"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C</w:t>
                            </w:r>
                          </w:p>
                          <w:p w14:paraId="1E4DD676" w14:textId="1AA351E9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4-H</w:t>
                            </w:r>
                          </w:p>
                          <w:p w14:paraId="2B293613" w14:textId="782CFDB1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5-F</w:t>
                            </w:r>
                          </w:p>
                          <w:p w14:paraId="670C3C22" w14:textId="4F3141D0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6-G</w:t>
                            </w:r>
                          </w:p>
                          <w:p w14:paraId="5B6BDE42" w14:textId="75724822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7-E</w:t>
                            </w:r>
                          </w:p>
                          <w:p w14:paraId="543A781F" w14:textId="6AAC416C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0" w:line="360" w:lineRule="auto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46D64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8-D</w:t>
                            </w: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B08A3" id="Text Box 28" o:spid="_x0000_s1034" type="#_x0000_t202" style="position:absolute;margin-left:-39.25pt;margin-top:14.85pt;width:80.25pt;height:133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" fillcolor="#e5dfec [663]">
                <v:textbox inset=",2.3mm,,.3mm">
                  <w:txbxContent>
                    <w:p w14:paraId="5C56A499" w14:textId="16381E71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1-B</w:t>
                      </w:r>
                    </w:p>
                    <w:p w14:paraId="02F5652A" w14:textId="1E34BF90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2-A</w:t>
                      </w:r>
                      <w:r w:rsidR="005C1EEB"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B36BF19" w14:textId="68A5C3E4" w:rsidR="005C1EEB" w:rsidRPr="00746D64" w:rsidRDefault="005C1EEB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3-</w:t>
                      </w:r>
                      <w:r w:rsidR="00746D64"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C</w:t>
                      </w:r>
                    </w:p>
                    <w:p w14:paraId="1E4DD676" w14:textId="1AA351E9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4-H</w:t>
                      </w:r>
                    </w:p>
                    <w:p w14:paraId="2B293613" w14:textId="782CFDB1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5-F</w:t>
                      </w:r>
                    </w:p>
                    <w:p w14:paraId="670C3C22" w14:textId="4F3141D0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6-G</w:t>
                      </w:r>
                    </w:p>
                    <w:p w14:paraId="5B6BDE42" w14:textId="75724822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7-E</w:t>
                      </w:r>
                    </w:p>
                    <w:p w14:paraId="543A781F" w14:textId="6AAC416C" w:rsidR="005C1EEB" w:rsidRPr="00746D64" w:rsidRDefault="00746D64" w:rsidP="005C1EEB">
                      <w:pPr>
                        <w:shd w:val="clear" w:color="auto" w:fill="FFFFFF" w:themeFill="background1"/>
                        <w:spacing w:after="0" w:line="360" w:lineRule="auto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746D64">
                        <w:rPr>
                          <w:b/>
                          <w:color w:val="FF0000"/>
                          <w:sz w:val="18"/>
                          <w:szCs w:val="18"/>
                        </w:rPr>
                        <w:t>8-D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FB988D3" wp14:editId="0BC300CA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5157" w14:textId="77777777" w:rsidR="005C1EEB" w:rsidRDefault="005C1EEB" w:rsidP="005C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88D3" id="Text Box 3" o:spid="_x0000_s1035" type="#_x0000_t202" style="position:absolute;margin-left:-39.25pt;margin-top:14.85pt;width:538.6pt;height:13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8gQgIAAKw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iVdhBoEQXdQnVBS&#10;C8PI4IjjpgH7k5IOx6Wk7seBWUGJ+qCxLVbTPA/zFQ/5bBEEtdee3bWHaY5QJfWUDNutH2byYKzc&#10;NxhpaEQNt9hKtYwiP7Ea6eNIRCnG8Q0zd32Ot55+MptfAA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EjAHyBCAgAArA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5DD75157" w14:textId="77777777" w:rsidR="005C1EEB" w:rsidRDefault="005C1EEB" w:rsidP="005C1EEB"/>
                  </w:txbxContent>
                </v:textbox>
              </v:shape>
            </w:pict>
          </mc:Fallback>
        </mc:AlternateContent>
      </w:r>
    </w:p>
    <w:p w14:paraId="5BDA7EA4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301FBDB" wp14:editId="0E27DC6D">
                <wp:simplePos x="0" y="0"/>
                <wp:positionH relativeFrom="column">
                  <wp:posOffset>3896492</wp:posOffset>
                </wp:positionH>
                <wp:positionV relativeFrom="paragraph">
                  <wp:posOffset>245218</wp:posOffset>
                </wp:positionV>
                <wp:extent cx="1708030" cy="323850"/>
                <wp:effectExtent l="19050" t="19050" r="45085" b="57150"/>
                <wp:wrapNone/>
                <wp:docPr id="6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8030" cy="323850"/>
                          <a:chOff x="2138" y="1534"/>
                          <a:chExt cx="2172" cy="510"/>
                        </a:xfrm>
                      </wpg:grpSpPr>
                      <wps:wsp>
                        <wps:cNvPr id="66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2138" y="1534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10CE053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" y="1628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2D0184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Mâ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ağnâ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anhu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E9FEAB7" w14:textId="77777777" w:rsidR="005C1EEB" w:rsidRPr="002E75C7" w:rsidRDefault="005C1EEB" w:rsidP="005C1E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1FBDB" id="Group 19" o:spid="_x0000_s1036" style="position:absolute;margin-left:306.8pt;margin-top:19.3pt;width:134.5pt;height:25.5pt;z-index:251824128" coordorigin="2138,1534" coordsize="2172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">
                <v:shape id="AutoShape 20" o:spid="_x0000_s1037" type="#_x0000_t58" style="position:absolute;left:2138;top:1534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610CE053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2553;top:1628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0n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Yg6XLRkAuPwDAAD//wMAUEsBAi0AFAAGAAgAAAAhANvh9svuAAAAhQEAABMAAAAAAAAAAAAA&#10;AAAAAAAAAFtDb250ZW50X1R5cGVzXS54bWxQSwECLQAUAAYACAAAACEAWvQsW78AAAAVAQAACwAA&#10;AAAAAAAAAAAAAAAfAQAAX3JlbHMvLnJlbHNQSwECLQAUAAYACAAAACEAGPndJ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92D0184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Mâ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ağnâ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anhu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E9FEAB7" w14:textId="77777777" w:rsidR="005C1EEB" w:rsidRPr="002E75C7" w:rsidRDefault="005C1EEB" w:rsidP="005C1EE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A3FE93D" wp14:editId="70E38001">
                <wp:simplePos x="0" y="0"/>
                <wp:positionH relativeFrom="column">
                  <wp:posOffset>575321</wp:posOffset>
                </wp:positionH>
                <wp:positionV relativeFrom="paragraph">
                  <wp:posOffset>288350</wp:posOffset>
                </wp:positionV>
                <wp:extent cx="2889849" cy="323850"/>
                <wp:effectExtent l="19050" t="19050" r="44450" b="57150"/>
                <wp:wrapNone/>
                <wp:docPr id="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849" cy="323850"/>
                          <a:chOff x="3551" y="1432"/>
                          <a:chExt cx="3844" cy="510"/>
                        </a:xfrm>
                      </wpg:grpSpPr>
                      <wps:wsp>
                        <wps:cNvPr id="6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4D9E91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6F86868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Tebbet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yedâ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ebî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lehebin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tebbe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12CA49E8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FE93D" id="Group 4" o:spid="_x0000_s1039" style="position:absolute;margin-left:45.3pt;margin-top:22.7pt;width:227.55pt;height:25.5pt;z-index:251819008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F4D9E91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6F86868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Tebbet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yedâ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ebî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lehebin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ve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tebbe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12CA49E8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3935E3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2B2A511" wp14:editId="7A735D01">
                <wp:simplePos x="0" y="0"/>
                <wp:positionH relativeFrom="column">
                  <wp:posOffset>3887865</wp:posOffset>
                </wp:positionH>
                <wp:positionV relativeFrom="paragraph">
                  <wp:posOffset>241180</wp:posOffset>
                </wp:positionV>
                <wp:extent cx="2277084" cy="323850"/>
                <wp:effectExtent l="19050" t="19050" r="47625" b="57150"/>
                <wp:wrapNone/>
                <wp:docPr id="6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084" cy="323850"/>
                          <a:chOff x="3350" y="1432"/>
                          <a:chExt cx="3320" cy="510"/>
                        </a:xfrm>
                      </wpg:grpSpPr>
                      <wps:wsp>
                        <wps:cNvPr id="6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350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768890A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07CD669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Seyaslâ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nâran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zâte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leheb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603A6644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2A511" id="Group 16" o:spid="_x0000_s1042" style="position:absolute;margin-left:306.15pt;margin-top:19pt;width:179.3pt;height:25.5pt;z-index:251823104" coordorigin="3350,1432" coordsize="33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">
                <v:shape id="AutoShape 17" o:spid="_x0000_s1043" type="#_x0000_t58" style="position:absolute;left:3350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uzGwAAAANsAAAAPAAAAZHJzL2Rvd25yZXYueG1sRI9BawIx&#10;FITvhf6H8ArearaV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okbsx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768890A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4" type="#_x0000_t202" style="position:absolute;left:3779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NQwwAAANsAAAAPAAAAZHJzL2Rvd25yZXYueG1sRI9BSwMx&#10;EIXvgv8hjNCbnVTK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6CtDUM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507CD669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Seyaslâ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nâran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zâte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leheb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603A6644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5D53D46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36C3FBC8" wp14:editId="179EEA6C">
                <wp:simplePos x="0" y="0"/>
                <wp:positionH relativeFrom="column">
                  <wp:posOffset>739223</wp:posOffset>
                </wp:positionH>
                <wp:positionV relativeFrom="paragraph">
                  <wp:posOffset>21482</wp:posOffset>
                </wp:positionV>
                <wp:extent cx="2846717" cy="323850"/>
                <wp:effectExtent l="19050" t="19050" r="29845" b="57150"/>
                <wp:wrapNone/>
                <wp:docPr id="5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6717" cy="323850"/>
                          <a:chOff x="3551" y="1432"/>
                          <a:chExt cx="3333" cy="510"/>
                        </a:xfrm>
                      </wpg:grpSpPr>
                      <wps:wsp>
                        <wps:cNvPr id="6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C2770F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68A8978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Vemraetuhû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hammâletel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hatab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5BC88A8C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3FBC8" id="Group 10" o:spid="_x0000_s1045" style="position:absolute;margin-left:58.2pt;margin-top:1.7pt;width:224.15pt;height:25.5pt;z-index:25182105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">
                <v:shape id="AutoShape 11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C2770F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68A8978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Vemraetuhû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hammâletel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hatab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5BC88A8C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09C9148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693DEA4" wp14:editId="31D11644">
                <wp:simplePos x="0" y="0"/>
                <wp:positionH relativeFrom="column">
                  <wp:posOffset>4560726</wp:posOffset>
                </wp:positionH>
                <wp:positionV relativeFrom="paragraph">
                  <wp:posOffset>86456</wp:posOffset>
                </wp:positionV>
                <wp:extent cx="1587260" cy="323850"/>
                <wp:effectExtent l="19050" t="19050" r="32385" b="57150"/>
                <wp:wrapNone/>
                <wp:docPr id="5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260" cy="323850"/>
                          <a:chOff x="3551" y="1432"/>
                          <a:chExt cx="2313" cy="510"/>
                        </a:xfrm>
                      </wpg:grpSpPr>
                      <wps:wsp>
                        <wps:cNvPr id="5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1DB1035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56AB218" w14:textId="77777777" w:rsidR="005C1EEB" w:rsidRDefault="005C1EEB" w:rsidP="005C1EEB">
                              <w:pPr>
                                <w:shd w:val="clear" w:color="auto" w:fill="FFFFFF" w:themeFill="background1"/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Fî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cîdihâ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593F099A" w14:textId="77777777" w:rsidR="005C1EEB" w:rsidRPr="00F82205" w:rsidRDefault="005C1EEB" w:rsidP="005C1EEB"/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3DEA4" id="Group 22" o:spid="_x0000_s1048" style="position:absolute;margin-left:359.1pt;margin-top:6.8pt;width:125pt;height:25.5pt;z-index:251825152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">
                <v:shape id="AutoShape 23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1DB1035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50" type="#_x0000_t202" style="position:absolute;left:3993;top:1519;width:187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56AB218" w14:textId="77777777" w:rsidR="005C1EEB" w:rsidRDefault="005C1EEB" w:rsidP="005C1EEB">
                        <w:pPr>
                          <w:shd w:val="clear" w:color="auto" w:fill="FFFFFF" w:themeFill="background1"/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Fî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cîdihâ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93F099A" w14:textId="77777777" w:rsidR="005C1EEB" w:rsidRPr="00F82205" w:rsidRDefault="005C1EEB" w:rsidP="005C1EEB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D4FFCA1" wp14:editId="409B82BB">
                <wp:simplePos x="0" y="0"/>
                <wp:positionH relativeFrom="column">
                  <wp:posOffset>658661</wp:posOffset>
                </wp:positionH>
                <wp:positionV relativeFrom="paragraph">
                  <wp:posOffset>140915</wp:posOffset>
                </wp:positionV>
                <wp:extent cx="2369488" cy="323850"/>
                <wp:effectExtent l="19050" t="19050" r="31115" b="57150"/>
                <wp:wrapNone/>
                <wp:docPr id="5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9488" cy="323850"/>
                          <a:chOff x="3551" y="1432"/>
                          <a:chExt cx="2710" cy="510"/>
                        </a:xfrm>
                      </wpg:grpSpPr>
                      <wps:wsp>
                        <wps:cNvPr id="5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E91E5D1" w14:textId="77777777" w:rsidR="005C1EEB" w:rsidRPr="000D2296" w:rsidRDefault="005C1EEB" w:rsidP="005C1EEB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5C35017" w14:textId="77777777" w:rsidR="005C1EEB" w:rsidRDefault="005C1EEB" w:rsidP="005C1EEB">
                              <w:pPr>
                                <w:shd w:val="clear" w:color="auto" w:fill="FFFFFF" w:themeFill="background1"/>
                                <w:rPr>
                                  <w:rFonts w:ascii="Titillium-ThinItalic" w:hAnsi="Titillium-ThinItalic" w:cs="Titillium-ThinItalic"/>
                                  <w:i/>
                                  <w:iCs/>
                                  <w:color w:val="000000"/>
                                </w:rPr>
                              </w:pP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hablun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 xml:space="preserve"> min </w:t>
                              </w:r>
                              <w:proofErr w:type="spellStart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mesed</w:t>
                              </w:r>
                              <w:proofErr w:type="spellEnd"/>
                              <w:r>
                                <w:rPr>
                                  <w:rFonts w:ascii="Ubuntu-Light" w:hAnsi="Ubuntu-Light" w:cs="Ubuntu-Light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00E44A11" w14:textId="77777777" w:rsidR="005C1EEB" w:rsidRPr="002E75C7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FFCA1" id="Group 7" o:spid="_x0000_s1051" style="position:absolute;margin-left:51.85pt;margin-top:11.1pt;width:186.55pt;height:25.5pt;z-index:251820032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">
                <v:shape id="AutoShape 8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B4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VQ&#10;TuHxJf8AvbwDAAD//wMAUEsBAi0AFAAGAAgAAAAhANvh9svuAAAAhQEAABMAAAAAAAAAAAAAAAAA&#10;AAAAAFtDb250ZW50X1R5cGVzXS54bWxQSwECLQAUAAYACAAAACEAWvQsW78AAAAVAQAACwAAAAAA&#10;AAAAAAAAAAAfAQAAX3JlbHMvLnJlbHNQSwECLQAUAAYACAAAACEAExEge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E91E5D1" w14:textId="77777777" w:rsidR="005C1EEB" w:rsidRPr="000D2296" w:rsidRDefault="005C1EEB" w:rsidP="005C1EEB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3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5C35017" w14:textId="77777777" w:rsidR="005C1EEB" w:rsidRDefault="005C1EEB" w:rsidP="005C1EEB">
                        <w:pPr>
                          <w:shd w:val="clear" w:color="auto" w:fill="FFFFFF" w:themeFill="background1"/>
                          <w:rPr>
                            <w:rFonts w:ascii="Titillium-ThinItalic" w:hAnsi="Titillium-ThinItalic" w:cs="Titillium-ThinItalic"/>
                            <w:i/>
                            <w:iCs/>
                            <w:color w:val="000000"/>
                          </w:rPr>
                        </w:pP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hablun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 xml:space="preserve"> min </w:t>
                        </w:r>
                        <w:proofErr w:type="spellStart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mesed</w:t>
                        </w:r>
                        <w:proofErr w:type="spellEnd"/>
                        <w:r>
                          <w:rPr>
                            <w:rFonts w:ascii="Ubuntu-Light" w:hAnsi="Ubuntu-Light" w:cs="Ubuntu-Light"/>
                            <w:sz w:val="24"/>
                            <w:szCs w:val="24"/>
                          </w:rPr>
                          <w:t>.</w:t>
                        </w:r>
                      </w:p>
                      <w:p w14:paraId="00E44A11" w14:textId="77777777" w:rsidR="005C1EEB" w:rsidRPr="002E75C7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7E2B88" w14:textId="77777777" w:rsidR="005C1EEB" w:rsidRDefault="005C1EEB" w:rsidP="005C1EEB"/>
    <w:p w14:paraId="4058D8F9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8F31C66" wp14:editId="11952E14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4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FC098" w14:textId="77777777" w:rsidR="005C1EEB" w:rsidRPr="00F72C2D" w:rsidRDefault="005C1EEB" w:rsidP="005C1EE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1C66" id="Text Box 60" o:spid="_x0000_s1054" type="#_x0000_t202" style="position:absolute;margin-left:-39.65pt;margin-top:3.65pt;width:42.5pt;height:22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" fillcolor="#92d050">
                <v:textbox inset=",.3mm">
                  <w:txbxContent>
                    <w:p w14:paraId="25EFC098" w14:textId="77777777" w:rsidR="005C1EEB" w:rsidRPr="00F72C2D" w:rsidRDefault="005C1EEB" w:rsidP="005C1EE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157183" wp14:editId="08B06391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C7E66F" w14:textId="77777777" w:rsidR="005C1EEB" w:rsidRPr="00CB6C62" w:rsidRDefault="005C1EEB" w:rsidP="005C1EEB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743355">
                              <w:rPr>
                                <w:b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Aşağıdaki bölümde orta kısımda verilen kavramları uygun tanımlarla eşleştirelim. </w:t>
                            </w:r>
                            <w:r w:rsidRPr="00743355">
                              <w:rPr>
                                <w:b/>
                                <w:color w:val="FF0000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7183" id="Text Box 59" o:spid="_x0000_s1055" type="#_x0000_t202" style="position:absolute;margin-left:-39.65pt;margin-top:3.55pt;width:539pt;height:22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hpSA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" fillcolor="#fbd4b4 [1305]" strokecolor="#f79646 [3209]" strokeweight="1.5pt">
                <v:shadow color="#868686"/>
                <v:textbox>
                  <w:txbxContent>
                    <w:p w14:paraId="48C7E66F" w14:textId="77777777" w:rsidR="005C1EEB" w:rsidRPr="00CB6C62" w:rsidRDefault="005C1EEB" w:rsidP="005C1EEB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743355">
                        <w:rPr>
                          <w:b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Aşağıdaki bölümde orta kısımda verilen kavramları uygun tanımlarla eşleştirelim. </w:t>
                      </w:r>
                      <w:r w:rsidRPr="00743355">
                        <w:rPr>
                          <w:b/>
                          <w:color w:val="FF0000"/>
                          <w:sz w:val="18"/>
                          <w:szCs w:val="18"/>
                          <w:shd w:val="clear" w:color="auto" w:fill="FFFFFF" w:themeFill="background1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B8896C2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E87542" wp14:editId="7DE75F08">
                <wp:simplePos x="0" y="0"/>
                <wp:positionH relativeFrom="column">
                  <wp:posOffset>4879903</wp:posOffset>
                </wp:positionH>
                <wp:positionV relativeFrom="paragraph">
                  <wp:posOffset>40472</wp:posOffset>
                </wp:positionV>
                <wp:extent cx="1403985" cy="1007745"/>
                <wp:effectExtent l="0" t="0" r="43815" b="59055"/>
                <wp:wrapNone/>
                <wp:docPr id="4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06B284" w14:textId="77777777" w:rsidR="005C1EEB" w:rsidRPr="0045434D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İnsanı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sahip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olduğu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haklardan mahrum bırakan, bu hakların kullanımını engelleyen ve haksız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kazanc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̧ elde edilen her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türlu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̈ </w:t>
                            </w:r>
                            <w:proofErr w:type="spellStart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davranıs</w:t>
                            </w:r>
                            <w:proofErr w:type="spellEnd"/>
                            <w:r w:rsidRPr="0045434D">
                              <w:rPr>
                                <w:rFonts w:cstheme="minorHAnsi"/>
                                <w:bCs/>
                                <w:i/>
                                <w:sz w:val="18"/>
                                <w:szCs w:val="18"/>
                              </w:rPr>
                              <w:t>̧ kul hakkı kapsamındadır.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7542" id="Text Box 47" o:spid="_x0000_s1056" type="#_x0000_t202" style="position:absolute;margin-left:384.25pt;margin-top:3.2pt;width:110.55pt;height:79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o+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2A06B284" w14:textId="77777777" w:rsidR="005C1EEB" w:rsidRPr="0045434D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İnsanı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 sahip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olduğu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 haklardan mahrum bırakan, bu hakların kullanımını engelleyen ve haksız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kazanc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̧ elde edilen her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türlu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 xml:space="preserve">̈ </w:t>
                      </w:r>
                      <w:proofErr w:type="spellStart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davranıs</w:t>
                      </w:r>
                      <w:proofErr w:type="spellEnd"/>
                      <w:r w:rsidRPr="0045434D">
                        <w:rPr>
                          <w:rFonts w:cstheme="minorHAnsi"/>
                          <w:bCs/>
                          <w:i/>
                          <w:sz w:val="18"/>
                          <w:szCs w:val="18"/>
                        </w:rPr>
                        <w:t>̧ kul hakkı kapsamındadır.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35B210" wp14:editId="16FCE8E8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BA51E4" w14:textId="77777777" w:rsidR="005C1EEB" w:rsidRPr="00FF1ADF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r w:rsidRPr="00FF1ADF">
                              <w:rPr>
                                <w:rFonts w:cstheme="minorHAnsi"/>
                                <w:bCs/>
                                <w:szCs w:val="20"/>
                              </w:rPr>
                              <w:t>Dinî bakımdan kullanılmasına, yapılmasına, söylenmesine, yenilip içilmesine</w:t>
                            </w:r>
                          </w:p>
                          <w:p w14:paraId="28E4446A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szCs w:val="20"/>
                              </w:rPr>
                            </w:pPr>
                            <w:proofErr w:type="gramStart"/>
                            <w:r w:rsidRPr="00FF1ADF">
                              <w:rPr>
                                <w:rFonts w:cstheme="minorHAnsi"/>
                                <w:bCs/>
                                <w:szCs w:val="20"/>
                              </w:rPr>
                              <w:t>izin</w:t>
                            </w:r>
                            <w:proofErr w:type="gramEnd"/>
                            <w:r w:rsidRPr="00FF1ADF">
                              <w:rPr>
                                <w:rFonts w:cstheme="minorHAnsi"/>
                                <w:bCs/>
                                <w:szCs w:val="20"/>
                              </w:rPr>
                              <w:t xml:space="preserve"> verilen şey.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B210" id="Text Box 52" o:spid="_x0000_s1057" type="#_x0000_t202" style="position:absolute;margin-left:88.35pt;margin-top:5.7pt;width:283.45pt;height:31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5jN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otQfKHZ9po9QLtBfYf6DeMXFo22jxh1MMpK7H4eiOUYyQ8qtGwIKMy+&#10;tMlhB9qnJ/vpCVEUoIYQpc2NTxPzYKyoG/CVukPpa2j0SsQefOIFesIGBlYqzDRcw0Sc7uOtp7+A&#10;7S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HnfmM3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ABA51E4" w14:textId="77777777" w:rsidR="005C1EEB" w:rsidRPr="00FF1ADF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r w:rsidRPr="00FF1ADF">
                        <w:rPr>
                          <w:rFonts w:cstheme="minorHAnsi"/>
                          <w:bCs/>
                          <w:szCs w:val="20"/>
                        </w:rPr>
                        <w:t>Dinî bakımdan kullanılmasına, yapılmasına, söylenmesine, yenilip içilmesine</w:t>
                      </w:r>
                    </w:p>
                    <w:p w14:paraId="28E4446A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szCs w:val="20"/>
                        </w:rPr>
                      </w:pPr>
                      <w:proofErr w:type="gramStart"/>
                      <w:r w:rsidRPr="00FF1ADF">
                        <w:rPr>
                          <w:rFonts w:cstheme="minorHAnsi"/>
                          <w:bCs/>
                          <w:szCs w:val="20"/>
                        </w:rPr>
                        <w:t>izin</w:t>
                      </w:r>
                      <w:proofErr w:type="gramEnd"/>
                      <w:r w:rsidRPr="00FF1ADF">
                        <w:rPr>
                          <w:rFonts w:cstheme="minorHAnsi"/>
                          <w:bCs/>
                          <w:szCs w:val="20"/>
                        </w:rPr>
                        <w:t xml:space="preserve"> verilen şey.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7FBEA1" wp14:editId="62C12916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90352E" w14:textId="77777777" w:rsidR="005C1EEB" w:rsidRPr="00FF1ADF" w:rsidRDefault="005C1EEB" w:rsidP="005C1EE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Dinen sorumluluk çağına ulaşmış olan herkese, Allah’ın (c.c.) yapılmasını</w:t>
                            </w:r>
                          </w:p>
                          <w:p w14:paraId="0754D179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kesin</w:t>
                            </w:r>
                            <w:proofErr w:type="gramEnd"/>
                            <w:r w:rsidRPr="00FF1AD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olarak yasakladığı söz ve davranış.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FBEA1" id="Text Box 51" o:spid="_x0000_s1058" type="#_x0000_t202" style="position:absolute;margin-left:-34.5pt;margin-top:3.1pt;width:110.55pt;height:79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090352E" w14:textId="77777777" w:rsidR="005C1EEB" w:rsidRPr="00FF1ADF" w:rsidRDefault="005C1EEB" w:rsidP="005C1EE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Dinen sorumluluk çağına ulaşmış olan herkese, Allah’ın (c.c.) yapılmasını</w:t>
                      </w:r>
                    </w:p>
                    <w:p w14:paraId="0754D179" w14:textId="77777777" w:rsidR="005C1EEB" w:rsidRPr="00743355" w:rsidRDefault="005C1EEB" w:rsidP="005C1EEB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kesin</w:t>
                      </w:r>
                      <w:proofErr w:type="gramEnd"/>
                      <w:r w:rsidRPr="00FF1ADF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olarak yasakladığı söz ve davranış.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5221E9" wp14:editId="14EBB739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46E8D2" w14:textId="77777777" w:rsidR="005C1EEB" w:rsidRDefault="005C1EEB" w:rsidP="005C1E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221E9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" fillcolor="#dbe5f1 [660]" strokecolor="#548dd4 [1951]" strokeweight="1.5pt">
                <v:shadow on="t" color="#974706 [1609]" opacity=".5" offset="1pt"/>
                <v:textbox>
                  <w:txbxContent>
                    <w:p w14:paraId="5846E8D2" w14:textId="77777777" w:rsidR="005C1EEB" w:rsidRDefault="005C1EEB" w:rsidP="005C1EEB"/>
                  </w:txbxContent>
                </v:textbox>
              </v:shape>
            </w:pict>
          </mc:Fallback>
        </mc:AlternateContent>
      </w:r>
    </w:p>
    <w:p w14:paraId="320C6333" w14:textId="77777777" w:rsidR="005C1EEB" w:rsidRDefault="005C1EEB" w:rsidP="005C1EEB"/>
    <w:p w14:paraId="20466363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E0B570" wp14:editId="149D5837">
                <wp:simplePos x="0" y="0"/>
                <wp:positionH relativeFrom="column">
                  <wp:posOffset>3680831</wp:posOffset>
                </wp:positionH>
                <wp:positionV relativeFrom="paragraph">
                  <wp:posOffset>41023</wp:posOffset>
                </wp:positionV>
                <wp:extent cx="720090" cy="292735"/>
                <wp:effectExtent l="0" t="0" r="41910" b="5016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4547E1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B570" id="Text Box 53" o:spid="_x0000_s1060" type="#_x0000_t202" style="position:absolute;margin-left:289.85pt;margin-top:3.25pt;width:56.7pt;height:23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534547E1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Cs w:val="20"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34DF73D" wp14:editId="1112E762">
                <wp:simplePos x="0" y="0"/>
                <wp:positionH relativeFrom="column">
                  <wp:posOffset>2507639</wp:posOffset>
                </wp:positionH>
                <wp:positionV relativeFrom="paragraph">
                  <wp:posOffset>41023</wp:posOffset>
                </wp:positionV>
                <wp:extent cx="1043940" cy="292735"/>
                <wp:effectExtent l="0" t="0" r="41910" b="50165"/>
                <wp:wrapNone/>
                <wp:docPr id="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927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29EE06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FF1ADF">
                              <w:rPr>
                                <w:b/>
                                <w:bCs/>
                                <w:szCs w:val="20"/>
                              </w:rPr>
                              <w:t>Haram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F73D" id="Text Box 54" o:spid="_x0000_s1061" type="#_x0000_t202" style="position:absolute;margin-left:197.45pt;margin-top:3.25pt;width:82.2pt;height:23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429EE06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FF1ADF">
                        <w:rPr>
                          <w:b/>
                          <w:bCs/>
                          <w:szCs w:val="20"/>
                        </w:rPr>
                        <w:t>Haram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4356C5" wp14:editId="3B6497F0">
                <wp:simplePos x="0" y="0"/>
                <wp:positionH relativeFrom="column">
                  <wp:posOffset>1550107</wp:posOffset>
                </wp:positionH>
                <wp:positionV relativeFrom="paragraph">
                  <wp:posOffset>41023</wp:posOffset>
                </wp:positionV>
                <wp:extent cx="720090" cy="293299"/>
                <wp:effectExtent l="0" t="0" r="41910" b="50165"/>
                <wp:wrapNone/>
                <wp:docPr id="4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932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F76670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004436">
                              <w:rPr>
                                <w:b/>
                                <w:szCs w:val="20"/>
                              </w:rPr>
                              <w:t>Bağımlılık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56C5" id="Text Box 55" o:spid="_x0000_s1062" type="#_x0000_t202" style="position:absolute;margin-left:122.05pt;margin-top:3.25pt;width:56.7pt;height:23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5F76670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004436">
                        <w:rPr>
                          <w:b/>
                          <w:szCs w:val="20"/>
                        </w:rPr>
                        <w:t>Bağımlılık</w:t>
                      </w:r>
                    </w:p>
                  </w:txbxContent>
                </v:textbox>
              </v:shape>
            </w:pict>
          </mc:Fallback>
        </mc:AlternateContent>
      </w:r>
    </w:p>
    <w:p w14:paraId="475F87DC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D2599E5" wp14:editId="468DB983">
                <wp:simplePos x="0" y="0"/>
                <wp:positionH relativeFrom="column">
                  <wp:posOffset>3698084</wp:posOffset>
                </wp:positionH>
                <wp:positionV relativeFrom="paragraph">
                  <wp:posOffset>218140</wp:posOffset>
                </wp:positionV>
                <wp:extent cx="862642" cy="284480"/>
                <wp:effectExtent l="0" t="0" r="33020" b="58420"/>
                <wp:wrapNone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642" cy="2844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7701FE4" w14:textId="77777777" w:rsidR="005C1EEB" w:rsidRPr="0045434D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45434D">
                              <w:rPr>
                                <w:rFonts w:cstheme="minorHAnsi"/>
                                <w:b/>
                                <w:bCs/>
                              </w:rPr>
                              <w:t>YEŞİLAY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99E5" id="Text Box 56" o:spid="_x0000_s1063" type="#_x0000_t202" style="position:absolute;margin-left:291.2pt;margin-top:17.2pt;width:67.9pt;height:22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7701FE4" w14:textId="77777777" w:rsidR="005C1EEB" w:rsidRPr="0045434D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45434D">
                        <w:rPr>
                          <w:rFonts w:cstheme="minorHAnsi"/>
                          <w:b/>
                          <w:bCs/>
                        </w:rPr>
                        <w:t>YEŞİLAY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612AFD4" wp14:editId="55F03EAB">
                <wp:simplePos x="0" y="0"/>
                <wp:positionH relativeFrom="column">
                  <wp:posOffset>1550107</wp:posOffset>
                </wp:positionH>
                <wp:positionV relativeFrom="paragraph">
                  <wp:posOffset>218140</wp:posOffset>
                </wp:positionV>
                <wp:extent cx="756285" cy="267419"/>
                <wp:effectExtent l="0" t="0" r="43815" b="56515"/>
                <wp:wrapNone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26741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EEEF16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FF1ADF">
                              <w:rPr>
                                <w:b/>
                                <w:szCs w:val="20"/>
                              </w:rPr>
                              <w:t>Mekruh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AFD4" id="Text Box 58" o:spid="_x0000_s1064" type="#_x0000_t202" style="position:absolute;margin-left:122.05pt;margin-top:17.2pt;width:59.55pt;height:21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15EEEF16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FF1ADF">
                        <w:rPr>
                          <w:b/>
                          <w:szCs w:val="20"/>
                        </w:rPr>
                        <w:t>Mekruh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CA0FA1D" wp14:editId="46A81C20">
                <wp:simplePos x="0" y="0"/>
                <wp:positionH relativeFrom="column">
                  <wp:posOffset>2524892</wp:posOffset>
                </wp:positionH>
                <wp:positionV relativeFrom="paragraph">
                  <wp:posOffset>218140</wp:posOffset>
                </wp:positionV>
                <wp:extent cx="1043940" cy="293299"/>
                <wp:effectExtent l="0" t="0" r="41910" b="50165"/>
                <wp:wrapNone/>
                <wp:docPr id="3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93299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4A6F6F" w14:textId="77777777" w:rsidR="005C1EEB" w:rsidRPr="008C5509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45434D">
                              <w:rPr>
                                <w:b/>
                                <w:bCs/>
                                <w:szCs w:val="20"/>
                              </w:rPr>
                              <w:t>Kul Hakkı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FA1D" id="Text Box 57" o:spid="_x0000_s1065" type="#_x0000_t202" style="position:absolute;margin-left:198.8pt;margin-top:17.2pt;width:82.2pt;height:23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34A6F6F" w14:textId="77777777" w:rsidR="005C1EEB" w:rsidRPr="008C5509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Cs w:val="20"/>
                        </w:rPr>
                      </w:pPr>
                      <w:r w:rsidRPr="0045434D">
                        <w:rPr>
                          <w:b/>
                          <w:bCs/>
                          <w:szCs w:val="20"/>
                        </w:rPr>
                        <w:t>Kul Hakkı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4BDF8D" wp14:editId="0BCBFB98">
                <wp:simplePos x="0" y="0"/>
                <wp:positionH relativeFrom="column">
                  <wp:posOffset>4888530</wp:posOffset>
                </wp:positionH>
                <wp:positionV relativeFrom="paragraph">
                  <wp:posOffset>131876</wp:posOffset>
                </wp:positionV>
                <wp:extent cx="1403985" cy="1024543"/>
                <wp:effectExtent l="0" t="0" r="43815" b="61595"/>
                <wp:wrapNone/>
                <wp:docPr id="3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2454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059665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45434D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Ülkemizde bağımlılıkla mücadele</w:t>
                            </w: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eden başlıca kurumlardan biridir.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DF8D" id="Text Box 48" o:spid="_x0000_s1066" type="#_x0000_t202" style="position:absolute;margin-left:384.9pt;margin-top:10.4pt;width:110.55pt;height:80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6F059665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45434D">
                        <w:rPr>
                          <w:rFonts w:cstheme="minorHAnsi"/>
                          <w:bCs/>
                          <w:i/>
                          <w:szCs w:val="20"/>
                        </w:rPr>
                        <w:t>Ülkemizde bağımlılıkla mücadele</w:t>
                      </w: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eden başlıca kurumlardan biridir.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7FA1C1" wp14:editId="5A6D310B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E56D5B" w14:textId="77777777" w:rsidR="005C1EEB" w:rsidRPr="00004436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B</w:t>
                            </w:r>
                            <w:r w:rsidRPr="00004436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ir varlığa ya da nesneye karşı duyulan bağlılığın tutku ve tutsaklık durumuna gelmesidir.</w:t>
                            </w:r>
                          </w:p>
                          <w:p w14:paraId="46A12568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FA1C1" id="Text Box 50" o:spid="_x0000_s1067" type="#_x0000_t202" style="position:absolute;margin-left:-35.2pt;margin-top:10.6pt;width:110.55pt;height:79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0rqce8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2E56D5B" w14:textId="77777777" w:rsidR="005C1EEB" w:rsidRPr="00004436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  <w:i/>
                          <w:szCs w:val="20"/>
                        </w:rPr>
                        <w:t>B</w:t>
                      </w:r>
                      <w:r w:rsidRPr="00004436">
                        <w:rPr>
                          <w:rFonts w:cstheme="minorHAnsi"/>
                          <w:bCs/>
                          <w:i/>
                          <w:szCs w:val="20"/>
                        </w:rPr>
                        <w:t>ir varlığa ya da nesneye karşı duyulan bağlılığın tutku ve tutsaklık durumuna gelmesidir.</w:t>
                      </w:r>
                    </w:p>
                    <w:p w14:paraId="46A12568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EBD3EC" w14:textId="77777777" w:rsidR="005C1EEB" w:rsidRDefault="005C1EEB" w:rsidP="005C1EEB"/>
    <w:p w14:paraId="102DC5C6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FF5B39" wp14:editId="445B6695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032BD4" w14:textId="77777777" w:rsidR="005C1EEB" w:rsidRPr="00FF1ADF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r w:rsidRPr="00FF1ADF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Haram kadar kesin ve bağlayıcı delillere dayanmayan, yapılması dinen hoş</w:t>
                            </w:r>
                          </w:p>
                          <w:p w14:paraId="0FB53311" w14:textId="77777777" w:rsidR="005C1EEB" w:rsidRPr="00743355" w:rsidRDefault="005C1EEB" w:rsidP="005C1EEB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</w:pPr>
                            <w:proofErr w:type="gramStart"/>
                            <w:r w:rsidRPr="00FF1ADF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>görülmeyen</w:t>
                            </w:r>
                            <w:proofErr w:type="gramEnd"/>
                            <w:r w:rsidRPr="00FF1ADF">
                              <w:rPr>
                                <w:rFonts w:cstheme="minorHAnsi"/>
                                <w:bCs/>
                                <w:i/>
                                <w:szCs w:val="20"/>
                              </w:rPr>
                              <w:t xml:space="preserve"> şey.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F5B39" id="Text Box 49" o:spid="_x0000_s1068" type="#_x0000_t202" style="position:absolute;margin-left:89.75pt;margin-top:5.5pt;width:283.45pt;height:31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QL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ueh+EKz7TV7gHaD+g71G8YvLBptHzHqYJSV2P08EMsxkh9UaNkQUJh9&#10;aZPDDrRPT/bTE6IoQA0hSpsbnybmwVhRN+ArdYfS19DolYg9+MQL9IQNDKxUmGm4hok43cdbT38B&#10;21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FxR5Av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37032BD4" w14:textId="77777777" w:rsidR="005C1EEB" w:rsidRPr="00FF1ADF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r w:rsidRPr="00FF1ADF">
                        <w:rPr>
                          <w:rFonts w:cstheme="minorHAnsi"/>
                          <w:bCs/>
                          <w:i/>
                          <w:szCs w:val="20"/>
                        </w:rPr>
                        <w:t>Haram kadar kesin ve bağlayıcı delillere dayanmayan, yapılması dinen hoş</w:t>
                      </w:r>
                    </w:p>
                    <w:p w14:paraId="0FB53311" w14:textId="77777777" w:rsidR="005C1EEB" w:rsidRPr="00743355" w:rsidRDefault="005C1EEB" w:rsidP="005C1EEB">
                      <w:pPr>
                        <w:shd w:val="clear" w:color="auto" w:fill="FFFFFF" w:themeFill="background1"/>
                        <w:rPr>
                          <w:rFonts w:cstheme="minorHAnsi"/>
                          <w:bCs/>
                          <w:i/>
                          <w:szCs w:val="20"/>
                        </w:rPr>
                      </w:pPr>
                      <w:proofErr w:type="gramStart"/>
                      <w:r w:rsidRPr="00FF1ADF">
                        <w:rPr>
                          <w:rFonts w:cstheme="minorHAnsi"/>
                          <w:bCs/>
                          <w:i/>
                          <w:szCs w:val="20"/>
                        </w:rPr>
                        <w:t>görülmeyen</w:t>
                      </w:r>
                      <w:proofErr w:type="gramEnd"/>
                      <w:r w:rsidRPr="00FF1ADF">
                        <w:rPr>
                          <w:rFonts w:cstheme="minorHAnsi"/>
                          <w:bCs/>
                          <w:i/>
                          <w:szCs w:val="20"/>
                        </w:rPr>
                        <w:t xml:space="preserve"> şey.</w:t>
                      </w:r>
                    </w:p>
                  </w:txbxContent>
                </v:textbox>
              </v:shape>
            </w:pict>
          </mc:Fallback>
        </mc:AlternateContent>
      </w:r>
    </w:p>
    <w:p w14:paraId="470909E2" w14:textId="77777777" w:rsidR="005C1EEB" w:rsidRDefault="005C1EEB" w:rsidP="005C1EE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17B49E9" wp14:editId="71CF12B5">
                <wp:simplePos x="0" y="0"/>
                <wp:positionH relativeFrom="column">
                  <wp:posOffset>-485727</wp:posOffset>
                </wp:positionH>
                <wp:positionV relativeFrom="paragraph">
                  <wp:posOffset>336059</wp:posOffset>
                </wp:positionV>
                <wp:extent cx="6824345" cy="1812925"/>
                <wp:effectExtent l="0" t="0" r="14605" b="15875"/>
                <wp:wrapNone/>
                <wp:docPr id="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1812925"/>
                          <a:chOff x="752" y="1425"/>
                          <a:chExt cx="10747" cy="2855"/>
                        </a:xfrm>
                      </wpg:grpSpPr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1440"/>
                            <a:ext cx="10375" cy="28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963C91" w14:textId="77777777" w:rsidR="005C1EEB" w:rsidRDefault="005C1EEB" w:rsidP="005C1EE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40"/>
                            <a:ext cx="850" cy="28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15875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595C65B" w14:textId="77777777" w:rsidR="005C1EEB" w:rsidRPr="00EB5EF6" w:rsidRDefault="005C1EEB" w:rsidP="005C1EEB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Yandaki soruyu cevaplayınız.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(16</w:t>
                              </w:r>
                              <w:r w:rsidRPr="00EB5EF6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PUAN)</w:t>
                              </w:r>
                            </w:p>
                          </w:txbxContent>
                        </wps:txbx>
                        <wps:bodyPr rot="0" vert="vert270" wrap="square" lIns="54000" tIns="45720" rIns="54000" bIns="0" anchor="t" anchorCtr="0" upright="1">
                          <a:noAutofit/>
                        </wps:bodyPr>
                      </wps:wsp>
                      <wps:wsp>
                        <wps:cNvPr id="3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52" y="1425"/>
                            <a:ext cx="850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rgbClr val="00B05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2EC64" w14:textId="77777777" w:rsidR="005C1EEB" w:rsidRPr="00FE4571" w:rsidRDefault="005C1EEB" w:rsidP="005C1EE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sz w:val="14"/>
                                  <w:szCs w:val="14"/>
                                </w:rPr>
                                <w:t>S</w:t>
                              </w:r>
                              <w:r w:rsidRPr="00F72C2D">
                                <w:rPr>
                                  <w:b/>
                                  <w:sz w:val="14"/>
                                  <w:szCs w:val="14"/>
                                </w:rPr>
                                <w:t>oru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02" y="1445"/>
                            <a:ext cx="2057" cy="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1C1024" w14:textId="77777777" w:rsidR="005C1EEB" w:rsidRDefault="005C1EEB" w:rsidP="005C1EEB">
                              <w:pPr>
                                <w:shd w:val="clear" w:color="auto" w:fill="FFFFFF" w:themeFill="background1"/>
                                <w:rPr>
                                  <w:rFonts w:ascii="Arial" w:hAnsi="Arial" w:cs="Arial"/>
                                  <w:i/>
                                  <w:color w:val="C00000"/>
                                  <w:sz w:val="24"/>
                                  <w:szCs w:val="24"/>
                                </w:rPr>
                              </w:pPr>
                            </w:p>
                            <w:p w14:paraId="08A3F60B" w14:textId="77777777" w:rsidR="005C1EEB" w:rsidRDefault="005C1EEB" w:rsidP="005C1E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</w:pPr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 xml:space="preserve">Kul hakkı olarak nitelenen </w:t>
                              </w:r>
                            </w:p>
                            <w:p w14:paraId="1522C9FB" w14:textId="77777777" w:rsidR="005C1EEB" w:rsidRDefault="005C1EEB" w:rsidP="005C1E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</w:pPr>
                              <w:proofErr w:type="gramStart"/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>davranışlar</w:t>
                              </w:r>
                              <w:proofErr w:type="gramEnd"/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 xml:space="preserve"> sizce nelerdir? </w:t>
                              </w:r>
                            </w:p>
                            <w:p w14:paraId="72AB6EAF" w14:textId="77777777" w:rsidR="005C1EEB" w:rsidRPr="00FF1ADF" w:rsidRDefault="005C1EEB" w:rsidP="005C1EEB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</w:pPr>
                              <w:r w:rsidRPr="00FF1ADF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C00000"/>
                                </w:rPr>
                                <w:t>Maddeler halinde yazınız.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686" y="1544"/>
                            <a:ext cx="7628" cy="2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8DBB0B" w14:textId="77777777" w:rsidR="005C1EEB" w:rsidRDefault="005C1EEB" w:rsidP="005C1EEB">
                              <w:pPr>
                                <w:shd w:val="clear" w:color="auto" w:fill="FFFFFF" w:themeFill="background1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B49E9" id="Group 31" o:spid="_x0000_s1069" style="position:absolute;margin-left:-38.25pt;margin-top:26.45pt;width:537.35pt;height:142.75pt;z-index:251771904" coordorigin="752,1425" coordsize="10747,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">
                <v:shape id="Text Box 32" o:spid="_x0000_s1070" type="#_x0000_t202" style="position:absolute;left:1124;top:1440;width:10375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" fillcolor="#eaf1dd [662]" strokecolor="#00b050" strokeweight="1.5pt">
                  <v:stroke dashstyle="dash"/>
                  <v:shadow color="#868686"/>
                  <v:textbox>
                    <w:txbxContent>
                      <w:p w14:paraId="5F963C91" w14:textId="77777777" w:rsidR="005C1EEB" w:rsidRDefault="005C1EEB" w:rsidP="005C1EEB"/>
                    </w:txbxContent>
                  </v:textbox>
                </v:shape>
                <v:shape id="Text Box 33" o:spid="_x0000_s1071" type="#_x0000_t202" style="position:absolute;left:752;top:1440;width:85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" fillcolor="#b8cce4 [1300]" strokecolor="#00b050" strokeweight="1.25pt">
                  <v:stroke dashstyle="dash"/>
                  <v:shadow color="#868686"/>
                  <v:textbox style="layout-flow:vertical;mso-layout-flow-alt:bottom-to-top" inset="1.5mm,,1.5mm,0">
                    <w:txbxContent>
                      <w:p w14:paraId="5595C65B" w14:textId="77777777" w:rsidR="005C1EEB" w:rsidRPr="00EB5EF6" w:rsidRDefault="005C1EEB" w:rsidP="005C1EEB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Yandaki soruyu cevaplayınız.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(16</w:t>
                        </w:r>
                        <w:r w:rsidRPr="00EB5EF6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 xml:space="preserve"> PUAN)</w:t>
                        </w:r>
                      </w:p>
                    </w:txbxContent>
                  </v:textbox>
                </v:shape>
                <v:shape id="Text Box 34" o:spid="_x0000_s1072" type="#_x0000_t202" style="position:absolute;left:752;top:1425;width:85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" fillcolor="#d6e3bc [1302]" strokecolor="#00b050" strokeweight="1pt">
                  <v:stroke dashstyle="dash"/>
                  <v:textbox inset=",.3mm,,.3mm">
                    <w:txbxContent>
                      <w:p w14:paraId="61E2EC64" w14:textId="77777777" w:rsidR="005C1EEB" w:rsidRPr="00FE4571" w:rsidRDefault="005C1EEB" w:rsidP="005C1EEB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>S</w:t>
                        </w:r>
                        <w:r w:rsidRPr="00F72C2D">
                          <w:rPr>
                            <w:b/>
                            <w:sz w:val="14"/>
                            <w:szCs w:val="14"/>
                          </w:rPr>
                          <w:t>oru</w:t>
                        </w:r>
                      </w:p>
                    </w:txbxContent>
                  </v:textbox>
                </v:shape>
                <v:shape id="Text Box 35" o:spid="_x0000_s1073" type="#_x0000_t202" style="position:absolute;left:1602;top:1445;width:2057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5m2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" filled="f">
                  <v:textbox>
                    <w:txbxContent>
                      <w:p w14:paraId="0D1C1024" w14:textId="77777777" w:rsidR="005C1EEB" w:rsidRDefault="005C1EEB" w:rsidP="005C1EEB">
                        <w:pPr>
                          <w:shd w:val="clear" w:color="auto" w:fill="FFFFFF" w:themeFill="background1"/>
                          <w:rPr>
                            <w:rFonts w:ascii="Arial" w:hAnsi="Arial" w:cs="Arial"/>
                            <w:i/>
                            <w:color w:val="C00000"/>
                            <w:sz w:val="24"/>
                            <w:szCs w:val="24"/>
                          </w:rPr>
                        </w:pPr>
                      </w:p>
                      <w:p w14:paraId="08A3F60B" w14:textId="77777777" w:rsidR="005C1EEB" w:rsidRDefault="005C1EEB" w:rsidP="005C1E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</w:pPr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 xml:space="preserve">Kul hakkı olarak nitelenen </w:t>
                        </w:r>
                      </w:p>
                      <w:p w14:paraId="1522C9FB" w14:textId="77777777" w:rsidR="005C1EEB" w:rsidRDefault="005C1EEB" w:rsidP="005C1E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</w:pPr>
                        <w:proofErr w:type="gramStart"/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>davranışlar</w:t>
                        </w:r>
                        <w:proofErr w:type="gramEnd"/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 xml:space="preserve"> sizce nelerdir? </w:t>
                        </w:r>
                      </w:p>
                      <w:p w14:paraId="72AB6EAF" w14:textId="77777777" w:rsidR="005C1EEB" w:rsidRPr="00FF1ADF" w:rsidRDefault="005C1EEB" w:rsidP="005C1EEB">
                        <w:pPr>
                          <w:shd w:val="clear" w:color="auto" w:fill="FFFFFF" w:themeFill="background1"/>
                          <w:spacing w:after="0"/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</w:pPr>
                        <w:r w:rsidRPr="00FF1ADF">
                          <w:rPr>
                            <w:rFonts w:ascii="Arial" w:hAnsi="Arial" w:cs="Arial"/>
                            <w:b/>
                            <w:bCs/>
                            <w:i/>
                            <w:color w:val="C00000"/>
                          </w:rPr>
                          <w:t>Maddeler halinde yazınız.</w:t>
                        </w:r>
                      </w:p>
                    </w:txbxContent>
                  </v:textbox>
                </v:shape>
                <v:shape id="Text Box 36" o:spid="_x0000_s1074" type="#_x0000_t202" style="position:absolute;left:3686;top:1544;width:762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" filled="f">
                  <v:textbox>
                    <w:txbxContent>
                      <w:p w14:paraId="728DBB0B" w14:textId="77777777" w:rsidR="005C1EEB" w:rsidRDefault="005C1EEB" w:rsidP="005C1EEB">
                        <w:pPr>
                          <w:shd w:val="clear" w:color="auto" w:fill="FFFFFF" w:themeFill="background1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0CCEB7C" w14:textId="77777777" w:rsidR="005C1EEB" w:rsidRDefault="005C1EEB" w:rsidP="005C1EEB"/>
    <w:p w14:paraId="1072B95C" w14:textId="77777777" w:rsidR="005C1EEB" w:rsidRDefault="005C1EEB" w:rsidP="005C1EEB"/>
    <w:p w14:paraId="1C3DB293" w14:textId="77777777" w:rsidR="005C1EEB" w:rsidRDefault="005C1EEB" w:rsidP="005C1EEB"/>
    <w:p w14:paraId="05F87511" w14:textId="77777777" w:rsidR="005C1EEB" w:rsidRDefault="005C1EEB" w:rsidP="005C1EEB"/>
    <w:p w14:paraId="27AFC17A" w14:textId="77777777" w:rsidR="005C1EEB" w:rsidRDefault="005C1EEB" w:rsidP="005C1EEB"/>
    <w:p w14:paraId="1C9E36EB" w14:textId="77777777" w:rsidR="005C1EEB" w:rsidRDefault="005C1EEB" w:rsidP="005C1EEB"/>
    <w:p w14:paraId="7CADA7CA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0DAA42" wp14:editId="174978C6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253A11" w14:textId="77777777" w:rsidR="005C1EEB" w:rsidRPr="00446E26" w:rsidRDefault="005C1EEB" w:rsidP="005C1E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DAA42" id="Rectangle 66" o:spid="_x0000_s1075" style="position:absolute;margin-left:-38.1pt;margin-top:1.55pt;width:42.5pt;height:22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" fillcolor="#eaf1dd [662]" strokecolor="#9bbb59 [3206]" strokeweight="1.5pt">
                <v:shadow color="#868686"/>
                <v:textbox inset=",0,,0">
                  <w:txbxContent>
                    <w:p w14:paraId="35253A11" w14:textId="77777777" w:rsidR="005C1EEB" w:rsidRPr="00446E26" w:rsidRDefault="005C1EEB" w:rsidP="005C1E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AB12C0" wp14:editId="55FB5340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943D1F" w14:textId="77777777" w:rsidR="005C1EEB" w:rsidRPr="00CB6C62" w:rsidRDefault="005C1EEB" w:rsidP="005C1EEB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Aşağıda verilen hecelerden yan tarafa işlediğimiz konular ile ilgili anlamlı kelimeler oluşturup yazınız.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(1X8 =8 PUAN)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B12C0" id="Text Box 65" o:spid="_x0000_s1076" type="#_x0000_t202" style="position:absolute;margin-left:-37.7pt;margin-top:1.95pt;width:538.6pt;height:12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GETw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" fillcolor="#fde9d9 [665]" strokecolor="#f79646 [3209]" strokeweight="1.5pt">
                <v:shadow color="#868686"/>
                <v:textbox inset="15.5mm">
                  <w:txbxContent>
                    <w:p w14:paraId="32943D1F" w14:textId="77777777" w:rsidR="005C1EEB" w:rsidRPr="00CB6C62" w:rsidRDefault="005C1EEB" w:rsidP="005C1EEB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Aşağıda verilen hecelerden yan tarafa işlediğimiz konular ile ilgili anlamlı kelimeler oluşturup yazınız.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>(1X8 =8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2D0AE918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B58FB3" wp14:editId="41568A83">
                <wp:simplePos x="0" y="0"/>
                <wp:positionH relativeFrom="column">
                  <wp:posOffset>2300604</wp:posOffset>
                </wp:positionH>
                <wp:positionV relativeFrom="paragraph">
                  <wp:posOffset>54227</wp:posOffset>
                </wp:positionV>
                <wp:extent cx="569583" cy="252095"/>
                <wp:effectExtent l="0" t="0" r="40640" b="52705"/>
                <wp:wrapNone/>
                <wp:docPr id="2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83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4B9ACB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lılık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58FB3" id="Text Box 76" o:spid="_x0000_s1077" type="#_x0000_t202" style="position:absolute;margin-left:181.15pt;margin-top:4.25pt;width:44.85pt;height:19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hoywIAAEcGAAAOAAAAZHJzL2Uyb0RvYy54bWysVF1v2yAUfZ+0/4B4X+04T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1.5mm,,1.5mm">
                  <w:txbxContent>
                    <w:p w14:paraId="314B9ACB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lılık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00C9E2E" wp14:editId="6F1D1556">
                <wp:simplePos x="0" y="0"/>
                <wp:positionH relativeFrom="column">
                  <wp:posOffset>1506974</wp:posOffset>
                </wp:positionH>
                <wp:positionV relativeFrom="paragraph">
                  <wp:posOffset>11095</wp:posOffset>
                </wp:positionV>
                <wp:extent cx="560717" cy="252095"/>
                <wp:effectExtent l="0" t="0" r="29845" b="52705"/>
                <wp:wrapNone/>
                <wp:docPr id="2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17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04C8B7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Bağım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9E2E" id="Text Box 74" o:spid="_x0000_s1078" type="#_x0000_t202" style="position:absolute;margin-left:118.65pt;margin-top:.85pt;width:44.15pt;height:19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104C8B7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Bağım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C88126" wp14:editId="2C0F60DA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637790" cy="1268095"/>
                <wp:effectExtent l="10160" t="10160" r="9525" b="17145"/>
                <wp:wrapNone/>
                <wp:docPr id="2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790" cy="12680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1FBF19" w14:textId="1A8E9281" w:rsidR="005C1EEB" w:rsidRPr="00746D64" w:rsidRDefault="00746D64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1  Haram</w:t>
                            </w:r>
                            <w:proofErr w:type="gramEnd"/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5C1EEB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          </w:t>
                            </w:r>
                            <w:r w:rsidR="005C1EEB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2 </w:t>
                            </w: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Mekruh</w:t>
                            </w:r>
                          </w:p>
                          <w:p w14:paraId="49F2F1BB" w14:textId="69AF10C2" w:rsidR="005C1EEB" w:rsidRPr="00746D64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3 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Bağımlılık</w:t>
                            </w:r>
                            <w:proofErr w:type="gramEnd"/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    </w:t>
                            </w: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4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Yahya</w:t>
                            </w:r>
                          </w:p>
                          <w:p w14:paraId="08307000" w14:textId="36354C91" w:rsidR="005C1EEB" w:rsidRPr="00746D64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proofErr w:type="gramStart"/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5 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Tebbet</w:t>
                            </w:r>
                            <w:proofErr w:type="gramEnd"/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         </w:t>
                            </w: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6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Sure</w:t>
                            </w:r>
                          </w:p>
                          <w:p w14:paraId="4545540A" w14:textId="0EDAA213" w:rsidR="005C1EEB" w:rsidRPr="00746D64" w:rsidRDefault="005C1EEB" w:rsidP="005C1EEB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7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Günah</w:t>
                            </w: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              </w:t>
                            </w:r>
                            <w:r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8 </w:t>
                            </w:r>
                            <w:r w:rsidR="00746D64" w:rsidRPr="00746D64">
                              <w:rPr>
                                <w:rFonts w:cstheme="minorHAnsi"/>
                                <w:b/>
                                <w:color w:val="FF0000"/>
                              </w:rPr>
                              <w:t>Kumar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88126" id="Text Box 67" o:spid="_x0000_s1079" type="#_x0000_t202" style="position:absolute;margin-left:293.7pt;margin-top:5.65pt;width:207.7pt;height:99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" fillcolor="#e5dfec [663]" strokecolor="#f79646 [3209]" strokeweight="1.5pt">
                <v:shadow color="#868686"/>
                <v:textbox inset="4.5mm">
                  <w:txbxContent>
                    <w:p w14:paraId="511FBF19" w14:textId="1A8E9281" w:rsidR="005C1EEB" w:rsidRPr="00746D64" w:rsidRDefault="00746D64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proofErr w:type="gramStart"/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>1  Haram</w:t>
                      </w:r>
                      <w:proofErr w:type="gramEnd"/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</w:t>
                      </w:r>
                      <w:r w:rsidR="005C1EEB"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</w:t>
                      </w: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            </w:t>
                      </w:r>
                      <w:r w:rsidR="005C1EEB"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2 </w:t>
                      </w: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>Mekruh</w:t>
                      </w:r>
                    </w:p>
                    <w:p w14:paraId="49F2F1BB" w14:textId="69AF10C2" w:rsidR="005C1EEB" w:rsidRPr="00746D64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proofErr w:type="gramStart"/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3 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>Bağımlılık</w:t>
                      </w:r>
                      <w:proofErr w:type="gramEnd"/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      </w:t>
                      </w: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4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>Yahya</w:t>
                      </w:r>
                    </w:p>
                    <w:p w14:paraId="08307000" w14:textId="36354C91" w:rsidR="005C1EEB" w:rsidRPr="00746D64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proofErr w:type="gramStart"/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5 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>Tebbet</w:t>
                      </w:r>
                      <w:proofErr w:type="gramEnd"/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           </w:t>
                      </w: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6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>Sure</w:t>
                      </w:r>
                    </w:p>
                    <w:p w14:paraId="4545540A" w14:textId="0EDAA213" w:rsidR="005C1EEB" w:rsidRPr="00746D64" w:rsidRDefault="005C1EEB" w:rsidP="005C1EEB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7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>Günah</w:t>
                      </w: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               </w:t>
                      </w:r>
                      <w:r w:rsidRPr="00746D64">
                        <w:rPr>
                          <w:rFonts w:cstheme="minorHAnsi"/>
                          <w:b/>
                          <w:color w:val="FF0000"/>
                        </w:rPr>
                        <w:t xml:space="preserve">8 </w:t>
                      </w:r>
                      <w:r w:rsidR="00746D64" w:rsidRPr="00746D64">
                        <w:rPr>
                          <w:rFonts w:cstheme="minorHAnsi"/>
                          <w:b/>
                          <w:color w:val="FF0000"/>
                        </w:rPr>
                        <w:t>Kumar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5036110" wp14:editId="4DAF82CC">
                <wp:simplePos x="0" y="0"/>
                <wp:positionH relativeFrom="column">
                  <wp:posOffset>3038475</wp:posOffset>
                </wp:positionH>
                <wp:positionV relativeFrom="paragraph">
                  <wp:posOffset>16510</wp:posOffset>
                </wp:positionV>
                <wp:extent cx="504190" cy="252095"/>
                <wp:effectExtent l="13970" t="12065" r="15240" b="21590"/>
                <wp:wrapNone/>
                <wp:docPr id="2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1D843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Yah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36110" id="Text Box 80" o:spid="_x0000_s1080" type="#_x0000_t202" style="position:absolute;margin-left:239.25pt;margin-top:1.3pt;width:39.7pt;height:19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511D843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Yah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3999BC" wp14:editId="79CBA207">
                <wp:simplePos x="0" y="0"/>
                <wp:positionH relativeFrom="column">
                  <wp:posOffset>636270</wp:posOffset>
                </wp:positionH>
                <wp:positionV relativeFrom="paragraph">
                  <wp:posOffset>215900</wp:posOffset>
                </wp:positionV>
                <wp:extent cx="504190" cy="252095"/>
                <wp:effectExtent l="12065" t="11430" r="17145" b="22225"/>
                <wp:wrapNone/>
                <wp:docPr id="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D34D49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Ha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999BC" id="Text Box 70" o:spid="_x0000_s1081" type="#_x0000_t202" style="position:absolute;margin-left:50.1pt;margin-top:17pt;width:39.7pt;height:19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Jp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" fillcolor="white [3201]" strokecolor="#d99594 [1941]" strokeweight="1pt">
                <v:fill color2="#e5b8b7 [1301]" focus="100%" type="gradient"/>
                <v:shadow on="t" color="#622423 [1605]" opacity=".5" offset="1pt"/>
                <v:textbox inset="1.5mm,,1.5mm">
                  <w:txbxContent>
                    <w:p w14:paraId="5FD34D49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13D37E" wp14:editId="57A54072">
                <wp:simplePos x="0" y="0"/>
                <wp:positionH relativeFrom="column">
                  <wp:posOffset>-290195</wp:posOffset>
                </wp:positionH>
                <wp:positionV relativeFrom="paragraph">
                  <wp:posOffset>215900</wp:posOffset>
                </wp:positionV>
                <wp:extent cx="504190" cy="252095"/>
                <wp:effectExtent l="9525" t="11430" r="10160" b="22225"/>
                <wp:wrapNone/>
                <wp:docPr id="1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1F1F37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ram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3D37E" id="Text Box 68" o:spid="_x0000_s1082" type="#_x0000_t202" style="position:absolute;margin-left:-22.85pt;margin-top:17pt;width:39.7pt;height:19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9k+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" fillcolor="white [3201]" strokecolor="#92cddc [1944]" strokeweight="1pt">
                <v:fill color2="#b6dde8 [1304]" focus="100%" type="gradient"/>
                <v:shadow on="t" color="#205867 [1608]" opacity=".5" offset="1pt"/>
                <v:textbox inset="1.5mm,,1.5mm">
                  <w:txbxContent>
                    <w:p w14:paraId="2C1F1F37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ram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9D092D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9A62DAD" wp14:editId="773344FF">
                <wp:simplePos x="0" y="0"/>
                <wp:positionH relativeFrom="column">
                  <wp:posOffset>2201214</wp:posOffset>
                </wp:positionH>
                <wp:positionV relativeFrom="paragraph">
                  <wp:posOffset>638285</wp:posOffset>
                </wp:positionV>
                <wp:extent cx="673707" cy="278296"/>
                <wp:effectExtent l="0" t="0" r="31750" b="64770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07" cy="278296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E92AA0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mar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62DAD" id="Text Box 77" o:spid="_x0000_s1083" type="#_x0000_t202" style="position:absolute;margin-left:173.3pt;margin-top:50.25pt;width:53.05pt;height:21.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IcywIAAEcGAAAOAAAAZHJzL2Uyb0RvYy54bWysVE1v3CAQvVfqf0DcG3udze7GijdKk6aq&#10;lH5IadUzC9hGxUCBXTv59R3A61hNDlFVHyw8Y968N18Xl0Mn0YFbJ7Sq8OIkx4grqplQTYV/fL99&#10;t8H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4E92AA0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mar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4EAF449" wp14:editId="44AA3B8F">
                <wp:simplePos x="0" y="0"/>
                <wp:positionH relativeFrom="column">
                  <wp:posOffset>3052445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8890" t="11430" r="10795" b="22225"/>
                <wp:wrapNone/>
                <wp:docPr id="8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0A8985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bet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F449" id="Text Box 81" o:spid="_x0000_s1084" type="#_x0000_t202" style="position:absolute;margin-left:240.35pt;margin-top:30.55pt;width:39.7pt;height:19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70A8985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bet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BBA8C7" wp14:editId="2746AD3E">
                <wp:simplePos x="0" y="0"/>
                <wp:positionH relativeFrom="column">
                  <wp:posOffset>2800350</wp:posOffset>
                </wp:positionH>
                <wp:positionV relativeFrom="paragraph">
                  <wp:posOffset>46355</wp:posOffset>
                </wp:positionV>
                <wp:extent cx="504190" cy="252095"/>
                <wp:effectExtent l="13970" t="12700" r="15240" b="20955"/>
                <wp:wrapNone/>
                <wp:docPr id="8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2236B9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ya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A8C7" id="Text Box 75" o:spid="_x0000_s1085" type="#_x0000_t202" style="position:absolute;margin-left:220.5pt;margin-top:3.65pt;width:39.7pt;height:19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752236B9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ya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D70D9EB" wp14:editId="4D6507A1">
                <wp:simplePos x="0" y="0"/>
                <wp:positionH relativeFrom="column">
                  <wp:posOffset>529590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0160" t="6350" r="9525" b="27305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6F2F616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Ku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D9EB" id="Text Box 83" o:spid="_x0000_s1086" type="#_x0000_t202" style="position:absolute;margin-left:41.7pt;margin-top:54.9pt;width:39.7pt;height:19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6F2F616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Ku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7E27D9C" wp14:editId="06F9A683">
                <wp:simplePos x="0" y="0"/>
                <wp:positionH relativeFrom="column">
                  <wp:posOffset>586105</wp:posOffset>
                </wp:positionH>
                <wp:positionV relativeFrom="paragraph">
                  <wp:posOffset>288290</wp:posOffset>
                </wp:positionV>
                <wp:extent cx="504190" cy="252095"/>
                <wp:effectExtent l="9525" t="6985" r="10160" b="26670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E46DDC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ruh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7D9C" id="Text Box 82" o:spid="_x0000_s1087" type="#_x0000_t202" style="position:absolute;margin-left:46.15pt;margin-top:22.7pt;width:39.7pt;height:19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6pD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2EE46DDC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ruh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275A517" wp14:editId="664B315B">
                <wp:simplePos x="0" y="0"/>
                <wp:positionH relativeFrom="column">
                  <wp:posOffset>-356870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9525" t="6350" r="10160" b="27305"/>
                <wp:wrapNone/>
                <wp:docPr id="8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0B02C2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nah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A517" id="Text Box 79" o:spid="_x0000_s1088" type="#_x0000_t202" style="position:absolute;margin-left:-28.1pt;margin-top:54.9pt;width:39.7pt;height:19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3T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0B02C2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nah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DB14D44" wp14:editId="45EE2868">
                <wp:simplePos x="0" y="0"/>
                <wp:positionH relativeFrom="column">
                  <wp:posOffset>1322070</wp:posOffset>
                </wp:positionH>
                <wp:positionV relativeFrom="paragraph">
                  <wp:posOffset>135890</wp:posOffset>
                </wp:positionV>
                <wp:extent cx="504190" cy="252095"/>
                <wp:effectExtent l="12065" t="6985" r="17145" b="26670"/>
                <wp:wrapNone/>
                <wp:docPr id="8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E89A05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14D44" id="Text Box 78" o:spid="_x0000_s1089" type="#_x0000_t202" style="position:absolute;margin-left:104.1pt;margin-top:10.7pt;width:39.7pt;height:19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" fillcolor="white [3201]" strokecolor="#95b3d7 [1940]" strokeweight="1pt">
                <v:fill color2="#b8cce4 [1300]" focus="100%" type="gradient"/>
                <v:shadow on="t" color="#243f60 [1604]" opacity=".5" offset="1pt"/>
                <v:textbox inset="1.5mm,,1.5mm">
                  <w:txbxContent>
                    <w:p w14:paraId="0BE89A05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gramStart"/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90FD9D" wp14:editId="415E5616">
                <wp:simplePos x="0" y="0"/>
                <wp:positionH relativeFrom="column">
                  <wp:posOffset>1534160</wp:posOffset>
                </wp:positionH>
                <wp:positionV relativeFrom="paragraph">
                  <wp:posOffset>645160</wp:posOffset>
                </wp:positionV>
                <wp:extent cx="504190" cy="252095"/>
                <wp:effectExtent l="14605" t="11430" r="14605" b="22225"/>
                <wp:wrapNone/>
                <wp:docPr id="8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6DC840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ElektraTextPro" w:hAnsi="ElektraTextPro" w:cs="ElektraTextPro"/>
                                <w:sz w:val="20"/>
                                <w:szCs w:val="20"/>
                              </w:rPr>
                              <w:t>Gü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FD9D" id="Text Box 73" o:spid="_x0000_s1090" type="#_x0000_t202" style="position:absolute;margin-left:120.8pt;margin-top:50.8pt;width:39.7pt;height:19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" fillcolor="white [3201]" strokecolor="#666 [1936]" strokeweight="1pt">
                <v:fill color2="#999 [1296]" focus="100%" type="gradient"/>
                <v:shadow on="t" color="#7f7f7f [1601]" opacity=".5" offset="1pt"/>
                <v:textbox inset="1.5mm,,1.5mm">
                  <w:txbxContent>
                    <w:p w14:paraId="696DC840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ElektraTextPro" w:hAnsi="ElektraTextPro" w:cs="ElektraTextPro"/>
                          <w:sz w:val="20"/>
                          <w:szCs w:val="20"/>
                        </w:rPr>
                        <w:t>Gü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B1972F7" wp14:editId="7A5C59EC">
                <wp:simplePos x="0" y="0"/>
                <wp:positionH relativeFrom="column">
                  <wp:posOffset>2047875</wp:posOffset>
                </wp:positionH>
                <wp:positionV relativeFrom="paragraph">
                  <wp:posOffset>197485</wp:posOffset>
                </wp:positionV>
                <wp:extent cx="504190" cy="252095"/>
                <wp:effectExtent l="13970" t="11430" r="15240" b="22225"/>
                <wp:wrapNone/>
                <wp:docPr id="9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C0030A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AC0735"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Su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72F7" id="Text Box 72" o:spid="_x0000_s1091" type="#_x0000_t202" style="position:absolute;margin-left:161.25pt;margin-top:15.55pt;width:39.7pt;height:19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1.5mm,,1.5mm">
                  <w:txbxContent>
                    <w:p w14:paraId="54C0030A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AC0735"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Su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F2BE07" wp14:editId="5270DFCB">
                <wp:simplePos x="0" y="0"/>
                <wp:positionH relativeFrom="column">
                  <wp:posOffset>2922270</wp:posOffset>
                </wp:positionH>
                <wp:positionV relativeFrom="paragraph">
                  <wp:posOffset>697230</wp:posOffset>
                </wp:positionV>
                <wp:extent cx="504190" cy="252095"/>
                <wp:effectExtent l="12065" t="6350" r="17145" b="27305"/>
                <wp:wrapNone/>
                <wp:docPr id="9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B1F386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AC0735">
                              <w:rPr>
                                <w:rFonts w:ascii="Titillium-Thin" w:hAnsi="Titillium-Thin" w:cs="Titillium-Thin"/>
                                <w:color w:val="000000"/>
                              </w:rPr>
                              <w:t>Teb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BE07" id="Text Box 71" o:spid="_x0000_s1092" type="#_x0000_t202" style="position:absolute;margin-left:230.1pt;margin-top:54.9pt;width:39.7pt;height:19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EB1F386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 w:rsidRPr="00AC0735">
                        <w:rPr>
                          <w:rFonts w:ascii="Titillium-Thin" w:hAnsi="Titillium-Thin" w:cs="Titillium-Thin"/>
                          <w:color w:val="000000"/>
                        </w:rPr>
                        <w:t>Teb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465300" wp14:editId="57EB0230">
                <wp:simplePos x="0" y="0"/>
                <wp:positionH relativeFrom="column">
                  <wp:posOffset>-27305</wp:posOffset>
                </wp:positionH>
                <wp:positionV relativeFrom="paragraph">
                  <wp:posOffset>387985</wp:posOffset>
                </wp:positionV>
                <wp:extent cx="504190" cy="252095"/>
                <wp:effectExtent l="15240" t="11430" r="13970" b="22225"/>
                <wp:wrapNone/>
                <wp:docPr id="9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AF28165" w14:textId="77777777" w:rsidR="005C1EEB" w:rsidRPr="00702100" w:rsidRDefault="005C1EEB" w:rsidP="005C1EE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Titillium-ThinItalic" w:hAnsi="Titillium-ThinItalic" w:cs="Titillium-ThinItalic"/>
                                <w:iCs/>
                                <w:color w:val="000000"/>
                              </w:rPr>
                              <w:t>Mek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5300" id="Text Box 69" o:spid="_x0000_s1093" type="#_x0000_t202" style="position:absolute;margin-left:-2.15pt;margin-top:30.55pt;width:39.7pt;height:19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" fillcolor="white [3201]" strokecolor="#b2a1c7 [1943]" strokeweight="1pt">
                <v:fill color2="#ccc0d9 [1303]" focus="100%" type="gradient"/>
                <v:shadow on="t" color="#3f3151 [1607]" opacity=".5" offset="1pt"/>
                <v:textbox inset="1.5mm,,1.5mm">
                  <w:txbxContent>
                    <w:p w14:paraId="1AF28165" w14:textId="77777777" w:rsidR="005C1EEB" w:rsidRPr="00702100" w:rsidRDefault="005C1EEB" w:rsidP="005C1EEB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rFonts w:ascii="Titillium-ThinItalic" w:hAnsi="Titillium-ThinItalic" w:cs="Titillium-ThinItalic"/>
                          <w:iCs/>
                          <w:color w:val="000000"/>
                        </w:rPr>
                        <w:t>Mek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>O</w:t>
      </w:r>
    </w:p>
    <w:p w14:paraId="2175B374" w14:textId="77777777" w:rsidR="005C1EEB" w:rsidRDefault="005C1EEB" w:rsidP="005C1EEB"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6DBFC772" wp14:editId="0C7B2CC9">
                <wp:simplePos x="0" y="0"/>
                <wp:positionH relativeFrom="column">
                  <wp:posOffset>-459848</wp:posOffset>
                </wp:positionH>
                <wp:positionV relativeFrom="paragraph">
                  <wp:posOffset>-451222</wp:posOffset>
                </wp:positionV>
                <wp:extent cx="6840220" cy="2139039"/>
                <wp:effectExtent l="19050" t="19050" r="36830" b="52070"/>
                <wp:wrapNone/>
                <wp:docPr id="9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39039"/>
                          <a:chOff x="748" y="1917"/>
                          <a:chExt cx="10772" cy="2826"/>
                        </a:xfrm>
                      </wpg:grpSpPr>
                      <wps:wsp>
                        <wps:cNvPr id="9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9612A39" w14:textId="77777777" w:rsidR="005C1EEB" w:rsidRDefault="005C1EEB" w:rsidP="005C1EEB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  <w:p w14:paraId="437FF40A" w14:textId="77777777" w:rsidR="00746D64" w:rsidRPr="00152560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sarhoşluk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 bağımlılık, 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tehlikeye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,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 helal, kul hakkı,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haram, mekruh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 w14:paraId="1EC20F02" w14:textId="77777777" w:rsidR="00746D64" w:rsidRPr="00152560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1.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İnsanı sahip 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olduğu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haklardan mahrum bırakan, haklarının kullanımını engelleyen ve haksız 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kazanc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̧ elde edilen her 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türlu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̈ 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davranıs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̧ ……………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kul hakkı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……………… kapsamındadır.</w:t>
                              </w:r>
                            </w:p>
                            <w:p w14:paraId="15C67E5F" w14:textId="77777777" w:rsidR="00746D64" w:rsidRPr="00152560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2.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Dinen sorumluluk çağına ulaşmış olan herkese, Allah’ın (c.c.) yapılmasını kesin olarak yasakladığı söz ve davranışlar……………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haram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proofErr w:type="spell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dır</w:t>
                              </w:r>
                              <w:proofErr w:type="spell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7AEAB04A" w14:textId="77777777" w:rsidR="00746D64" w:rsidRPr="00152560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3.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……………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bağımlılık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……………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…….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, bir varlığa ya da nesneye karşı duyulan bağlılığın tutku ve tutsaklık durumuna gelmesidir.</w:t>
                              </w:r>
                            </w:p>
                            <w:p w14:paraId="187A066A" w14:textId="77777777" w:rsidR="00746D64" w:rsidRPr="00152560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4.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Dinî bakımdan kullanılmasına, yapılmasına, söylenmesine, yenilip içilmesine izin verilen şeylere ………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color w:val="FF0000"/>
                                  <w:sz w:val="18"/>
                                  <w:szCs w:val="18"/>
                                </w:rPr>
                                <w:t xml:space="preserve">helal 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………… denir.</w:t>
                              </w:r>
                            </w:p>
                            <w:p w14:paraId="1C54C9FB" w14:textId="77777777" w:rsidR="00746D64" w:rsidRPr="005C1BE9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5.</w:t>
                              </w:r>
                              <w:r w:rsidRPr="00152560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“</w:t>
                              </w:r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..................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sarhoşluk</w:t>
                              </w:r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.........................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veren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 her şey içkidir ve haramdır.” </w:t>
                              </w:r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Buhârî, </w:t>
                              </w:r>
                              <w:proofErr w:type="spellStart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Eşribe</w:t>
                              </w:r>
                              <w:proofErr w:type="spellEnd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, 4; Müslim, </w:t>
                              </w:r>
                              <w:proofErr w:type="spellStart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Eşribe</w:t>
                              </w:r>
                              <w:proofErr w:type="spellEnd"/>
                              <w:r w:rsidRPr="005C1BE9">
                                <w:rPr>
                                  <w:rFonts w:ascii="Arial" w:hAnsi="Arial" w:cs="Arial"/>
                                  <w:bCs/>
                                  <w:i/>
                                  <w:iCs/>
                                  <w:sz w:val="18"/>
                                  <w:szCs w:val="18"/>
                                </w:rPr>
                                <w:t>, 7.</w:t>
                              </w:r>
                            </w:p>
                            <w:p w14:paraId="7BD561DF" w14:textId="77777777" w:rsidR="00746D64" w:rsidRPr="00152560" w:rsidRDefault="00746D64" w:rsidP="00746D64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“…Kendi ellerinizle kendinizi </w:t>
                              </w:r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.......................</w:t>
                              </w:r>
                              <w:r w:rsidRPr="00152560"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tehlikeye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.................... </w:t>
                              </w:r>
                              <w:proofErr w:type="gramStart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atmayın</w:t>
                              </w:r>
                              <w:proofErr w:type="gramEnd"/>
                              <w:r w:rsidRPr="00152560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. Yaptığınızı güzel yapın; Allah güzel yapanları sever.” </w:t>
                              </w:r>
                              <w:r w:rsidRPr="00152560">
                                <w:rPr>
                                  <w:rFonts w:ascii="Arial" w:hAnsi="Arial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  <w:t>Bakara suresi, 195. ayet.</w:t>
                              </w:r>
                            </w:p>
                            <w:p w14:paraId="437080BC" w14:textId="77777777" w:rsidR="005C1EEB" w:rsidRDefault="005C1EEB" w:rsidP="005C1EEB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ascii="ElektraTextPro" w:hAnsi="ElektraTextPro" w:cs="ElektraTextPro"/>
                                  <w:sz w:val="20"/>
                                  <w:szCs w:val="20"/>
                                </w:rPr>
                              </w:pPr>
                            </w:p>
                            <w:p w14:paraId="4E078623" w14:textId="77777777" w:rsidR="005C1EEB" w:rsidRPr="002E75C7" w:rsidRDefault="005C1EEB" w:rsidP="005C1EEB">
                              <w:pPr>
                                <w:spacing w:after="0"/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5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AE1B55A" w14:textId="77777777" w:rsidR="005C1EEB" w:rsidRPr="00CB6C62" w:rsidRDefault="005C1EEB" w:rsidP="005C1EE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>Aşağıdaki metinde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FC772" id="Group 41" o:spid="_x0000_s1094" style="position:absolute;margin-left:-36.2pt;margin-top:-35.55pt;width:538.6pt;height:168.45pt;z-index:251776000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">
                <v:shape id="Text Box 42" o:spid="_x0000_s1095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09612A39" w14:textId="77777777" w:rsidR="005C1EEB" w:rsidRDefault="005C1EEB" w:rsidP="005C1EEB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  <w:p w14:paraId="437FF40A" w14:textId="77777777" w:rsidR="00746D64" w:rsidRPr="00152560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(</w:t>
                        </w:r>
                        <w:r w:rsidRPr="00152560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sarhoşluk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,</w:t>
                        </w:r>
                        <w:r w:rsidRPr="0015256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bağımlılık, </w:t>
                        </w:r>
                        <w:r w:rsidRPr="00152560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tehlikeye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,</w:t>
                        </w:r>
                        <w:r w:rsidRPr="0015256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 xml:space="preserve"> helal, kul hakkı,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haram, mekruh</w:t>
                        </w:r>
                        <w:r w:rsidRPr="00152560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18"/>
                            <w:szCs w:val="18"/>
                          </w:rPr>
                          <w:t>)</w:t>
                        </w:r>
                      </w:p>
                      <w:p w14:paraId="1EC20F02" w14:textId="77777777" w:rsidR="00746D64" w:rsidRPr="00152560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1.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İnsanı sahip 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olduğu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haklardan mahrum bırakan, haklarının kullanımını engelleyen ve haksız 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kazanc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̧ elde edilen her 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türlu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̈ 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davranıs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̧ …………… </w:t>
                        </w:r>
                        <w:r w:rsidRPr="00152560">
                          <w:rPr>
                            <w:rFonts w:ascii="Arial" w:hAnsi="Arial" w:cs="Arial"/>
                            <w:bCs/>
                            <w:color w:val="FF0000"/>
                            <w:sz w:val="18"/>
                            <w:szCs w:val="18"/>
                          </w:rPr>
                          <w:t xml:space="preserve">kul hakkı 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……………… kapsamındadır.</w:t>
                        </w:r>
                      </w:p>
                      <w:p w14:paraId="15C67E5F" w14:textId="77777777" w:rsidR="00746D64" w:rsidRPr="00152560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2.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Dinen sorumluluk çağına ulaşmış olan herkese, Allah’ın (c.c.) yapılmasını kesin olarak yasakladığı söz ve davranışlar…………… </w:t>
                        </w:r>
                        <w:r w:rsidRPr="00152560">
                          <w:rPr>
                            <w:rFonts w:ascii="Arial" w:hAnsi="Arial" w:cs="Arial"/>
                            <w:bCs/>
                            <w:color w:val="FF0000"/>
                            <w:sz w:val="18"/>
                            <w:szCs w:val="18"/>
                          </w:rPr>
                          <w:t xml:space="preserve">haram 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.</w:t>
                        </w:r>
                        <w:proofErr w:type="spell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dır</w:t>
                        </w:r>
                        <w:proofErr w:type="spell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.</w:t>
                        </w:r>
                      </w:p>
                      <w:p w14:paraId="7AEAB04A" w14:textId="77777777" w:rsidR="00746D64" w:rsidRPr="00152560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3.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…………… </w:t>
                        </w:r>
                        <w:r w:rsidRPr="00152560">
                          <w:rPr>
                            <w:rFonts w:ascii="Arial" w:hAnsi="Arial" w:cs="Arial"/>
                            <w:bCs/>
                            <w:color w:val="FF0000"/>
                            <w:sz w:val="18"/>
                            <w:szCs w:val="18"/>
                          </w:rPr>
                          <w:t xml:space="preserve">bağımlılık 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……………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…….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, bir varlığa ya da nesneye karşı duyulan bağlılığın tutku ve tutsaklık durumuna gelmesidir.</w:t>
                        </w:r>
                      </w:p>
                      <w:p w14:paraId="187A066A" w14:textId="77777777" w:rsidR="00746D64" w:rsidRPr="00152560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4.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Dinî bakımdan kullanılmasına, yapılmasına, söylenmesine, yenilip içilmesine izin verilen şeylere ……… </w:t>
                        </w:r>
                        <w:r w:rsidRPr="00152560">
                          <w:rPr>
                            <w:rFonts w:ascii="Arial" w:hAnsi="Arial" w:cs="Arial"/>
                            <w:bCs/>
                            <w:color w:val="FF0000"/>
                            <w:sz w:val="18"/>
                            <w:szCs w:val="18"/>
                          </w:rPr>
                          <w:t xml:space="preserve">helal 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………… denir.</w:t>
                        </w:r>
                      </w:p>
                      <w:p w14:paraId="1C54C9FB" w14:textId="77777777" w:rsidR="00746D64" w:rsidRPr="005C1BE9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5.</w:t>
                        </w:r>
                        <w:r w:rsidRPr="00152560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“</w:t>
                        </w:r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..................</w:t>
                        </w:r>
                        <w:r w:rsidRPr="00152560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sarhoşluk</w:t>
                        </w:r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......................... 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veren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 her şey içkidir ve haramdır.” </w:t>
                        </w:r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Buhârî, </w:t>
                        </w:r>
                        <w:proofErr w:type="spellStart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>Eşribe</w:t>
                        </w:r>
                        <w:proofErr w:type="spellEnd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 xml:space="preserve">, 4; Müslim, </w:t>
                        </w:r>
                        <w:proofErr w:type="spellStart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>Eşribe</w:t>
                        </w:r>
                        <w:proofErr w:type="spellEnd"/>
                        <w:r w:rsidRPr="005C1BE9">
                          <w:rPr>
                            <w:rFonts w:ascii="Arial" w:hAnsi="Arial" w:cs="Arial"/>
                            <w:bCs/>
                            <w:i/>
                            <w:iCs/>
                            <w:sz w:val="18"/>
                            <w:szCs w:val="18"/>
                          </w:rPr>
                          <w:t>, 7.</w:t>
                        </w:r>
                      </w:p>
                      <w:p w14:paraId="7BD561DF" w14:textId="77777777" w:rsidR="00746D64" w:rsidRPr="00152560" w:rsidRDefault="00746D64" w:rsidP="00746D64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6. “…Kendi ellerinizle kendinizi </w:t>
                        </w:r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.......................</w:t>
                        </w:r>
                        <w:r w:rsidRPr="00152560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/>
                            <w:color w:val="FF0000"/>
                            <w:sz w:val="18"/>
                            <w:szCs w:val="18"/>
                          </w:rPr>
                          <w:t>tehlikeye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.................... </w:t>
                        </w:r>
                        <w:proofErr w:type="gramStart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atmayın</w:t>
                        </w:r>
                        <w:proofErr w:type="gramEnd"/>
                        <w:r w:rsidRPr="00152560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 xml:space="preserve">. Yaptığınızı güzel yapın; Allah güzel yapanları sever.” </w:t>
                        </w:r>
                        <w:r w:rsidRPr="00152560">
                          <w:rPr>
                            <w:rFonts w:ascii="Arial" w:hAnsi="Arial" w:cs="Arial"/>
                            <w:i/>
                            <w:iCs/>
                            <w:sz w:val="18"/>
                            <w:szCs w:val="18"/>
                          </w:rPr>
                          <w:t>Bakara suresi, 195. ayet.</w:t>
                        </w:r>
                      </w:p>
                      <w:p w14:paraId="437080BC" w14:textId="77777777" w:rsidR="005C1EEB" w:rsidRDefault="005C1EEB" w:rsidP="005C1EEB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ascii="ElektraTextPro" w:hAnsi="ElektraTextPro" w:cs="ElektraTextPro"/>
                            <w:sz w:val="20"/>
                            <w:szCs w:val="20"/>
                          </w:rPr>
                        </w:pPr>
                      </w:p>
                      <w:p w14:paraId="4E078623" w14:textId="77777777" w:rsidR="005C1EEB" w:rsidRPr="002E75C7" w:rsidRDefault="005C1EEB" w:rsidP="005C1EEB">
                        <w:pPr>
                          <w:spacing w:after="0"/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96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6AE1B55A" w14:textId="77777777" w:rsidR="005C1EEB" w:rsidRPr="00CB6C62" w:rsidRDefault="005C1EEB" w:rsidP="005C1EE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>Aşağıdaki metinde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EDB87" wp14:editId="1A3883D1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9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50E645" w14:textId="77777777" w:rsidR="005C1EEB" w:rsidRPr="00CB6C62" w:rsidRDefault="005C1EEB" w:rsidP="005C1E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EDB87" id="Rectangle 45" o:spid="_x0000_s1097" style="position:absolute;margin-left:450.7pt;margin-top:-37.05pt;width:51.9pt;height:22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7950E645" w14:textId="77777777" w:rsidR="005C1EEB" w:rsidRPr="00CB6C62" w:rsidRDefault="005C1EEB" w:rsidP="005C1E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259E21" wp14:editId="0F300A1E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9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BD719B" w14:textId="77777777" w:rsidR="005C1EEB" w:rsidRPr="00F72C2D" w:rsidRDefault="005C1EEB" w:rsidP="005C1E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59E21" id="Rectangle 44" o:spid="_x0000_s1098" style="position:absolute;margin-left:-37pt;margin-top:-38.45pt;width:51.9pt;height:2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BBD719B" w14:textId="77777777" w:rsidR="005C1EEB" w:rsidRPr="00F72C2D" w:rsidRDefault="005C1EEB" w:rsidP="005C1E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3B723425" w14:textId="77777777" w:rsidR="005C1EEB" w:rsidRDefault="005C1EEB" w:rsidP="005C1EEB"/>
    <w:p w14:paraId="27474277" w14:textId="77777777" w:rsidR="005C1EEB" w:rsidRDefault="005C1EEB" w:rsidP="005C1EEB"/>
    <w:p w14:paraId="73CD8C98" w14:textId="77777777" w:rsidR="005C1EEB" w:rsidRDefault="005C1EEB" w:rsidP="005C1EEB"/>
    <w:p w14:paraId="2F979A5B" w14:textId="77777777" w:rsidR="005C1EEB" w:rsidRDefault="005C1EEB" w:rsidP="005C1EEB"/>
    <w:p w14:paraId="660967B4" w14:textId="77777777" w:rsidR="005C1EEB" w:rsidRDefault="005C1EEB" w:rsidP="005C1EEB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00E83B" wp14:editId="5AD9F646">
                <wp:simplePos x="0" y="0"/>
                <wp:positionH relativeFrom="column">
                  <wp:posOffset>5776595</wp:posOffset>
                </wp:positionH>
                <wp:positionV relativeFrom="paragraph">
                  <wp:posOffset>154305</wp:posOffset>
                </wp:positionV>
                <wp:extent cx="539750" cy="288290"/>
                <wp:effectExtent l="18415" t="12700" r="13335" b="13335"/>
                <wp:wrapNone/>
                <wp:docPr id="98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B162AE" w14:textId="77777777" w:rsidR="005C1EEB" w:rsidRPr="0001096A" w:rsidRDefault="005C1EEB" w:rsidP="005C1E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</w:pPr>
                            <w:r w:rsidRPr="0001096A">
                              <w:rPr>
                                <w:rFonts w:cstheme="minorHAnsi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5X6= 30 PUAN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0E83B" id="AutoShape 64" o:spid="_x0000_s1099" style="position:absolute;margin-left:454.85pt;margin-top:12.15pt;width:42.5pt;height:22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" fillcolor="#eaf1dd [662]" strokecolor="#9bbb59 [3206]" strokeweight="1.5pt">
                <v:shadow color="#868686"/>
                <v:textbox inset=".5mm,0,.5mm,0">
                  <w:txbxContent>
                    <w:p w14:paraId="2AB162AE" w14:textId="77777777" w:rsidR="005C1EEB" w:rsidRPr="0001096A" w:rsidRDefault="005C1EEB" w:rsidP="005C1EEB">
                      <w:pPr>
                        <w:jc w:val="center"/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</w:pPr>
                      <w:r w:rsidRPr="0001096A">
                        <w:rPr>
                          <w:rFonts w:cstheme="minorHAnsi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5X6= 30 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6C9C946" wp14:editId="363B6736">
                <wp:simplePos x="0" y="0"/>
                <wp:positionH relativeFrom="column">
                  <wp:posOffset>-412750</wp:posOffset>
                </wp:positionH>
                <wp:positionV relativeFrom="paragraph">
                  <wp:posOffset>154305</wp:posOffset>
                </wp:positionV>
                <wp:extent cx="6696075" cy="288290"/>
                <wp:effectExtent l="10795" t="12700" r="17780" b="13335"/>
                <wp:wrapNone/>
                <wp:docPr id="9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607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68763F" w14:textId="77777777" w:rsidR="005C1EEB" w:rsidRPr="00CB6C62" w:rsidRDefault="005C1EEB" w:rsidP="005C1EEB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Aşağıda verilen çoktan seçmeli soruları soru üzerine cevaplayalım.</w:t>
                            </w: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9C946" id="Rectangle 62" o:spid="_x0000_s1100" style="position:absolute;margin-left:-32.5pt;margin-top:12.15pt;width:527.25pt;height:2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" fillcolor="#eaf1dd [662]" strokecolor="#f79646 [3209]" strokeweight="1.5pt">
                <v:shadow color="#868686"/>
                <v:textbox inset="15.5mm">
                  <w:txbxContent>
                    <w:p w14:paraId="5768763F" w14:textId="77777777" w:rsidR="005C1EEB" w:rsidRPr="00CB6C62" w:rsidRDefault="005C1EEB" w:rsidP="005C1EEB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Aşağıda verilen çoktan seçmeli soruları soru üzerine cevaplayalım.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F341EF" wp14:editId="523533F5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575945" cy="288290"/>
                <wp:effectExtent l="12700" t="12700" r="11430" b="13335"/>
                <wp:wrapNone/>
                <wp:docPr id="100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4E4BFB" w14:textId="77777777" w:rsidR="005C1EEB" w:rsidRPr="00F72C2D" w:rsidRDefault="005C1EEB" w:rsidP="005C1EEB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6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341EF" id="AutoShape 63" o:spid="_x0000_s1101" style="position:absolute;margin-left:-36.1pt;margin-top:12.15pt;width:45.35pt;height:2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" fillcolor="#eaf1dd [662]" strokecolor="#9bbb59 [3206]" strokeweight="1.5pt">
                <v:shadow color="#868686"/>
                <v:textbox inset=",0,,0">
                  <w:txbxContent>
                    <w:p w14:paraId="0F4E4BFB" w14:textId="77777777" w:rsidR="005C1EEB" w:rsidRPr="00F72C2D" w:rsidRDefault="005C1EEB" w:rsidP="005C1EEB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6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DC4BA5" w14:textId="77777777" w:rsidR="005C1EEB" w:rsidRDefault="005C1EEB" w:rsidP="005C1EEB"/>
    <w:p w14:paraId="4B4EB7F5" w14:textId="77777777" w:rsidR="005C1EEB" w:rsidRDefault="005C1EEB" w:rsidP="005C1EEB">
      <w:pPr>
        <w:sectPr w:rsidR="005C1EEB" w:rsidSect="005C1EE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EDE2D3" w14:textId="68260629" w:rsidR="005C1EEB" w:rsidRDefault="005C1EEB" w:rsidP="00741261">
      <w:pPr>
        <w:pStyle w:val="SORUMETN"/>
      </w:pPr>
      <w:r w:rsidRPr="00746D64">
        <w:t>Aşağıdaki seçeneklerden hangisi kul hak-kının ihlalini anlatan bir örnektir</w:t>
      </w:r>
      <w:r>
        <w:t>?</w:t>
      </w:r>
    </w:p>
    <w:p w14:paraId="4C237F62" w14:textId="77777777" w:rsidR="005C1EEB" w:rsidRDefault="005C1EEB" w:rsidP="005C1EEB">
      <w:pPr>
        <w:pStyle w:val="AIKLAMA"/>
      </w:pPr>
      <w:r>
        <w:t xml:space="preserve">A) Trafik kurallarına uymak </w:t>
      </w:r>
    </w:p>
    <w:p w14:paraId="08DABE6D" w14:textId="77777777" w:rsidR="005C1EEB" w:rsidRDefault="005C1EEB" w:rsidP="005C1EEB">
      <w:pPr>
        <w:pStyle w:val="AIKLAMA"/>
      </w:pPr>
      <w:r>
        <w:t>B) Hak ve özgürlükleri bilmek</w:t>
      </w:r>
    </w:p>
    <w:p w14:paraId="4AC81DAF" w14:textId="77777777" w:rsidR="005C1EEB" w:rsidRDefault="005C1EEB" w:rsidP="005C1EEB">
      <w:pPr>
        <w:pStyle w:val="AIKLAMA"/>
      </w:pPr>
      <w:r>
        <w:t xml:space="preserve">C) </w:t>
      </w:r>
      <w:r w:rsidRPr="00741261">
        <w:rPr>
          <w:color w:val="FF0000"/>
        </w:rPr>
        <w:t xml:space="preserve">Zararlı alışkanlıkları sürdürmek </w:t>
      </w:r>
    </w:p>
    <w:p w14:paraId="7A27A45A" w14:textId="14C94FF9" w:rsidR="005C1EEB" w:rsidRDefault="005C1EEB" w:rsidP="005C1EEB">
      <w:pPr>
        <w:pStyle w:val="AIKLAMA"/>
      </w:pPr>
      <w:r>
        <w:t>D) Sorumlulukları yerine getirmek</w:t>
      </w:r>
    </w:p>
    <w:p w14:paraId="0A0DD0F0" w14:textId="4F15339F" w:rsidR="00F335F6" w:rsidRDefault="00F335F6" w:rsidP="00F335F6">
      <w:pPr>
        <w:pStyle w:val="SORUMETN"/>
        <w:numPr>
          <w:ilvl w:val="0"/>
          <w:numId w:val="0"/>
        </w:numPr>
        <w:ind w:left="284"/>
      </w:pPr>
    </w:p>
    <w:p w14:paraId="7B6A2995" w14:textId="77777777" w:rsidR="00F335F6" w:rsidRPr="00F335F6" w:rsidRDefault="00F335F6" w:rsidP="00F335F6">
      <w:pPr>
        <w:pStyle w:val="SEENEKLER"/>
      </w:pPr>
    </w:p>
    <w:p w14:paraId="5DD91278" w14:textId="77777777" w:rsidR="005C1EEB" w:rsidRDefault="005C1EEB" w:rsidP="005C1EEB">
      <w:pPr>
        <w:pStyle w:val="SEENEKLER"/>
      </w:pPr>
    </w:p>
    <w:p w14:paraId="6BA67682" w14:textId="47BA3BE0" w:rsidR="005C1EEB" w:rsidRPr="00741261" w:rsidRDefault="005C1EEB" w:rsidP="00741261">
      <w:pPr>
        <w:pStyle w:val="SORUMETN"/>
      </w:pPr>
      <w:r w:rsidRPr="00741261">
        <w:t xml:space="preserve">Aşağıdaki seçeneklerden hangisi Hz. </w:t>
      </w:r>
      <w:proofErr w:type="spellStart"/>
      <w:r w:rsidRPr="00741261">
        <w:t>Yah-ya’yı</w:t>
      </w:r>
      <w:proofErr w:type="spellEnd"/>
      <w:r w:rsidRPr="00741261">
        <w:t xml:space="preserve"> (</w:t>
      </w:r>
      <w:proofErr w:type="spellStart"/>
      <w:r w:rsidRPr="00741261">
        <w:t>a.s</w:t>
      </w:r>
      <w:proofErr w:type="spellEnd"/>
      <w:r w:rsidRPr="00741261">
        <w:t>.) anlatmak için kullanılamaz?</w:t>
      </w:r>
    </w:p>
    <w:p w14:paraId="6C1D4F29" w14:textId="77777777" w:rsidR="005C1EEB" w:rsidRDefault="005C1EEB" w:rsidP="005C1EEB">
      <w:pPr>
        <w:pStyle w:val="AIKLAMA"/>
      </w:pPr>
      <w:r>
        <w:t>A) Salih peygamberlerdendi.</w:t>
      </w:r>
    </w:p>
    <w:p w14:paraId="3B72D480" w14:textId="77777777" w:rsidR="005C1EEB" w:rsidRDefault="005C1EEB" w:rsidP="005C1EEB">
      <w:pPr>
        <w:pStyle w:val="AIKLAMA"/>
      </w:pPr>
      <w:r>
        <w:t>B) Kendisine ilim ve hikmet verildi.</w:t>
      </w:r>
    </w:p>
    <w:p w14:paraId="3F4F0F09" w14:textId="77777777" w:rsidR="005C1EEB" w:rsidRDefault="005C1EEB" w:rsidP="005C1EEB">
      <w:pPr>
        <w:pStyle w:val="AIKLAMA"/>
      </w:pPr>
      <w:r>
        <w:t>C) Anne-babasına itaat ederdi.</w:t>
      </w:r>
    </w:p>
    <w:p w14:paraId="4EBB15DC" w14:textId="37BFAB18" w:rsidR="00F335F6" w:rsidRDefault="005C1EEB" w:rsidP="00F335F6">
      <w:pPr>
        <w:pStyle w:val="AIKLAMA"/>
      </w:pPr>
      <w:r>
        <w:t xml:space="preserve">D) </w:t>
      </w:r>
      <w:r w:rsidRPr="00741261">
        <w:rPr>
          <w:color w:val="FF0000"/>
        </w:rPr>
        <w:t>Hz. İsa’dan (</w:t>
      </w:r>
      <w:proofErr w:type="spellStart"/>
      <w:r w:rsidRPr="00741261">
        <w:rPr>
          <w:color w:val="FF0000"/>
        </w:rPr>
        <w:t>a.s</w:t>
      </w:r>
      <w:proofErr w:type="spellEnd"/>
      <w:r w:rsidRPr="00741261">
        <w:rPr>
          <w:color w:val="FF0000"/>
        </w:rPr>
        <w:t>.) sonra gönderilmişti</w:t>
      </w:r>
      <w:r>
        <w:t>.</w:t>
      </w:r>
    </w:p>
    <w:p w14:paraId="4F137C94" w14:textId="399F10D5" w:rsidR="00F335F6" w:rsidRDefault="00F335F6" w:rsidP="00F335F6">
      <w:pPr>
        <w:pStyle w:val="SORUMETN"/>
        <w:numPr>
          <w:ilvl w:val="0"/>
          <w:numId w:val="0"/>
        </w:numPr>
        <w:ind w:left="284"/>
      </w:pPr>
    </w:p>
    <w:p w14:paraId="265597C4" w14:textId="32CA3CA1" w:rsidR="00F335F6" w:rsidRDefault="00F335F6" w:rsidP="00F335F6">
      <w:pPr>
        <w:pStyle w:val="SEENEKLER"/>
      </w:pPr>
    </w:p>
    <w:p w14:paraId="1384BDF0" w14:textId="667764AC" w:rsidR="00F335F6" w:rsidRDefault="00F335F6" w:rsidP="00F335F6">
      <w:pPr>
        <w:pStyle w:val="SEENEKLER"/>
      </w:pPr>
    </w:p>
    <w:p w14:paraId="0D5DF513" w14:textId="77777777" w:rsidR="00F335F6" w:rsidRPr="00F335F6" w:rsidRDefault="00F335F6" w:rsidP="00F335F6">
      <w:pPr>
        <w:pStyle w:val="SEENEKLER"/>
      </w:pPr>
    </w:p>
    <w:p w14:paraId="0ACCB89A" w14:textId="55E47093" w:rsidR="005C1EEB" w:rsidRPr="005C1EEB" w:rsidRDefault="00741261" w:rsidP="00F335F6">
      <w:pPr>
        <w:pStyle w:val="SORUMETN"/>
      </w:pPr>
      <w:r w:rsidRPr="00741261">
        <w:t xml:space="preserve"> </w:t>
      </w:r>
      <w:r w:rsidR="005C1EEB" w:rsidRPr="00741261">
        <w:t>I. Medine’de indirilmiştir</w:t>
      </w:r>
      <w:r w:rsidR="005C1EEB" w:rsidRPr="005C1EEB">
        <w:t>.</w:t>
      </w:r>
    </w:p>
    <w:p w14:paraId="6AD2AC02" w14:textId="77777777" w:rsidR="005C1EEB" w:rsidRDefault="005C1EEB" w:rsidP="005C1EEB">
      <w:pPr>
        <w:pStyle w:val="AIKMETN"/>
      </w:pPr>
      <w:r>
        <w:t>II. 5 ayetten oluşur.</w:t>
      </w:r>
    </w:p>
    <w:p w14:paraId="2F1DAE2E" w14:textId="77777777" w:rsidR="005C1EEB" w:rsidRDefault="005C1EEB" w:rsidP="005C1EEB">
      <w:pPr>
        <w:pStyle w:val="AIKMETN"/>
      </w:pPr>
      <w:r>
        <w:t>III. “</w:t>
      </w:r>
      <w:proofErr w:type="spellStart"/>
      <w:r>
        <w:t>Mesed</w:t>
      </w:r>
      <w:proofErr w:type="spellEnd"/>
      <w:r>
        <w:t xml:space="preserve"> suresi” de denir.</w:t>
      </w:r>
    </w:p>
    <w:p w14:paraId="20AFF274" w14:textId="77777777" w:rsidR="005C1EEB" w:rsidRDefault="005C1EEB" w:rsidP="005C1EEB">
      <w:pPr>
        <w:pStyle w:val="AIKMETN"/>
      </w:pPr>
      <w:r>
        <w:t>IV. Kur’an’ın 112. suresidir.</w:t>
      </w:r>
    </w:p>
    <w:p w14:paraId="18F51A85" w14:textId="77777777" w:rsidR="005C1EEB" w:rsidRDefault="005C1EEB" w:rsidP="005C1EEB">
      <w:pPr>
        <w:pStyle w:val="BOLDMETN"/>
      </w:pPr>
      <w:r>
        <w:t>Tebbet suresi ile ilgili yukarıdaki yargılardan hangileri doğrudur?</w:t>
      </w:r>
    </w:p>
    <w:p w14:paraId="0E0713A5" w14:textId="77777777" w:rsidR="005C1EEB" w:rsidRDefault="005C1EEB" w:rsidP="005C1EEB">
      <w:pPr>
        <w:pStyle w:val="AIKLAMA"/>
      </w:pPr>
      <w:r>
        <w:t xml:space="preserve">A) I ve II </w:t>
      </w:r>
      <w:r>
        <w:tab/>
        <w:t xml:space="preserve">B) I ve III </w:t>
      </w:r>
      <w:r>
        <w:tab/>
      </w:r>
    </w:p>
    <w:p w14:paraId="408964AD" w14:textId="3CAC129E" w:rsidR="005C1EEB" w:rsidRDefault="005C1EEB" w:rsidP="005C1EEB">
      <w:pPr>
        <w:pStyle w:val="AIKLAMA"/>
        <w:rPr>
          <w:color w:val="FF0000"/>
        </w:rPr>
      </w:pPr>
      <w:r>
        <w:t xml:space="preserve">C) I, II, III, IV </w:t>
      </w:r>
      <w:r>
        <w:tab/>
        <w:t>D</w:t>
      </w:r>
      <w:r w:rsidRPr="00741261">
        <w:rPr>
          <w:color w:val="FF0000"/>
        </w:rPr>
        <w:t>) II ve III</w:t>
      </w:r>
    </w:p>
    <w:p w14:paraId="30531E20" w14:textId="75D11CBD" w:rsidR="00F335F6" w:rsidRDefault="00F335F6" w:rsidP="00F335F6">
      <w:pPr>
        <w:pStyle w:val="SORUMETN"/>
        <w:numPr>
          <w:ilvl w:val="0"/>
          <w:numId w:val="0"/>
        </w:numPr>
        <w:ind w:left="284"/>
      </w:pPr>
    </w:p>
    <w:p w14:paraId="72487FD5" w14:textId="625D1446" w:rsidR="00F335F6" w:rsidRDefault="00F335F6" w:rsidP="00F335F6">
      <w:pPr>
        <w:pStyle w:val="SEENEKLER"/>
      </w:pPr>
    </w:p>
    <w:p w14:paraId="27DFB20C" w14:textId="4BBE506C" w:rsidR="00F335F6" w:rsidRDefault="00F335F6" w:rsidP="00F335F6">
      <w:pPr>
        <w:pStyle w:val="SEENEKLER"/>
      </w:pPr>
    </w:p>
    <w:p w14:paraId="5F2025CF" w14:textId="6F576996" w:rsidR="00F335F6" w:rsidRDefault="00F335F6" w:rsidP="00F335F6">
      <w:pPr>
        <w:pStyle w:val="SEENEKLER"/>
      </w:pPr>
    </w:p>
    <w:p w14:paraId="077A9535" w14:textId="04BAD385" w:rsidR="00F335F6" w:rsidRDefault="00F335F6" w:rsidP="00F335F6">
      <w:pPr>
        <w:pStyle w:val="SEENEKLER"/>
      </w:pPr>
    </w:p>
    <w:p w14:paraId="5C0DB443" w14:textId="64455CF0" w:rsidR="00F335F6" w:rsidRDefault="00F335F6" w:rsidP="00F335F6">
      <w:pPr>
        <w:pStyle w:val="SEENEKLER"/>
      </w:pPr>
    </w:p>
    <w:p w14:paraId="540B5920" w14:textId="77777777" w:rsidR="00F335F6" w:rsidRPr="00F335F6" w:rsidRDefault="00F335F6" w:rsidP="00F335F6">
      <w:pPr>
        <w:pStyle w:val="SEENEKLER"/>
      </w:pPr>
    </w:p>
    <w:p w14:paraId="3F9943F6" w14:textId="77777777" w:rsidR="00F335F6" w:rsidRPr="00F335F6" w:rsidRDefault="00F335F6" w:rsidP="00F335F6">
      <w:pPr>
        <w:pStyle w:val="SEENEKLER"/>
      </w:pPr>
    </w:p>
    <w:p w14:paraId="2C7F364C" w14:textId="5F13D289" w:rsidR="005C1EEB" w:rsidRPr="00741261" w:rsidRDefault="005C1EEB" w:rsidP="00741261">
      <w:pPr>
        <w:pStyle w:val="SORUMETN"/>
      </w:pPr>
      <w:r w:rsidRPr="00741261">
        <w:t xml:space="preserve">I. </w:t>
      </w:r>
      <w:proofErr w:type="spellStart"/>
      <w:r w:rsidRPr="00741261">
        <w:t>Arkadas</w:t>
      </w:r>
      <w:proofErr w:type="spellEnd"/>
      <w:r w:rsidRPr="00741261">
        <w:t>̧ çevresi</w:t>
      </w:r>
    </w:p>
    <w:p w14:paraId="2752D4B5" w14:textId="77777777" w:rsidR="005C1EEB" w:rsidRDefault="005C1EEB" w:rsidP="005C1EEB">
      <w:pPr>
        <w:pStyle w:val="AIKMETN"/>
      </w:pPr>
      <w:r>
        <w:t xml:space="preserve">II. Aile içi </w:t>
      </w:r>
      <w:proofErr w:type="spellStart"/>
      <w:r>
        <w:t>iletişim</w:t>
      </w:r>
      <w:proofErr w:type="spellEnd"/>
    </w:p>
    <w:p w14:paraId="2FB6E817" w14:textId="77777777" w:rsidR="005C1EEB" w:rsidRDefault="005C1EEB" w:rsidP="005C1EEB">
      <w:pPr>
        <w:pStyle w:val="AIKMETN"/>
      </w:pPr>
      <w:r>
        <w:t>III. Kişisel özellikler</w:t>
      </w:r>
    </w:p>
    <w:p w14:paraId="16F28703" w14:textId="77777777" w:rsidR="005C1EEB" w:rsidRDefault="005C1EEB" w:rsidP="005C1EEB">
      <w:pPr>
        <w:pStyle w:val="AIKMETN"/>
      </w:pPr>
      <w:r>
        <w:t>IV. Kanunlar</w:t>
      </w:r>
    </w:p>
    <w:p w14:paraId="71322A98" w14:textId="77777777" w:rsidR="005C1EEB" w:rsidRDefault="005C1EEB" w:rsidP="005C1EEB">
      <w:pPr>
        <w:pStyle w:val="BOLDMETN"/>
        <w:ind w:left="284" w:firstLine="0"/>
      </w:pPr>
      <w:r>
        <w:t>Yukarıdakilerden hangileri kötü alışkanlıklar-dan korunmada etkilidir?</w:t>
      </w:r>
    </w:p>
    <w:p w14:paraId="2C990560" w14:textId="77777777" w:rsidR="005C1EEB" w:rsidRDefault="005C1EEB" w:rsidP="005C1EEB">
      <w:pPr>
        <w:pStyle w:val="AIKMETN"/>
      </w:pPr>
      <w:r>
        <w:t xml:space="preserve">A) I ve II </w:t>
      </w:r>
      <w:r>
        <w:tab/>
        <w:t xml:space="preserve">B) II ve III </w:t>
      </w:r>
      <w:r>
        <w:tab/>
      </w:r>
    </w:p>
    <w:p w14:paraId="640158AB" w14:textId="7ABC0C0E" w:rsidR="005C1EEB" w:rsidRDefault="005C1EEB" w:rsidP="005C1EEB">
      <w:pPr>
        <w:pStyle w:val="AIKMETN"/>
      </w:pPr>
      <w:r>
        <w:t>C</w:t>
      </w:r>
      <w:r w:rsidRPr="00741261">
        <w:rPr>
          <w:color w:val="FF0000"/>
        </w:rPr>
        <w:t xml:space="preserve">) I, II, III, IV </w:t>
      </w:r>
      <w:r>
        <w:tab/>
        <w:t>D) II ve IV</w:t>
      </w:r>
    </w:p>
    <w:p w14:paraId="5DDF05B8" w14:textId="4FEB5F1A" w:rsidR="005C1EEB" w:rsidRDefault="005C1EEB" w:rsidP="005C1EEB">
      <w:pPr>
        <w:pStyle w:val="SEENEKLER"/>
      </w:pPr>
    </w:p>
    <w:p w14:paraId="13AC3A92" w14:textId="77777777" w:rsidR="005C1EEB" w:rsidRPr="005C1EEB" w:rsidRDefault="005C1EEB" w:rsidP="005C1EEB">
      <w:pPr>
        <w:pStyle w:val="SEENEKLER"/>
      </w:pPr>
    </w:p>
    <w:p w14:paraId="6F0887A8" w14:textId="35492D72" w:rsidR="005C1EEB" w:rsidRDefault="005C1EEB" w:rsidP="00741261">
      <w:pPr>
        <w:pStyle w:val="SORUMETN"/>
        <w:numPr>
          <w:ilvl w:val="0"/>
          <w:numId w:val="0"/>
        </w:numPr>
        <w:ind w:left="113"/>
      </w:pPr>
    </w:p>
    <w:p w14:paraId="0EB61467" w14:textId="67ACCE28" w:rsidR="005C1EEB" w:rsidRPr="00741261" w:rsidRDefault="005C1EEB" w:rsidP="00741261">
      <w:pPr>
        <w:pStyle w:val="SORUMETN"/>
      </w:pPr>
      <w:r>
        <w:t xml:space="preserve"> </w:t>
      </w:r>
      <w:r w:rsidRPr="00741261">
        <w:t>Aşağıdakilerden hangisi, alkollü içecekle-</w:t>
      </w:r>
      <w:proofErr w:type="spellStart"/>
      <w:r w:rsidRPr="00741261">
        <w:t>rin</w:t>
      </w:r>
      <w:proofErr w:type="spellEnd"/>
      <w:r w:rsidRPr="00741261">
        <w:t xml:space="preserve"> yol açtığı sağlık sorunlarından biridir?</w:t>
      </w:r>
    </w:p>
    <w:p w14:paraId="7A397594" w14:textId="77777777" w:rsidR="005C1EEB" w:rsidRDefault="005C1EEB" w:rsidP="005C1EEB">
      <w:pPr>
        <w:pStyle w:val="SEENEKLER"/>
      </w:pPr>
      <w:r>
        <w:t>A) Trafik kazalarına sebep olması</w:t>
      </w:r>
    </w:p>
    <w:p w14:paraId="0960AE86" w14:textId="77777777" w:rsidR="005C1EEB" w:rsidRDefault="005C1EEB" w:rsidP="005C1EEB">
      <w:pPr>
        <w:pStyle w:val="SEENEKLER"/>
      </w:pPr>
      <w:r>
        <w:t>B) Aile içi şiddete neden olması</w:t>
      </w:r>
    </w:p>
    <w:p w14:paraId="5D13F29D" w14:textId="77777777" w:rsidR="005C1EEB" w:rsidRDefault="005C1EEB" w:rsidP="005C1EEB">
      <w:pPr>
        <w:pStyle w:val="SEENEKLER"/>
      </w:pPr>
      <w:r>
        <w:t xml:space="preserve">C) </w:t>
      </w:r>
      <w:r w:rsidRPr="00741261">
        <w:rPr>
          <w:color w:val="FF0000"/>
        </w:rPr>
        <w:t>Beyin üzerinde tahribat yapması</w:t>
      </w:r>
    </w:p>
    <w:p w14:paraId="614F6A1E" w14:textId="514FA983" w:rsidR="005C1EEB" w:rsidRDefault="005C1EEB" w:rsidP="005C1EEB">
      <w:pPr>
        <w:pStyle w:val="SEENEKLER"/>
      </w:pPr>
      <w:r>
        <w:t>D) Cinayet ve yaralamalara neden olması</w:t>
      </w:r>
    </w:p>
    <w:p w14:paraId="7826E273" w14:textId="06CA4A25" w:rsidR="005C1EEB" w:rsidRDefault="005C1EEB" w:rsidP="005C1EEB">
      <w:pPr>
        <w:pStyle w:val="SEENEKLER"/>
      </w:pPr>
    </w:p>
    <w:p w14:paraId="198B245E" w14:textId="09FEE319" w:rsidR="005C1EEB" w:rsidRDefault="005C1EEB" w:rsidP="005C1EEB">
      <w:pPr>
        <w:pStyle w:val="SEENEKLER"/>
      </w:pPr>
    </w:p>
    <w:p w14:paraId="125AEB5C" w14:textId="77777777" w:rsidR="005C1EEB" w:rsidRDefault="005C1EEB" w:rsidP="005C1EEB">
      <w:pPr>
        <w:pStyle w:val="SEENEKLER"/>
      </w:pPr>
    </w:p>
    <w:p w14:paraId="3EA6EF1E" w14:textId="318CB5D4" w:rsidR="005C1EEB" w:rsidRDefault="005C1EEB" w:rsidP="005C1EEB">
      <w:pPr>
        <w:pStyle w:val="SEENEKLER"/>
      </w:pPr>
    </w:p>
    <w:p w14:paraId="7E285942" w14:textId="6CF5319C" w:rsidR="005C1EEB" w:rsidRDefault="005C1EEB" w:rsidP="005C1EEB">
      <w:pPr>
        <w:pStyle w:val="SEENEKLER"/>
      </w:pPr>
    </w:p>
    <w:p w14:paraId="157D1899" w14:textId="77777777" w:rsidR="005C1EEB" w:rsidRDefault="005C1EEB" w:rsidP="005C1EEB">
      <w:pPr>
        <w:pStyle w:val="SEENEKLER"/>
      </w:pPr>
    </w:p>
    <w:p w14:paraId="25303328" w14:textId="2C14B5BC" w:rsidR="005C1EEB" w:rsidRDefault="005C1EEB" w:rsidP="00741261">
      <w:pPr>
        <w:pStyle w:val="SORUMETN"/>
      </w:pPr>
      <w:r>
        <w:t>Hz. Yahya (</w:t>
      </w:r>
      <w:proofErr w:type="spellStart"/>
      <w:r>
        <w:t>a.s</w:t>
      </w:r>
      <w:proofErr w:type="spellEnd"/>
      <w:r>
        <w:t>.) ile ilgili aşağıda verilen bilgilerden hangisi yanlıştır?</w:t>
      </w:r>
    </w:p>
    <w:p w14:paraId="45275687" w14:textId="77777777" w:rsidR="005C1EEB" w:rsidRDefault="005C1EEB" w:rsidP="005C1EEB">
      <w:pPr>
        <w:pStyle w:val="SEENEKLER"/>
      </w:pPr>
      <w:r>
        <w:t>A) Hz. Zekeriya’nın (</w:t>
      </w:r>
      <w:proofErr w:type="spellStart"/>
      <w:r>
        <w:t>a.s</w:t>
      </w:r>
      <w:proofErr w:type="spellEnd"/>
      <w:r>
        <w:t>.) oğludur.</w:t>
      </w:r>
    </w:p>
    <w:p w14:paraId="112F6072" w14:textId="77777777" w:rsidR="005C1EEB" w:rsidRDefault="005C1EEB" w:rsidP="005C1EEB">
      <w:pPr>
        <w:pStyle w:val="SEENEKLER"/>
      </w:pPr>
      <w:r>
        <w:t>B) İsrail oğullarına peygamber olarak gönderil-</w:t>
      </w:r>
      <w:proofErr w:type="spellStart"/>
      <w:r>
        <w:t>miştir</w:t>
      </w:r>
      <w:proofErr w:type="spellEnd"/>
      <w:r>
        <w:t>.</w:t>
      </w:r>
    </w:p>
    <w:p w14:paraId="6193C25D" w14:textId="77777777" w:rsidR="005C1EEB" w:rsidRDefault="005C1EEB" w:rsidP="005C1EEB">
      <w:pPr>
        <w:pStyle w:val="SEENEKLER"/>
      </w:pPr>
      <w:r>
        <w:t xml:space="preserve">C) </w:t>
      </w:r>
      <w:r w:rsidRPr="00741261">
        <w:rPr>
          <w:color w:val="FF0000"/>
        </w:rPr>
        <w:t>Hz. İsa’nın (</w:t>
      </w:r>
      <w:proofErr w:type="spellStart"/>
      <w:r w:rsidRPr="00741261">
        <w:rPr>
          <w:color w:val="FF0000"/>
        </w:rPr>
        <w:t>a.s</w:t>
      </w:r>
      <w:proofErr w:type="spellEnd"/>
      <w:r w:rsidRPr="00741261">
        <w:rPr>
          <w:color w:val="FF0000"/>
        </w:rPr>
        <w:t>.) kardeşidir.</w:t>
      </w:r>
    </w:p>
    <w:p w14:paraId="035486FC" w14:textId="7C945887" w:rsidR="005C1EEB" w:rsidRDefault="005C1EEB" w:rsidP="005C1EEB">
      <w:pPr>
        <w:pStyle w:val="SEENEKLER"/>
      </w:pPr>
      <w:r>
        <w:t>D) Kudüs’te doğmuş ve yaşamıştır.</w:t>
      </w:r>
    </w:p>
    <w:p w14:paraId="40EF6E87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30F9B64D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29B50AEB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7AB7BA60" w14:textId="77777777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</w:pPr>
    </w:p>
    <w:p w14:paraId="62151EB7" w14:textId="2669D8D6" w:rsidR="005C1EEB" w:rsidRDefault="005C1EEB" w:rsidP="005C1EEB">
      <w:pPr>
        <w:pStyle w:val="MaddeliTEK"/>
        <w:numPr>
          <w:ilvl w:val="0"/>
          <w:numId w:val="0"/>
        </w:numPr>
        <w:spacing w:before="120" w:after="120"/>
        <w:ind w:left="340"/>
        <w:sectPr w:rsidR="005C1EEB" w:rsidSect="005C1EE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849" w:bottom="567" w:left="851" w:header="709" w:footer="694" w:gutter="0"/>
          <w:cols w:num="2" w:sep="1" w:space="709"/>
          <w:docGrid w:linePitch="360"/>
        </w:sectPr>
      </w:pPr>
    </w:p>
    <w:p w14:paraId="34805DB3" w14:textId="7A5D6249" w:rsidR="00096985" w:rsidRDefault="009C1BC4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0BCD910">
                <wp:simplePos x="0" y="0"/>
                <wp:positionH relativeFrom="column">
                  <wp:posOffset>1085215</wp:posOffset>
                </wp:positionH>
                <wp:positionV relativeFrom="paragraph">
                  <wp:posOffset>-428625</wp:posOffset>
                </wp:positionV>
                <wp:extent cx="4396740" cy="341630"/>
                <wp:effectExtent l="0" t="0" r="0" b="1270"/>
                <wp:wrapNone/>
                <wp:docPr id="217" name="Metin Kutusu 2">
                  <a:hlinkClick xmlns:a="http://schemas.openxmlformats.org/drawingml/2006/main" r:id="rId1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28F4BDA" w:rsidR="00501EC5" w:rsidRPr="00501EC5" w:rsidRDefault="00042DF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="00501EC5"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Metin Kutusu 2" o:spid="_x0000_s1102" type="#_x0000_t202" href="https://www.dindersi.com/icerik/din-kulturu-ve-ahlak-bilgisi-c81" style="position:absolute;margin-left:85.45pt;margin-top:-33.75pt;width:346.2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" o:button="t" filled="f" stroked="f">
                <v:fill o:detectmouseclick="t"/>
                <v:textbox>
                  <w:txbxContent>
                    <w:p w14:paraId="35A21D3F" w14:textId="128F4BDA" w:rsidR="00501EC5" w:rsidRPr="00501EC5" w:rsidRDefault="00042DF1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="00501EC5"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 w:rsidR="00F335F6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1967" behindDoc="0" locked="0" layoutInCell="1" allowOverlap="1" wp14:anchorId="7493767B" wp14:editId="62DBF659">
            <wp:simplePos x="0" y="0"/>
            <wp:positionH relativeFrom="margin">
              <wp:align>center</wp:align>
            </wp:positionH>
            <wp:positionV relativeFrom="paragraph">
              <wp:posOffset>-1252100</wp:posOffset>
            </wp:positionV>
            <wp:extent cx="7595870" cy="10669905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811D6" w14:textId="400E2990" w:rsidR="003D541A" w:rsidRDefault="003D541A">
      <w:pPr>
        <w:rPr>
          <w:rFonts w:cstheme="minorHAnsi"/>
          <w:sz w:val="24"/>
          <w:szCs w:val="24"/>
        </w:rPr>
      </w:pPr>
    </w:p>
    <w:p w14:paraId="09FEB780" w14:textId="464444E2" w:rsidR="00C150A7" w:rsidRDefault="00C150A7">
      <w:pPr>
        <w:rPr>
          <w:rFonts w:cstheme="minorHAnsi"/>
          <w:sz w:val="24"/>
          <w:szCs w:val="24"/>
        </w:rPr>
      </w:pPr>
    </w:p>
    <w:p w14:paraId="631BF716" w14:textId="01B3111C" w:rsidR="00C150A7" w:rsidRDefault="00501EC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75D990E9">
                <wp:simplePos x="0" y="0"/>
                <wp:positionH relativeFrom="margin">
                  <wp:posOffset>4429125</wp:posOffset>
                </wp:positionH>
                <wp:positionV relativeFrom="paragraph">
                  <wp:posOffset>6239832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11B1C" id="Oval 14" o:spid="_x0000_s1026" href="https://www.youtube.com/@dindersi-com" style="position:absolute;margin-left:348.75pt;margin-top:491.3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/C8BOEAAAAM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6993F91">
                <wp:simplePos x="0" y="0"/>
                <wp:positionH relativeFrom="margin">
                  <wp:posOffset>3001958</wp:posOffset>
                </wp:positionH>
                <wp:positionV relativeFrom="paragraph">
                  <wp:posOffset>6238875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0C643" id="Oval 13" o:spid="_x0000_s1026" href="https://www.facebook.com/ddyayinlari/" style="position:absolute;margin-left:236.35pt;margin-top:491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qS6DuuEAAAAM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30288082">
                <wp:simplePos x="0" y="0"/>
                <wp:positionH relativeFrom="column">
                  <wp:posOffset>1367155</wp:posOffset>
                </wp:positionH>
                <wp:positionV relativeFrom="paragraph">
                  <wp:posOffset>6259517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046226" id="Oval 12" o:spid="_x0000_s1026" href="https://www.instagram.com/ddy_yayinlari/" style="position:absolute;margin-left:107.65pt;margin-top:492.9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XscC+EAAAAM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 w:rsidR="00270E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1CD6C51C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13C568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 w:rsidR="00270E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76547A64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1EAF6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  <w:r w:rsidR="009C4CB0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21E84983">
                <wp:simplePos x="0" y="0"/>
                <wp:positionH relativeFrom="column">
                  <wp:posOffset>2362669</wp:posOffset>
                </wp:positionH>
                <wp:positionV relativeFrom="paragraph">
                  <wp:posOffset>3707185</wp:posOffset>
                </wp:positionV>
                <wp:extent cx="938254" cy="938254"/>
                <wp:effectExtent l="0" t="0" r="0" b="0"/>
                <wp:wrapNone/>
                <wp:docPr id="9" name="Oval 9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D429D" id="Oval 9" o:spid="_x0000_s1026" href="https://t.me/DinDersiTurkiyeZumresi" style="position:absolute;margin-left:186.05pt;margin-top:291.9pt;width:73.9pt;height:7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 w:rsidR="009C4CB0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758F1BE">
                <wp:simplePos x="0" y="0"/>
                <wp:positionH relativeFrom="column">
                  <wp:posOffset>3403518</wp:posOffset>
                </wp:positionH>
                <wp:positionV relativeFrom="paragraph">
                  <wp:posOffset>3704258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108AD" id="Oval 8" o:spid="_x0000_s1026" href="https://t.me/dindersicom" style="position:absolute;margin-left:268pt;margin-top:291.6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CkJJI14QAAAAsBAAAPAAAAZHJzL2Rv&#10;d25yZXYueG1sTI9NS8QwEIbvgv8hjODNTWvZ2tamyyKKKKvgftyzzdgEm6Q06W79944nvc0wL+88&#10;T72abc9OOAbjnYB0kQBD13plXCdgv3u6KYCFKJ2SvXco4BsDrJrLi1pWyp/dB562sWNU4kIlBegY&#10;h4rz0Gq0Miz8gI5un360MtI6dlyN8kzltue3SZJzK42jD1oO+KCx/dpOVkBXmNdJbw7lcv9YliZf&#10;48vb87sQ11fz+h5YxDn+heEXn9ChIaajn5wKrBewzHJyiTQUWQaMEnmRkcxRwF2WpsCbmv93aH4A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pCSSN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9C4CB0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5A3EE6FB">
                <wp:simplePos x="0" y="0"/>
                <wp:positionH relativeFrom="column">
                  <wp:posOffset>4167837</wp:posOffset>
                </wp:positionH>
                <wp:positionV relativeFrom="paragraph">
                  <wp:posOffset>1186870</wp:posOffset>
                </wp:positionV>
                <wp:extent cx="938254" cy="938254"/>
                <wp:effectExtent l="0" t="0" r="0" b="0"/>
                <wp:wrapNone/>
                <wp:docPr id="7" name="Oval 7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1A0304" id="Oval 7" o:spid="_x0000_s1026" href="https://chat.whatsapp.com/1l65VLvh4c2GwvOLzCJUUo" style="position:absolute;margin-left:328.2pt;margin-top:93.45pt;width:73.9pt;height:7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u7jqp4QAAAAsBAAAPAAAAZHJzL2Rv&#10;d25yZXYueG1sTI/BTsMwEETvSPyDtUjcqEObukmIU1UIhKgAqaXc3XiJI2I7ip02/D3LCY6reZp5&#10;W64n27ETDqH1TsLtLAGGrva6dY2Ew/vjTQYsROW06rxDCd8YYF1dXpSq0P7sdnjax4ZRiQuFkmBi&#10;7AvOQ23QqjDzPTrKPv1gVaRzaLge1JnKbcfnSSK4Va2jBaN6vDdYf+1HK6HJ2u1oXj7y5eEhz1ux&#10;wefXpzcpr6+mzR2wiFP8g+FXn9ShIqejH50OrJMgliIllIJM5MCIyJJ0DuwoYbFIV8Crkv//ofoB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bu46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 w:rsidR="009C4CB0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3A3006AC">
                <wp:simplePos x="0" y="0"/>
                <wp:positionH relativeFrom="column">
                  <wp:posOffset>2728595</wp:posOffset>
                </wp:positionH>
                <wp:positionV relativeFrom="paragraph">
                  <wp:posOffset>1186539</wp:posOffset>
                </wp:positionV>
                <wp:extent cx="938254" cy="938254"/>
                <wp:effectExtent l="0" t="0" r="0" b="0"/>
                <wp:wrapNone/>
                <wp:docPr id="6" name="Oval 6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C836F6" id="Oval 6" o:spid="_x0000_s1026" href="https://chat.whatsapp.com/Flg4Iy7vRGqIRQYk23TONo" style="position:absolute;margin-left:214.85pt;margin-top:93.45pt;width:73.9pt;height:73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iweQy4AAAAAsBAAAPAAAAZHJzL2Rv&#10;d25yZXYueG1sTI/LTsMwEEX3SPyDNUjsqEPbPIlTVQiEQIBEKXs3HmKL2I5ipw1/z7CC5ege3Xum&#10;3sy2Z0ccg/FOwPUiAYau9cq4TsD+/f6qABaidEr23qGAbwywac7Palkpf3JveNzFjlGJC5UUoGMc&#10;Ks5Dq9HKsPADOso+/WhlpHPsuBrlicptz5dJknErjaMFLQe81dh+7SYroCvM06SfP8p0f1eWJtvi&#10;48vDqxCXF/P2BljEOf7B8KtP6tCQ08FPTgXWC1gvy5xQCoqsBEZEmucpsIOA1WqdA29q/v+H5gc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iweQy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DA1B31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5F7CC601">
                <wp:simplePos x="0" y="0"/>
                <wp:positionH relativeFrom="column">
                  <wp:posOffset>1296035</wp:posOffset>
                </wp:positionH>
                <wp:positionV relativeFrom="paragraph">
                  <wp:posOffset>1193165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870BE" id="Oval 5" o:spid="_x0000_s1026" href="https://chat.whatsapp.com/IR0KARlUCd4ItMDPQkjplO" style="position:absolute;margin-left:102.05pt;margin-top:93.95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</w:p>
    <w:p w14:paraId="25ED1268" w14:textId="50D77CBF" w:rsidR="00C150A7" w:rsidRDefault="00C674D4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3FD3DC9" wp14:editId="025B8ACD">
                <wp:simplePos x="0" y="0"/>
                <wp:positionH relativeFrom="column">
                  <wp:posOffset>4403090</wp:posOffset>
                </wp:positionH>
                <wp:positionV relativeFrom="paragraph">
                  <wp:posOffset>5222240</wp:posOffset>
                </wp:positionV>
                <wp:extent cx="596265" cy="572135"/>
                <wp:effectExtent l="0" t="0" r="0" b="0"/>
                <wp:wrapNone/>
                <wp:docPr id="103" name="Oval 10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55DA3" id="Oval 103" o:spid="_x0000_s1026" href="https://www.youtube.com/@dindersi-com" style="position:absolute;margin-left:346.7pt;margin-top:411.2pt;width:46.95pt;height:45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O1+pw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9FCC9EE" wp14:editId="474A2433">
                <wp:simplePos x="0" y="0"/>
                <wp:positionH relativeFrom="column">
                  <wp:posOffset>2983865</wp:posOffset>
                </wp:positionH>
                <wp:positionV relativeFrom="paragraph">
                  <wp:posOffset>5222240</wp:posOffset>
                </wp:positionV>
                <wp:extent cx="596265" cy="572135"/>
                <wp:effectExtent l="0" t="0" r="0" b="0"/>
                <wp:wrapNone/>
                <wp:docPr id="44" name="Oval 44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BD5E20" id="Oval 44" o:spid="_x0000_s1026" href="https://www.facebook.com/ddyayinlari/" style="position:absolute;margin-left:234.95pt;margin-top:411.2pt;width:46.95pt;height:45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VqqBj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0D19FD" wp14:editId="08051D85">
                <wp:simplePos x="0" y="0"/>
                <wp:positionH relativeFrom="column">
                  <wp:posOffset>1346835</wp:posOffset>
                </wp:positionH>
                <wp:positionV relativeFrom="paragraph">
                  <wp:posOffset>5235575</wp:posOffset>
                </wp:positionV>
                <wp:extent cx="596265" cy="572135"/>
                <wp:effectExtent l="0" t="0" r="0" b="0"/>
                <wp:wrapNone/>
                <wp:docPr id="43" name="Oval 4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8506F2" id="Oval 43" o:spid="_x0000_s1026" href="https://www.instagram.com/ddy_yayinlari/" style="position:absolute;margin-left:106.05pt;margin-top:412.25pt;width:46.95pt;height:45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TPygM4QAAAAsBAAAPAAAAZHJz&#10;L2Rvd25yZXYueG1sTI9RS8MwFIXfBf9DuIJvLm3dSts1HUMUUVRwbu9Zc22CzU1p0q3+e+OTPl7u&#10;xznfqTez7dkJR28cCUgXCTCk1ilDnYD9x8NNAcwHSUr2jlDAN3rYNJcXtayUO9M7nnahYzGEfCUF&#10;6BCGinPfarTSL9yAFH+fbrQyxHPsuBrlOYbbnmdJknMrDcUGLQe809h+7SYroCvM86RfDuVqf1+W&#10;Jt/i0+vjmxDXV/N2DSzgHP5g+NWP6tBEp6ObSHnWC8jSLI2ogCJbroBF4jbJ47qjgDJd5s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0z8oDO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D51CD9E" wp14:editId="1082E12C">
                <wp:simplePos x="0" y="0"/>
                <wp:positionH relativeFrom="column">
                  <wp:posOffset>2342515</wp:posOffset>
                </wp:positionH>
                <wp:positionV relativeFrom="paragraph">
                  <wp:posOffset>2697480</wp:posOffset>
                </wp:positionV>
                <wp:extent cx="937895" cy="937895"/>
                <wp:effectExtent l="0" t="0" r="0" b="0"/>
                <wp:wrapNone/>
                <wp:docPr id="21" name="Oval 21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20F7F" id="Oval 21" o:spid="_x0000_s1026" href="https://t.me/DinDersiTurkiyeZumresi" style="position:absolute;margin-left:184.45pt;margin-top:212.4pt;width:73.85pt;height:73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KHcLn4QAAAAsBAAAPAAAAZHJzL2Rv&#10;d25yZXYueG1sTI/BTsMwDIbvSLxDZCRuLF1ZQ1uaThMCISZAYox71pomokmqJt3K22NOcLPlT7+/&#10;v1rPtmdHHIPxTsJykQBD1/jWuE7C/v3hKgcWonKt6r1DCd8YYF2fn1WqbP3JveFxFztGIS6USoKO&#10;cSg5D41Gq8LCD+jo9ulHqyKtY8fbUZ0o3PY8TRLBrTKOPmg14J3G5ms3WQldbraTfv4osv19URix&#10;waeXx1cpLy/mzS2wiHP8g+FXn9ShJqeDn1wbWC/hWuQFoRJW6Yo6EJEthQB2oOEmzYDXFf/fof4B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Sh3C5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5B410E" wp14:editId="0D019377">
                <wp:simplePos x="0" y="0"/>
                <wp:positionH relativeFrom="column">
                  <wp:posOffset>3379470</wp:posOffset>
                </wp:positionH>
                <wp:positionV relativeFrom="paragraph">
                  <wp:posOffset>2697480</wp:posOffset>
                </wp:positionV>
                <wp:extent cx="937895" cy="937895"/>
                <wp:effectExtent l="0" t="0" r="0" b="0"/>
                <wp:wrapNone/>
                <wp:docPr id="20" name="Oval 2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9D03E" id="Oval 20" o:spid="_x0000_s1026" href="https://t.me/dindersicom" style="position:absolute;margin-left:266.1pt;margin-top:212.4pt;width:73.85pt;height:73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mNdyR4QAAAAsBAAAPAAAAZHJzL2Rv&#10;d25yZXYueG1sTI/BTsMwEETvSPyDtUjcqINp0jrEqSoEQlRQqaXc3XhJImI7ip02/D3LCY6reZp9&#10;U6wm27ETDqH1TsHtLAGGrvKmdbWCw/vTzRJYiNoZ3XmHCr4xwKq8vCh0bvzZ7fC0jzWjEhdyraCJ&#10;sc85D1WDVoeZ79FR9ukHqyOdQ83NoM9UbjsukiTjVreOPjS6x4cGq6/9aBXUy3YzNq8fMj08Stlm&#10;a3x5e94qdX01re+BRZziHwy/+qQOJTkd/ehMYJ2C9E4IQhXMxZw2EJEtpAR2pGghUuBlwf9vK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JjXck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D34DDD" wp14:editId="5845E8D2">
                <wp:simplePos x="0" y="0"/>
                <wp:positionH relativeFrom="column">
                  <wp:posOffset>4130040</wp:posOffset>
                </wp:positionH>
                <wp:positionV relativeFrom="paragraph">
                  <wp:posOffset>186055</wp:posOffset>
                </wp:positionV>
                <wp:extent cx="937895" cy="937895"/>
                <wp:effectExtent l="0" t="0" r="0" b="0"/>
                <wp:wrapNone/>
                <wp:docPr id="19" name="Oval 1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AC9625" id="Oval 19" o:spid="_x0000_s1026" href="https://chat.whatsapp.com/1l65VLvh4c2GwvOLzCJUUo" style="position:absolute;margin-left:325.2pt;margin-top:14.65pt;width:73.85pt;height:73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tOikS4AAAAAoBAAAPAAAAZHJzL2Rv&#10;d25yZXYueG1sTI9RS8MwFIXfBf9DuIJvLtl0bVObjiGKOHSwOd+z5toEm6Q06Vb/vfFJHy/n45zv&#10;VqvJduSEQzDeCZjPGBB0jVfGtQIO7083BZAQpVOy8w4FfGOAVX15UclS+bPb4WkfW5JKXCilAB1j&#10;X1IaGo1Whpnv0aXs0w9WxnQOLVWDPKdy29EFYxm10ri0oGWPDxqbr/1oBbSF2Yz69YMvD4+cm2yN&#10;L2/PWyGur6b1PZCIU/yD4Vc/qUOdnI5+dCqQTkC2ZHcJFbDgt0ASkPNiDuSYyDxnQOuK/n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tOikS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D9D8E2" wp14:editId="246BD7E3">
                <wp:simplePos x="0" y="0"/>
                <wp:positionH relativeFrom="column">
                  <wp:posOffset>2697480</wp:posOffset>
                </wp:positionH>
                <wp:positionV relativeFrom="paragraph">
                  <wp:posOffset>186055</wp:posOffset>
                </wp:positionV>
                <wp:extent cx="937895" cy="937895"/>
                <wp:effectExtent l="0" t="0" r="0" b="0"/>
                <wp:wrapNone/>
                <wp:docPr id="16" name="Oval 16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E9EE6" id="Oval 16" o:spid="_x0000_s1026" href="https://chat.whatsapp.com/Flg4Iy7vRGqIRQYk23TONo" style="position:absolute;margin-left:212.4pt;margin-top:14.65pt;width:73.85pt;height:73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7QdG14QAAAAoBAAAPAAAAZHJzL2Rv&#10;d25yZXYueG1sTI/BTsMwEETvSPyDtUjcqENomibEqSoEQlRQqaXc3XiJLWI7ip02/D3LCY6reZp5&#10;W60m27ETDsF4J+B2lgBD13hlXCvg8P50swQWonRKdt6hgG8MsKovLypZKn92OzztY8uoxIVSCtAx&#10;9iXnodFoZZj5Hh1ln36wMtI5tFwN8kzltuNpkiy4lcbRgpY9PmhsvvajFdAuzWbUrx9FdngsCrNY&#10;48vb81aI66tpfQ8s4hT/YPjVJ3WoyenoR6cC6wTM0zmpRwFpcQeMgCxPM2BHIvM8AV5X/P8L9Q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e0HRt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60DAFF8" wp14:editId="55B11C33">
                <wp:simplePos x="0" y="0"/>
                <wp:positionH relativeFrom="column">
                  <wp:posOffset>1264920</wp:posOffset>
                </wp:positionH>
                <wp:positionV relativeFrom="paragraph">
                  <wp:posOffset>186608</wp:posOffset>
                </wp:positionV>
                <wp:extent cx="937895" cy="937895"/>
                <wp:effectExtent l="0" t="0" r="0" b="0"/>
                <wp:wrapNone/>
                <wp:docPr id="1" name="Oval 1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346B7" id="Oval 1" o:spid="_x0000_s1026" href="https://chat.whatsapp.com/IR0KARlUCd4ItMDPQkjplO" style="position:absolute;margin-left:99.6pt;margin-top:14.7pt;width:73.85pt;height:73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Lp23wAAAAoBAAAPAAAAZHJzL2Rv&#10;d25yZXYueG1sTI/BTsMwEETvSPyDtUjcqNNQ0jrEqSoEQlSARCl3N15ii9iOYqcNf89yguNonmbf&#10;VuvJdeyIQ7TBS5jPMmDom6CtbyXs3x+uVsBiUl6rLniU8I0R1vX5WaVKHU7+DY+71DIa8bFUEkxK&#10;fcl5bAw6FWehR0/dZxicShSHlutBnWjcdTzPsoI7ZT1dMKrHO4PN1250EtqV3Y7m+UPc7O+FsMUG&#10;n14eX6W8vJg2t8ASTukPhl99UoeanA5h9DqyjrIQOaEScrEARsD1ohDADtQsl3PgdcX/v1D/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ywunb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</w:p>
    <w:p w14:paraId="44D723F4" w14:textId="4638E8C4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71A92984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5C1EEB">
      <w:type w:val="continuous"/>
      <w:pgSz w:w="11906" w:h="16838" w:code="9"/>
      <w:pgMar w:top="1985" w:right="849" w:bottom="567" w:left="851" w:header="709" w:footer="694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7908" w14:textId="77777777" w:rsidR="00EE2AC2" w:rsidRDefault="00EE2AC2" w:rsidP="00ED544D">
      <w:pPr>
        <w:spacing w:after="0" w:line="240" w:lineRule="auto"/>
      </w:pPr>
      <w:r>
        <w:separator/>
      </w:r>
    </w:p>
  </w:endnote>
  <w:endnote w:type="continuationSeparator" w:id="0">
    <w:p w14:paraId="6C465C36" w14:textId="77777777" w:rsidR="00EE2AC2" w:rsidRDefault="00EE2AC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buntu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Titillium-ThinItalic">
    <w:altName w:val="Arial"/>
    <w:panose1 w:val="00000000000000000000"/>
    <w:charset w:val="A2"/>
    <w:family w:val="swiss"/>
    <w:notTrueType/>
    <w:pitch w:val="default"/>
    <w:sig w:usb0="00000005" w:usb1="00000000" w:usb2="00000000" w:usb3="00000000" w:csb0="00000011" w:csb1="00000000"/>
  </w:font>
  <w:font w:name="Titillium-Thin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ElektraTextPro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1B04A" w14:textId="77777777" w:rsidR="00E77C5C" w:rsidRDefault="00E77C5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3" w:name="_Hlk124933023"/>
    <w:bookmarkStart w:id="4" w:name="_Hlk124933024"/>
    <w:bookmarkStart w:id="5" w:name="_Hlk124933025"/>
    <w:bookmarkStart w:id="6" w:name="_Hlk124933026"/>
    <w:bookmarkStart w:id="7" w:name="_Hlk124933769"/>
    <w:bookmarkStart w:id="8" w:name="_Hlk124933770"/>
    <w:bookmarkStart w:id="9" w:name="_Hlk124933789"/>
    <w:bookmarkStart w:id="10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103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78" name="Resim 7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79" name="Resim 7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3"/>
    <w:bookmarkEnd w:id="4"/>
    <w:bookmarkEnd w:id="5"/>
    <w:bookmarkEnd w:id="6"/>
    <w:bookmarkEnd w:id="7"/>
    <w:bookmarkEnd w:id="8"/>
    <w:bookmarkEnd w:id="9"/>
    <w:bookmarkEnd w:id="1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1A3D" w14:textId="77777777" w:rsidR="00E77C5C" w:rsidRDefault="00E77C5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23252" w14:textId="77777777" w:rsidR="00EE2AC2" w:rsidRDefault="00EE2AC2" w:rsidP="00ED544D">
      <w:pPr>
        <w:spacing w:after="0" w:line="240" w:lineRule="auto"/>
      </w:pPr>
      <w:r>
        <w:separator/>
      </w:r>
    </w:p>
  </w:footnote>
  <w:footnote w:type="continuationSeparator" w:id="0">
    <w:p w14:paraId="374A71C6" w14:textId="77777777" w:rsidR="00EE2AC2" w:rsidRDefault="00EE2AC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2BE22" w14:textId="77777777" w:rsidR="00E77C5C" w:rsidRDefault="00E77C5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2" w:name="_Hlk121295565"/>
    <w:r>
      <w:t>DİN KÜLTÜRÜ VE AHLAK BİLGİSİ</w:t>
    </w:r>
  </w:p>
  <w:p w14:paraId="7DEE5D98" w14:textId="7B83C26B" w:rsidR="00C150A7" w:rsidRDefault="00042DF1" w:rsidP="00150119">
    <w:pPr>
      <w:pStyle w:val="stBilgi"/>
      <w:jc w:val="center"/>
    </w:pPr>
    <w:r>
      <w:t>6</w:t>
    </w:r>
    <w:r w:rsidR="00C150A7">
      <w:t xml:space="preserve">. Sınıf 2.Dönem 1. Yazılı / </w:t>
    </w:r>
    <w:bookmarkEnd w:id="2"/>
    <w:r w:rsidR="00E77C5C">
      <w:t>Sınav Soruları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F328" w14:textId="77777777" w:rsidR="00E77C5C" w:rsidRDefault="00E77C5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33E2B6B0"/>
    <w:lvl w:ilvl="0" w:tplc="2DD6AFE8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448192">
    <w:abstractNumId w:val="6"/>
  </w:num>
  <w:num w:numId="2" w16cid:durableId="1248618075">
    <w:abstractNumId w:val="7"/>
  </w:num>
  <w:num w:numId="3" w16cid:durableId="2055807580">
    <w:abstractNumId w:val="8"/>
  </w:num>
  <w:num w:numId="4" w16cid:durableId="845437988">
    <w:abstractNumId w:val="4"/>
  </w:num>
  <w:num w:numId="5" w16cid:durableId="172956729">
    <w:abstractNumId w:val="6"/>
    <w:lvlOverride w:ilvl="0">
      <w:startOverride w:val="1"/>
    </w:lvlOverride>
  </w:num>
  <w:num w:numId="6" w16cid:durableId="1573270519">
    <w:abstractNumId w:val="6"/>
    <w:lvlOverride w:ilvl="0">
      <w:startOverride w:val="1"/>
    </w:lvlOverride>
  </w:num>
  <w:num w:numId="7" w16cid:durableId="1079404497">
    <w:abstractNumId w:val="6"/>
    <w:lvlOverride w:ilvl="0">
      <w:startOverride w:val="1"/>
    </w:lvlOverride>
  </w:num>
  <w:num w:numId="8" w16cid:durableId="1574848407">
    <w:abstractNumId w:val="6"/>
    <w:lvlOverride w:ilvl="0">
      <w:startOverride w:val="1"/>
    </w:lvlOverride>
  </w:num>
  <w:num w:numId="9" w16cid:durableId="794644551">
    <w:abstractNumId w:val="8"/>
    <w:lvlOverride w:ilvl="0">
      <w:startOverride w:val="1"/>
    </w:lvlOverride>
  </w:num>
  <w:num w:numId="10" w16cid:durableId="380911093">
    <w:abstractNumId w:val="6"/>
    <w:lvlOverride w:ilvl="0">
      <w:startOverride w:val="1"/>
    </w:lvlOverride>
  </w:num>
  <w:num w:numId="11" w16cid:durableId="1367560043">
    <w:abstractNumId w:val="6"/>
    <w:lvlOverride w:ilvl="0">
      <w:startOverride w:val="1"/>
    </w:lvlOverride>
  </w:num>
  <w:num w:numId="12" w16cid:durableId="1703092029">
    <w:abstractNumId w:val="6"/>
    <w:lvlOverride w:ilvl="0">
      <w:startOverride w:val="1"/>
    </w:lvlOverride>
  </w:num>
  <w:num w:numId="13" w16cid:durableId="322199361">
    <w:abstractNumId w:val="8"/>
    <w:lvlOverride w:ilvl="0">
      <w:startOverride w:val="1"/>
    </w:lvlOverride>
  </w:num>
  <w:num w:numId="14" w16cid:durableId="844856233">
    <w:abstractNumId w:val="6"/>
    <w:lvlOverride w:ilvl="0">
      <w:startOverride w:val="1"/>
    </w:lvlOverride>
  </w:num>
  <w:num w:numId="15" w16cid:durableId="402602905">
    <w:abstractNumId w:val="6"/>
    <w:lvlOverride w:ilvl="0">
      <w:startOverride w:val="1"/>
    </w:lvlOverride>
  </w:num>
  <w:num w:numId="16" w16cid:durableId="667247248">
    <w:abstractNumId w:val="6"/>
    <w:lvlOverride w:ilvl="0">
      <w:startOverride w:val="1"/>
    </w:lvlOverride>
  </w:num>
  <w:num w:numId="17" w16cid:durableId="1426460197">
    <w:abstractNumId w:val="6"/>
    <w:lvlOverride w:ilvl="0">
      <w:startOverride w:val="1"/>
    </w:lvlOverride>
  </w:num>
  <w:num w:numId="18" w16cid:durableId="907689291">
    <w:abstractNumId w:val="8"/>
    <w:lvlOverride w:ilvl="0">
      <w:startOverride w:val="1"/>
    </w:lvlOverride>
  </w:num>
  <w:num w:numId="19" w16cid:durableId="957564973">
    <w:abstractNumId w:val="6"/>
    <w:lvlOverride w:ilvl="0">
      <w:startOverride w:val="1"/>
    </w:lvlOverride>
  </w:num>
  <w:num w:numId="20" w16cid:durableId="1259026704">
    <w:abstractNumId w:val="6"/>
    <w:lvlOverride w:ilvl="0">
      <w:startOverride w:val="1"/>
    </w:lvlOverride>
  </w:num>
  <w:num w:numId="21" w16cid:durableId="293364440">
    <w:abstractNumId w:val="6"/>
    <w:lvlOverride w:ilvl="0">
      <w:startOverride w:val="1"/>
    </w:lvlOverride>
  </w:num>
  <w:num w:numId="22" w16cid:durableId="655231339">
    <w:abstractNumId w:val="6"/>
    <w:lvlOverride w:ilvl="0">
      <w:startOverride w:val="1"/>
    </w:lvlOverride>
  </w:num>
  <w:num w:numId="23" w16cid:durableId="1783646031">
    <w:abstractNumId w:val="6"/>
    <w:lvlOverride w:ilvl="0">
      <w:startOverride w:val="1"/>
    </w:lvlOverride>
  </w:num>
  <w:num w:numId="24" w16cid:durableId="397172943">
    <w:abstractNumId w:val="6"/>
    <w:lvlOverride w:ilvl="0">
      <w:startOverride w:val="1"/>
    </w:lvlOverride>
  </w:num>
  <w:num w:numId="25" w16cid:durableId="1876965878">
    <w:abstractNumId w:val="6"/>
    <w:lvlOverride w:ilvl="0">
      <w:startOverride w:val="1"/>
    </w:lvlOverride>
  </w:num>
  <w:num w:numId="26" w16cid:durableId="982467681">
    <w:abstractNumId w:val="6"/>
    <w:lvlOverride w:ilvl="0">
      <w:startOverride w:val="1"/>
    </w:lvlOverride>
  </w:num>
  <w:num w:numId="27" w16cid:durableId="710765190">
    <w:abstractNumId w:val="6"/>
    <w:lvlOverride w:ilvl="0">
      <w:startOverride w:val="1"/>
    </w:lvlOverride>
  </w:num>
  <w:num w:numId="28" w16cid:durableId="1924800478">
    <w:abstractNumId w:val="6"/>
    <w:lvlOverride w:ilvl="0">
      <w:startOverride w:val="1"/>
    </w:lvlOverride>
  </w:num>
  <w:num w:numId="29" w16cid:durableId="800731540">
    <w:abstractNumId w:val="6"/>
    <w:lvlOverride w:ilvl="0">
      <w:startOverride w:val="1"/>
    </w:lvlOverride>
  </w:num>
  <w:num w:numId="30" w16cid:durableId="1617251752">
    <w:abstractNumId w:val="6"/>
    <w:lvlOverride w:ilvl="0">
      <w:startOverride w:val="1"/>
    </w:lvlOverride>
  </w:num>
  <w:num w:numId="31" w16cid:durableId="242876869">
    <w:abstractNumId w:val="6"/>
    <w:lvlOverride w:ilvl="0">
      <w:startOverride w:val="1"/>
    </w:lvlOverride>
  </w:num>
  <w:num w:numId="32" w16cid:durableId="253780360">
    <w:abstractNumId w:val="3"/>
  </w:num>
  <w:num w:numId="33" w16cid:durableId="1957906935">
    <w:abstractNumId w:val="1"/>
  </w:num>
  <w:num w:numId="34" w16cid:durableId="1402870882">
    <w:abstractNumId w:val="9"/>
  </w:num>
  <w:num w:numId="35" w16cid:durableId="288634515">
    <w:abstractNumId w:val="5"/>
  </w:num>
  <w:num w:numId="36" w16cid:durableId="1046565407">
    <w:abstractNumId w:val="0"/>
  </w:num>
  <w:num w:numId="37" w16cid:durableId="1794136253">
    <w:abstractNumId w:val="6"/>
    <w:lvlOverride w:ilvl="0">
      <w:startOverride w:val="1"/>
    </w:lvlOverride>
  </w:num>
  <w:num w:numId="38" w16cid:durableId="2056270548">
    <w:abstractNumId w:val="6"/>
    <w:lvlOverride w:ilvl="0">
      <w:startOverride w:val="1"/>
    </w:lvlOverride>
  </w:num>
  <w:num w:numId="39" w16cid:durableId="1318997772">
    <w:abstractNumId w:val="6"/>
    <w:lvlOverride w:ilvl="0">
      <w:startOverride w:val="1"/>
    </w:lvlOverride>
  </w:num>
  <w:num w:numId="40" w16cid:durableId="223151093">
    <w:abstractNumId w:val="6"/>
    <w:lvlOverride w:ilvl="0">
      <w:startOverride w:val="1"/>
    </w:lvlOverride>
  </w:num>
  <w:num w:numId="41" w16cid:durableId="260841687">
    <w:abstractNumId w:val="6"/>
    <w:lvlOverride w:ilvl="0">
      <w:startOverride w:val="1"/>
    </w:lvlOverride>
  </w:num>
  <w:num w:numId="42" w16cid:durableId="1610970764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2742A"/>
    <w:rsid w:val="00042DF1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0119"/>
    <w:rsid w:val="00151DA8"/>
    <w:rsid w:val="00161802"/>
    <w:rsid w:val="001C3B80"/>
    <w:rsid w:val="001C7A9C"/>
    <w:rsid w:val="001D57BE"/>
    <w:rsid w:val="00211812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1EE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41261"/>
    <w:rsid w:val="00746D64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0FF5"/>
    <w:rsid w:val="00982AF2"/>
    <w:rsid w:val="009C1BC4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460AA"/>
    <w:rsid w:val="00B67338"/>
    <w:rsid w:val="00BC0CF0"/>
    <w:rsid w:val="00C026B1"/>
    <w:rsid w:val="00C150A7"/>
    <w:rsid w:val="00C23134"/>
    <w:rsid w:val="00C27595"/>
    <w:rsid w:val="00C674D4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E709B5"/>
    <w:rsid w:val="00E71579"/>
    <w:rsid w:val="00E7530C"/>
    <w:rsid w:val="00E77C5C"/>
    <w:rsid w:val="00E912EB"/>
    <w:rsid w:val="00EB3584"/>
    <w:rsid w:val="00ED5112"/>
    <w:rsid w:val="00ED544D"/>
    <w:rsid w:val="00EE2AC2"/>
    <w:rsid w:val="00EE7729"/>
    <w:rsid w:val="00F335F6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741261"/>
    <w:pPr>
      <w:numPr>
        <w:numId w:val="4"/>
      </w:numPr>
      <w:spacing w:after="120" w:line="240" w:lineRule="auto"/>
      <w:ind w:left="284" w:hanging="284"/>
      <w:jc w:val="both"/>
    </w:pPr>
    <w:rPr>
      <w:rFonts w:eastAsia="Calibri" w:cstheme="minorHAnsi"/>
      <w:b/>
      <w:bCs/>
      <w:color w:val="000000"/>
      <w:sz w:val="20"/>
      <w:szCs w:val="20"/>
    </w:rPr>
  </w:style>
  <w:style w:type="paragraph" w:customStyle="1" w:styleId="SEENEKLER">
    <w:name w:val="SEÇENEKLER"/>
    <w:basedOn w:val="Normal"/>
    <w:autoRedefine/>
    <w:qFormat/>
    <w:rsid w:val="005C1EEB"/>
    <w:pPr>
      <w:spacing w:after="0" w:line="240" w:lineRule="auto"/>
      <w:ind w:left="17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741261"/>
    <w:rPr>
      <w:rFonts w:eastAsia="Calibri" w:cstheme="minorHAnsi"/>
      <w:b/>
      <w:bCs/>
      <w:color w:val="000000"/>
      <w:sz w:val="20"/>
      <w:szCs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s://t.me/DinDersiTurkiyeZumresi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hyperlink" Target="https://chat.whatsapp.com/IR0KARlUCd4ItMDPQkjpl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hat.whatsapp.com/Flg4Iy7vRGqIRQYk23TO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chat.whatsapp.com/1l65VLvh4c2GwvOLzCJUUo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ddyayinlari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dindersi.com/icerik/din-kulturu-ve-ahlak-bilgisi-c81" TargetMode="External"/><Relationship Id="rId22" Type="http://schemas.openxmlformats.org/officeDocument/2006/relationships/hyperlink" Target="https://t.me/dindersicom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19C21-23BE-44BA-B4D4-E29C5EA2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40</TotalTime>
  <Pages>4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5</cp:revision>
  <cp:lastPrinted>2023-02-15T14:08:00Z</cp:lastPrinted>
  <dcterms:created xsi:type="dcterms:W3CDTF">2023-01-19T13:50:00Z</dcterms:created>
  <dcterms:modified xsi:type="dcterms:W3CDTF">2023-02-15T14:09:00Z</dcterms:modified>
</cp:coreProperties>
</file>