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2D914195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E66D1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2FAC96B" w14:textId="44A46BEE" w:rsidR="000F435D" w:rsidRDefault="000F435D" w:rsidP="000F435D">
      <w:pPr>
        <w:pStyle w:val="SORUMETN"/>
      </w:pPr>
      <w:r w:rsidRPr="00DF78E0">
        <w:t>İlahi kitapları ve gönderildikleri peygamberleri yazınız.</w:t>
      </w:r>
    </w:p>
    <w:p w14:paraId="72CD5ECD" w14:textId="4BBADA6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A598C0A" w14:textId="385E47AE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13F0B535" w14:textId="14646150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69F5F03C" w14:textId="1B0E142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0627D44B" w14:textId="4107F698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698C0BA5" w14:textId="3CA79E65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4A2BE8EF" w14:textId="1194022D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A0DCBE9" w14:textId="76243AA8" w:rsidR="000F435D" w:rsidRDefault="000F435D" w:rsidP="000F435D">
      <w:pPr>
        <w:pStyle w:val="SORUMETN"/>
        <w:rPr>
          <w:rFonts w:ascii="Times New Roman" w:hAnsi="Times New Roman" w:cs="Times New Roman"/>
        </w:rPr>
      </w:pPr>
      <w:r w:rsidRPr="000F435D">
        <w:t>İlk insan ve İlk Peygamber kimdir yazınız</w:t>
      </w:r>
      <w:r w:rsidRPr="006F5E7D">
        <w:rPr>
          <w:rFonts w:ascii="Times New Roman" w:hAnsi="Times New Roman" w:cs="Times New Roman"/>
        </w:rPr>
        <w:t>?</w:t>
      </w:r>
    </w:p>
    <w:p w14:paraId="66EB35B7" w14:textId="6878A2E4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770DF6DE" w14:textId="6DC48E05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28893AE5" w14:textId="77777777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E5492C4" w14:textId="51EE29D3" w:rsidR="000F435D" w:rsidRPr="000F435D" w:rsidRDefault="000F435D" w:rsidP="000F435D">
      <w:pPr>
        <w:pStyle w:val="SORUMETN"/>
      </w:pPr>
      <w:r w:rsidRPr="000F435D">
        <w:t xml:space="preserve"> Farz ve Nafile namaz çeşitlerine dört tane örnek veriniz.</w:t>
      </w:r>
    </w:p>
    <w:p w14:paraId="6556EB40" w14:textId="528BD230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90B5068" w14:textId="22187EE0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20C809BB" w14:textId="38C768CE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50C88EB" w14:textId="5CED704B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1BF9CDAE" w14:textId="7777777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276DCFAE" w14:textId="77777777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6D8F6355" w14:textId="59545D48" w:rsidR="000F435D" w:rsidRPr="000F435D" w:rsidRDefault="000F435D" w:rsidP="000F435D">
      <w:pPr>
        <w:pStyle w:val="SORUMETN"/>
      </w:pPr>
      <w:r w:rsidRPr="000F435D">
        <w:t>Fil Suresinde verilen mesajlardan iki tanesini yazınız?</w:t>
      </w:r>
    </w:p>
    <w:p w14:paraId="148B8187" w14:textId="12374300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6D1223F3" w14:textId="6BFA1005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73457BA3" w14:textId="4BA504BD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14B3AF7D" w14:textId="7777777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3B63BA22" w14:textId="77777777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30E2B6EE" w14:textId="4C60064E" w:rsidR="000F435D" w:rsidRDefault="000F435D" w:rsidP="000F435D">
      <w:pPr>
        <w:pStyle w:val="SORUMETN"/>
      </w:pPr>
      <w:proofErr w:type="spellStart"/>
      <w:r w:rsidRPr="000F435D">
        <w:t>Zekeriyya</w:t>
      </w:r>
      <w:proofErr w:type="spellEnd"/>
      <w:r w:rsidRPr="000F435D">
        <w:t xml:space="preserve"> (</w:t>
      </w:r>
      <w:proofErr w:type="spellStart"/>
      <w:r w:rsidRPr="000F435D">
        <w:t>a.s</w:t>
      </w:r>
      <w:proofErr w:type="spellEnd"/>
      <w:r w:rsidRPr="000F435D">
        <w:t xml:space="preserve">.), </w:t>
      </w:r>
      <w:proofErr w:type="gramStart"/>
      <w:r w:rsidRPr="000F435D">
        <w:t>hangi  topluluğa</w:t>
      </w:r>
      <w:proofErr w:type="gramEnd"/>
      <w:r w:rsidRPr="000F435D">
        <w:t xml:space="preserve">  Peygamber  olarak  gönderilmiştir?</w:t>
      </w:r>
    </w:p>
    <w:p w14:paraId="1ADECB82" w14:textId="703206A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4A3618FF" w14:textId="77777777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04909677" w14:textId="1869D0DF" w:rsidR="000F435D" w:rsidRDefault="000F435D" w:rsidP="000F435D">
      <w:pPr>
        <w:pStyle w:val="SORUMETN"/>
      </w:pPr>
      <w:r w:rsidRPr="000F435D">
        <w:t>Zararlı alışkanlıklara başlama sebeplerinden dört tanesini yazınız.</w:t>
      </w:r>
    </w:p>
    <w:p w14:paraId="2E7EB382" w14:textId="5AFA3B88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4CCABC87" w14:textId="7777777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ACE8CB1" w14:textId="40F849A1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102D6B79" w14:textId="3980CD76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1D56ECCE" w14:textId="2AC75282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3BB51D7E" w14:textId="77777777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39E90A14" w14:textId="2E394391" w:rsidR="000F435D" w:rsidRDefault="000F435D" w:rsidP="000F435D">
      <w:pPr>
        <w:pStyle w:val="SORUMETN"/>
      </w:pPr>
      <w:r w:rsidRPr="000F435D">
        <w:t>İslam dininin yasakladığı zararlı alışkanlıklardan 4 tane yazınız.</w:t>
      </w:r>
    </w:p>
    <w:p w14:paraId="65E1CE84" w14:textId="22BC8AAD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3620D7D4" w14:textId="2504B6B6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40E21DAA" w14:textId="3D98C96A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2973CC5D" w14:textId="15CD384F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7CF5EB2A" w14:textId="7777777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284BDEAF" w14:textId="77777777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3C34799B" w14:textId="01AA9826" w:rsidR="000F435D" w:rsidRDefault="000F435D" w:rsidP="000F435D">
      <w:pPr>
        <w:pStyle w:val="SORUMETN"/>
        <w:rPr>
          <w:bCs/>
        </w:rPr>
      </w:pPr>
      <w:r w:rsidRPr="000F435D">
        <w:t>Zararlı alışkanlıklardan</w:t>
      </w:r>
      <w:r w:rsidRPr="00F91E32">
        <w:rPr>
          <w:bCs/>
        </w:rPr>
        <w:t xml:space="preserve"> korunma yollarından 4 tanesini yazınız?</w:t>
      </w:r>
    </w:p>
    <w:p w14:paraId="089BA29B" w14:textId="18AF6501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1BC2A8AA" w14:textId="014B9A81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4C72FE3C" w14:textId="77777777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160A7A3" w14:textId="040BE8B1" w:rsid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57EA84EC" w14:textId="77777777" w:rsidR="000F435D" w:rsidRPr="000F435D" w:rsidRDefault="000F435D" w:rsidP="000F435D">
      <w:pPr>
        <w:pStyle w:val="SEENEKLER"/>
        <w:numPr>
          <w:ilvl w:val="0"/>
          <w:numId w:val="0"/>
        </w:numPr>
        <w:ind w:left="530" w:hanging="360"/>
      </w:pPr>
    </w:p>
    <w:p w14:paraId="442A0F11" w14:textId="1D1D1798" w:rsidR="000F435D" w:rsidRPr="006F5E7D" w:rsidRDefault="000F435D" w:rsidP="000F435D">
      <w:pPr>
        <w:pStyle w:val="SORUMETN"/>
      </w:pPr>
      <w:r w:rsidRPr="000F435D">
        <w:t xml:space="preserve">Aşağıda </w:t>
      </w:r>
      <w:proofErr w:type="spellStart"/>
      <w:r w:rsidRPr="000F435D">
        <w:t>Hz.Muhammed’in</w:t>
      </w:r>
      <w:proofErr w:type="spellEnd"/>
      <w:r w:rsidRPr="000F435D">
        <w:t xml:space="preserve"> Mekke dönemiyle ilgili verilen soruları cevaplandırınız</w:t>
      </w:r>
      <w:r w:rsidRPr="000B48F8">
        <w:rPr>
          <w:rFonts w:ascii="Times New Roman" w:hAnsi="Times New Roman" w:cs="Times New Roman"/>
        </w:rPr>
        <w:t>.</w:t>
      </w:r>
    </w:p>
    <w:p w14:paraId="7CAB7712" w14:textId="77777777" w:rsidR="000F435D" w:rsidRPr="000F435D" w:rsidRDefault="000F435D" w:rsidP="000F435D">
      <w:pPr>
        <w:pStyle w:val="ListeParagraf"/>
        <w:numPr>
          <w:ilvl w:val="0"/>
          <w:numId w:val="44"/>
        </w:numPr>
        <w:rPr>
          <w:rFonts w:ascii="Times New Roman" w:eastAsia="Calibri" w:hAnsi="Times New Roman" w:cs="Times New Roman"/>
        </w:rPr>
      </w:pPr>
      <w:proofErr w:type="gramStart"/>
      <w:r w:rsidRPr="000F435D">
        <w:rPr>
          <w:rFonts w:ascii="Times New Roman" w:eastAsia="Calibri" w:hAnsi="Times New Roman" w:cs="Times New Roman"/>
          <w:bCs/>
        </w:rPr>
        <w:t>a</w:t>
      </w:r>
      <w:proofErr w:type="gramEnd"/>
      <w:r w:rsidRPr="000F435D">
        <w:rPr>
          <w:rFonts w:ascii="Times New Roman" w:eastAsia="Calibri" w:hAnsi="Times New Roman" w:cs="Times New Roman"/>
        </w:rPr>
        <w:t>-İlk vahiy nerede ve ne zaman indirilmiştir?</w:t>
      </w:r>
    </w:p>
    <w:p w14:paraId="5903D95C" w14:textId="77777777" w:rsidR="000F435D" w:rsidRPr="000B48F8" w:rsidRDefault="000F435D" w:rsidP="000F435D">
      <w:pPr>
        <w:rPr>
          <w:rFonts w:ascii="Times New Roman" w:eastAsia="Calibri" w:hAnsi="Times New Roman" w:cs="Times New Roman"/>
        </w:rPr>
      </w:pPr>
    </w:p>
    <w:p w14:paraId="03B686F3" w14:textId="77777777" w:rsidR="000F435D" w:rsidRPr="000F435D" w:rsidRDefault="000F435D" w:rsidP="000F435D">
      <w:pPr>
        <w:pStyle w:val="ListeParagraf"/>
        <w:numPr>
          <w:ilvl w:val="0"/>
          <w:numId w:val="44"/>
        </w:numPr>
        <w:rPr>
          <w:rFonts w:ascii="Times New Roman" w:eastAsia="Calibri" w:hAnsi="Times New Roman" w:cs="Times New Roman"/>
        </w:rPr>
      </w:pPr>
      <w:proofErr w:type="gramStart"/>
      <w:r w:rsidRPr="000F435D">
        <w:rPr>
          <w:rFonts w:ascii="Times New Roman" w:eastAsia="Calibri" w:hAnsi="Times New Roman" w:cs="Times New Roman"/>
          <w:bCs/>
        </w:rPr>
        <w:t>b</w:t>
      </w:r>
      <w:proofErr w:type="gramEnd"/>
      <w:r w:rsidRPr="000F435D">
        <w:rPr>
          <w:rFonts w:ascii="Times New Roman" w:eastAsia="Calibri" w:hAnsi="Times New Roman" w:cs="Times New Roman"/>
          <w:bCs/>
        </w:rPr>
        <w:t>-</w:t>
      </w:r>
      <w:r w:rsidRPr="000F435D">
        <w:rPr>
          <w:rFonts w:ascii="Times New Roman" w:eastAsia="Calibri" w:hAnsi="Times New Roman" w:cs="Times New Roman"/>
        </w:rPr>
        <w:t>Gizli davet dönemi kaç sene sürmüştür?</w:t>
      </w:r>
    </w:p>
    <w:p w14:paraId="0C63DAAB" w14:textId="77777777" w:rsidR="000F435D" w:rsidRPr="000B48F8" w:rsidRDefault="000F435D" w:rsidP="000F435D">
      <w:pPr>
        <w:rPr>
          <w:rFonts w:ascii="Times New Roman" w:eastAsia="Calibri" w:hAnsi="Times New Roman" w:cs="Times New Roman"/>
        </w:rPr>
      </w:pPr>
    </w:p>
    <w:p w14:paraId="6DC8830C" w14:textId="77777777" w:rsidR="000F435D" w:rsidRPr="000F435D" w:rsidRDefault="000F435D" w:rsidP="000F435D">
      <w:pPr>
        <w:pStyle w:val="ListeParagraf"/>
        <w:numPr>
          <w:ilvl w:val="0"/>
          <w:numId w:val="44"/>
        </w:numPr>
        <w:rPr>
          <w:rFonts w:ascii="Times New Roman" w:eastAsia="Calibri" w:hAnsi="Times New Roman" w:cs="Times New Roman"/>
        </w:rPr>
      </w:pPr>
      <w:proofErr w:type="gramStart"/>
      <w:r w:rsidRPr="000F435D">
        <w:rPr>
          <w:rFonts w:ascii="Times New Roman" w:eastAsia="Calibri" w:hAnsi="Times New Roman" w:cs="Times New Roman"/>
          <w:bCs/>
        </w:rPr>
        <w:t>c</w:t>
      </w:r>
      <w:proofErr w:type="gramEnd"/>
      <w:r w:rsidRPr="000F435D">
        <w:rPr>
          <w:rFonts w:ascii="Times New Roman" w:eastAsia="Calibri" w:hAnsi="Times New Roman" w:cs="Times New Roman"/>
        </w:rPr>
        <w:t>-Müslümanlar ilk hicretini(göçünü) nereye yapmıştır?</w:t>
      </w:r>
    </w:p>
    <w:p w14:paraId="405854A7" w14:textId="77777777" w:rsidR="000F435D" w:rsidRPr="000B48F8" w:rsidRDefault="000F435D" w:rsidP="000F435D">
      <w:pPr>
        <w:rPr>
          <w:rFonts w:ascii="Times New Roman" w:eastAsia="Calibri" w:hAnsi="Times New Roman" w:cs="Times New Roman"/>
        </w:rPr>
      </w:pPr>
    </w:p>
    <w:p w14:paraId="17B456B9" w14:textId="77777777" w:rsidR="000F435D" w:rsidRPr="000F435D" w:rsidRDefault="000F435D" w:rsidP="000F435D">
      <w:pPr>
        <w:pStyle w:val="ListeParagraf"/>
        <w:numPr>
          <w:ilvl w:val="0"/>
          <w:numId w:val="44"/>
        </w:numPr>
        <w:rPr>
          <w:rFonts w:ascii="Times New Roman" w:eastAsia="Calibri" w:hAnsi="Times New Roman" w:cs="Times New Roman"/>
        </w:rPr>
      </w:pPr>
      <w:proofErr w:type="gramStart"/>
      <w:r w:rsidRPr="000F435D">
        <w:rPr>
          <w:rFonts w:ascii="Times New Roman" w:eastAsia="Calibri" w:hAnsi="Times New Roman" w:cs="Times New Roman"/>
          <w:bCs/>
        </w:rPr>
        <w:t>d</w:t>
      </w:r>
      <w:proofErr w:type="gramEnd"/>
      <w:r w:rsidRPr="000F435D">
        <w:rPr>
          <w:rFonts w:ascii="Times New Roman" w:eastAsia="Calibri" w:hAnsi="Times New Roman" w:cs="Times New Roman"/>
          <w:bCs/>
        </w:rPr>
        <w:t>-</w:t>
      </w:r>
      <w:proofErr w:type="spellStart"/>
      <w:r w:rsidRPr="000F435D">
        <w:rPr>
          <w:rFonts w:ascii="Times New Roman" w:eastAsia="Calibri" w:hAnsi="Times New Roman" w:cs="Times New Roman"/>
        </w:rPr>
        <w:t>Hz.Muhammed</w:t>
      </w:r>
      <w:proofErr w:type="spellEnd"/>
      <w:r w:rsidRPr="000F435D">
        <w:rPr>
          <w:rFonts w:ascii="Times New Roman" w:eastAsia="Calibri" w:hAnsi="Times New Roman" w:cs="Times New Roman"/>
        </w:rPr>
        <w:t xml:space="preserve"> hüzün yılında kimleri kaybetmiştir?</w:t>
      </w:r>
    </w:p>
    <w:p w14:paraId="7C6FB8B1" w14:textId="77777777" w:rsidR="000F435D" w:rsidRDefault="000F435D" w:rsidP="000F435D">
      <w:pPr>
        <w:pStyle w:val="SORUMETN"/>
      </w:pPr>
      <w:r w:rsidRPr="000B48F8">
        <w:t>Mekke’de yaşamlarına devam eden Müslümanların Medine şehrine hicret etmelerinin sebeplerini yazınız?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70A419B0" w14:textId="7290268D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IiPh&#10;D0ECAAByBAAADgAAAAAAAAAAAAAAAAAuAgAAZHJzL2Uyb0RvYy54bWxQSwECLQAUAAYACAAAACEA&#10;B2vSe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21" w:name="_Hlk124933023"/>
    <w:bookmarkStart w:id="22" w:name="_Hlk124933024"/>
    <w:bookmarkStart w:id="23" w:name="_Hlk124933025"/>
    <w:bookmarkStart w:id="24" w:name="_Hlk124933026"/>
    <w:bookmarkStart w:id="25" w:name="_Hlk124933769"/>
    <w:bookmarkStart w:id="26" w:name="_Hlk124933770"/>
    <w:bookmarkStart w:id="27" w:name="_Hlk124933789"/>
    <w:bookmarkStart w:id="28" w:name="_Hlk124933790"/>
    <w:bookmarkStart w:id="29" w:name="_Hlk127266397"/>
    <w:bookmarkStart w:id="30" w:name="_Hlk127266398"/>
    <w:bookmarkStart w:id="31" w:name="_Hlk127266404"/>
    <w:bookmarkStart w:id="32" w:name="_Hlk127266405"/>
    <w:bookmarkStart w:id="33" w:name="_Hlk127267355"/>
    <w:bookmarkStart w:id="34" w:name="_Hlk127267356"/>
    <w:bookmarkStart w:id="35" w:name="_Hlk127267360"/>
    <w:bookmarkStart w:id="36" w:name="_Hlk127267361"/>
    <w:bookmarkStart w:id="37" w:name="_Hlk127267797"/>
    <w:bookmarkStart w:id="38" w:name="_Hlk127267798"/>
    <w:bookmarkStart w:id="39" w:name="_Hlk127267803"/>
    <w:bookmarkStart w:id="40" w:name="_Hlk127267804"/>
    <w:bookmarkStart w:id="41" w:name="_Hlk127268479"/>
    <w:bookmarkStart w:id="42" w:name="_Hlk127268480"/>
    <w:bookmarkStart w:id="43" w:name="_Hlk127268483"/>
    <w:bookmarkStart w:id="44" w:name="_Hlk127268484"/>
    <w:bookmarkStart w:id="45" w:name="_Hlk127268670"/>
    <w:bookmarkStart w:id="46" w:name="_Hlk127268671"/>
    <w:bookmarkStart w:id="47" w:name="_Hlk127268674"/>
    <w:bookmarkStart w:id="48" w:name="_Hlk127268675"/>
    <w:bookmarkStart w:id="49" w:name="_Hlk127268966"/>
    <w:bookmarkStart w:id="50" w:name="_Hlk127268967"/>
    <w:bookmarkStart w:id="51" w:name="_Hlk127269234"/>
    <w:bookmarkStart w:id="52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56E86"/>
    <w:multiLevelType w:val="hybridMultilevel"/>
    <w:tmpl w:val="ACE2FA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F2E6EE38"/>
    <w:lvl w:ilvl="0" w:tplc="905452F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2E0A77"/>
    <w:multiLevelType w:val="hybridMultilevel"/>
    <w:tmpl w:val="4D94A3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1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3"/>
  </w:num>
  <w:num w:numId="43">
    <w:abstractNumId w:val="2"/>
  </w:num>
  <w:num w:numId="44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0F435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5B0"/>
    <w:rsid w:val="00DB6FB8"/>
    <w:rsid w:val="00DE33EE"/>
    <w:rsid w:val="00E66D1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0F435D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Arial" w:hAnsi="Arial" w:cs="Arial"/>
      <w:b/>
      <w:color w:val="363435"/>
      <w:sz w:val="20"/>
      <w:szCs w:val="20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0F435D"/>
    <w:rPr>
      <w:rFonts w:ascii="Arial" w:eastAsia="Arial" w:hAnsi="Arial" w:cs="Arial"/>
      <w:b/>
      <w:color w:val="363435"/>
      <w:sz w:val="20"/>
      <w:szCs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ww-tabloierii">
    <w:name w:val="ww-tabloierii"/>
    <w:basedOn w:val="Normal"/>
    <w:rsid w:val="000F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FB51B-5524-49C6-AAC2-ED55BE6A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2024-12-11T11:48:00Z</dcterms:created>
  <dcterms:modified xsi:type="dcterms:W3CDTF">2024-12-11T11:48:00Z</dcterms:modified>
</cp:coreProperties>
</file>