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60569A2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BB5FA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9D23185" w14:textId="5B4AF206" w:rsidR="00547535" w:rsidRDefault="00547535" w:rsidP="00BB5FAE">
      <w:pPr>
        <w:pStyle w:val="SORUMETN"/>
      </w:pPr>
      <w:r w:rsidRPr="00BB5FAE">
        <w:t>Mekke  döneminde  Hz. İbrahim’den (as)  beri  devam  ettirilen  ve  tek bir  Allah  inancına dayanan dinin adı nedir?  (10 puan)</w:t>
      </w:r>
    </w:p>
    <w:p w14:paraId="6533C38E" w14:textId="0DE1FD73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1C4D69B" w14:textId="6769CA21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607C3B50" w14:textId="18FC5869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670D3D4" w14:textId="2DF83965" w:rsidR="00BB5FAE" w:rsidRPr="00BB5FAE" w:rsidRDefault="00BB5FAE" w:rsidP="00BB5FAE">
      <w:pPr>
        <w:pStyle w:val="SEENEKLER"/>
        <w:numPr>
          <w:ilvl w:val="0"/>
          <w:numId w:val="0"/>
        </w:numPr>
      </w:pPr>
    </w:p>
    <w:p w14:paraId="290BB83F" w14:textId="04E188D4" w:rsidR="00547535" w:rsidRPr="00543E11" w:rsidRDefault="00547535" w:rsidP="00BB5FAE">
      <w:pPr>
        <w:pStyle w:val="sorubilgisistili"/>
      </w:pPr>
      <w:r w:rsidRPr="00543E11">
        <w:t xml:space="preserve">Ey iman </w:t>
      </w:r>
      <w:r>
        <w:t xml:space="preserve"> </w:t>
      </w:r>
      <w:r w:rsidRPr="00543E11">
        <w:t>edenler! İçki,</w:t>
      </w:r>
      <w:r>
        <w:t xml:space="preserve"> </w:t>
      </w:r>
      <w:r w:rsidRPr="00543E11">
        <w:t xml:space="preserve"> kumar, </w:t>
      </w:r>
      <w:r>
        <w:t xml:space="preserve"> </w:t>
      </w:r>
      <w:r w:rsidRPr="00543E11">
        <w:t>dikili</w:t>
      </w:r>
      <w:r>
        <w:t xml:space="preserve"> </w:t>
      </w:r>
      <w:r w:rsidRPr="00543E11">
        <w:t xml:space="preserve"> taşlar, </w:t>
      </w:r>
      <w:r>
        <w:t xml:space="preserve"> </w:t>
      </w:r>
      <w:r w:rsidRPr="00543E11">
        <w:t xml:space="preserve">fal okları </w:t>
      </w:r>
      <w:r>
        <w:t xml:space="preserve"> </w:t>
      </w:r>
      <w:r w:rsidRPr="00543E11">
        <w:t xml:space="preserve">şeytan işi </w:t>
      </w:r>
      <w:r>
        <w:t xml:space="preserve"> </w:t>
      </w:r>
      <w:r w:rsidRPr="00543E11">
        <w:t>iğrenç</w:t>
      </w:r>
      <w:r>
        <w:t xml:space="preserve"> </w:t>
      </w:r>
      <w:r w:rsidRPr="00543E11">
        <w:t xml:space="preserve"> şeylerden</w:t>
      </w:r>
      <w:r>
        <w:t xml:space="preserve"> </w:t>
      </w:r>
      <w:r w:rsidR="00BB5FAE">
        <w:t xml:space="preserve"> ibarettir. </w:t>
      </w:r>
      <w:r w:rsidRPr="00543E11">
        <w:t>Bunlardan</w:t>
      </w:r>
      <w:r>
        <w:t xml:space="preserve">  </w:t>
      </w:r>
      <w:r w:rsidRPr="00543E11">
        <w:t>kaçının ki kurtuluşa eresiniz.</w:t>
      </w:r>
      <w:r>
        <w:t xml:space="preserve"> (Maide suresi- 90. Ayet)</w:t>
      </w:r>
    </w:p>
    <w:p w14:paraId="41A8062E" w14:textId="3B49F1F5" w:rsidR="00547535" w:rsidRDefault="00547535" w:rsidP="00BB5FAE">
      <w:pPr>
        <w:pStyle w:val="SORUMETN"/>
      </w:pPr>
      <w:r w:rsidRPr="00BB5FAE">
        <w:t>Bu  ayette  bahsedilen  zararlı  davranış  ve  alışkanlıklar  nelerdir? Listeleyiniz.  (8 puan)</w:t>
      </w:r>
    </w:p>
    <w:p w14:paraId="1ED40A5D" w14:textId="479E5AC4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10CE7E6" w14:textId="07291C1A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4F27D81A" w14:textId="469A424C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6EE4A2F" w14:textId="1EA0A81F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45E65D6" w14:textId="04757B8B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5A549597" w14:textId="77777777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5FB37C21" w14:textId="5965E733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5637B0D" w14:textId="77777777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F3DB1B0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0758A91" w14:textId="0F9E052F" w:rsidR="00547535" w:rsidRPr="00EE00A3" w:rsidRDefault="00547535" w:rsidP="00BB5FAE">
      <w:pPr>
        <w:pStyle w:val="sorubilgisistili"/>
      </w:pPr>
      <w:r w:rsidRPr="00EE00A3">
        <w:t>Peygamberimize  gelen  ilk  ayetler;  ………….. yılının,  …………. ayında,  ……………..  gecesinde</w:t>
      </w:r>
      <w:r w:rsidR="00BB5FAE">
        <w:t xml:space="preserve"> </w:t>
      </w:r>
      <w:r w:rsidRPr="00EE00A3">
        <w:t>ve  …………….  mağarasında,  ……………….  vasıtasıyla  gelmiştir</w:t>
      </w:r>
    </w:p>
    <w:p w14:paraId="6851DBFA" w14:textId="3CD68654" w:rsidR="00547535" w:rsidRDefault="00547535" w:rsidP="00BB5FAE">
      <w:pPr>
        <w:pStyle w:val="SORUMETN"/>
      </w:pPr>
      <w:r w:rsidRPr="00BB5FAE">
        <w:t>Yukarıdaki  noktalı  yerlere  gelmesi  gereken  kelimeleri  sırasıyla  aşağıya  yazınız.  (15 puan)</w:t>
      </w:r>
    </w:p>
    <w:p w14:paraId="0CEC12BF" w14:textId="5797CEC6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5E47444" w14:textId="584D5BF3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ACD4DDF" w14:textId="213140A0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9890114" w14:textId="517B28EE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0123E71D" w14:textId="77777777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8DECF24" w14:textId="16BD98A8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0296332F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770F70A" w14:textId="573656DB" w:rsidR="00547535" w:rsidRDefault="00547535" w:rsidP="00BB5FAE">
      <w:pPr>
        <w:pStyle w:val="SORUMETN"/>
      </w:pPr>
      <w:r w:rsidRPr="00BB5FAE">
        <w:t>İlk  Müslümanlar  kimlerdir?  Yazınız.  (8 puan)</w:t>
      </w:r>
    </w:p>
    <w:p w14:paraId="5AAF0605" w14:textId="0786E555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5D18967D" w14:textId="716A6B06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A98C2B0" w14:textId="77777777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514E722D" w14:textId="497F0CFA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3D97046" w14:textId="7BADAB96" w:rsidR="00BB5FAE" w:rsidRDefault="00BB5FAE" w:rsidP="00BB5FAE">
      <w:pPr>
        <w:pStyle w:val="SEENEKLER"/>
        <w:numPr>
          <w:ilvl w:val="0"/>
          <w:numId w:val="0"/>
        </w:numPr>
      </w:pPr>
    </w:p>
    <w:p w14:paraId="1221EA93" w14:textId="3A30D169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DDE71F9" w14:textId="59C74C93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4DD18BA1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3C1FFB8" w14:textId="77777777" w:rsidR="00547535" w:rsidRPr="00BB5FAE" w:rsidRDefault="00547535" w:rsidP="00BB5FAE">
      <w:pPr>
        <w:pStyle w:val="SORUMETN"/>
      </w:pPr>
      <w:r w:rsidRPr="00BB5FAE">
        <w:t>Aşağıdaki  soruları  cevaplayınız.   (12 puan</w:t>
      </w:r>
    </w:p>
    <w:p w14:paraId="347BFB74" w14:textId="2FB0CE79" w:rsidR="00547535" w:rsidRDefault="00547535" w:rsidP="00BB5FAE">
      <w:pPr>
        <w:pStyle w:val="sorubilgisistili"/>
        <w:numPr>
          <w:ilvl w:val="0"/>
          <w:numId w:val="44"/>
        </w:numPr>
      </w:pPr>
      <w:r w:rsidRPr="00BB5FAE">
        <w:t xml:space="preserve">Peygamberlerin Allah’tan  aldıkları dini  hükümleri  insanlara  bildirme  görevine  ne denir? </w:t>
      </w:r>
    </w:p>
    <w:p w14:paraId="2CEDCA4E" w14:textId="19B705BF" w:rsidR="00BB5FAE" w:rsidRDefault="00BB5FAE" w:rsidP="00BB5FAE">
      <w:pPr>
        <w:pStyle w:val="sorubilgisistili"/>
      </w:pPr>
    </w:p>
    <w:p w14:paraId="1D64370C" w14:textId="77777777" w:rsidR="00BB5FAE" w:rsidRPr="00BB5FAE" w:rsidRDefault="00BB5FAE" w:rsidP="00BB5FAE"/>
    <w:p w14:paraId="136A612B" w14:textId="3976DDB7" w:rsidR="00547535" w:rsidRDefault="00547535" w:rsidP="00BB5FAE">
      <w:pPr>
        <w:pStyle w:val="sorubilgisistili"/>
        <w:numPr>
          <w:ilvl w:val="0"/>
          <w:numId w:val="44"/>
        </w:numPr>
      </w:pPr>
      <w:r w:rsidRPr="00BB5FAE">
        <w:t xml:space="preserve">Allah’ın  bir  ve  tek  olduğunu, O’ndan  başka  ilah  olmadığını  ifade  eden  inanç  şekline  ne  denir?  </w:t>
      </w:r>
    </w:p>
    <w:p w14:paraId="202484FB" w14:textId="28A085DA" w:rsidR="00BB5FAE" w:rsidRDefault="00BB5FAE" w:rsidP="00BB5FAE">
      <w:pPr>
        <w:pStyle w:val="sorubilgisistili"/>
      </w:pPr>
    </w:p>
    <w:p w14:paraId="313BC268" w14:textId="509C8863" w:rsidR="00BB5FAE" w:rsidRDefault="00BB5FAE" w:rsidP="00BB5FAE"/>
    <w:p w14:paraId="20291136" w14:textId="77777777" w:rsidR="00BB5FAE" w:rsidRPr="00BB5FAE" w:rsidRDefault="00BB5FAE" w:rsidP="00BB5FAE"/>
    <w:p w14:paraId="6F9AAB45" w14:textId="5B33B1C9" w:rsidR="00547535" w:rsidRDefault="00547535" w:rsidP="00BB5FAE">
      <w:pPr>
        <w:pStyle w:val="sorubilgisistili"/>
        <w:ind w:left="720"/>
      </w:pPr>
      <w:r w:rsidRPr="00BB5FAE">
        <w:t>Peygamberimize  Alak  suresinin  “Oku”  diye  başlayan ilk  beş  ayeti</w:t>
      </w:r>
      <w:r w:rsidR="00BB5FAE">
        <w:t xml:space="preserve">  geldikten  sonra  bir  müddet</w:t>
      </w:r>
      <w:r w:rsidRPr="00BB5FAE">
        <w:t xml:space="preserve"> </w:t>
      </w:r>
      <w:r w:rsidR="00BB5FAE">
        <w:t>v</w:t>
      </w:r>
      <w:r w:rsidRPr="00BB5FAE">
        <w:t>ahiy  kesildi  ve  Cebrail  gelmez  oldu.</w:t>
      </w:r>
    </w:p>
    <w:p w14:paraId="1BA96018" w14:textId="32ED8340" w:rsidR="00547535" w:rsidRDefault="00547535" w:rsidP="00BB5FAE">
      <w:pPr>
        <w:pStyle w:val="SORUMETN"/>
      </w:pPr>
      <w:r w:rsidRPr="00BB5FAE">
        <w:t>Bu  olaya  “Vahiylerin  kesilmesi”  anlamına  gelen  kavramı  yazınız?  (5 puan)</w:t>
      </w:r>
    </w:p>
    <w:p w14:paraId="5CD10A09" w14:textId="5A7AE8AA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83CA317" w14:textId="09498153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63F30A11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4BD82D18" w14:textId="7DD621DD" w:rsidR="00547535" w:rsidRDefault="00547535" w:rsidP="00BB5FAE">
      <w:pPr>
        <w:pStyle w:val="SORUMETN"/>
      </w:pPr>
      <w:r w:rsidRPr="00BB5FAE">
        <w:t xml:space="preserve">Zararlı  alışkanlıklara  başlama  nedenlerinden  4 tane  yazınız.   (12 puan) </w:t>
      </w:r>
    </w:p>
    <w:p w14:paraId="1ADE0683" w14:textId="52AC805E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3EC57981" w14:textId="38D31E29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638CBA3" w14:textId="1BE8DD4C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4F7E5F1C" w14:textId="3E139F59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1D4DB92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19CB20D2" w14:textId="0740686E" w:rsidR="00547535" w:rsidRPr="008A6AB6" w:rsidRDefault="00547535" w:rsidP="00BB5FAE">
      <w:pPr>
        <w:pStyle w:val="sorubilgisistili"/>
        <w:rPr>
          <w:b/>
          <w:bCs/>
          <w:color w:val="000000" w:themeColor="text1"/>
          <w:kern w:val="28"/>
        </w:rPr>
      </w:pPr>
      <w:r>
        <w:t>Peygamberimiz  şöyle  buyuruyor ; “ Sarhoş  edici  her</w:t>
      </w:r>
      <w:r w:rsidR="00BB5FAE">
        <w:t xml:space="preserve">şey  haramdır” ve “ ………..  bütün </w:t>
      </w:r>
      <w:r>
        <w:t>kötülüklerin anasıdır”</w:t>
      </w:r>
      <w:r w:rsidRPr="008A6AB6">
        <w:t xml:space="preserve">    </w:t>
      </w:r>
    </w:p>
    <w:p w14:paraId="20B6EB03" w14:textId="628616E3" w:rsidR="00547535" w:rsidRDefault="00547535" w:rsidP="00BB5FAE">
      <w:pPr>
        <w:pStyle w:val="SORUMETN"/>
      </w:pPr>
      <w:r w:rsidRPr="00BB5FAE">
        <w:t>Yukarıdaki  hadislerde  bahsedilen  zararlı  alışkanlık  hangisidir?  (8 puan)</w:t>
      </w:r>
    </w:p>
    <w:p w14:paraId="4D28ED3D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/>
      </w:pPr>
    </w:p>
    <w:p w14:paraId="246299F3" w14:textId="77777777" w:rsidR="00547535" w:rsidRPr="00BB5FAE" w:rsidRDefault="00547535" w:rsidP="00BB5FAE">
      <w:pPr>
        <w:pStyle w:val="SORUMETN"/>
        <w:numPr>
          <w:ilvl w:val="0"/>
          <w:numId w:val="0"/>
        </w:numPr>
        <w:ind w:left="113"/>
      </w:pPr>
    </w:p>
    <w:p w14:paraId="75B8BA2B" w14:textId="362210C8" w:rsidR="00547535" w:rsidRDefault="00547535" w:rsidP="00BB5FAE">
      <w:pPr>
        <w:pStyle w:val="SORUMETN"/>
      </w:pPr>
      <w:r w:rsidRPr="00BB5FAE">
        <w:t>Dinimizde  cemaatle  kılınması  Farz  olan namazlar  hangileridir? İsimlerini  yazınız.  (10 puan)</w:t>
      </w:r>
    </w:p>
    <w:p w14:paraId="53EA9768" w14:textId="69BF46F2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6A11ADC5" w14:textId="43444212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2CA78EC6" w14:textId="331CFA6D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9BFFFC9" w14:textId="55C4BA34" w:rsid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77284437" w14:textId="77777777" w:rsidR="00BB5FAE" w:rsidRPr="00BB5FAE" w:rsidRDefault="00BB5FAE" w:rsidP="00BB5FAE">
      <w:pPr>
        <w:pStyle w:val="SEENEKLER"/>
        <w:numPr>
          <w:ilvl w:val="0"/>
          <w:numId w:val="0"/>
        </w:numPr>
        <w:ind w:left="530" w:hanging="360"/>
      </w:pPr>
    </w:p>
    <w:p w14:paraId="4ACAFAFB" w14:textId="77777777" w:rsidR="00547535" w:rsidRPr="00BB5FAE" w:rsidRDefault="00547535" w:rsidP="00BB5FAE">
      <w:pPr>
        <w:pStyle w:val="SORUMETN"/>
      </w:pPr>
      <w:r w:rsidRPr="00BB5FAE">
        <w:t>Aşağıdaki  soruları  kısaca  cevaplayınız.  (12 puan)</w:t>
      </w:r>
    </w:p>
    <w:p w14:paraId="680B56A8" w14:textId="77777777" w:rsidR="00547535" w:rsidRPr="007D75A4" w:rsidRDefault="00547535" w:rsidP="00547535">
      <w:pPr>
        <w:pStyle w:val="AralkYok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B2398AF" w14:textId="1D33C4B9" w:rsidR="00547535" w:rsidRDefault="00547535" w:rsidP="00BB5FAE">
      <w:pPr>
        <w:pStyle w:val="sorubilgisistili"/>
        <w:numPr>
          <w:ilvl w:val="0"/>
          <w:numId w:val="48"/>
        </w:numPr>
      </w:pPr>
      <w:r>
        <w:t>Ramazan ayına mahsus,  yatsı  ile vitir namazı arasında, tek başına  yada  cemaatle  kılınabilen namazın adı  nedir?</w:t>
      </w:r>
    </w:p>
    <w:p w14:paraId="660EA0D5" w14:textId="77777777" w:rsidR="00BB5FAE" w:rsidRPr="00BB5FAE" w:rsidRDefault="00BB5FAE" w:rsidP="00BB5FAE"/>
    <w:p w14:paraId="7FA55D9E" w14:textId="5AC637AA" w:rsidR="00547535" w:rsidRDefault="00547535" w:rsidP="00BB5FAE">
      <w:pPr>
        <w:pStyle w:val="sorubilgisistili"/>
        <w:numPr>
          <w:ilvl w:val="0"/>
          <w:numId w:val="48"/>
        </w:numPr>
      </w:pPr>
      <w:r>
        <w:t xml:space="preserve">Cuma  namazı  kaç  rekattır?  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378D9575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817E6"/>
    <w:multiLevelType w:val="hybridMultilevel"/>
    <w:tmpl w:val="22BCCE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49E255B"/>
    <w:multiLevelType w:val="hybridMultilevel"/>
    <w:tmpl w:val="863AD99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E4462"/>
    <w:multiLevelType w:val="hybridMultilevel"/>
    <w:tmpl w:val="5A20F0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D3CFD"/>
    <w:multiLevelType w:val="hybridMultilevel"/>
    <w:tmpl w:val="62E42000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2668A9E0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A7090"/>
    <w:multiLevelType w:val="hybridMultilevel"/>
    <w:tmpl w:val="18F493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542BA"/>
    <w:multiLevelType w:val="hybridMultilevel"/>
    <w:tmpl w:val="4F1EB9BC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3" w15:restartNumberingAfterBreak="0">
    <w:nsid w:val="5ECD1AD6"/>
    <w:multiLevelType w:val="hybridMultilevel"/>
    <w:tmpl w:val="8D0CB1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7"/>
  </w:num>
  <w:num w:numId="5">
    <w:abstractNumId w:val="11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1"/>
    <w:lvlOverride w:ilvl="0">
      <w:startOverride w:val="1"/>
    </w:lvlOverride>
  </w:num>
  <w:num w:numId="22">
    <w:abstractNumId w:val="11"/>
    <w:lvlOverride w:ilvl="0">
      <w:startOverride w:val="1"/>
    </w:lvlOverride>
  </w:num>
  <w:num w:numId="23">
    <w:abstractNumId w:val="11"/>
    <w:lvlOverride w:ilvl="0">
      <w:startOverride w:val="1"/>
    </w:lvlOverride>
  </w:num>
  <w:num w:numId="24">
    <w:abstractNumId w:val="11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startOverride w:val="1"/>
    </w:lvlOverride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5"/>
  </w:num>
  <w:num w:numId="33">
    <w:abstractNumId w:val="2"/>
  </w:num>
  <w:num w:numId="34">
    <w:abstractNumId w:val="15"/>
  </w:num>
  <w:num w:numId="35">
    <w:abstractNumId w:val="9"/>
  </w:num>
  <w:num w:numId="36">
    <w:abstractNumId w:val="0"/>
  </w:num>
  <w:num w:numId="37">
    <w:abstractNumId w:val="11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1"/>
    </w:lvlOverride>
  </w:num>
  <w:num w:numId="41">
    <w:abstractNumId w:val="11"/>
    <w:lvlOverride w:ilvl="0">
      <w:startOverride w:val="1"/>
    </w:lvlOverride>
  </w:num>
  <w:num w:numId="42">
    <w:abstractNumId w:val="3"/>
  </w:num>
  <w:num w:numId="43">
    <w:abstractNumId w:val="4"/>
  </w:num>
  <w:num w:numId="44">
    <w:abstractNumId w:val="6"/>
  </w:num>
  <w:num w:numId="45">
    <w:abstractNumId w:val="13"/>
  </w:num>
  <w:num w:numId="46">
    <w:abstractNumId w:val="10"/>
  </w:num>
  <w:num w:numId="47">
    <w:abstractNumId w:val="1"/>
  </w:num>
  <w:num w:numId="48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47535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B5FAE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5B0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5475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88015-C9EE-4FD0-AD90-22A34C33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2024-12-11T11:42:00Z</dcterms:created>
  <dcterms:modified xsi:type="dcterms:W3CDTF">2024-12-11T11:42:00Z</dcterms:modified>
</cp:coreProperties>
</file>