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right" w:tblpY="515"/>
        <w:tblW w:w="10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776"/>
        <w:gridCol w:w="108"/>
        <w:gridCol w:w="1904"/>
        <w:gridCol w:w="108"/>
        <w:gridCol w:w="4752"/>
        <w:gridCol w:w="108"/>
        <w:gridCol w:w="2133"/>
        <w:gridCol w:w="108"/>
      </w:tblGrid>
      <w:tr w:rsidR="008250C4" w14:paraId="787C1035" w14:textId="77777777" w:rsidTr="008250C4">
        <w:trPr>
          <w:gridBefore w:val="1"/>
          <w:wBefore w:w="108" w:type="dxa"/>
          <w:trHeight w:val="374"/>
        </w:trPr>
        <w:tc>
          <w:tcPr>
            <w:tcW w:w="884" w:type="dxa"/>
            <w:gridSpan w:val="2"/>
            <w:vAlign w:val="center"/>
          </w:tcPr>
          <w:p w14:paraId="1B187F86" w14:textId="77777777" w:rsidR="008250C4" w:rsidRPr="00FD75DF" w:rsidRDefault="008250C4" w:rsidP="008250C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2" w:type="dxa"/>
            <w:gridSpan w:val="2"/>
            <w:vAlign w:val="center"/>
          </w:tcPr>
          <w:p w14:paraId="15E0E9F6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gridSpan w:val="2"/>
            <w:vAlign w:val="center"/>
          </w:tcPr>
          <w:p w14:paraId="707C3145" w14:textId="77777777" w:rsidR="008250C4" w:rsidRDefault="008250C4" w:rsidP="008250C4">
            <w:pPr>
              <w:pStyle w:val="IKLAR"/>
              <w:spacing w:before="0" w:after="0"/>
              <w:ind w:left="0" w:firstLine="0"/>
              <w:jc w:val="center"/>
            </w:pPr>
          </w:p>
        </w:tc>
        <w:tc>
          <w:tcPr>
            <w:tcW w:w="2241" w:type="dxa"/>
            <w:gridSpan w:val="2"/>
            <w:vAlign w:val="center"/>
          </w:tcPr>
          <w:p w14:paraId="677B1907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</w:tr>
      <w:tr w:rsidR="008250C4" w14:paraId="52684ECC" w14:textId="77777777" w:rsidTr="008250C4">
        <w:trPr>
          <w:gridAfter w:val="1"/>
          <w:wAfter w:w="108" w:type="dxa"/>
          <w:trHeight w:val="374"/>
        </w:trPr>
        <w:tc>
          <w:tcPr>
            <w:tcW w:w="884" w:type="dxa"/>
            <w:gridSpan w:val="2"/>
            <w:vAlign w:val="center"/>
          </w:tcPr>
          <w:p w14:paraId="4A86CC52" w14:textId="77777777" w:rsidR="008250C4" w:rsidRPr="00FD75DF" w:rsidRDefault="008250C4" w:rsidP="008250C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gridSpan w:val="2"/>
            <w:vAlign w:val="center"/>
          </w:tcPr>
          <w:p w14:paraId="3059446D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gridSpan w:val="2"/>
            <w:vAlign w:val="center"/>
          </w:tcPr>
          <w:p w14:paraId="6BA2CCE2" w14:textId="77777777" w:rsidR="008250C4" w:rsidRDefault="008250C4" w:rsidP="008250C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gridSpan w:val="2"/>
            <w:vAlign w:val="center"/>
          </w:tcPr>
          <w:p w14:paraId="5F9AD849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</w:tr>
      <w:tr w:rsidR="008250C4" w14:paraId="217456A6" w14:textId="77777777" w:rsidTr="008250C4">
        <w:trPr>
          <w:gridAfter w:val="1"/>
          <w:wAfter w:w="108" w:type="dxa"/>
          <w:trHeight w:val="374"/>
        </w:trPr>
        <w:tc>
          <w:tcPr>
            <w:tcW w:w="884" w:type="dxa"/>
            <w:gridSpan w:val="2"/>
            <w:vAlign w:val="center"/>
          </w:tcPr>
          <w:p w14:paraId="06A3BFA1" w14:textId="77777777" w:rsidR="008250C4" w:rsidRPr="00FD75DF" w:rsidRDefault="008250C4" w:rsidP="008250C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gridSpan w:val="2"/>
            <w:vAlign w:val="center"/>
          </w:tcPr>
          <w:p w14:paraId="52FB3CF5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gridSpan w:val="2"/>
            <w:vAlign w:val="center"/>
          </w:tcPr>
          <w:p w14:paraId="0B5E690F" w14:textId="77777777" w:rsidR="008250C4" w:rsidRDefault="008250C4" w:rsidP="008250C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gridSpan w:val="2"/>
            <w:vAlign w:val="center"/>
          </w:tcPr>
          <w:p w14:paraId="3FF12710" w14:textId="5EAB051B" w:rsidR="008250C4" w:rsidRDefault="008250C4" w:rsidP="008250C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….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8250C4" w14:paraId="364F8D97" w14:textId="77777777" w:rsidTr="008250C4">
        <w:trPr>
          <w:gridAfter w:val="1"/>
          <w:wAfter w:w="108" w:type="dxa"/>
          <w:trHeight w:val="374"/>
        </w:trPr>
        <w:tc>
          <w:tcPr>
            <w:tcW w:w="884" w:type="dxa"/>
            <w:gridSpan w:val="2"/>
            <w:vAlign w:val="center"/>
          </w:tcPr>
          <w:p w14:paraId="072CDCE0" w14:textId="77777777" w:rsidR="008250C4" w:rsidRPr="00FD75DF" w:rsidRDefault="008250C4" w:rsidP="008250C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gridSpan w:val="2"/>
            <w:vAlign w:val="center"/>
          </w:tcPr>
          <w:p w14:paraId="5F222430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gridSpan w:val="2"/>
            <w:vAlign w:val="center"/>
          </w:tcPr>
          <w:p w14:paraId="3BD322B9" w14:textId="77777777" w:rsidR="008250C4" w:rsidRDefault="008250C4" w:rsidP="008250C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gridSpan w:val="2"/>
            <w:vAlign w:val="center"/>
          </w:tcPr>
          <w:p w14:paraId="2DE7F284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250C4" w14:paraId="6839B9B1" w14:textId="77777777" w:rsidTr="008250C4">
        <w:trPr>
          <w:gridAfter w:val="1"/>
          <w:wAfter w:w="108" w:type="dxa"/>
          <w:trHeight w:val="374"/>
        </w:trPr>
        <w:tc>
          <w:tcPr>
            <w:tcW w:w="884" w:type="dxa"/>
            <w:gridSpan w:val="2"/>
            <w:vAlign w:val="center"/>
          </w:tcPr>
          <w:p w14:paraId="24F7B951" w14:textId="77777777" w:rsidR="008250C4" w:rsidRPr="00FD75DF" w:rsidRDefault="008250C4" w:rsidP="008250C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gridSpan w:val="2"/>
            <w:vAlign w:val="center"/>
          </w:tcPr>
          <w:p w14:paraId="4E8D1BA3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gridSpan w:val="2"/>
            <w:vAlign w:val="center"/>
          </w:tcPr>
          <w:p w14:paraId="166A136F" w14:textId="2B236C93" w:rsidR="008250C4" w:rsidRDefault="008250C4" w:rsidP="008250C4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6.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gridSpan w:val="2"/>
            <w:vAlign w:val="center"/>
          </w:tcPr>
          <w:p w14:paraId="7E784D48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</w:tr>
    </w:tbl>
    <w:p w14:paraId="4739F555" w14:textId="77777777" w:rsidR="008250C4" w:rsidRDefault="008250C4" w:rsidP="00CB6C62"/>
    <w:p w14:paraId="6BF5830D" w14:textId="22558E1F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2B677F" wp14:editId="6C2E3B97">
                <wp:simplePos x="0" y="0"/>
                <wp:positionH relativeFrom="column">
                  <wp:posOffset>-508000</wp:posOffset>
                </wp:positionH>
                <wp:positionV relativeFrom="paragraph">
                  <wp:posOffset>219075</wp:posOffset>
                </wp:positionV>
                <wp:extent cx="539750" cy="288290"/>
                <wp:effectExtent l="10795" t="12065" r="11430" b="13970"/>
                <wp:wrapNone/>
                <wp:docPr id="7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E7B08" w14:textId="77777777" w:rsidR="00CB6C62" w:rsidRPr="00446E26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B677F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40pt;margin-top:17.25pt;width:42.5pt;height:2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" fillcolor="#f79646 [3209]">
                <v:textbox inset=",.3mm">
                  <w:txbxContent>
                    <w:p w14:paraId="1AFE7B08" w14:textId="77777777" w:rsidR="00CB6C62" w:rsidRPr="00446E26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B1027F" wp14:editId="55B998AE">
                <wp:simplePos x="0" y="0"/>
                <wp:positionH relativeFrom="column">
                  <wp:posOffset>-508000</wp:posOffset>
                </wp:positionH>
                <wp:positionV relativeFrom="paragraph">
                  <wp:posOffset>222885</wp:posOffset>
                </wp:positionV>
                <wp:extent cx="6875780" cy="288290"/>
                <wp:effectExtent l="10795" t="6350" r="9525" b="29210"/>
                <wp:wrapNone/>
                <wp:docPr id="7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81A5490" w14:textId="77777777" w:rsidR="00CB6C62" w:rsidRPr="00743355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B6C6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827435"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 </w:t>
                            </w:r>
                            <w:r w:rsidR="00F82205" w:rsidRPr="00743355">
                              <w:rPr>
                                <w:b/>
                                <w:sz w:val="18"/>
                                <w:szCs w:val="18"/>
                              </w:rPr>
                              <w:t>F</w:t>
                            </w:r>
                            <w:r w:rsidR="00302125" w:rsidRPr="00743355">
                              <w:rPr>
                                <w:b/>
                                <w:sz w:val="18"/>
                                <w:szCs w:val="18"/>
                              </w:rPr>
                              <w:t>il</w:t>
                            </w:r>
                            <w:r w:rsidR="00827435"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Suresi’nin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okunuşu karışık olarak verilmiştir. Okunuş sırasına göre yan tarafa sıralayalım. </w:t>
                            </w:r>
                            <w:r w:rsidRPr="00743355">
                              <w:rPr>
                                <w:b/>
                                <w:sz w:val="20"/>
                                <w:szCs w:val="20"/>
                              </w:rPr>
                              <w:t>(2X8=16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1027F" id="Text Box 29" o:spid="_x0000_s1027" type="#_x0000_t202" style="position:absolute;margin-left:-40pt;margin-top:17.55pt;width:541.4pt;height:22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" fillcolor="#8064a2 [3207]" strokecolor="#f2f2f2 [3041]" strokeweight="1pt">
                <v:shadow on="t" color="#3f3151 [1607]" opacity=".5" offset="1pt"/>
                <v:textbox>
                  <w:txbxContent>
                    <w:p w14:paraId="581A5490" w14:textId="77777777" w:rsidR="00CB6C62" w:rsidRPr="00743355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20"/>
                          <w:szCs w:val="20"/>
                        </w:rPr>
                      </w:pPr>
                      <w:r w:rsidRPr="00CB6C6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743355">
                        <w:rPr>
                          <w:b/>
                          <w:sz w:val="18"/>
                          <w:szCs w:val="18"/>
                        </w:rPr>
                        <w:t xml:space="preserve">    </w:t>
                      </w:r>
                      <w:r w:rsidR="00827435" w:rsidRPr="00743355">
                        <w:rPr>
                          <w:b/>
                          <w:sz w:val="18"/>
                          <w:szCs w:val="18"/>
                        </w:rPr>
                        <w:t xml:space="preserve">Aşağıda </w:t>
                      </w:r>
                      <w:r w:rsidR="00F82205" w:rsidRPr="00743355">
                        <w:rPr>
                          <w:b/>
                          <w:sz w:val="18"/>
                          <w:szCs w:val="18"/>
                        </w:rPr>
                        <w:t>F</w:t>
                      </w:r>
                      <w:r w:rsidR="00302125" w:rsidRPr="00743355">
                        <w:rPr>
                          <w:b/>
                          <w:sz w:val="18"/>
                          <w:szCs w:val="18"/>
                        </w:rPr>
                        <w:t>il</w:t>
                      </w:r>
                      <w:r w:rsidR="00827435" w:rsidRPr="00743355">
                        <w:rPr>
                          <w:b/>
                          <w:sz w:val="18"/>
                          <w:szCs w:val="18"/>
                        </w:rPr>
                        <w:t xml:space="preserve"> Suresi’nin</w:t>
                      </w:r>
                      <w:r w:rsidRPr="00743355">
                        <w:rPr>
                          <w:b/>
                          <w:sz w:val="18"/>
                          <w:szCs w:val="18"/>
                        </w:rPr>
                        <w:t xml:space="preserve"> okunuşu karışık olarak verilmiştir. Okunuş sırasına göre yan tarafa sıralayalım. </w:t>
                      </w:r>
                      <w:r w:rsidRPr="00743355">
                        <w:rPr>
                          <w:b/>
                          <w:sz w:val="20"/>
                          <w:szCs w:val="20"/>
                        </w:rPr>
                        <w:t>(2X8=16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44B171CC" w14:textId="77777777" w:rsidR="00CB6C62" w:rsidRDefault="005023EA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C231D2F" wp14:editId="7A2362F8">
                <wp:simplePos x="0" y="0"/>
                <wp:positionH relativeFrom="column">
                  <wp:posOffset>541628</wp:posOffset>
                </wp:positionH>
                <wp:positionV relativeFrom="paragraph">
                  <wp:posOffset>249748</wp:posOffset>
                </wp:positionV>
                <wp:extent cx="1684655" cy="323850"/>
                <wp:effectExtent l="30480" t="29210" r="27940" b="56515"/>
                <wp:wrapNone/>
                <wp:docPr id="5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655" cy="323850"/>
                          <a:chOff x="3551" y="1432"/>
                          <a:chExt cx="2653" cy="510"/>
                        </a:xfrm>
                      </wpg:grpSpPr>
                      <wps:wsp>
                        <wps:cNvPr id="51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F0DEC02" w14:textId="77777777" w:rsidR="00CB6C62" w:rsidRPr="000D2296" w:rsidRDefault="00827435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1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F27ECD0" w14:textId="77777777" w:rsidR="005023EA" w:rsidRDefault="005023EA" w:rsidP="00743355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tayran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ebâbîl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19B4CF31" w14:textId="77777777" w:rsidR="00CB6C62" w:rsidRPr="002E75C7" w:rsidRDefault="00CB6C62" w:rsidP="002E75C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31D2F" id="Group 25" o:spid="_x0000_s1028" style="position:absolute;margin-left:42.65pt;margin-top:19.65pt;width:132.65pt;height:25.5pt;z-index:251716608" coordorigin="3551,1432" coordsize="265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26" o:spid="_x0000_s102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5F0DEC02" w14:textId="77777777" w:rsidR="00CB6C62" w:rsidRPr="000D2296" w:rsidRDefault="00827435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  <v:shape id="Text Box 27" o:spid="_x0000_s1030" type="#_x0000_t202" style="position:absolute;left:3993;top:1519;width:221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5F27ECD0" w14:textId="77777777" w:rsidR="005023EA" w:rsidRDefault="005023EA" w:rsidP="00743355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" w:hAnsi="Ubuntu" w:cs="Ubuntu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tayran</w:t>
                        </w:r>
                        <w:proofErr w:type="spellEnd"/>
                        <w:proofErr w:type="gram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ebâbîl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  <w:p w14:paraId="19B4CF31" w14:textId="77777777" w:rsidR="00CB6C62" w:rsidRPr="002E75C7" w:rsidRDefault="00CB6C62" w:rsidP="002E75C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A98CE90" wp14:editId="13393791">
                <wp:simplePos x="0" y="0"/>
                <wp:positionH relativeFrom="column">
                  <wp:posOffset>2554605</wp:posOffset>
                </wp:positionH>
                <wp:positionV relativeFrom="paragraph">
                  <wp:posOffset>253365</wp:posOffset>
                </wp:positionV>
                <wp:extent cx="2188845" cy="323850"/>
                <wp:effectExtent l="25400" t="26035" r="33655" b="40640"/>
                <wp:wrapNone/>
                <wp:docPr id="7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845" cy="323850"/>
                          <a:chOff x="3551" y="1432"/>
                          <a:chExt cx="3447" cy="510"/>
                        </a:xfrm>
                      </wpg:grpSpPr>
                      <wps:wsp>
                        <wps:cNvPr id="7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8FE8DA1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005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2B170AF" w14:textId="77777777" w:rsidR="00CB6C62" w:rsidRPr="002E75C7" w:rsidRDefault="005023EA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Ve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ersele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‘aleyhim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8CE90" id="Group 13" o:spid="_x0000_s1031" style="position:absolute;margin-left:201.15pt;margin-top:19.95pt;width:172.35pt;height:25.5pt;z-index:251712512" coordorigin="3551,1432" coordsize="3447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">
                <v:shape id="AutoShape 14" o:spid="_x0000_s103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08FE8DA1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5" o:spid="_x0000_s1033" type="#_x0000_t202" style="position:absolute;left:3993;top:1519;width:3005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AWwwAAANsAAAAPAAAAZHJzL2Rvd25yZXYueG1sRI9BSwMx&#10;EIXvgv8hjNCbnVRol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Ar5wF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22B170AF" w14:textId="77777777" w:rsidR="00CB6C62" w:rsidRPr="002E75C7" w:rsidRDefault="005023EA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Ve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ersele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‘aleyhim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157392" wp14:editId="72FF5CDC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1019175" cy="1692275"/>
                <wp:effectExtent l="10795" t="8890" r="8255" b="13335"/>
                <wp:wrapNone/>
                <wp:docPr id="7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AB7BA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-  …</w:t>
                            </w:r>
                            <w:proofErr w:type="gramEnd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…….</w:t>
                            </w:r>
                          </w:p>
                          <w:p w14:paraId="63371DB4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-  …</w:t>
                            </w:r>
                            <w:proofErr w:type="gramEnd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…….</w:t>
                            </w:r>
                          </w:p>
                          <w:p w14:paraId="547B7900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-  …</w:t>
                            </w:r>
                            <w:proofErr w:type="gramEnd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…….</w:t>
                            </w:r>
                          </w:p>
                          <w:p w14:paraId="1FDDE372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-  …</w:t>
                            </w:r>
                            <w:proofErr w:type="gramEnd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…….</w:t>
                            </w:r>
                          </w:p>
                          <w:p w14:paraId="1E6B5C37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-  …</w:t>
                            </w:r>
                            <w:proofErr w:type="gramEnd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…….</w:t>
                            </w:r>
                          </w:p>
                          <w:p w14:paraId="17BD6E9E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-  …</w:t>
                            </w:r>
                            <w:proofErr w:type="gramEnd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…….</w:t>
                            </w:r>
                          </w:p>
                          <w:p w14:paraId="5949658F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-  …</w:t>
                            </w:r>
                            <w:proofErr w:type="gramEnd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…….</w:t>
                            </w:r>
                          </w:p>
                          <w:p w14:paraId="6FCA07B2" w14:textId="77777777" w:rsidR="00D74A65" w:rsidRPr="00D74A65" w:rsidRDefault="00D74A65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8- …</w:t>
                            </w:r>
                            <w:proofErr w:type="gram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82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57392" id="Text Box 28" o:spid="_x0000_s1034" type="#_x0000_t202" style="position:absolute;margin-left:-39.25pt;margin-top:14.85pt;width:80.25pt;height:13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" fillcolor="#e5dfec [663]">
                <v:textbox inset=",2.3mm,,.3mm">
                  <w:txbxContent>
                    <w:p w14:paraId="110AB7BA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63371DB4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547B7900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3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1FDDE372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4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1E6B5C37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5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17BD6E9E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6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5949658F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7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6FCA07B2" w14:textId="77777777" w:rsidR="00D74A65" w:rsidRPr="00D74A65" w:rsidRDefault="00D74A65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8- …</w:t>
                      </w:r>
                      <w:proofErr w:type="gramStart"/>
                      <w:r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  <w:proofErr w:type="gramEnd"/>
                      <w:r>
                        <w:rPr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9A664C" wp14:editId="43534D8C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6840220" cy="1692275"/>
                <wp:effectExtent l="10795" t="18415" r="16510" b="13335"/>
                <wp:wrapNone/>
                <wp:docPr id="7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855CC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A664C" id="Text Box 3" o:spid="_x0000_s1035" type="#_x0000_t202" style="position:absolute;margin-left:-39.25pt;margin-top:14.85pt;width:538.6pt;height:13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" fillcolor="#ccc0d9 [1303]" strokecolor="#5f497a [2407]" strokeweight="1.5pt">
                <v:textbox>
                  <w:txbxContent>
                    <w:p w14:paraId="018855CC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6667847C" w14:textId="77777777" w:rsidR="00CB6C62" w:rsidRDefault="00FD6C8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DD2C8D3" wp14:editId="4A6F461B">
                <wp:simplePos x="0" y="0"/>
                <wp:positionH relativeFrom="column">
                  <wp:posOffset>571500</wp:posOffset>
                </wp:positionH>
                <wp:positionV relativeFrom="paragraph">
                  <wp:posOffset>287655</wp:posOffset>
                </wp:positionV>
                <wp:extent cx="2440940" cy="323850"/>
                <wp:effectExtent l="23495" t="31115" r="31115" b="54610"/>
                <wp:wrapNone/>
                <wp:docPr id="6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0940" cy="323850"/>
                          <a:chOff x="3551" y="1432"/>
                          <a:chExt cx="3844" cy="510"/>
                        </a:xfrm>
                      </wpg:grpSpPr>
                      <wps:wsp>
                        <wps:cNvPr id="6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ADF85EF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2296"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402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F1C764B" w14:textId="77777777" w:rsidR="00CB6C62" w:rsidRPr="002E75C7" w:rsidRDefault="005023EA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Elemtera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keyfe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fe’ale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Rabbüke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2C8D3" id="Group 4" o:spid="_x0000_s1036" style="position:absolute;margin-left:45pt;margin-top:22.65pt;width:192.2pt;height:25.5pt;z-index:251709440" coordorigin="3551,1432" coordsize="384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">
                <v:shape id="AutoShape 5" o:spid="_x0000_s1037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ADF85EF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D2296"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38" type="#_x0000_t202" style="position:absolute;left:3993;top:1519;width:340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1F1C764B" w14:textId="77777777" w:rsidR="00CB6C62" w:rsidRPr="002E75C7" w:rsidRDefault="005023EA" w:rsidP="00743355">
                        <w:pPr>
                          <w:shd w:val="clear" w:color="auto" w:fill="FFFFFF" w:themeFill="background1"/>
                          <w:jc w:val="center"/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Elemtera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keyfe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fe’ale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Rabbüke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9E1529A" wp14:editId="442A9ACA">
                <wp:simplePos x="0" y="0"/>
                <wp:positionH relativeFrom="column">
                  <wp:posOffset>4805680</wp:posOffset>
                </wp:positionH>
                <wp:positionV relativeFrom="paragraph">
                  <wp:posOffset>189230</wp:posOffset>
                </wp:positionV>
                <wp:extent cx="1396365" cy="323850"/>
                <wp:effectExtent l="28575" t="27940" r="32385" b="38735"/>
                <wp:wrapNone/>
                <wp:docPr id="6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6365" cy="323850"/>
                          <a:chOff x="3551" y="1432"/>
                          <a:chExt cx="2199" cy="510"/>
                        </a:xfrm>
                      </wpg:grpSpPr>
                      <wps:wsp>
                        <wps:cNvPr id="66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E1BFC68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75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1F72677" w14:textId="77777777" w:rsidR="005023EA" w:rsidRDefault="005023EA" w:rsidP="00743355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bi-ashâbi’l-fîl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618BA0A9" w14:textId="77777777" w:rsidR="00CB6C62" w:rsidRPr="002E75C7" w:rsidRDefault="00CB6C62" w:rsidP="002E75C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1529A" id="Group 19" o:spid="_x0000_s1039" style="position:absolute;margin-left:378.4pt;margin-top:14.9pt;width:109.95pt;height:25.5pt;z-index:251714560" coordorigin="3551,1432" coordsize="2199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">
                <v:shape id="AutoShape 20" o:spid="_x0000_s104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7E1BFC68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21" o:spid="_x0000_s1041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61F72677" w14:textId="77777777" w:rsidR="005023EA" w:rsidRDefault="005023EA" w:rsidP="00743355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" w:hAnsi="Ubuntu" w:cs="Ubuntu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bi</w:t>
                        </w:r>
                        <w:proofErr w:type="gram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-ashâbi’l-fîl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  <w:p w14:paraId="618BA0A9" w14:textId="77777777" w:rsidR="00CB6C62" w:rsidRPr="002E75C7" w:rsidRDefault="00CB6C62" w:rsidP="002E75C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528009" w14:textId="77777777" w:rsidR="00CB6C62" w:rsidRDefault="00FD6C8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180FDBE" wp14:editId="3C932B01">
                <wp:simplePos x="0" y="0"/>
                <wp:positionH relativeFrom="column">
                  <wp:posOffset>4022090</wp:posOffset>
                </wp:positionH>
                <wp:positionV relativeFrom="paragraph">
                  <wp:posOffset>240665</wp:posOffset>
                </wp:positionV>
                <wp:extent cx="2116455" cy="323850"/>
                <wp:effectExtent l="26035" t="31115" r="29210" b="35560"/>
                <wp:wrapNone/>
                <wp:docPr id="6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323850"/>
                          <a:chOff x="3551" y="1432"/>
                          <a:chExt cx="3333" cy="510"/>
                        </a:xfrm>
                      </wpg:grpSpPr>
                      <wps:wsp>
                        <wps:cNvPr id="63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EC48413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A3744AB" w14:textId="77777777" w:rsidR="00CB6C62" w:rsidRPr="002E75C7" w:rsidRDefault="005023EA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Termîhim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bi-hıcâratin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0FDBE" id="Group 16" o:spid="_x0000_s1042" style="position:absolute;margin-left:316.7pt;margin-top:18.95pt;width:166.65pt;height:25.5pt;z-index:251713536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">
                <v:shape id="AutoShape 17" o:spid="_x0000_s104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EC48413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8" o:spid="_x0000_s1044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0NQwwAAANsAAAAPAAAAZHJzL2Rvd25yZXYueG1sRI9BSwMx&#10;EIXvgv8hjNCbnVTK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6CtDUM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0A3744AB" w14:textId="77777777" w:rsidR="00CB6C62" w:rsidRPr="002E75C7" w:rsidRDefault="005023EA" w:rsidP="00743355">
                        <w:pPr>
                          <w:shd w:val="clear" w:color="auto" w:fill="FFFFFF" w:themeFill="background1"/>
                          <w:jc w:val="center"/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Termîhim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bi-hıcâratin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74069DD3" w14:textId="77777777" w:rsidR="00CB6C62" w:rsidRDefault="005023EA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4E59C0D" wp14:editId="27A0A4FF">
                <wp:simplePos x="0" y="0"/>
                <wp:positionH relativeFrom="column">
                  <wp:posOffset>737622</wp:posOffset>
                </wp:positionH>
                <wp:positionV relativeFrom="paragraph">
                  <wp:posOffset>26697</wp:posOffset>
                </wp:positionV>
                <wp:extent cx="2472856" cy="323850"/>
                <wp:effectExtent l="19050" t="19050" r="41910" b="57150"/>
                <wp:wrapNone/>
                <wp:docPr id="5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856" cy="323850"/>
                          <a:chOff x="3551" y="1432"/>
                          <a:chExt cx="3333" cy="510"/>
                        </a:xfrm>
                      </wpg:grpSpPr>
                      <wps:wsp>
                        <wps:cNvPr id="6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9EB685F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5EBFEB6" w14:textId="77777777" w:rsidR="00CB6C62" w:rsidRPr="002E75C7" w:rsidRDefault="005023EA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Elem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yec’al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keydehüm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fî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tadlîl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59C0D" id="Group 10" o:spid="_x0000_s1045" style="position:absolute;margin-left:58.1pt;margin-top:2.1pt;width:194.7pt;height:25.5pt;z-index:251711488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">
                <v:shape id="AutoShape 11" o:spid="_x0000_s1046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39EB685F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</w:p>
                    </w:txbxContent>
                  </v:textbox>
                </v:shape>
                <v:shape id="Text Box 12" o:spid="_x0000_s1047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55EBFEB6" w14:textId="77777777" w:rsidR="00CB6C62" w:rsidRPr="002E75C7" w:rsidRDefault="005023EA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Elem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yec’al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keydehüm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fî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tadlîl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E1AF93" w14:textId="77777777" w:rsidR="00CB6C62" w:rsidRDefault="00FD6C8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8E6914B" wp14:editId="2060CF1A">
                <wp:simplePos x="0" y="0"/>
                <wp:positionH relativeFrom="column">
                  <wp:posOffset>658661</wp:posOffset>
                </wp:positionH>
                <wp:positionV relativeFrom="paragraph">
                  <wp:posOffset>140915</wp:posOffset>
                </wp:positionV>
                <wp:extent cx="2369488" cy="323850"/>
                <wp:effectExtent l="19050" t="19050" r="31115" b="57150"/>
                <wp:wrapNone/>
                <wp:docPr id="5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488" cy="323850"/>
                          <a:chOff x="3551" y="1432"/>
                          <a:chExt cx="2710" cy="510"/>
                        </a:xfrm>
                      </wpg:grpSpPr>
                      <wps:wsp>
                        <wps:cNvPr id="57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387D324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68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98DFDCF" w14:textId="77777777" w:rsidR="00CB6C62" w:rsidRPr="002E75C7" w:rsidRDefault="005023EA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Fece’alehüm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ke’asfin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me’kûl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6914B" id="Group 7" o:spid="_x0000_s1048" style="position:absolute;margin-left:51.85pt;margin-top:11.1pt;width:186.55pt;height:25.5pt;z-index:251710464" coordorigin="3551,1432" coordsize="27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">
                <v:shape id="AutoShape 8" o:spid="_x0000_s104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387D324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9" o:spid="_x0000_s1050" type="#_x0000_t202" style="position:absolute;left:3993;top:1519;width:226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398DFDCF" w14:textId="77777777" w:rsidR="00CB6C62" w:rsidRPr="002E75C7" w:rsidRDefault="005023EA" w:rsidP="00743355">
                        <w:pPr>
                          <w:shd w:val="clear" w:color="auto" w:fill="FFFFFF" w:themeFill="background1"/>
                          <w:jc w:val="center"/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Fece’alehüm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ke’asfin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me’kûl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CF5DEA7" wp14:editId="3F6B8E13">
                <wp:simplePos x="0" y="0"/>
                <wp:positionH relativeFrom="column">
                  <wp:posOffset>4562475</wp:posOffset>
                </wp:positionH>
                <wp:positionV relativeFrom="paragraph">
                  <wp:posOffset>81915</wp:posOffset>
                </wp:positionV>
                <wp:extent cx="1468755" cy="323850"/>
                <wp:effectExtent l="23495" t="23495" r="31750" b="43180"/>
                <wp:wrapNone/>
                <wp:docPr id="5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8755" cy="323850"/>
                          <a:chOff x="3551" y="1432"/>
                          <a:chExt cx="2313" cy="510"/>
                        </a:xfrm>
                      </wpg:grpSpPr>
                      <wps:wsp>
                        <wps:cNvPr id="5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5F526F1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87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3917098" w14:textId="77777777" w:rsidR="005023EA" w:rsidRDefault="005023EA" w:rsidP="00743355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min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siccîl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7D991B41" w14:textId="77777777"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5DEA7" id="Group 22" o:spid="_x0000_s1051" style="position:absolute;margin-left:359.25pt;margin-top:6.45pt;width:115.65pt;height:25.5pt;z-index:251715584" coordorigin="3551,1432" coordsize="231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">
                <v:shape id="AutoShape 23" o:spid="_x0000_s105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45F526F1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24" o:spid="_x0000_s1053" type="#_x0000_t202" style="position:absolute;left:3993;top:1519;width:187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03917098" w14:textId="77777777" w:rsidR="005023EA" w:rsidRDefault="005023EA" w:rsidP="00743355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" w:hAnsi="Ubuntu" w:cs="Ubuntu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min</w:t>
                        </w:r>
                        <w:proofErr w:type="spellEnd"/>
                        <w:proofErr w:type="gram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siccîl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  <w:p w14:paraId="7D991B41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</w:p>
    <w:p w14:paraId="3919610F" w14:textId="77777777" w:rsidR="00CB6C62" w:rsidRDefault="00CB6C62" w:rsidP="00CB6C62"/>
    <w:p w14:paraId="1DAD614E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364DD7" wp14:editId="6A54E9E6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4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14728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64DD7" id="Text Box 60" o:spid="_x0000_s1054" type="#_x0000_t202" style="position:absolute;margin-left:-39.65pt;margin-top:3.65pt;width:42.5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" fillcolor="#92d050">
                <v:textbox inset=",.3mm">
                  <w:txbxContent>
                    <w:p w14:paraId="1FC14728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9E109E" wp14:editId="08F0651A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6359E0" w14:textId="77777777" w:rsidR="00CB6C62" w:rsidRPr="00CB6C62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Aşağıdaki bölümde orta kısımda verilen kavramları uygun tanımlarla eşleştirelim. </w:t>
                            </w:r>
                            <w:r w:rsidRPr="00743355">
                              <w:rPr>
                                <w:b/>
                                <w:color w:val="FF0000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E109E" id="Text Box 59" o:spid="_x0000_s1055" type="#_x0000_t202" style="position:absolute;margin-left:-39.65pt;margin-top:3.55pt;width:539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" fillcolor="#fbd4b4 [1305]" strokecolor="#f79646 [3209]" strokeweight="1.5pt">
                <v:shadow color="#868686"/>
                <v:textbox>
                  <w:txbxContent>
                    <w:p w14:paraId="546359E0" w14:textId="77777777" w:rsidR="00CB6C62" w:rsidRPr="00CB6C62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743355">
                        <w:rPr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 xml:space="preserve">Aşağıdaki bölümde orta kısımda verilen kavramları uygun tanımlarla eşleştirelim. </w:t>
                      </w:r>
                      <w:r w:rsidRPr="00743355">
                        <w:rPr>
                          <w:b/>
                          <w:color w:val="FF0000"/>
                          <w:sz w:val="18"/>
                          <w:szCs w:val="18"/>
                          <w:shd w:val="clear" w:color="auto" w:fill="FFFFFF" w:themeFill="background1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1F7AB38C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6358E9" wp14:editId="43569A8B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18C8403" w14:textId="77777777" w:rsidR="00CB6C62" w:rsidRPr="00743355" w:rsidRDefault="00DF2391" w:rsidP="0074335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szCs w:val="20"/>
                              </w:rPr>
                            </w:pPr>
                            <w:r w:rsidRPr="00743355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Namaz vaktinin geldiğini bildirmek için okunur.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58E9" id="Text Box 52" o:spid="_x0000_s1056" type="#_x0000_t202" style="position:absolute;margin-left:88.35pt;margin-top:5.7pt;width:283.45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18C8403" w14:textId="77777777" w:rsidR="00CB6C62" w:rsidRPr="00743355" w:rsidRDefault="00DF2391" w:rsidP="0074335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szCs w:val="20"/>
                        </w:rPr>
                      </w:pPr>
                      <w:r w:rsidRPr="00743355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Namaz vaktinin geldiğini bildirmek için okunur.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738D4D" wp14:editId="2800B5C4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AEC3DED" w14:textId="77777777" w:rsidR="00CB6C62" w:rsidRPr="00743355" w:rsidRDefault="00DF2391" w:rsidP="00743355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74335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Müslümanların ibadet amacıyla toplandıkları, dini eğitimin gerektirdiği her türlü konunun konuşulup çözüm arandığı yerdir.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38D4D" id="Text Box 51" o:spid="_x0000_s1057" type="#_x0000_t202" style="position:absolute;margin-left:-34.5pt;margin-top:3.1pt;width:110.55pt;height:7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8kB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3AEC3DED" w14:textId="77777777" w:rsidR="00CB6C62" w:rsidRPr="00743355" w:rsidRDefault="00DF2391" w:rsidP="00743355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74335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Müslümanların ibadet amacıyla toplandıkları, dini eğitimin gerektirdiği her türlü konunun konuşulup çözüm arandığı yerdir.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49DE2B" wp14:editId="32DCF9C7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9DBCDEF" w14:textId="77777777" w:rsidR="00CB6C62" w:rsidRPr="00743355" w:rsidRDefault="008C5509" w:rsidP="0074335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Suyun bulunmadığı yerlerde dinimiz </w:t>
                            </w:r>
                            <w:proofErr w:type="spellStart"/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islam’ın</w:t>
                            </w:r>
                            <w:proofErr w:type="spellEnd"/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abdest almak için getirdiği kolaylık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9DE2B" id="Text Box 47" o:spid="_x0000_s1058" type="#_x0000_t202" style="position:absolute;margin-left:384.6pt;margin-top:3.1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9DBCDEF" w14:textId="77777777" w:rsidR="00CB6C62" w:rsidRPr="00743355" w:rsidRDefault="008C5509" w:rsidP="0074335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Suyun bulunmadığı yerlerde dinimiz </w:t>
                      </w:r>
                      <w:proofErr w:type="spellStart"/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>islam’ın</w:t>
                      </w:r>
                      <w:proofErr w:type="spellEnd"/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abdest almak için getirdiği kolaylık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671F2F" wp14:editId="29242A63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F4CFC46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71F2F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59" type="#_x0000_t109" style="position:absolute;margin-left:-39.25pt;margin-top:.3pt;width:538.6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" fillcolor="#dbe5f1 [660]" strokecolor="#548dd4 [1951]" strokeweight="1.5pt">
                <v:shadow on="t" color="#974706 [1609]" opacity=".5" offset="1pt"/>
                <v:textbox>
                  <w:txbxContent>
                    <w:p w14:paraId="7F4CFC46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4146BCE7" w14:textId="77777777" w:rsidR="00CB6C62" w:rsidRDefault="00CB6C62" w:rsidP="00CB6C62"/>
    <w:p w14:paraId="51C9C8DA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7AE969" wp14:editId="65594BFE">
                <wp:simplePos x="0" y="0"/>
                <wp:positionH relativeFrom="column">
                  <wp:posOffset>2510790</wp:posOffset>
                </wp:positionH>
                <wp:positionV relativeFrom="paragraph">
                  <wp:posOffset>42545</wp:posOffset>
                </wp:positionV>
                <wp:extent cx="1043940" cy="252095"/>
                <wp:effectExtent l="10160" t="8890" r="12700" b="24765"/>
                <wp:wrapNone/>
                <wp:docPr id="4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E7129BD" w14:textId="77777777" w:rsidR="00CB6C62" w:rsidRPr="008C5509" w:rsidRDefault="00DF2391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Cami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AE969" id="Text Box 54" o:spid="_x0000_s1060" type="#_x0000_t202" style="position:absolute;margin-left:197.7pt;margin-top:3.35pt;width:82.2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E7129BD" w14:textId="77777777" w:rsidR="00CB6C62" w:rsidRPr="008C5509" w:rsidRDefault="00DF2391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bCs/>
                          <w:szCs w:val="20"/>
                        </w:rPr>
                        <w:t>Cami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C52A03" wp14:editId="7FE98DA7">
                <wp:simplePos x="0" y="0"/>
                <wp:positionH relativeFrom="column">
                  <wp:posOffset>3678555</wp:posOffset>
                </wp:positionH>
                <wp:positionV relativeFrom="paragraph">
                  <wp:posOffset>42545</wp:posOffset>
                </wp:positionV>
                <wp:extent cx="720090" cy="252095"/>
                <wp:effectExtent l="6350" t="8890" r="16510" b="2476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C28EACA" w14:textId="77777777" w:rsidR="00CB6C62" w:rsidRPr="008C5509" w:rsidRDefault="002E75C7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Cebrail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52A03" id="Text Box 53" o:spid="_x0000_s1061" type="#_x0000_t202" style="position:absolute;margin-left:289.65pt;margin-top:3.35pt;width:56.7pt;height:1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C28EACA" w14:textId="77777777" w:rsidR="00CB6C62" w:rsidRPr="008C5509" w:rsidRDefault="002E75C7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Cebrail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EC3455" wp14:editId="29A073AD">
                <wp:simplePos x="0" y="0"/>
                <wp:positionH relativeFrom="column">
                  <wp:posOffset>1551305</wp:posOffset>
                </wp:positionH>
                <wp:positionV relativeFrom="paragraph">
                  <wp:posOffset>42545</wp:posOffset>
                </wp:positionV>
                <wp:extent cx="720090" cy="252095"/>
                <wp:effectExtent l="12700" t="8890" r="10160" b="24765"/>
                <wp:wrapNone/>
                <wp:docPr id="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4DCD4AA" w14:textId="77777777" w:rsidR="00CB6C62" w:rsidRPr="008C5509" w:rsidRDefault="00D74A65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Rekât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C3455" id="Text Box 55" o:spid="_x0000_s1062" type="#_x0000_t202" style="position:absolute;margin-left:122.15pt;margin-top:3.35pt;width:56.7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4DCD4AA" w14:textId="77777777" w:rsidR="00CB6C62" w:rsidRPr="008C5509" w:rsidRDefault="00D74A65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Rekât</w:t>
                      </w:r>
                    </w:p>
                  </w:txbxContent>
                </v:textbox>
              </v:shape>
            </w:pict>
          </mc:Fallback>
        </mc:AlternateContent>
      </w:r>
    </w:p>
    <w:p w14:paraId="452B325B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8282AD" wp14:editId="28DBDD9F">
                <wp:simplePos x="0" y="0"/>
                <wp:positionH relativeFrom="column">
                  <wp:posOffset>2529840</wp:posOffset>
                </wp:positionH>
                <wp:positionV relativeFrom="paragraph">
                  <wp:posOffset>218440</wp:posOffset>
                </wp:positionV>
                <wp:extent cx="1043940" cy="252095"/>
                <wp:effectExtent l="10160" t="12700" r="12700" b="20955"/>
                <wp:wrapNone/>
                <wp:docPr id="3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0B4EEF" w14:textId="77777777" w:rsidR="00CB6C62" w:rsidRPr="008C5509" w:rsidRDefault="008C5509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Teyemmüm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282AD" id="Text Box 57" o:spid="_x0000_s1063" type="#_x0000_t202" style="position:absolute;margin-left:199.2pt;margin-top:17.2pt;width:82.2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20B4EEF" w14:textId="77777777" w:rsidR="00CB6C62" w:rsidRPr="008C5509" w:rsidRDefault="008C5509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Teyemmüm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D1EE23" wp14:editId="31A9723B">
                <wp:simplePos x="0" y="0"/>
                <wp:positionH relativeFrom="column">
                  <wp:posOffset>1551305</wp:posOffset>
                </wp:positionH>
                <wp:positionV relativeFrom="paragraph">
                  <wp:posOffset>218440</wp:posOffset>
                </wp:positionV>
                <wp:extent cx="756285" cy="252095"/>
                <wp:effectExtent l="12700" t="12700" r="12065" b="20955"/>
                <wp:wrapNone/>
                <wp:docPr id="3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4C96D83" w14:textId="77777777" w:rsidR="00CB6C62" w:rsidRPr="008C5509" w:rsidRDefault="002E75C7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Vitir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EE23" id="Text Box 58" o:spid="_x0000_s1064" type="#_x0000_t202" style="position:absolute;margin-left:122.15pt;margin-top:17.2pt;width:59.55pt;height: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4C96D83" w14:textId="77777777" w:rsidR="00CB6C62" w:rsidRPr="008C5509" w:rsidRDefault="002E75C7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Vitir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902024" wp14:editId="502DF5B2">
                <wp:simplePos x="0" y="0"/>
                <wp:positionH relativeFrom="column">
                  <wp:posOffset>3696335</wp:posOffset>
                </wp:positionH>
                <wp:positionV relativeFrom="paragraph">
                  <wp:posOffset>218440</wp:posOffset>
                </wp:positionV>
                <wp:extent cx="720090" cy="252095"/>
                <wp:effectExtent l="14605" t="12700" r="8255" b="20955"/>
                <wp:wrapNone/>
                <wp:docPr id="3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DBF74E" w14:textId="77777777" w:rsidR="00CB6C62" w:rsidRPr="008C5509" w:rsidRDefault="00743355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Ubuntu-Bold" w:hAnsi="Ubuntu-Bold" w:cs="Ubuntu-Bold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="00DF2391">
                              <w:rPr>
                                <w:rFonts w:ascii="Ubuntu-Bold" w:hAnsi="Ubuntu-Bold" w:cs="Ubuntu-Bold"/>
                                <w:b/>
                                <w:bCs/>
                                <w:sz w:val="24"/>
                                <w:szCs w:val="24"/>
                              </w:rPr>
                              <w:t>zan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02024" id="Text Box 56" o:spid="_x0000_s1065" type="#_x0000_t202" style="position:absolute;margin-left:291.05pt;margin-top:17.2pt;width:56.7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K7gyQIAAEcGAAAOAAAAZHJzL2Uyb0RvYy54bWysVMtu2zAQvBfoPxC8N5LtOL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77DBF74E" w14:textId="77777777" w:rsidR="00CB6C62" w:rsidRPr="008C5509" w:rsidRDefault="00743355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rFonts w:ascii="Ubuntu-Bold" w:hAnsi="Ubuntu-Bold" w:cs="Ubuntu-Bold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="00DF2391">
                        <w:rPr>
                          <w:rFonts w:ascii="Ubuntu-Bold" w:hAnsi="Ubuntu-Bold" w:cs="Ubuntu-Bold"/>
                          <w:b/>
                          <w:bCs/>
                          <w:sz w:val="24"/>
                          <w:szCs w:val="24"/>
                        </w:rPr>
                        <w:t>zan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3787BB" wp14:editId="035ED127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4A5DD32" w14:textId="77777777" w:rsidR="00CB6C62" w:rsidRPr="00743355" w:rsidRDefault="008C5509" w:rsidP="0074335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Peygamberimize Kur’an-ı Kerim’i getiren meleğin ismi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787BB" id="Text Box 50" o:spid="_x0000_s1066" type="#_x0000_t202" style="position:absolute;margin-left:-35.2pt;margin-top:10.6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9E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4A5DD32" w14:textId="77777777" w:rsidR="00CB6C62" w:rsidRPr="00743355" w:rsidRDefault="008C5509" w:rsidP="0074335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>Peygamberimize Kur’an-ı Kerim’i getiren meleğin ismi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8A6BD4" wp14:editId="445799BA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3A85A5" w14:textId="77777777" w:rsidR="00CB6C62" w:rsidRPr="00743355" w:rsidRDefault="008C5509" w:rsidP="0074335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Yatsı namazının sonunda kılınan 3 </w:t>
                            </w:r>
                            <w:proofErr w:type="spellStart"/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rekatlık</w:t>
                            </w:r>
                            <w:proofErr w:type="spellEnd"/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vacip namaz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A6BD4" id="Text Box 48" o:spid="_x0000_s1067" type="#_x0000_t202" style="position:absolute;margin-left:385.3pt;margin-top:11.3pt;width:110.55pt;height:7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53A85A5" w14:textId="77777777" w:rsidR="00CB6C62" w:rsidRPr="00743355" w:rsidRDefault="008C5509" w:rsidP="0074335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Yatsı namazının sonunda kılınan 3 </w:t>
                      </w:r>
                      <w:proofErr w:type="spellStart"/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>rekatlık</w:t>
                      </w:r>
                      <w:proofErr w:type="spellEnd"/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vacip namaz</w:t>
                      </w:r>
                    </w:p>
                  </w:txbxContent>
                </v:textbox>
              </v:shape>
            </w:pict>
          </mc:Fallback>
        </mc:AlternateContent>
      </w:r>
    </w:p>
    <w:p w14:paraId="25379AC3" w14:textId="77777777" w:rsidR="00CB6C62" w:rsidRDefault="00CB6C62" w:rsidP="00CB6C62"/>
    <w:p w14:paraId="6138EC2D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B15C1E" wp14:editId="0227EC27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6F470BF" w14:textId="77777777" w:rsidR="00CB6C62" w:rsidRPr="00743355" w:rsidRDefault="008C5509" w:rsidP="0074335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Namazın bir birine eşit her bir bölümüne verilen isim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5C1E" id="Text Box 49" o:spid="_x0000_s1068" type="#_x0000_t202" style="position:absolute;margin-left:89.75pt;margin-top:5.5pt;width:283.4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QL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6F470BF" w14:textId="77777777" w:rsidR="00CB6C62" w:rsidRPr="00743355" w:rsidRDefault="008C5509" w:rsidP="0074335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Namazın </w:t>
                      </w:r>
                      <w:proofErr w:type="gramStart"/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>bir birine</w:t>
                      </w:r>
                      <w:proofErr w:type="gramEnd"/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eşit her bir bölümüne verilen isim</w:t>
                      </w:r>
                    </w:p>
                  </w:txbxContent>
                </v:textbox>
              </v:shape>
            </w:pict>
          </mc:Fallback>
        </mc:AlternateContent>
      </w:r>
    </w:p>
    <w:p w14:paraId="5FC9632C" w14:textId="77777777" w:rsidR="00CB6C62" w:rsidRDefault="00CB6C62" w:rsidP="00CB6C62"/>
    <w:p w14:paraId="4BEE6D3E" w14:textId="77777777" w:rsidR="00CB6C62" w:rsidRDefault="00FD6C8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9B5461" wp14:editId="720100A1">
                <wp:simplePos x="0" y="0"/>
                <wp:positionH relativeFrom="column">
                  <wp:posOffset>-483870</wp:posOffset>
                </wp:positionH>
                <wp:positionV relativeFrom="paragraph">
                  <wp:posOffset>13335</wp:posOffset>
                </wp:positionV>
                <wp:extent cx="6824345" cy="1812925"/>
                <wp:effectExtent l="15875" t="13970" r="17780" b="11430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12925"/>
                          <a:chOff x="752" y="1425"/>
                          <a:chExt cx="10747" cy="2855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CBD8CD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551356" w14:textId="77777777" w:rsidR="00CB6C62" w:rsidRPr="00EB5EF6" w:rsidRDefault="00CB6C62" w:rsidP="00CB6C62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B5EF6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Yanda verilen ayet mealini yorumlayalım.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F7F2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(16</w:t>
                              </w:r>
                              <w:r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B31A" w14:textId="77777777" w:rsidR="00CB6C62" w:rsidRPr="00FE4571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3345" cy="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3B4EA9" w14:textId="77777777" w:rsidR="002E75C7" w:rsidRDefault="002E75C7" w:rsidP="00743355">
                              <w:pPr>
                                <w:shd w:val="clear" w:color="auto" w:fill="FFFFFF" w:themeFill="background1"/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</w:pPr>
                            </w:p>
                            <w:p w14:paraId="14455801" w14:textId="77777777" w:rsidR="002E75C7" w:rsidRDefault="00CB6C62" w:rsidP="00743355">
                              <w:pPr>
                                <w:shd w:val="clear" w:color="auto" w:fill="FFFFFF" w:themeFill="background1"/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2E75C7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“</w:t>
                              </w:r>
                              <w:r w:rsidR="002E75C7" w:rsidRPr="002E75C7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Kitaba sımsıkı sarılıp, namazı dosdoğru kılanlar var ya, biz böyle iyiliğe çalışanların ecrini zayi etmeyiz</w:t>
                              </w:r>
                              <w:r w:rsidR="005F3507" w:rsidRPr="002E75C7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2E75C7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”</w:t>
                              </w:r>
                            </w:p>
                            <w:p w14:paraId="434DD117" w14:textId="77777777" w:rsidR="00CB6C62" w:rsidRPr="00FE2D33" w:rsidRDefault="005F2632" w:rsidP="00743355">
                              <w:pPr>
                                <w:shd w:val="clear" w:color="auto" w:fill="FFFFFF" w:themeFill="background1"/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color w:val="C00000"/>
                                </w:rPr>
                                <w:t xml:space="preserve"> </w:t>
                              </w:r>
                              <w:r w:rsidR="00CB6C62" w:rsidRPr="00FE2D33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540191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Bakar</w:t>
                              </w:r>
                              <w:r w:rsidR="00CB6C62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a Sure</w:t>
                              </w:r>
                              <w:r w:rsidR="005F3507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si 222</w:t>
                              </w:r>
                              <w:r w:rsidR="00CB6C62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. Ayet</w:t>
                              </w:r>
                              <w:r w:rsidR="00CB6C62" w:rsidRPr="00FE2D33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972" y="1544"/>
                            <a:ext cx="6342" cy="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582E6C7" w14:textId="77777777" w:rsidR="00CB6C62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14:paraId="59DC2AC5" w14:textId="77777777" w:rsidR="00CB6C62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14:paraId="6E61B688" w14:textId="77777777" w:rsidR="00CB6C62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14:paraId="35A47FFC" w14:textId="77777777" w:rsidR="00CB6C62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14:paraId="02CEB4B3" w14:textId="77777777" w:rsidR="00CB6C62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B5461" id="Group 31" o:spid="_x0000_s1069" style="position:absolute;margin-left:-38.1pt;margin-top:1.05pt;width:537.35pt;height:142.75pt;z-index:251661312" coordorigin="752,1425" coordsize="10747,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">
                <v:shape id="Text Box 32" o:spid="_x0000_s1070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" fillcolor="#eaf1dd [662]" strokecolor="#00b050" strokeweight="1.5pt">
                  <v:stroke dashstyle="dash"/>
                  <v:shadow color="#868686"/>
                  <v:textbox>
                    <w:txbxContent>
                      <w:p w14:paraId="01CBD8CD" w14:textId="77777777" w:rsidR="00CB6C62" w:rsidRDefault="00CB6C62" w:rsidP="00CB6C62"/>
                    </w:txbxContent>
                  </v:textbox>
                </v:shape>
                <v:shape id="Text Box 33" o:spid="_x0000_s1071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7B551356" w14:textId="77777777" w:rsidR="00CB6C62" w:rsidRPr="00EB5EF6" w:rsidRDefault="00CB6C62" w:rsidP="00CB6C62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EB5EF6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Yanda verilen ayet mealini yorumlayalım.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9F7F2E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(16</w:t>
                        </w:r>
                        <w:r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Text Box 34" o:spid="_x0000_s1072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1C85B31A" w14:textId="77777777" w:rsidR="00CB6C62" w:rsidRPr="00FE4571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35" o:spid="_x0000_s1073" type="#_x0000_t202" style="position:absolute;left:1602;top:1445;width:334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m2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" filled="f">
                  <v:textbox>
                    <w:txbxContent>
                      <w:p w14:paraId="0E3B4EA9" w14:textId="77777777" w:rsidR="002E75C7" w:rsidRDefault="002E75C7" w:rsidP="00743355">
                        <w:pPr>
                          <w:shd w:val="clear" w:color="auto" w:fill="FFFFFF" w:themeFill="background1"/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</w:pPr>
                      </w:p>
                      <w:p w14:paraId="14455801" w14:textId="77777777" w:rsidR="002E75C7" w:rsidRDefault="00CB6C62" w:rsidP="00743355">
                        <w:pPr>
                          <w:shd w:val="clear" w:color="auto" w:fill="FFFFFF" w:themeFill="background1"/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</w:pPr>
                        <w:r w:rsidRPr="002E75C7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“</w:t>
                        </w:r>
                        <w:r w:rsidR="002E75C7" w:rsidRPr="002E75C7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Kitaba sımsıkı sarılıp, namazı dosdoğru kılanlar var ya, biz böyle iyiliğe çalışanların ecrini zayi etmeyiz</w:t>
                        </w:r>
                        <w:r w:rsidR="005F3507" w:rsidRPr="002E75C7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.</w:t>
                        </w:r>
                        <w:r w:rsidRPr="002E75C7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”</w:t>
                        </w:r>
                      </w:p>
                      <w:p w14:paraId="434DD117" w14:textId="77777777" w:rsidR="00CB6C62" w:rsidRPr="00FE2D33" w:rsidRDefault="005F2632" w:rsidP="00743355">
                        <w:pPr>
                          <w:shd w:val="clear" w:color="auto" w:fill="FFFFFF" w:themeFill="background1"/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C00000"/>
                          </w:rPr>
                          <w:t xml:space="preserve"> </w:t>
                        </w:r>
                        <w:r w:rsidR="00CB6C62" w:rsidRPr="00FE2D33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(</w:t>
                        </w:r>
                        <w:r w:rsidR="00540191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Bakar</w:t>
                        </w:r>
                        <w:r w:rsidR="00CB6C62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a Sure</w:t>
                        </w:r>
                        <w:r w:rsidR="005F3507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si 222</w:t>
                        </w:r>
                        <w:r w:rsidR="00CB6C62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. Ayet</w:t>
                        </w:r>
                        <w:r w:rsidR="00CB6C62" w:rsidRPr="00FE2D33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36" o:spid="_x0000_s1074" type="#_x0000_t202" style="position:absolute;left:4972;top:1544;width:634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1582E6C7" w14:textId="77777777" w:rsidR="00CB6C62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t>.…………………………………………………………………………………………………</w:t>
                        </w:r>
                      </w:p>
                      <w:p w14:paraId="59DC2AC5" w14:textId="77777777" w:rsidR="00CB6C62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t>.…………………………………………………………………………………………………</w:t>
                        </w:r>
                      </w:p>
                      <w:p w14:paraId="6E61B688" w14:textId="77777777" w:rsidR="00CB6C62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  <w:p w14:paraId="35A47FFC" w14:textId="77777777" w:rsidR="00CB6C62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  <w:p w14:paraId="02CEB4B3" w14:textId="77777777" w:rsidR="00CB6C62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E1D0B2" w14:textId="77777777" w:rsidR="00CB6C62" w:rsidRDefault="00CB6C62" w:rsidP="00CB6C62"/>
    <w:p w14:paraId="36100918" w14:textId="77777777" w:rsidR="00CB6C62" w:rsidRDefault="00CB6C62" w:rsidP="00CB6C62"/>
    <w:p w14:paraId="20399BB0" w14:textId="77777777" w:rsidR="00CB6C62" w:rsidRDefault="00CB6C62" w:rsidP="00CB6C62"/>
    <w:p w14:paraId="4B184A78" w14:textId="77777777" w:rsidR="008250C4" w:rsidRDefault="008250C4" w:rsidP="00CB6C62"/>
    <w:p w14:paraId="42ADFDF7" w14:textId="7DEDC5BE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8206D8" wp14:editId="364D44BE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272AA9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206D8" id="Rectangle 66" o:spid="_x0000_s1075" style="position:absolute;margin-left:-38.1pt;margin-top:1.55pt;width:42.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" fillcolor="#eaf1dd [662]" strokecolor="#9bbb59 [3206]" strokeweight="1.5pt">
                <v:shadow color="#868686"/>
                <v:textbox inset=",0,,0">
                  <w:txbxContent>
                    <w:p w14:paraId="74272AA9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52F04F" wp14:editId="01D9E4E3">
                <wp:simplePos x="0" y="0"/>
                <wp:positionH relativeFrom="column">
                  <wp:posOffset>-478790</wp:posOffset>
                </wp:positionH>
                <wp:positionV relativeFrom="paragraph">
                  <wp:posOffset>24765</wp:posOffset>
                </wp:positionV>
                <wp:extent cx="6840220" cy="1638300"/>
                <wp:effectExtent l="11430" t="11430" r="15875" b="17145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D66F55" w14:textId="77777777" w:rsidR="00CB6C62" w:rsidRPr="00CB6C62" w:rsidRDefault="00CB6C62" w:rsidP="00CB6C62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2F04F" id="Text Box 65" o:spid="_x0000_s1076" type="#_x0000_t202" style="position:absolute;margin-left:-37.7pt;margin-top:1.95pt;width:538.6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" fillcolor="#fde9d9 [665]" strokecolor="#f79646 [3209]" strokeweight="1.5pt">
                <v:shadow color="#868686"/>
                <v:textbox inset="15.5mm">
                  <w:txbxContent>
                    <w:p w14:paraId="19D66F55" w14:textId="77777777" w:rsidR="00CB6C62" w:rsidRPr="00CB6C62" w:rsidRDefault="00CB6C62" w:rsidP="00CB6C62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27F4BE2E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2E984E" wp14:editId="5995B8E3">
                <wp:simplePos x="0" y="0"/>
                <wp:positionH relativeFrom="column">
                  <wp:posOffset>2299335</wp:posOffset>
                </wp:positionH>
                <wp:positionV relativeFrom="paragraph">
                  <wp:posOffset>46990</wp:posOffset>
                </wp:positionV>
                <wp:extent cx="504190" cy="252095"/>
                <wp:effectExtent l="8255" t="13970" r="11430" b="29210"/>
                <wp:wrapNone/>
                <wp:docPr id="2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7E8C1F6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8147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maz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E984E" id="Text Box 76" o:spid="_x0000_s1077" type="#_x0000_t202" style="position:absolute;margin-left:181.05pt;margin-top:3.7pt;width:39.7pt;height:1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xS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27E8C1F6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proofErr w:type="gramStart"/>
                      <w:r w:rsidRPr="00581474">
                        <w:rPr>
                          <w:rFonts w:ascii="Titillium-Thin" w:hAnsi="Titillium-Thin" w:cs="Titillium-Thin"/>
                          <w:color w:val="000000"/>
                        </w:rPr>
                        <w:t>maz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E2B10F" wp14:editId="16AF6910">
                <wp:simplePos x="0" y="0"/>
                <wp:positionH relativeFrom="column">
                  <wp:posOffset>1508760</wp:posOffset>
                </wp:positionH>
                <wp:positionV relativeFrom="paragraph">
                  <wp:posOffset>16510</wp:posOffset>
                </wp:positionV>
                <wp:extent cx="504190" cy="252095"/>
                <wp:effectExtent l="8255" t="12065" r="11430" b="21590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47755E0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2B10F" id="Text Box 74" o:spid="_x0000_s1078" type="#_x0000_t202" style="position:absolute;margin-left:118.8pt;margin-top:1.3pt;width:39.7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CA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047755E0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5E51C5" wp14:editId="5773CCEE">
                <wp:simplePos x="0" y="0"/>
                <wp:positionH relativeFrom="column">
                  <wp:posOffset>3729990</wp:posOffset>
                </wp:positionH>
                <wp:positionV relativeFrom="paragraph">
                  <wp:posOffset>71755</wp:posOffset>
                </wp:positionV>
                <wp:extent cx="2637790" cy="1268095"/>
                <wp:effectExtent l="10160" t="10160" r="9525" b="17145"/>
                <wp:wrapNone/>
                <wp:docPr id="2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6D0F08" w14:textId="77777777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9C1E92">
                              <w:rPr>
                                <w:rFonts w:cstheme="minorHAnsi"/>
                                <w:b/>
                              </w:rPr>
                              <w:t>1   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2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</w:p>
                          <w:p w14:paraId="75E67E18" w14:textId="77777777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4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</w:p>
                          <w:p w14:paraId="268056E8" w14:textId="77777777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6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</w:p>
                          <w:p w14:paraId="2492C33F" w14:textId="77777777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8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E51C5" id="Text Box 67" o:spid="_x0000_s1079" type="#_x0000_t202" style="position:absolute;margin-left:293.7pt;margin-top:5.65pt;width:207.7pt;height:9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" fillcolor="#e5dfec [663]" strokecolor="#f79646 [3209]" strokeweight="1.5pt">
                <v:shadow color="#868686"/>
                <v:textbox inset="4.5mm">
                  <w:txbxContent>
                    <w:p w14:paraId="5F6D0F08" w14:textId="77777777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 w:rsidRPr="009C1E92">
                        <w:rPr>
                          <w:rFonts w:cstheme="minorHAnsi"/>
                          <w:b/>
                        </w:rPr>
                        <w:t>1   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 xml:space="preserve"> 2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14:paraId="75E67E18" w14:textId="77777777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3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 xml:space="preserve"> 4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14:paraId="268056E8" w14:textId="77777777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5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 xml:space="preserve"> 6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14:paraId="2492C33F" w14:textId="77777777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</w:t>
                      </w:r>
                      <w:r>
                        <w:rPr>
                          <w:rFonts w:cstheme="minorHAnsi"/>
                          <w:b/>
                        </w:rPr>
                        <w:t xml:space="preserve"> 8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89A28D" wp14:editId="0B2DB7C5">
                <wp:simplePos x="0" y="0"/>
                <wp:positionH relativeFrom="column">
                  <wp:posOffset>3038475</wp:posOffset>
                </wp:positionH>
                <wp:positionV relativeFrom="paragraph">
                  <wp:posOffset>16510</wp:posOffset>
                </wp:positionV>
                <wp:extent cx="504190" cy="252095"/>
                <wp:effectExtent l="13970" t="12065" r="15240" b="21590"/>
                <wp:wrapNone/>
                <wp:docPr id="2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C75F083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Su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9A28D" id="Text Box 80" o:spid="_x0000_s1080" type="#_x0000_t202" style="position:absolute;margin-left:239.25pt;margin-top:1.3pt;width:39.7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4C75F083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" w:hAnsi="Titillium-Thin" w:cs="Titillium-Thin"/>
                          <w:color w:val="000000"/>
                        </w:rPr>
                        <w:t>Su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EFAB0C" wp14:editId="4C81EB30">
                <wp:simplePos x="0" y="0"/>
                <wp:positionH relativeFrom="column">
                  <wp:posOffset>636270</wp:posOffset>
                </wp:positionH>
                <wp:positionV relativeFrom="paragraph">
                  <wp:posOffset>215900</wp:posOffset>
                </wp:positionV>
                <wp:extent cx="504190" cy="252095"/>
                <wp:effectExtent l="12065" t="11430" r="17145" b="22225"/>
                <wp:wrapNone/>
                <wp:docPr id="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932E7F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zan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AB0C" id="Text Box 70" o:spid="_x0000_s1081" type="#_x0000_t202" style="position:absolute;margin-left:50.1pt;margin-top:17pt;width:39.7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Jp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75932E7F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zan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2865C8" wp14:editId="3BD57F3A">
                <wp:simplePos x="0" y="0"/>
                <wp:positionH relativeFrom="column">
                  <wp:posOffset>-290195</wp:posOffset>
                </wp:positionH>
                <wp:positionV relativeFrom="paragraph">
                  <wp:posOffset>215900</wp:posOffset>
                </wp:positionV>
                <wp:extent cx="504190" cy="252095"/>
                <wp:effectExtent l="9525" t="11430" r="10160" b="22225"/>
                <wp:wrapNone/>
                <wp:docPr id="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2358426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lat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865C8" id="Text Box 68" o:spid="_x0000_s1082" type="#_x0000_t202" style="position:absolute;margin-left:-22.85pt;margin-top:17pt;width:39.7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02358426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lat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330AF31" w14:textId="03408739" w:rsidR="00CB6C62" w:rsidRDefault="00C2083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7E982F" wp14:editId="7BA0FAD1">
                <wp:simplePos x="0" y="0"/>
                <wp:positionH relativeFrom="column">
                  <wp:posOffset>2201214</wp:posOffset>
                </wp:positionH>
                <wp:positionV relativeFrom="paragraph">
                  <wp:posOffset>638285</wp:posOffset>
                </wp:positionV>
                <wp:extent cx="673707" cy="278296"/>
                <wp:effectExtent l="0" t="0" r="31750" b="64770"/>
                <wp:wrapNone/>
                <wp:docPr id="1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07" cy="27829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3FB2AD3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8147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gamber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E982F" id="Text Box 77" o:spid="_x0000_s1083" type="#_x0000_t202" style="position:absolute;margin-left:173.3pt;margin-top:50.25pt;width:53.05pt;height:2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IcywIAAEcGAAAOAAAAZHJzL2Uyb0RvYy54bWysVE1v3CAQvVfqf0DcG3udze7GijdKk6aq&#10;lH5IadUzC9hGxUCBXTv59R3A61hNDlFVHyw8Y968N18Xl0Mn0YFbJ7Sq8OIkx4grqplQTYV/fL99&#10;t8H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63FB2AD3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proofErr w:type="gramStart"/>
                      <w:r w:rsidRPr="00581474">
                        <w:rPr>
                          <w:rFonts w:ascii="Titillium-Thin" w:hAnsi="Titillium-Thin" w:cs="Titillium-Thin"/>
                          <w:color w:val="000000"/>
                        </w:rPr>
                        <w:t>gamber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C32985" wp14:editId="7F1CCE6C">
                <wp:simplePos x="0" y="0"/>
                <wp:positionH relativeFrom="column">
                  <wp:posOffset>3052445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8890" t="11430" r="10795" b="22225"/>
                <wp:wrapNone/>
                <wp:docPr id="1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955B98C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58147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riya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2985" id="Text Box 81" o:spid="_x0000_s1084" type="#_x0000_t202" style="position:absolute;margin-left:240.35pt;margin-top:30.55pt;width:39.7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JBx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5955B98C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581474">
                        <w:rPr>
                          <w:rFonts w:ascii="Titillium-Thin" w:hAnsi="Titillium-Thin" w:cs="Titillium-Thin"/>
                          <w:color w:val="000000"/>
                        </w:rPr>
                        <w:t>riya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27EFC9" wp14:editId="0A26B0E3">
                <wp:simplePos x="0" y="0"/>
                <wp:positionH relativeFrom="column">
                  <wp:posOffset>2800350</wp:posOffset>
                </wp:positionH>
                <wp:positionV relativeFrom="paragraph">
                  <wp:posOffset>46355</wp:posOffset>
                </wp:positionV>
                <wp:extent cx="504190" cy="252095"/>
                <wp:effectExtent l="13970" t="12700" r="15240" b="20955"/>
                <wp:wrapNone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16822B7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7EFC9" id="Text Box 75" o:spid="_x0000_s1085" type="#_x0000_t202" style="position:absolute;margin-left:220.5pt;margin-top:3.65pt;width:39.7pt;height: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8M9yQIAAEcGAAAOAAAAZHJzL2Uyb0RvYy54bWysVMtu2zAQvBfoPxC8N5IdO7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716822B7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" w:hAnsi="Titillium-Thin" w:cs="Titillium-Thin"/>
                          <w:color w:val="000000"/>
                        </w:rPr>
                        <w:t>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5CB728" wp14:editId="44EB1FF8">
                <wp:simplePos x="0" y="0"/>
                <wp:positionH relativeFrom="column">
                  <wp:posOffset>529590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0160" t="6350" r="9525" b="27305"/>
                <wp:wrapNone/>
                <wp:docPr id="1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E0F2F1F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Ka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CB728" id="Text Box 83" o:spid="_x0000_s1086" type="#_x0000_t202" style="position:absolute;margin-left:41.7pt;margin-top:54.9pt;width:39.7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3E0F2F1F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Ka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364DE8" wp14:editId="3D576478">
                <wp:simplePos x="0" y="0"/>
                <wp:positionH relativeFrom="column">
                  <wp:posOffset>586105</wp:posOffset>
                </wp:positionH>
                <wp:positionV relativeFrom="paragraph">
                  <wp:posOffset>288290</wp:posOffset>
                </wp:positionV>
                <wp:extent cx="504190" cy="252095"/>
                <wp:effectExtent l="9525" t="6985" r="10160" b="26670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912EA90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met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64DE8" id="Text Box 82" o:spid="_x0000_s1087" type="#_x0000_t202" style="position:absolute;margin-left:46.15pt;margin-top:22.7pt;width:39.7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pDygIAAEcGAAAOAAAAZHJzL2Uyb0RvYy54bWysVE1v3CAQvVfqf0DcG3ud7GbXijdKk6aq&#10;lH5IadUzC9hGxUCBXTv59R3A61hNDlFVHyw8Y968N18Xl0Mn0YFbJ7Sq8OIkx4grqplQTYV/fL99&#10;t8b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0912EA90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met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B6295B" wp14:editId="535D7920">
                <wp:simplePos x="0" y="0"/>
                <wp:positionH relativeFrom="column">
                  <wp:posOffset>-356870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9525" t="6350" r="10160" b="27305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8CA874F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295B" id="Text Box 79" o:spid="_x0000_s1088" type="#_x0000_t202" style="position:absolute;margin-left:-28.1pt;margin-top:54.9pt;width:39.7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q3T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38CA874F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FC9E23" wp14:editId="4D4B7291">
                <wp:simplePos x="0" y="0"/>
                <wp:positionH relativeFrom="column">
                  <wp:posOffset>1322070</wp:posOffset>
                </wp:positionH>
                <wp:positionV relativeFrom="paragraph">
                  <wp:posOffset>135890</wp:posOffset>
                </wp:positionV>
                <wp:extent cx="504190" cy="252095"/>
                <wp:effectExtent l="12065" t="6985" r="17145" b="26670"/>
                <wp:wrapNone/>
                <wp:docPr id="1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F143AE7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8147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C9E23" id="Text Box 78" o:spid="_x0000_s1089" type="#_x0000_t202" style="position:absolute;margin-left:104.1pt;margin-top:10.7pt;width:39.7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6F143AE7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581474">
                        <w:rPr>
                          <w:rFonts w:ascii="Titillium-Thin" w:hAnsi="Titillium-Thin" w:cs="Titillium-Thin"/>
                          <w:color w:val="000000"/>
                        </w:rPr>
                        <w:t>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76F3F3" wp14:editId="087991DD">
                <wp:simplePos x="0" y="0"/>
                <wp:positionH relativeFrom="column">
                  <wp:posOffset>1534160</wp:posOffset>
                </wp:positionH>
                <wp:positionV relativeFrom="paragraph">
                  <wp:posOffset>645160</wp:posOffset>
                </wp:positionV>
                <wp:extent cx="504190" cy="252095"/>
                <wp:effectExtent l="14605" t="11430" r="14605" b="22225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654E026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mi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F3F3" id="Text Box 73" o:spid="_x0000_s1090" type="#_x0000_t202" style="position:absolute;margin-left:120.8pt;margin-top:50.8pt;width:39.7pt;height:1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7654E026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mi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DD83EE" wp14:editId="5F1B2796">
                <wp:simplePos x="0" y="0"/>
                <wp:positionH relativeFrom="column">
                  <wp:posOffset>2047875</wp:posOffset>
                </wp:positionH>
                <wp:positionV relativeFrom="paragraph">
                  <wp:posOffset>197485</wp:posOffset>
                </wp:positionV>
                <wp:extent cx="504190" cy="252095"/>
                <wp:effectExtent l="13970" t="11430" r="15240" b="22225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EBAC9C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147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Pey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D83EE" id="Text Box 72" o:spid="_x0000_s1091" type="#_x0000_t202" style="position:absolute;margin-left:161.25pt;margin-top:15.55pt;width:39.7pt;height:1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1GygIAAEcGAAAOAAAAZHJzL2Uyb0RvYy54bWysVE1v3CAQvVfqf0DcG3ud7GbXijdKk6aq&#10;lH5IadUzC9hGxUCBXTv59R3A61hNDlFVHyw8Y968N18Xl0Mn0YFbJ7Sq8OIkx4grqplQTYV/fL99&#10;t8b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68EBAC9C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r w:rsidRPr="00581474">
                        <w:rPr>
                          <w:rFonts w:ascii="Titillium-Thin" w:hAnsi="Titillium-Thin" w:cs="Titillium-Thin"/>
                          <w:color w:val="000000"/>
                        </w:rPr>
                        <w:t>Pey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CA9570" wp14:editId="09D3AB67">
                <wp:simplePos x="0" y="0"/>
                <wp:positionH relativeFrom="column">
                  <wp:posOffset>2922270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2065" t="6350" r="17145" b="27305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E69890B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8147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Zeke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A9570" id="Text Box 71" o:spid="_x0000_s1092" type="#_x0000_t202" style="position:absolute;margin-left:230.1pt;margin-top:54.9pt;width:39.7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E69890B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581474">
                        <w:rPr>
                          <w:rFonts w:ascii="Titillium-Thin" w:hAnsi="Titillium-Thin" w:cs="Titillium-Thin"/>
                          <w:color w:val="000000"/>
                        </w:rPr>
                        <w:t>Zeke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634D5C" wp14:editId="349B8C14">
                <wp:simplePos x="0" y="0"/>
                <wp:positionH relativeFrom="column">
                  <wp:posOffset>-27305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15240" t="11430" r="13970" b="22225"/>
                <wp:wrapNone/>
                <wp:docPr id="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5E29339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34D5C" id="Text Box 69" o:spid="_x0000_s1093" type="#_x0000_t202" style="position:absolute;margin-left:-2.15pt;margin-top:30.55pt;width:39.7pt;height:1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603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5E29339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D0AE6">
        <w:t>O</w:t>
      </w:r>
    </w:p>
    <w:p w14:paraId="5D903F5E" w14:textId="01DBD2B2" w:rsidR="008250C4" w:rsidRDefault="008250C4" w:rsidP="00CB6C62"/>
    <w:p w14:paraId="692E9D1A" w14:textId="3C4DCF41" w:rsidR="008250C4" w:rsidRDefault="008250C4" w:rsidP="00CB6C62"/>
    <w:p w14:paraId="1014D52C" w14:textId="77777777" w:rsidR="008250C4" w:rsidRDefault="008250C4" w:rsidP="00CB6C62"/>
    <w:p w14:paraId="2DBDEBC1" w14:textId="77777777" w:rsidR="00CB6C62" w:rsidRDefault="00FD6C8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E59A3F2" wp14:editId="5FF35C18">
                <wp:simplePos x="0" y="0"/>
                <wp:positionH relativeFrom="column">
                  <wp:posOffset>-454522</wp:posOffset>
                </wp:positionH>
                <wp:positionV relativeFrom="paragraph">
                  <wp:posOffset>-541986</wp:posOffset>
                </wp:positionV>
                <wp:extent cx="6840220" cy="1979874"/>
                <wp:effectExtent l="19050" t="19050" r="36830" b="59055"/>
                <wp:wrapNone/>
                <wp:docPr id="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979874"/>
                          <a:chOff x="748" y="1917"/>
                          <a:chExt cx="10772" cy="2826"/>
                        </a:xfrm>
                      </wpg:grpSpPr>
                      <wps:wsp>
                        <wps:cNvPr id="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BE77F2E" w14:textId="77777777" w:rsidR="00CB6C62" w:rsidRDefault="00CB6C62" w:rsidP="002B1CC4">
                              <w:pPr>
                                <w:spacing w:after="0"/>
                                <w:rPr>
                                  <w:szCs w:val="20"/>
                                </w:rPr>
                              </w:pPr>
                            </w:p>
                            <w:p w14:paraId="6B06D75B" w14:textId="77777777" w:rsidR="002B1CC4" w:rsidRDefault="002B1CC4" w:rsidP="002B1CC4">
                              <w:pPr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  <w:p w14:paraId="0080C17D" w14:textId="77777777" w:rsidR="002B1CC4" w:rsidRPr="00B139E9" w:rsidRDefault="002B1CC4" w:rsidP="00743355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jc w:val="center"/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Teyemmüm</w:t>
                              </w:r>
                              <w:r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farz</w:t>
                              </w:r>
                              <w:r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gusül</w:t>
                              </w:r>
                              <w:r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kamet</w:t>
                              </w:r>
                              <w:r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Bayram namazı</w:t>
                              </w:r>
                              <w:r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kıyam</w:t>
                              </w:r>
                              <w:r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668B7C99" w14:textId="77777777" w:rsidR="002B1CC4" w:rsidRDefault="002B1CC4" w:rsidP="00422C12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-Bold" w:hAnsi="ElektraTextPro-Bold" w:cs="ElektraTextPro-Bol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1. 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Namaz, ergenlik çağına gelmiş, akıllı Müslümanlara ..................</w:t>
                              </w:r>
                              <w:r w:rsidR="00455DC3"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.......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 xml:space="preserve">...... </w:t>
                              </w:r>
                              <w:proofErr w:type="gramStart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bir</w:t>
                              </w:r>
                              <w:proofErr w:type="gramEnd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 xml:space="preserve"> ibadettir.</w:t>
                              </w:r>
                            </w:p>
                            <w:p w14:paraId="1037EF86" w14:textId="77777777" w:rsidR="002B1CC4" w:rsidRDefault="002B1CC4" w:rsidP="00422C12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-Bold" w:hAnsi="ElektraTextPro-Bold" w:cs="ElektraTextPro-Bol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2. 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Yılda iki kez ................................................ kılınır</w:t>
                              </w:r>
                            </w:p>
                            <w:p w14:paraId="4CECA2DF" w14:textId="77777777" w:rsidR="002B1CC4" w:rsidRDefault="002B1CC4" w:rsidP="00422C12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-Bold" w:hAnsi="ElektraTextPro-Bold" w:cs="ElektraTextPro-Bol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3. 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Bütün bedeni baştan ayağa hiç kuru yer kalmayacak şekilde yıkamaya ............</w:t>
                              </w:r>
                              <w:r w:rsidR="00455DC3"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..........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 xml:space="preserve">............ </w:t>
                              </w:r>
                              <w:proofErr w:type="gramStart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adı</w:t>
                              </w:r>
                              <w:proofErr w:type="gramEnd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 xml:space="preserve"> verilir.</w:t>
                              </w:r>
                            </w:p>
                            <w:p w14:paraId="2D3131E2" w14:textId="77777777" w:rsidR="002B1CC4" w:rsidRDefault="002B1CC4" w:rsidP="00422C12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-Bold" w:hAnsi="ElektraTextPro-Bold" w:cs="ElektraTextPro-Bol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4. 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.............</w:t>
                              </w:r>
                              <w:r w:rsidR="00455DC3"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........... namazda ayakta durmak demektir.</w:t>
                              </w:r>
                            </w:p>
                            <w:p w14:paraId="53538204" w14:textId="77777777" w:rsidR="002B1CC4" w:rsidRDefault="002B1CC4" w:rsidP="00422C12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-Bold" w:hAnsi="ElektraTextPro-Bold" w:cs="ElektraTextPro-Bol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5. 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Temiz su bulunmadığında ya da suyun sağlık ve benzeri sebeplerle kullanılmasında sakınca olduğu durumlarda ................</w:t>
                              </w:r>
                              <w:r w:rsidR="00455DC3"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........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 xml:space="preserve">........ </w:t>
                              </w:r>
                              <w:proofErr w:type="gramStart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yapılır</w:t>
                              </w:r>
                              <w:proofErr w:type="gramEnd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5AFC844" w14:textId="77777777" w:rsidR="002B1CC4" w:rsidRDefault="002B1CC4" w:rsidP="00422C12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-Bold" w:hAnsi="ElektraTextPro-Bold" w:cs="ElektraTextPro-Bol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6. 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Erkekler, farz namazlardan önce ............</w:t>
                              </w:r>
                              <w:r w:rsidR="00455DC3"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........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 xml:space="preserve">............ </w:t>
                              </w:r>
                              <w:proofErr w:type="gramStart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getirirler</w:t>
                              </w:r>
                              <w:proofErr w:type="gramEnd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3A2B95D" w14:textId="77777777" w:rsidR="002E75C7" w:rsidRPr="002E75C7" w:rsidRDefault="002E75C7" w:rsidP="002B1CC4">
                              <w:pPr>
                                <w:spacing w:after="0"/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8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E1FFF0F" w14:textId="77777777" w:rsidR="00CB6C62" w:rsidRPr="00CB6C62" w:rsidRDefault="00CB6C62" w:rsidP="00CB6C6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Aşağıdaki metinde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9A3F2" id="Group 41" o:spid="_x0000_s1094" style="position:absolute;margin-left:-35.8pt;margin-top:-42.7pt;width:538.6pt;height:155.9pt;z-index:251666432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">
                <v:shape id="Text Box 42" o:spid="_x0000_s1095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2BE77F2E" w14:textId="77777777" w:rsidR="00CB6C62" w:rsidRDefault="00CB6C62" w:rsidP="002B1CC4">
                        <w:pPr>
                          <w:spacing w:after="0"/>
                          <w:rPr>
                            <w:szCs w:val="20"/>
                          </w:rPr>
                        </w:pPr>
                      </w:p>
                      <w:p w14:paraId="6B06D75B" w14:textId="77777777" w:rsidR="002B1CC4" w:rsidRDefault="002B1CC4" w:rsidP="002B1CC4">
                        <w:pPr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</w:p>
                      <w:p w14:paraId="0080C17D" w14:textId="77777777" w:rsidR="002B1CC4" w:rsidRPr="00B139E9" w:rsidRDefault="002B1CC4" w:rsidP="00743355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(</w:t>
                        </w:r>
                        <w:r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Teyemmüm</w:t>
                        </w:r>
                        <w:r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,</w:t>
                        </w:r>
                        <w:r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farz</w:t>
                        </w:r>
                        <w:r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,</w:t>
                        </w:r>
                        <w:r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gusül</w:t>
                        </w:r>
                        <w:r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,</w:t>
                        </w:r>
                        <w:r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kamet</w:t>
                        </w:r>
                        <w:r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, </w:t>
                        </w:r>
                        <w:r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Bayram namazı</w:t>
                        </w:r>
                        <w:r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,</w:t>
                        </w:r>
                        <w:r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kıyam</w:t>
                        </w:r>
                        <w:r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)</w:t>
                        </w:r>
                      </w:p>
                      <w:p w14:paraId="668B7C99" w14:textId="77777777" w:rsidR="002B1CC4" w:rsidRDefault="002B1CC4" w:rsidP="00422C12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-Bold" w:hAnsi="ElektraTextPro-Bold" w:cs="ElektraTextPro-Bold"/>
                            <w:b/>
                            <w:bCs/>
                            <w:sz w:val="20"/>
                            <w:szCs w:val="20"/>
                          </w:rPr>
                          <w:t xml:space="preserve">1. 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Namaz, ergenlik çağına gelmiş, akıllı Müslümanlara ..................</w:t>
                        </w:r>
                        <w:r w:rsidR="00455DC3"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.......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 xml:space="preserve">...... </w:t>
                        </w:r>
                        <w:proofErr w:type="gramStart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bir</w:t>
                        </w:r>
                        <w:proofErr w:type="gramEnd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 xml:space="preserve"> ibadettir.</w:t>
                        </w:r>
                      </w:p>
                      <w:p w14:paraId="1037EF86" w14:textId="77777777" w:rsidR="002B1CC4" w:rsidRDefault="002B1CC4" w:rsidP="00422C12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-Bold" w:hAnsi="ElektraTextPro-Bold" w:cs="ElektraTextPro-Bold"/>
                            <w:b/>
                            <w:bCs/>
                            <w:sz w:val="20"/>
                            <w:szCs w:val="20"/>
                          </w:rPr>
                          <w:t xml:space="preserve">2. 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Yılda iki kez ................................................ kılınır</w:t>
                        </w:r>
                      </w:p>
                      <w:p w14:paraId="4CECA2DF" w14:textId="77777777" w:rsidR="002B1CC4" w:rsidRDefault="002B1CC4" w:rsidP="00422C12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-Bold" w:hAnsi="ElektraTextPro-Bold" w:cs="ElektraTextPro-Bold"/>
                            <w:b/>
                            <w:bCs/>
                            <w:sz w:val="20"/>
                            <w:szCs w:val="20"/>
                          </w:rPr>
                          <w:t xml:space="preserve">3. 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Bütün bedeni baştan ayağa hiç kuru yer kalmayacak şekilde yıkamaya ............</w:t>
                        </w:r>
                        <w:r w:rsidR="00455DC3"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..........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 xml:space="preserve">............ </w:t>
                        </w:r>
                        <w:proofErr w:type="gramStart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adı</w:t>
                        </w:r>
                        <w:proofErr w:type="gramEnd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 xml:space="preserve"> verilir.</w:t>
                        </w:r>
                      </w:p>
                      <w:p w14:paraId="2D3131E2" w14:textId="77777777" w:rsidR="002B1CC4" w:rsidRDefault="002B1CC4" w:rsidP="00422C12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-Bold" w:hAnsi="ElektraTextPro-Bold" w:cs="ElektraTextPro-Bold"/>
                            <w:b/>
                            <w:bCs/>
                            <w:sz w:val="20"/>
                            <w:szCs w:val="20"/>
                          </w:rPr>
                          <w:t xml:space="preserve">4. 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.............</w:t>
                        </w:r>
                        <w:r w:rsidR="00455DC3"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........... namazda ayakta durmak demektir.</w:t>
                        </w:r>
                      </w:p>
                      <w:p w14:paraId="53538204" w14:textId="77777777" w:rsidR="002B1CC4" w:rsidRDefault="002B1CC4" w:rsidP="00422C12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-Bold" w:hAnsi="ElektraTextPro-Bold" w:cs="ElektraTextPro-Bold"/>
                            <w:b/>
                            <w:bCs/>
                            <w:sz w:val="20"/>
                            <w:szCs w:val="20"/>
                          </w:rPr>
                          <w:t xml:space="preserve">5. 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Temiz su bulunmadığında ya da suyun sağlık ve benzeri sebeplerle kullanılmasında sakınca olduğu durumlarda ................</w:t>
                        </w:r>
                        <w:r w:rsidR="00455DC3"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........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 xml:space="preserve">........ </w:t>
                        </w:r>
                        <w:proofErr w:type="gramStart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yapılır</w:t>
                        </w:r>
                        <w:proofErr w:type="gramEnd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</w:t>
                        </w:r>
                      </w:p>
                      <w:p w14:paraId="45AFC844" w14:textId="77777777" w:rsidR="002B1CC4" w:rsidRDefault="002B1CC4" w:rsidP="00422C12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-Bold" w:hAnsi="ElektraTextPro-Bold" w:cs="ElektraTextPro-Bold"/>
                            <w:b/>
                            <w:bCs/>
                            <w:sz w:val="20"/>
                            <w:szCs w:val="20"/>
                          </w:rPr>
                          <w:t xml:space="preserve">6. 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Erkekler, farz namazlardan önce ............</w:t>
                        </w:r>
                        <w:r w:rsidR="00455DC3"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........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 xml:space="preserve">............ </w:t>
                        </w:r>
                        <w:proofErr w:type="gramStart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getirirler</w:t>
                        </w:r>
                        <w:proofErr w:type="gramEnd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</w:t>
                        </w:r>
                      </w:p>
                      <w:p w14:paraId="03A2B95D" w14:textId="77777777" w:rsidR="002E75C7" w:rsidRPr="002E75C7" w:rsidRDefault="002E75C7" w:rsidP="002B1CC4">
                        <w:pPr>
                          <w:spacing w:after="0"/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96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6E1FFF0F" w14:textId="77777777" w:rsidR="00CB6C62" w:rsidRPr="00CB6C62" w:rsidRDefault="00CB6C62" w:rsidP="00CB6C6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Aşağıdaki metinde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20F51D" wp14:editId="09681EB3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0A8DD6" w14:textId="77777777" w:rsidR="00CB6C62" w:rsidRPr="00CB6C62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0F51D" id="Rectangle 45" o:spid="_x0000_s1097" style="position:absolute;margin-left:450.7pt;margin-top:-37.05pt;width:51.9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080A8DD6" w14:textId="77777777" w:rsidR="00CB6C62" w:rsidRPr="00CB6C62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6E5F3D" wp14:editId="7748996C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A51FC3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E5F3D" id="Rectangle 44" o:spid="_x0000_s1098" style="position:absolute;margin-left:-37pt;margin-top:-38.4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6CA51FC3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6A0A15D1" w14:textId="77777777" w:rsidR="00CB6C62" w:rsidRDefault="00CB6C62" w:rsidP="00CB6C62"/>
    <w:p w14:paraId="1FF3D070" w14:textId="77777777" w:rsidR="00CB6C62" w:rsidRDefault="00CB6C62" w:rsidP="00CB6C62"/>
    <w:p w14:paraId="67902689" w14:textId="77777777" w:rsidR="00CB6C62" w:rsidRDefault="00CB6C62" w:rsidP="00CB6C62"/>
    <w:p w14:paraId="20234B69" w14:textId="77777777" w:rsidR="002B1CC4" w:rsidRDefault="002B1CC4" w:rsidP="00CB6C62"/>
    <w:p w14:paraId="0510B55E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32C496" wp14:editId="31AC8E2D">
                <wp:simplePos x="0" y="0"/>
                <wp:positionH relativeFrom="column">
                  <wp:posOffset>5776595</wp:posOffset>
                </wp:positionH>
                <wp:positionV relativeFrom="paragraph">
                  <wp:posOffset>154305</wp:posOffset>
                </wp:positionV>
                <wp:extent cx="539750" cy="288290"/>
                <wp:effectExtent l="18415" t="12700" r="13335" b="13335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FBDCD1" w14:textId="77777777" w:rsidR="00CB6C62" w:rsidRPr="0001096A" w:rsidRDefault="00CB6C62" w:rsidP="00CB6C62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2C496" id="AutoShape 64" o:spid="_x0000_s1099" style="position:absolute;margin-left:454.85pt;margin-top:12.15pt;width:42.5pt;height:2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" fillcolor="#eaf1dd [662]" strokecolor="#9bbb59 [3206]" strokeweight="1.5pt">
                <v:shadow color="#868686"/>
                <v:textbox inset=".5mm,0,.5mm,0">
                  <w:txbxContent>
                    <w:p w14:paraId="14FBDCD1" w14:textId="77777777" w:rsidR="00CB6C62" w:rsidRPr="0001096A" w:rsidRDefault="00CB6C62" w:rsidP="00CB6C62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D72C77" wp14:editId="30D19C16">
                <wp:simplePos x="0" y="0"/>
                <wp:positionH relativeFrom="column">
                  <wp:posOffset>-412750</wp:posOffset>
                </wp:positionH>
                <wp:positionV relativeFrom="paragraph">
                  <wp:posOffset>154305</wp:posOffset>
                </wp:positionV>
                <wp:extent cx="6696075" cy="288290"/>
                <wp:effectExtent l="10795" t="12700" r="17780" b="13335"/>
                <wp:wrapNone/>
                <wp:docPr id="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B5DA91" w14:textId="77777777" w:rsidR="00CB6C62" w:rsidRPr="00CB6C62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Aşağıda verilen 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72C77" id="Rectangle 62" o:spid="_x0000_s1100" style="position:absolute;margin-left:-32.5pt;margin-top:12.15pt;width:527.25pt;height:2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" fillcolor="#eaf1dd [662]" strokecolor="#f79646 [3209]" strokeweight="1.5pt">
                <v:shadow color="#868686"/>
                <v:textbox inset="15.5mm">
                  <w:txbxContent>
                    <w:p w14:paraId="13B5DA91" w14:textId="77777777" w:rsidR="00CB6C62" w:rsidRPr="00CB6C62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Aşağıda verilen 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5DBD13" wp14:editId="4B2B6DE0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575945" cy="288290"/>
                <wp:effectExtent l="12700" t="12700" r="11430" b="13335"/>
                <wp:wrapNone/>
                <wp:docPr id="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4CB93A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DBD13" id="AutoShape 63" o:spid="_x0000_s1101" style="position:absolute;margin-left:-36.1pt;margin-top:12.15pt;width:45.35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" fillcolor="#eaf1dd [662]" strokecolor="#9bbb59 [3206]" strokeweight="1.5pt">
                <v:shadow color="#868686"/>
                <v:textbox inset=",0,,0">
                  <w:txbxContent>
                    <w:p w14:paraId="734CB93A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0A8FCB" w14:textId="77777777" w:rsidR="00CB6C62" w:rsidRDefault="00CB6C62" w:rsidP="00CB6C62"/>
    <w:p w14:paraId="493B44E0" w14:textId="77777777" w:rsidR="00CB6C62" w:rsidRDefault="00CB6C62" w:rsidP="00CB6C62">
      <w:pPr>
        <w:sectPr w:rsidR="00CB6C62" w:rsidSect="00C25507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1CE0F09" w14:textId="77777777" w:rsidR="00A11B16" w:rsidRPr="00422C12" w:rsidRDefault="00A11B16" w:rsidP="00A11B16">
      <w:pPr>
        <w:pStyle w:val="SORUMETN"/>
        <w:spacing w:before="120"/>
        <w:rPr>
          <w:color w:val="auto"/>
        </w:rPr>
      </w:pPr>
      <w:r w:rsidRPr="00422C12">
        <w:rPr>
          <w:rFonts w:ascii="ElektraTextPro" w:hAnsi="ElektraTextPro" w:cs="ElektraTextPro"/>
          <w:color w:val="auto"/>
          <w:szCs w:val="20"/>
        </w:rPr>
        <w:t xml:space="preserve">Aşağıdaki seçeneklerde yer alan ezanın sözlerinden hangisinin anlamı </w:t>
      </w:r>
      <w:r w:rsidRPr="00422C12">
        <w:rPr>
          <w:rFonts w:ascii="ElektraTextPro-Bold" w:hAnsi="ElektraTextPro-Bold" w:cs="ElektraTextPro-Bold"/>
          <w:b w:val="0"/>
          <w:bCs/>
          <w:color w:val="auto"/>
          <w:szCs w:val="20"/>
          <w:u w:val="single"/>
        </w:rPr>
        <w:t>yanlıştır</w:t>
      </w:r>
      <w:r w:rsidRPr="00422C12">
        <w:rPr>
          <w:rFonts w:ascii="ElektraTextPro" w:hAnsi="ElektraTextPro" w:cs="ElektraTextPro"/>
          <w:color w:val="auto"/>
          <w:szCs w:val="20"/>
        </w:rPr>
        <w:t>?</w:t>
      </w:r>
    </w:p>
    <w:p w14:paraId="59236E96" w14:textId="77777777" w:rsidR="00A11B16" w:rsidRPr="00422C12" w:rsidRDefault="00A11B16" w:rsidP="00A11B16">
      <w:pPr>
        <w:pStyle w:val="SEENEKLER"/>
        <w:numPr>
          <w:ilvl w:val="0"/>
          <w:numId w:val="44"/>
        </w:numPr>
      </w:pPr>
      <w:r w:rsidRPr="00422C12">
        <w:t>Eşhedü en lâ ilâhe illâllah – Haydi namaza.</w:t>
      </w:r>
    </w:p>
    <w:p w14:paraId="3F5651AD" w14:textId="77777777" w:rsidR="00A11B16" w:rsidRPr="00422C12" w:rsidRDefault="00A11B16" w:rsidP="00A11B16">
      <w:pPr>
        <w:pStyle w:val="SEENEKLER"/>
        <w:numPr>
          <w:ilvl w:val="0"/>
          <w:numId w:val="5"/>
        </w:numPr>
      </w:pPr>
      <w:proofErr w:type="spellStart"/>
      <w:r w:rsidRPr="00422C12">
        <w:t>Allâhü</w:t>
      </w:r>
      <w:proofErr w:type="spellEnd"/>
      <w:r w:rsidRPr="00422C12">
        <w:t xml:space="preserve"> ekber – Allah en büyüktür.</w:t>
      </w:r>
    </w:p>
    <w:p w14:paraId="6D883AE1" w14:textId="77777777" w:rsidR="00A11B16" w:rsidRPr="00422C12" w:rsidRDefault="00A11B16" w:rsidP="00A11B16">
      <w:pPr>
        <w:pStyle w:val="SEENEKLER"/>
        <w:numPr>
          <w:ilvl w:val="0"/>
          <w:numId w:val="5"/>
        </w:numPr>
      </w:pPr>
      <w:proofErr w:type="spellStart"/>
      <w:r w:rsidRPr="00422C12">
        <w:t>Hayye</w:t>
      </w:r>
      <w:proofErr w:type="spellEnd"/>
      <w:r w:rsidRPr="00422C12">
        <w:t xml:space="preserve"> alel felâh – Haydi kurtuluşa.</w:t>
      </w:r>
    </w:p>
    <w:p w14:paraId="1E47AC32" w14:textId="77777777" w:rsidR="00A11B16" w:rsidRPr="00422C12" w:rsidRDefault="00A11B16" w:rsidP="00A11B16">
      <w:pPr>
        <w:pStyle w:val="SEENEKLER"/>
        <w:numPr>
          <w:ilvl w:val="0"/>
          <w:numId w:val="5"/>
        </w:numPr>
      </w:pPr>
      <w:r w:rsidRPr="00422C12">
        <w:t>Lâ ilâhe illâllah – Allah’tan başka ilah yoktur.</w:t>
      </w:r>
    </w:p>
    <w:p w14:paraId="3EA5C7B7" w14:textId="77777777" w:rsidR="00956A34" w:rsidRPr="00422C12" w:rsidRDefault="00956A34" w:rsidP="00D74A65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78EB913E" w14:textId="77777777" w:rsidR="00D74A65" w:rsidRPr="00422C12" w:rsidRDefault="00D74A65" w:rsidP="00D74A65">
      <w:pPr>
        <w:pStyle w:val="AIKLAMA"/>
      </w:pPr>
      <w:r w:rsidRPr="00422C12">
        <w:rPr>
          <w:b/>
        </w:rPr>
        <w:t>Enes</w:t>
      </w:r>
      <w:r w:rsidRPr="00422C12">
        <w:t xml:space="preserve">: Haftada bir kılınan ve 10 </w:t>
      </w:r>
      <w:proofErr w:type="spellStart"/>
      <w:r w:rsidRPr="00422C12">
        <w:t>rekatlık</w:t>
      </w:r>
      <w:proofErr w:type="spellEnd"/>
      <w:r w:rsidRPr="00422C12">
        <w:t xml:space="preserve"> farz bir namazdır. </w:t>
      </w:r>
    </w:p>
    <w:p w14:paraId="002FE898" w14:textId="77777777" w:rsidR="00D74A65" w:rsidRPr="00422C12" w:rsidRDefault="00D74A65" w:rsidP="00D74A65">
      <w:pPr>
        <w:pStyle w:val="AIKLAMA"/>
      </w:pPr>
      <w:r w:rsidRPr="00422C12">
        <w:rPr>
          <w:b/>
        </w:rPr>
        <w:t>Emre</w:t>
      </w:r>
      <w:r w:rsidRPr="00422C12">
        <w:t xml:space="preserve">: Yılda iki kere, sabah güneş doğduktan sonra kılınan bir namazdır. </w:t>
      </w:r>
    </w:p>
    <w:p w14:paraId="48FAC671" w14:textId="77777777" w:rsidR="00D74A65" w:rsidRPr="00422C12" w:rsidRDefault="00D74A65" w:rsidP="00D74A65">
      <w:pPr>
        <w:pStyle w:val="AIKLAMA"/>
      </w:pPr>
      <w:r w:rsidRPr="00422C12">
        <w:rPr>
          <w:b/>
        </w:rPr>
        <w:t>Merve</w:t>
      </w:r>
      <w:r w:rsidRPr="00422C12">
        <w:t xml:space="preserve">: Ramazan ayında, yatsı namazından sonra genellikle 20 </w:t>
      </w:r>
      <w:proofErr w:type="gramStart"/>
      <w:r w:rsidRPr="00422C12">
        <w:t>rekat</w:t>
      </w:r>
      <w:proofErr w:type="gramEnd"/>
      <w:r w:rsidRPr="00422C12">
        <w:t xml:space="preserve"> olarak kılınan bir namazdır. </w:t>
      </w:r>
    </w:p>
    <w:p w14:paraId="579BB1DF" w14:textId="77777777" w:rsidR="00D74A65" w:rsidRPr="00422C12" w:rsidRDefault="00D74A65" w:rsidP="00D74A65">
      <w:pPr>
        <w:pStyle w:val="AIKLAMA"/>
      </w:pPr>
      <w:r w:rsidRPr="00422C12">
        <w:rPr>
          <w:b/>
        </w:rPr>
        <w:t>Ömer</w:t>
      </w:r>
      <w:r w:rsidRPr="00422C12">
        <w:t xml:space="preserve">: Ölen bir kişi için dua etmek amacıyla kılınan bir namazdır. Bu namazda rükû ve secde yoktur. </w:t>
      </w:r>
    </w:p>
    <w:p w14:paraId="0B03918E" w14:textId="77777777" w:rsidR="00D74A65" w:rsidRPr="00422C12" w:rsidRDefault="00D74A65" w:rsidP="00D74A65">
      <w:pPr>
        <w:pStyle w:val="SORUMETN"/>
        <w:spacing w:before="120"/>
        <w:rPr>
          <w:color w:val="auto"/>
        </w:rPr>
      </w:pPr>
      <w:r w:rsidRPr="00422C12">
        <w:rPr>
          <w:color w:val="auto"/>
        </w:rPr>
        <w:t>Yukarıda bazı namazlar hakkında bilgiler ve</w:t>
      </w:r>
      <w:r w:rsidRPr="00422C12">
        <w:rPr>
          <w:color w:val="auto"/>
        </w:rPr>
        <w:softHyphen/>
        <w:t>rilmiştir. Bu namazların adları, aşağıdakiler</w:t>
      </w:r>
      <w:r w:rsidRPr="00422C12">
        <w:rPr>
          <w:color w:val="auto"/>
        </w:rPr>
        <w:softHyphen/>
        <w:t xml:space="preserve">den hangisinde doğru olarak sıralanmıştır? </w:t>
      </w:r>
    </w:p>
    <w:p w14:paraId="22F3AA63" w14:textId="77777777" w:rsidR="00D74A65" w:rsidRPr="00422C12" w:rsidRDefault="00D74A65" w:rsidP="00A11B16">
      <w:pPr>
        <w:pStyle w:val="SEENEKLER"/>
        <w:numPr>
          <w:ilvl w:val="0"/>
          <w:numId w:val="36"/>
        </w:numPr>
      </w:pPr>
      <w:r w:rsidRPr="00422C12">
        <w:t xml:space="preserve">Cuma-cenaze-teravih-bayram </w:t>
      </w:r>
    </w:p>
    <w:p w14:paraId="78DC5B79" w14:textId="77777777" w:rsidR="00D74A65" w:rsidRPr="00422C12" w:rsidRDefault="00D74A65" w:rsidP="00A11B16">
      <w:pPr>
        <w:pStyle w:val="SEENEKLER"/>
        <w:numPr>
          <w:ilvl w:val="0"/>
          <w:numId w:val="36"/>
        </w:numPr>
      </w:pPr>
      <w:r w:rsidRPr="00422C12">
        <w:t xml:space="preserve">Bayram-teravih-cenaze-Cuma </w:t>
      </w:r>
    </w:p>
    <w:p w14:paraId="38AE240C" w14:textId="77777777" w:rsidR="00D74A65" w:rsidRPr="00422C12" w:rsidRDefault="00D74A65" w:rsidP="00A11B16">
      <w:pPr>
        <w:pStyle w:val="SEENEKLER"/>
        <w:numPr>
          <w:ilvl w:val="0"/>
          <w:numId w:val="36"/>
        </w:numPr>
      </w:pPr>
      <w:r w:rsidRPr="00422C12">
        <w:t xml:space="preserve">Cuma-bayram-cenaze-teravih </w:t>
      </w:r>
    </w:p>
    <w:p w14:paraId="0BA9BA34" w14:textId="77777777" w:rsidR="00D74A65" w:rsidRPr="00422C12" w:rsidRDefault="00D74A65" w:rsidP="00A11B16">
      <w:pPr>
        <w:pStyle w:val="SEENEKLER"/>
        <w:numPr>
          <w:ilvl w:val="0"/>
          <w:numId w:val="36"/>
        </w:numPr>
      </w:pPr>
      <w:r w:rsidRPr="00422C12">
        <w:t>Cuma-bayram-teravih-cenaze</w:t>
      </w:r>
    </w:p>
    <w:p w14:paraId="09590834" w14:textId="77777777" w:rsidR="00D74A65" w:rsidRPr="00422C12" w:rsidRDefault="00D74A65" w:rsidP="00D74A65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379C65EB" w14:textId="77777777" w:rsidR="00A11B16" w:rsidRPr="00422C12" w:rsidRDefault="00A11B16" w:rsidP="00A11B16">
      <w:pPr>
        <w:pStyle w:val="SORUMETN"/>
        <w:spacing w:before="120"/>
        <w:rPr>
          <w:color w:val="auto"/>
        </w:rPr>
      </w:pPr>
      <w:r w:rsidRPr="00422C12">
        <w:rPr>
          <w:bCs/>
          <w:color w:val="auto"/>
        </w:rPr>
        <w:t>Aşağıdakilerden hangisi guslün farzı abdestin ise sünnetidir?</w:t>
      </w:r>
    </w:p>
    <w:p w14:paraId="05FEB69A" w14:textId="77777777" w:rsidR="00A11B16" w:rsidRPr="00422C12" w:rsidRDefault="00A11B16" w:rsidP="00A11B16">
      <w:pPr>
        <w:pStyle w:val="SEENEKLER"/>
        <w:numPr>
          <w:ilvl w:val="0"/>
          <w:numId w:val="41"/>
        </w:numPr>
      </w:pPr>
      <w:r w:rsidRPr="00422C12">
        <w:t xml:space="preserve">Ağza su vermek </w:t>
      </w:r>
    </w:p>
    <w:p w14:paraId="17AFD756" w14:textId="77777777" w:rsidR="00A11B16" w:rsidRPr="00422C12" w:rsidRDefault="00A11B16" w:rsidP="00A11B16">
      <w:pPr>
        <w:pStyle w:val="SEENEKLER"/>
        <w:numPr>
          <w:ilvl w:val="0"/>
          <w:numId w:val="5"/>
        </w:numPr>
      </w:pPr>
      <w:r w:rsidRPr="00422C12">
        <w:t xml:space="preserve">Yüzü yıkamak </w:t>
      </w:r>
    </w:p>
    <w:p w14:paraId="4FE4CA38" w14:textId="0A5A70B9" w:rsidR="00A11B16" w:rsidRPr="00422C12" w:rsidRDefault="00A11B16" w:rsidP="00A11B16">
      <w:pPr>
        <w:pStyle w:val="SEENEKLER"/>
        <w:numPr>
          <w:ilvl w:val="0"/>
          <w:numId w:val="5"/>
        </w:numPr>
      </w:pPr>
      <w:r w:rsidRPr="00422C12">
        <w:t xml:space="preserve">Başın dörtte birini mesh etmek </w:t>
      </w:r>
    </w:p>
    <w:p w14:paraId="172EA73B" w14:textId="77777777" w:rsidR="00A11B16" w:rsidRPr="00422C12" w:rsidRDefault="00A11B16" w:rsidP="00A11B16">
      <w:pPr>
        <w:pStyle w:val="SEENEKLER"/>
        <w:numPr>
          <w:ilvl w:val="0"/>
          <w:numId w:val="5"/>
        </w:numPr>
      </w:pPr>
      <w:r w:rsidRPr="00422C12">
        <w:t>Ayakları yıkamak</w:t>
      </w:r>
    </w:p>
    <w:p w14:paraId="73D23096" w14:textId="77777777" w:rsidR="00A11B16" w:rsidRPr="00422C12" w:rsidRDefault="00A11B16" w:rsidP="00A11B16">
      <w:pPr>
        <w:pStyle w:val="SEENEKLER"/>
        <w:numPr>
          <w:ilvl w:val="0"/>
          <w:numId w:val="0"/>
        </w:numPr>
        <w:ind w:left="530"/>
      </w:pPr>
    </w:p>
    <w:p w14:paraId="619EE67F" w14:textId="77777777" w:rsidR="00EF14ED" w:rsidRPr="00422C12" w:rsidRDefault="00EF14ED" w:rsidP="00A11B16">
      <w:pPr>
        <w:pStyle w:val="SEENEKLER"/>
        <w:numPr>
          <w:ilvl w:val="0"/>
          <w:numId w:val="0"/>
        </w:numPr>
        <w:ind w:left="530"/>
      </w:pPr>
    </w:p>
    <w:p w14:paraId="27FD87A8" w14:textId="77777777" w:rsidR="00EF14ED" w:rsidRPr="00422C12" w:rsidRDefault="00EF14ED" w:rsidP="00A11B16">
      <w:pPr>
        <w:pStyle w:val="SEENEKLER"/>
        <w:numPr>
          <w:ilvl w:val="0"/>
          <w:numId w:val="0"/>
        </w:numPr>
        <w:ind w:left="530"/>
      </w:pPr>
    </w:p>
    <w:p w14:paraId="4449F2A0" w14:textId="77777777" w:rsidR="00EF14ED" w:rsidRPr="00422C12" w:rsidRDefault="00EF14ED" w:rsidP="00A11B16">
      <w:pPr>
        <w:pStyle w:val="SEENEKLER"/>
        <w:numPr>
          <w:ilvl w:val="0"/>
          <w:numId w:val="0"/>
        </w:numPr>
        <w:ind w:left="530"/>
      </w:pPr>
    </w:p>
    <w:p w14:paraId="63EDBF9C" w14:textId="77777777" w:rsidR="00EF14ED" w:rsidRPr="00422C12" w:rsidRDefault="00EF14ED" w:rsidP="00A11B16">
      <w:pPr>
        <w:pStyle w:val="SEENEKLER"/>
        <w:numPr>
          <w:ilvl w:val="0"/>
          <w:numId w:val="0"/>
        </w:numPr>
        <w:ind w:left="530"/>
      </w:pPr>
    </w:p>
    <w:p w14:paraId="32DCBB8F" w14:textId="77777777" w:rsidR="00A11B16" w:rsidRPr="00422C12" w:rsidRDefault="00A11B16" w:rsidP="00A11B16">
      <w:pPr>
        <w:pStyle w:val="SORUMETN"/>
        <w:spacing w:before="120"/>
        <w:rPr>
          <w:color w:val="auto"/>
        </w:rPr>
      </w:pPr>
      <w:r w:rsidRPr="00422C12">
        <w:rPr>
          <w:bCs/>
          <w:color w:val="auto"/>
        </w:rPr>
        <w:t xml:space="preserve">Namazlar hükümlerine göre farz, vacip ve nafile olarak üçe ayrılır. Aşağıdakilerden hangisi hükmü açısından diğerlerinden </w:t>
      </w:r>
      <w:r w:rsidRPr="00422C12">
        <w:rPr>
          <w:bCs/>
          <w:color w:val="auto"/>
          <w:u w:val="single"/>
        </w:rPr>
        <w:t>farklıdır</w:t>
      </w:r>
      <w:r w:rsidRPr="00422C12">
        <w:rPr>
          <w:bCs/>
          <w:color w:val="auto"/>
        </w:rPr>
        <w:t>?</w:t>
      </w:r>
    </w:p>
    <w:p w14:paraId="59142867" w14:textId="77777777" w:rsidR="00A11B16" w:rsidRPr="00422C12" w:rsidRDefault="00A11B16" w:rsidP="00A11B16">
      <w:pPr>
        <w:pStyle w:val="SEENEKLER"/>
        <w:numPr>
          <w:ilvl w:val="0"/>
          <w:numId w:val="42"/>
        </w:numPr>
      </w:pPr>
      <w:r w:rsidRPr="00422C12">
        <w:t xml:space="preserve">Cuma namazı </w:t>
      </w:r>
    </w:p>
    <w:p w14:paraId="755ECDE2" w14:textId="0E13D79B" w:rsidR="00A11B16" w:rsidRPr="00422C12" w:rsidRDefault="00A11B16" w:rsidP="00A11B16">
      <w:pPr>
        <w:pStyle w:val="SEENEKLER"/>
        <w:numPr>
          <w:ilvl w:val="0"/>
          <w:numId w:val="5"/>
        </w:numPr>
      </w:pPr>
      <w:r w:rsidRPr="00422C12">
        <w:t xml:space="preserve">Teravih namazı </w:t>
      </w:r>
    </w:p>
    <w:p w14:paraId="510D4878" w14:textId="77777777" w:rsidR="00A11B16" w:rsidRPr="00422C12" w:rsidRDefault="00A11B16" w:rsidP="00A11B16">
      <w:pPr>
        <w:pStyle w:val="SEENEKLER"/>
        <w:numPr>
          <w:ilvl w:val="0"/>
          <w:numId w:val="5"/>
        </w:numPr>
      </w:pPr>
      <w:r w:rsidRPr="00422C12">
        <w:t xml:space="preserve">Sabah namazı </w:t>
      </w:r>
    </w:p>
    <w:p w14:paraId="05A1F6B1" w14:textId="77777777" w:rsidR="00A11B16" w:rsidRPr="00422C12" w:rsidRDefault="00A11B16" w:rsidP="00A11B16">
      <w:pPr>
        <w:pStyle w:val="SEENEKLER"/>
        <w:numPr>
          <w:ilvl w:val="0"/>
          <w:numId w:val="5"/>
        </w:numPr>
      </w:pPr>
      <w:r w:rsidRPr="00422C12">
        <w:t>Akşam namazı</w:t>
      </w:r>
    </w:p>
    <w:p w14:paraId="3181A8A3" w14:textId="77777777" w:rsidR="00A11B16" w:rsidRPr="00422C12" w:rsidRDefault="00A11B16" w:rsidP="00A11B16">
      <w:pPr>
        <w:pStyle w:val="MaddeliTEK"/>
        <w:numPr>
          <w:ilvl w:val="0"/>
          <w:numId w:val="0"/>
        </w:numPr>
        <w:spacing w:before="120" w:after="120"/>
      </w:pPr>
    </w:p>
    <w:p w14:paraId="562F41DE" w14:textId="77777777" w:rsidR="00D74A65" w:rsidRPr="00422C12" w:rsidRDefault="00D74A65" w:rsidP="00D74A65">
      <w:pPr>
        <w:pStyle w:val="SORUMETN"/>
        <w:spacing w:before="120"/>
        <w:rPr>
          <w:color w:val="auto"/>
        </w:rPr>
      </w:pPr>
      <w:r w:rsidRPr="00422C12">
        <w:rPr>
          <w:color w:val="auto"/>
        </w:rPr>
        <w:t xml:space="preserve">Beş vakit namazların her rekâtında okunan sure aşağıdakilerden hangisidir? </w:t>
      </w:r>
    </w:p>
    <w:p w14:paraId="6DFEB484" w14:textId="77777777" w:rsidR="00D74A65" w:rsidRPr="00422C12" w:rsidRDefault="00D74A65" w:rsidP="00A11B16">
      <w:pPr>
        <w:pStyle w:val="SEENEKLER"/>
        <w:numPr>
          <w:ilvl w:val="0"/>
          <w:numId w:val="39"/>
        </w:numPr>
      </w:pPr>
      <w:proofErr w:type="spellStart"/>
      <w:r w:rsidRPr="00422C12">
        <w:t>Subhaneke</w:t>
      </w:r>
      <w:proofErr w:type="spellEnd"/>
      <w:r w:rsidRPr="00422C12">
        <w:t xml:space="preserve"> </w:t>
      </w:r>
    </w:p>
    <w:p w14:paraId="5F60281C" w14:textId="6CAF9B28" w:rsidR="00D74A65" w:rsidRPr="00422C12" w:rsidRDefault="00D74A65" w:rsidP="00A11B16">
      <w:pPr>
        <w:pStyle w:val="SEENEKLER"/>
        <w:numPr>
          <w:ilvl w:val="0"/>
          <w:numId w:val="39"/>
        </w:numPr>
      </w:pPr>
      <w:r w:rsidRPr="00422C12">
        <w:t xml:space="preserve">Fatiha </w:t>
      </w:r>
    </w:p>
    <w:p w14:paraId="06EF9344" w14:textId="77777777" w:rsidR="00D74A65" w:rsidRPr="00422C12" w:rsidRDefault="00D74A65" w:rsidP="00A11B16">
      <w:pPr>
        <w:pStyle w:val="SEENEKLER"/>
        <w:numPr>
          <w:ilvl w:val="0"/>
          <w:numId w:val="39"/>
        </w:numPr>
      </w:pPr>
      <w:proofErr w:type="spellStart"/>
      <w:r w:rsidRPr="00422C12">
        <w:t>Ettehiyyatü</w:t>
      </w:r>
      <w:proofErr w:type="spellEnd"/>
      <w:r w:rsidRPr="00422C12">
        <w:t xml:space="preserve"> </w:t>
      </w:r>
    </w:p>
    <w:p w14:paraId="2FF14A0E" w14:textId="77777777" w:rsidR="00D74A65" w:rsidRPr="00422C12" w:rsidRDefault="00D74A65" w:rsidP="00A11B16">
      <w:pPr>
        <w:pStyle w:val="SEENEKLER"/>
        <w:numPr>
          <w:ilvl w:val="0"/>
          <w:numId w:val="39"/>
        </w:numPr>
      </w:pPr>
      <w:r w:rsidRPr="00422C12">
        <w:t>Bir sure</w:t>
      </w:r>
    </w:p>
    <w:p w14:paraId="56B2D752" w14:textId="77777777" w:rsidR="00A11B16" w:rsidRPr="00422C12" w:rsidRDefault="00A11B16" w:rsidP="00A11B16">
      <w:pPr>
        <w:pStyle w:val="SEENEKLER"/>
        <w:numPr>
          <w:ilvl w:val="0"/>
          <w:numId w:val="0"/>
        </w:numPr>
        <w:ind w:left="530"/>
      </w:pPr>
    </w:p>
    <w:p w14:paraId="25FB55A2" w14:textId="77777777" w:rsidR="00A11B16" w:rsidRPr="00422C12" w:rsidRDefault="00A11B16" w:rsidP="00A11B16">
      <w:pPr>
        <w:spacing w:after="0" w:line="240" w:lineRule="auto"/>
      </w:pPr>
      <w:r w:rsidRPr="00422C12">
        <w:rPr>
          <w:b/>
          <w:bCs/>
        </w:rPr>
        <w:t xml:space="preserve">- </w:t>
      </w:r>
      <w:r w:rsidRPr="00422C12">
        <w:t>Yılda iki kez kılınır.</w:t>
      </w:r>
    </w:p>
    <w:p w14:paraId="3610F075" w14:textId="77777777" w:rsidR="00A11B16" w:rsidRPr="00422C12" w:rsidRDefault="00A11B16" w:rsidP="00A11B16">
      <w:pPr>
        <w:spacing w:after="0" w:line="240" w:lineRule="auto"/>
      </w:pPr>
      <w:r w:rsidRPr="00422C12">
        <w:rPr>
          <w:b/>
          <w:bCs/>
        </w:rPr>
        <w:t xml:space="preserve">- </w:t>
      </w:r>
      <w:r w:rsidRPr="00422C12">
        <w:t xml:space="preserve">İki </w:t>
      </w:r>
      <w:proofErr w:type="spellStart"/>
      <w:r w:rsidRPr="00422C12">
        <w:t>rekâtlık</w:t>
      </w:r>
      <w:proofErr w:type="spellEnd"/>
      <w:r w:rsidRPr="00422C12">
        <w:t xml:space="preserve"> bir namazdır.</w:t>
      </w:r>
    </w:p>
    <w:p w14:paraId="42E592B8" w14:textId="77777777" w:rsidR="00A11B16" w:rsidRPr="00422C12" w:rsidRDefault="00A11B16" w:rsidP="00A11B16">
      <w:pPr>
        <w:spacing w:after="0" w:line="240" w:lineRule="auto"/>
      </w:pPr>
      <w:r w:rsidRPr="00422C12">
        <w:rPr>
          <w:b/>
          <w:bCs/>
        </w:rPr>
        <w:t xml:space="preserve">- </w:t>
      </w:r>
      <w:r w:rsidRPr="00422C12">
        <w:t>Namazdan sonra imam minbere çıkarak hutbeyi okur.</w:t>
      </w:r>
    </w:p>
    <w:p w14:paraId="7C3A6AFE" w14:textId="77777777" w:rsidR="00A11B16" w:rsidRPr="00422C12" w:rsidRDefault="00A11B16" w:rsidP="00A11B16">
      <w:pPr>
        <w:pStyle w:val="SORUMETN"/>
        <w:spacing w:before="120"/>
        <w:rPr>
          <w:color w:val="auto"/>
        </w:rPr>
      </w:pPr>
      <w:r w:rsidRPr="00422C12">
        <w:rPr>
          <w:color w:val="auto"/>
        </w:rPr>
        <w:t>Yukarıda hakkında bilgi verilen namaz aşağıdakilerden hangisidir?</w:t>
      </w:r>
    </w:p>
    <w:p w14:paraId="68277D6B" w14:textId="77777777" w:rsidR="00A11B16" w:rsidRPr="00422C12" w:rsidRDefault="00A11B16" w:rsidP="00A11B16">
      <w:pPr>
        <w:pStyle w:val="SEENEKLER"/>
        <w:numPr>
          <w:ilvl w:val="0"/>
          <w:numId w:val="43"/>
        </w:numPr>
      </w:pPr>
      <w:r w:rsidRPr="00422C12">
        <w:t xml:space="preserve">Teravih Namazı </w:t>
      </w:r>
    </w:p>
    <w:p w14:paraId="4E03687B" w14:textId="77777777" w:rsidR="00A11B16" w:rsidRPr="00422C12" w:rsidRDefault="00A11B16" w:rsidP="00A11B16">
      <w:pPr>
        <w:pStyle w:val="SEENEKLER"/>
        <w:numPr>
          <w:ilvl w:val="0"/>
          <w:numId w:val="5"/>
        </w:numPr>
      </w:pPr>
      <w:r w:rsidRPr="00422C12">
        <w:t xml:space="preserve">Bayram Namazı </w:t>
      </w:r>
    </w:p>
    <w:p w14:paraId="73CC2520" w14:textId="77777777" w:rsidR="00A11B16" w:rsidRPr="00422C12" w:rsidRDefault="00A11B16" w:rsidP="00A11B16">
      <w:pPr>
        <w:pStyle w:val="SEENEKLER"/>
        <w:numPr>
          <w:ilvl w:val="0"/>
          <w:numId w:val="5"/>
        </w:numPr>
      </w:pPr>
      <w:r w:rsidRPr="00422C12">
        <w:t xml:space="preserve">Cuma Namazı </w:t>
      </w:r>
    </w:p>
    <w:p w14:paraId="79B932C9" w14:textId="77777777" w:rsidR="00A11B16" w:rsidRPr="00422C12" w:rsidRDefault="00A11B16" w:rsidP="00A11B16">
      <w:pPr>
        <w:pStyle w:val="SEENEKLER"/>
        <w:numPr>
          <w:ilvl w:val="0"/>
          <w:numId w:val="5"/>
        </w:numPr>
      </w:pPr>
      <w:r w:rsidRPr="00422C12">
        <w:t>Cenaze Namazı</w:t>
      </w:r>
    </w:p>
    <w:p w14:paraId="65EA426C" w14:textId="7CD297CA" w:rsidR="00355506" w:rsidRDefault="00355506" w:rsidP="00355506">
      <w:pPr>
        <w:pStyle w:val="SEENEKLER"/>
        <w:numPr>
          <w:ilvl w:val="0"/>
          <w:numId w:val="0"/>
        </w:numPr>
        <w:ind w:left="530" w:hanging="360"/>
      </w:pPr>
    </w:p>
    <w:p w14:paraId="2854532C" w14:textId="4B5DAA31" w:rsidR="008250C4" w:rsidRDefault="008250C4" w:rsidP="00355506">
      <w:pPr>
        <w:pStyle w:val="SEENEKLER"/>
        <w:numPr>
          <w:ilvl w:val="0"/>
          <w:numId w:val="0"/>
        </w:numPr>
        <w:ind w:left="530" w:hanging="360"/>
      </w:pPr>
      <w:r>
        <w:t xml:space="preserve"> </w:t>
      </w:r>
    </w:p>
    <w:p w14:paraId="285CD7EB" w14:textId="77777777" w:rsidR="008250C4" w:rsidRDefault="008250C4" w:rsidP="00355506">
      <w:pPr>
        <w:pStyle w:val="SEENEKLER"/>
        <w:numPr>
          <w:ilvl w:val="0"/>
          <w:numId w:val="0"/>
        </w:numPr>
        <w:ind w:left="530" w:hanging="360"/>
      </w:pPr>
    </w:p>
    <w:p w14:paraId="67031760" w14:textId="37597E6C" w:rsidR="00355506" w:rsidRDefault="00355506" w:rsidP="00355506">
      <w:pPr>
        <w:pStyle w:val="SEENEKLER"/>
        <w:numPr>
          <w:ilvl w:val="0"/>
          <w:numId w:val="0"/>
        </w:numPr>
        <w:ind w:left="530" w:hanging="360"/>
      </w:pPr>
    </w:p>
    <w:p w14:paraId="7CA4BE86" w14:textId="6F8799D9" w:rsidR="00355506" w:rsidRDefault="00D677F5" w:rsidP="008250C4">
      <w:pPr>
        <w:pStyle w:val="SEENEKLER"/>
        <w:numPr>
          <w:ilvl w:val="0"/>
          <w:numId w:val="0"/>
        </w:numPr>
        <w:ind w:left="530" w:hanging="360"/>
        <w:jc w:val="center"/>
      </w:pPr>
      <w:r>
        <w:t xml:space="preserve"> </w:t>
      </w:r>
      <w:r w:rsidR="008250C4">
        <w:t>Başarılar Dileriz.</w:t>
      </w:r>
    </w:p>
    <w:p w14:paraId="6795E72D" w14:textId="6356E63A" w:rsidR="008250C4" w:rsidRDefault="008250C4" w:rsidP="008250C4">
      <w:pPr>
        <w:pStyle w:val="SEENEKLER"/>
        <w:numPr>
          <w:ilvl w:val="0"/>
          <w:numId w:val="0"/>
        </w:numPr>
        <w:ind w:left="530" w:hanging="360"/>
        <w:jc w:val="center"/>
      </w:pPr>
      <w:r>
        <w:t>Din Kültürü ve Ahlak Bilgisi Öğretmeni</w:t>
      </w:r>
    </w:p>
    <w:p w14:paraId="17CB2367" w14:textId="31990129" w:rsidR="008250C4" w:rsidRDefault="008250C4" w:rsidP="008250C4">
      <w:pPr>
        <w:pStyle w:val="SEENEKLER"/>
        <w:numPr>
          <w:ilvl w:val="0"/>
          <w:numId w:val="0"/>
        </w:numPr>
        <w:ind w:left="530" w:hanging="360"/>
        <w:jc w:val="center"/>
      </w:pPr>
      <w:r>
        <w:t>………………………………….</w:t>
      </w:r>
    </w:p>
    <w:p w14:paraId="2D7EE2E8" w14:textId="77777777" w:rsidR="00457248" w:rsidRDefault="00457248" w:rsidP="00457248">
      <w:pPr>
        <w:rPr>
          <w:rFonts w:cstheme="minorHAnsi"/>
          <w:sz w:val="24"/>
          <w:szCs w:val="24"/>
        </w:rPr>
      </w:pPr>
      <w:bookmarkStart w:id="0" w:name="_Hlk125628759"/>
      <w:bookmarkStart w:id="1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648B27E" wp14:editId="4DF449E3">
                <wp:simplePos x="0" y="0"/>
                <wp:positionH relativeFrom="column">
                  <wp:posOffset>-540385</wp:posOffset>
                </wp:positionH>
                <wp:positionV relativeFrom="paragraph">
                  <wp:posOffset>-968062</wp:posOffset>
                </wp:positionV>
                <wp:extent cx="7559675" cy="10691495"/>
                <wp:effectExtent l="0" t="0" r="3175" b="0"/>
                <wp:wrapNone/>
                <wp:docPr id="94" name="Gr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95" name="Resim 9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542621" w14:textId="77777777" w:rsidR="00457248" w:rsidRPr="000661E9" w:rsidRDefault="00457248" w:rsidP="00457248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79CF9" w14:textId="77777777" w:rsidR="00457248" w:rsidRPr="001B0C3D" w:rsidRDefault="00457248" w:rsidP="0045724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35DE642" w14:textId="77777777" w:rsidR="00457248" w:rsidRPr="001B0C3D" w:rsidRDefault="00457248" w:rsidP="0045724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045737BD" w14:textId="77777777" w:rsidR="00457248" w:rsidRPr="001B0C3D" w:rsidRDefault="00457248" w:rsidP="0045724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020542" w14:textId="77777777" w:rsidR="00457248" w:rsidRPr="001B0C3D" w:rsidRDefault="00457248" w:rsidP="0045724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5908646" w14:textId="77777777" w:rsidR="00457248" w:rsidRPr="001B0C3D" w:rsidRDefault="00457248" w:rsidP="0045724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48B27E" id="Grup 94" o:spid="_x0000_s1102" style="position:absolute;margin-left:-42.55pt;margin-top:-76.25pt;width:595.25pt;height:841.85pt;z-index:25172480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b/4Kx+J/EvhX4NfDW88L+Ir7TZrr9obwHaXEthdvC0tvLrduksL&#10;FCCyOpKsp4YHBBFfUlR3VnaXqLHe2kcyrIrqssYYKwOQwz3B6HtUl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n+If&#10;FXhjwjawXvirxDY6bDdXkNpby310kKy3ErBIolLEZd2IVVHLE4GTWhXyb/wWC/5Ij8Lv+zkvh7/6&#10;fravrK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a/+Cofwy+IPxU+Efw70f4ceDtQ1q60349eCNVv7fTrcyNBY2us&#10;wS3FwwHSOONWdm6ADNfSl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xPx3/aC+HH7OXh3RvFHxNu7qG017xbpfhv&#10;T2tLUzM1/qFyltbKQPuqZHUFuijmu2r5N/4LBf8AJEfhd/2cl8Pf/T9bV9Z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iH7eP7NXjr9qL4d+DfCPgDVtJs7nw78XPC3im+k1ieWON7PTdTiup40McchMrRxkIpAUtgFlH&#10;I9v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Jv2wv2nW/ZV8EeF/GA8I/2z/wAJJ8SvD3hTyPtXk+R/ad/HafaM&#10;7W3eX5m7bxuxjI616zXyb/wWB/5Ij8Lv+zkvh7/6fravrK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5/aZ/Zo8If&#10;tSeE/D/hDxprmpWFv4d8daL4ptJNLaMPJdabeJdwxPvRh5bPGAwADbScEHmvRq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/wD+Ci/x4+JX7Pvww8C+JfhfrEdlea58avCHh7UZJbVJRJYX+rQ29zGA4IBaN2AYcjqM&#10;GvoCvk3/AILBf8kR+F3/AGcl8Pf/AE/W1fW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zfxP+EHw2+M+k6foXxQ8J&#10;W+sWek69Za1p8FyzgQX9pMs1tONpHzRyKrDPGRyDXS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yv8A8FbNb1rQ&#10;vgv8M7jQ9XurOSb9orwDbzSWtw0bSRPrlurxkqRlWUkFTwRwa+qK+Tf+CwOT8Efhdgf83JfD3/0/&#10;W1fWV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jeNviH4F+G1hZ6r4/8W6fo9tqGqW2m2U+o3SxLPeXEgjggUseZ&#10;JHIVV6kkAV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yb/wWC/5Ij8Lv+zkvh7/6fravrKvnf/gpT8Fvif8AHP4V&#10;+AfD3wq8KyaveaP8cPBuu6lDHcRReTp9lq8FxdT5kZQQkSM20EscYUE8V9E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Xn/7Rf7R/gX9mTwvoXizx/ZahPbeIPGmj+GLFdNhV2W81G7S1gZgzLiMSONxGSBkgHpXo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m/8Fgv+SI/C7/s5L4e/wDp+tq+sq8Z/bc/Zl8Q/tT+AfCPg/w34ls9Ll8O&#10;fFTw14quJr6N2WaDTNRiu5IV29HdYyqk8AnmvZ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rxf8Abh/aZ8Tfss/D&#10;/wAIeL/Cvh2x1KbxH8VvDPhW4i1BnCxW+p6jFaSzLsIO9FkLLnjI5BFe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yb/AMFgv+SI/C7/ALOS+Hv/AKfravrKvP8A9oz9m7wH+094X0Hwl8Qr/VLe18PeNdH8UWLaTcRx&#10;u15pt2l1Ajl0cGIyRgOoAYrkBlPNeg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jf/AAUJ8T+IvBn7EPxR8V+Edbut&#10;N1PT/Bt5PY6hYztHNbyKmQ6MuCpHqKunD2lRQXVpfed+V4GeaZpQwUHZ1Zxgm9k5SUbv0ueyUV+X&#10;f7IX7Bn7ZP7Uv7N3hX4/P/wUy+IGjnxNYvcf2aJ7mbyNs0keN/2kbvuZ6DrXpH/Do79sb/pKv8QP&#10;++bj/wCSq754LC05uMq6utNpf5H6Pj+AeEMsx1XB4niGlGpSlKEl7DEO0otxkrqDTs01dNrsfflF&#10;fAf/AA6O/bG/6Sr/ABA/75uP/kqj/h0d+2N/0lX+IH/fNx/8lVP1XB/8/wBf+Ay/yOX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f8A/wAE3f8AlKp+1h/2Fof/AEplr9AK/P8A/wCC&#10;bv8AylU/aw/7C0P/AKUy1+gFd+Zf7wv8MP8A0iJ+meLX/JWQ/wCwbB/+otIKKKK4D8zCiiigAooo&#10;oAKKKKACiiigAooooAKKKKACiiigAooooAbLPDAA08qoGYKpZsZJ6D606vlD/gr5PPb/AAT+F7QT&#10;NGW/aQ+H6sUYjKnXrYEfQ19X0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P/AP4Ju/8AKVT9rD/sLQ/+lMtfoBX5/wD/AATd/wCUqn7WH/YWh/8ASmWv0ArvzL/e&#10;F/hh/wCkRP0zxa/5KyH/AGDYP/1FpBRRRXAfmYUUUUAFFFFABRRRQAUUUUAFFFFABRRRQAUUUUAF&#10;FFFABRXH/Gf47/DH9n7QtJ8SfFXX5NOs9b8Uab4e02WOzln83UL64W3tYsRKxUPK6rvICrnLEDmu&#10;w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4E/4iM/2Kv+ic&#10;/EX/AMFNn/8AJVH/ABEZ/sVf9E5+Iv8A4KbP/wCSq++/slr/AM+sf/fAo+yWv/PrH/3wKPrGWf8A&#10;Ph/+B/8A2of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48/8RKPx+/6Nx8H/APgwuv8AGj/i&#10;JR+P3/RuPg//AMGF1/jR/q/mv8n4r/MP+Jb/ABY/6BIf+Dqf/wAkfsNRX48/8RKPx+/6Nx8H/wDg&#10;wuv8aP8AiJR+P3/RuPg//wAGF1/jR/q/mv8AJ+K/zD/iW/xY/wCgSH/g6n/8kfsNRX48/wDESj8f&#10;v+jcfB//AIMLr/Gj/iJR+P3/AEbj4P8A/Bhdf40f6v5r/J+K/wAw/wCJb/Fj/oEh/wCDqf8A8kfs&#10;NRX48/8AESj8fv8Ao3Hwf/4MLr/Gj/iJR+P3/RuPg/8A8GF1/jR/q/mv8n4r/M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iiiuc+U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KeteHfD/i&#10;WCG18R6FZ6hFb3UdzBHe2qSrHNG26OVQwOHVgCrDkEZGKuVV1XW9G0KGO41vVrWzjmuI4IZLq4WN&#10;XldtqRgsRlmJwFHJPAq1QAUUUUAFFFFABRRRQAUUUUAFFFFABRRRQAUUUUAFFFFABRRRQBmeNf8A&#10;kTdW/wCwZcf+i2r4p/4N7P8AkxXVP+yjal/6ItK+1vGv/Im6t/2DLj/0W1fFP/BvZ/yYrqn/AGUb&#10;Uv8A0RaV6FH/AJFtX/FD/wBuP0zI/wDk1ec/9f8AB/liD7pooorzz8z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zQAUUUUAFFFFABRRRQA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/8A8E3f+Uqn7WH/AGFof/SmWv0Ar8//APgm7/ylU/aw/wCwtD/6&#10;Uy1+gFd+Zf7wv8MP/SIn6Z4tf8lZD/sGwf8A6i0gooorgPzMKKKKACiiigAooooAKKKKACiiigAo&#10;oooAKKKKACiiigD5N/4LBf8AJEfhd/2cl8Pf/T9bV9ZV80/8FR/ht8QPih8Ivh3pHw68Hajrd1p/&#10;x88D6pfW+m2rTPBZW2swS3Fw4UHbHHGrOzHhQCTX0t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Xffsb/wDBJe3/AGTv2jm/aS1b&#10;9prxJ441aTRJtNkXX7Eb3STZhjMZXY7QgAHTHpX2FRSlmWMnBxctHo9Ft9xzY7xW49zHA1cHXxad&#10;OrFwmlSox5ovdXjTTs/JoKKKK4T87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Hf21P2nNX/ZV8B+E/GGjeFLbV5PEnxQ8N+FJobq4aIQRanqEVo84Kg5aMSbgvQkY&#10;JFexV4l+3b8I/Dfxk+Hfg3Q/E97fW8OlfFrwvrVu1hIis1xaalFPGrb0YFCygMAASOhB5r22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95" o:spid="_x0000_s1103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04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62542621" w14:textId="77777777" w:rsidR="00457248" w:rsidRPr="000661E9" w:rsidRDefault="00457248" w:rsidP="00457248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105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" stroked="f">
                  <v:textbox style="layout-flow:vertical;mso-layout-flow-alt:bottom-to-top">
                    <w:txbxContent>
                      <w:p w14:paraId="51479CF9" w14:textId="77777777" w:rsidR="00457248" w:rsidRPr="001B0C3D" w:rsidRDefault="00457248" w:rsidP="0045724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35DE642" w14:textId="77777777" w:rsidR="00457248" w:rsidRPr="001B0C3D" w:rsidRDefault="00457248" w:rsidP="0045724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045737BD" w14:textId="77777777" w:rsidR="00457248" w:rsidRPr="001B0C3D" w:rsidRDefault="00457248" w:rsidP="0045724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020542" w14:textId="77777777" w:rsidR="00457248" w:rsidRPr="001B0C3D" w:rsidRDefault="00457248" w:rsidP="0045724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5908646" w14:textId="77777777" w:rsidR="00457248" w:rsidRPr="001B0C3D" w:rsidRDefault="00457248" w:rsidP="0045724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77D3B3D9" w14:textId="77777777" w:rsidR="00457248" w:rsidRDefault="00457248" w:rsidP="00457248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FC3798F" wp14:editId="791B3298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9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8D46F" w14:textId="77777777" w:rsidR="00457248" w:rsidRDefault="00457248" w:rsidP="00457248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4BDA96A4" w14:textId="77777777" w:rsidR="00457248" w:rsidRDefault="00457248" w:rsidP="00457248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1BD1F622" w14:textId="77777777" w:rsidR="00457248" w:rsidRDefault="00457248" w:rsidP="004572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798F" id="Metin Kutusu 2" o:spid="_x0000_s1106" type="#_x0000_t202" style="position:absolute;margin-left:0;margin-top:-36.15pt;width:317.7pt;height:39.75pt;z-index:2517227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MM9TN4R&#10;AgAA/g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5558D46F" w14:textId="77777777" w:rsidR="00457248" w:rsidRDefault="00457248" w:rsidP="00457248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4BDA96A4" w14:textId="77777777" w:rsidR="00457248" w:rsidRDefault="00457248" w:rsidP="00457248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1BD1F622" w14:textId="77777777" w:rsidR="00457248" w:rsidRDefault="00457248" w:rsidP="00457248"/>
                  </w:txbxContent>
                </v:textbox>
                <w10:wrap anchorx="margin"/>
              </v:shape>
            </w:pict>
          </mc:Fallback>
        </mc:AlternateContent>
      </w:r>
    </w:p>
    <w:p w14:paraId="0FA7764F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26726C86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0EBA1086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13188EDE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302D983E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603641D6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1C889B3E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3FB84D99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1C85C9A4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53955100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22513E39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21CCE6A7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4CB95541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7D088E7A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4C4EE5CA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09D25FD0" w14:textId="77777777" w:rsidR="00457248" w:rsidRDefault="00457248" w:rsidP="00457248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70F4A5" wp14:editId="3F66287F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9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E893F" w14:textId="77777777" w:rsidR="00457248" w:rsidRPr="001B0C3D" w:rsidRDefault="00457248" w:rsidP="0045724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460439AF" w14:textId="77777777" w:rsidR="00457248" w:rsidRPr="001B0C3D" w:rsidRDefault="00457248" w:rsidP="0045724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2B25DBE5" w14:textId="77777777" w:rsidR="00457248" w:rsidRPr="001B0C3D" w:rsidRDefault="00457248" w:rsidP="0045724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71BA8E" w14:textId="77777777" w:rsidR="00457248" w:rsidRPr="001B0C3D" w:rsidRDefault="00457248" w:rsidP="0045724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0EB5AD" w14:textId="77777777" w:rsidR="00457248" w:rsidRPr="001B0C3D" w:rsidRDefault="00457248" w:rsidP="0045724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0F4A5" id="_x0000_s1107" type="#_x0000_t202" style="position:absolute;margin-left:-12.55pt;margin-top:16.75pt;width:37.85pt;height:176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" stroked="f">
                <v:textbox style="layout-flow:vertical;mso-layout-flow-alt:bottom-to-top">
                  <w:txbxContent>
                    <w:p w14:paraId="7D9E893F" w14:textId="77777777" w:rsidR="00457248" w:rsidRPr="001B0C3D" w:rsidRDefault="00457248" w:rsidP="0045724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460439AF" w14:textId="77777777" w:rsidR="00457248" w:rsidRPr="001B0C3D" w:rsidRDefault="00457248" w:rsidP="0045724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2B25DBE5" w14:textId="77777777" w:rsidR="00457248" w:rsidRPr="001B0C3D" w:rsidRDefault="00457248" w:rsidP="0045724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671BA8E" w14:textId="77777777" w:rsidR="00457248" w:rsidRPr="001B0C3D" w:rsidRDefault="00457248" w:rsidP="0045724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40EB5AD" w14:textId="77777777" w:rsidR="00457248" w:rsidRPr="001B0C3D" w:rsidRDefault="00457248" w:rsidP="0045724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B2517A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61ECA7E2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4EF17EE3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219DB8FC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3ACE7251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1D044DF1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492ED916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254B0639" w14:textId="77777777" w:rsidR="00457248" w:rsidRDefault="00457248" w:rsidP="0045724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A3A7B65" w14:textId="77777777" w:rsidR="00457248" w:rsidRDefault="00457248" w:rsidP="0045724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09C9E7E" w14:textId="77777777" w:rsidR="00457248" w:rsidRDefault="00457248" w:rsidP="0045724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D2C5FB6" wp14:editId="3A609F36">
                <wp:simplePos x="0" y="0"/>
                <wp:positionH relativeFrom="column">
                  <wp:posOffset>-578485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100" name="Gr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1" name="Resim 10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" name="Oval 102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Oval 103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Oval 104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Oval 105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Oval 106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Oval 109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Oval 110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Oval 111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Dikdörtgen 112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Dikdörtgen 113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A4F2C" w14:textId="77777777" w:rsidR="00457248" w:rsidRPr="00501EC5" w:rsidRDefault="00457248" w:rsidP="0045724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C5FB6" id="Grup 100" o:spid="_x0000_s1108" style="position:absolute;margin-left:-45.55pt;margin-top:-71.55pt;width:598.1pt;height:840.15pt;z-index:25172377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Eooorq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s0giTzHcKq8szdqAHUV8Jftmf8F2fgJ+z14hufh58GPD&#10;7eP9es2aO+ure7EOm2kgOCnm4ZpmBHIQbR/fyCK+W7//AIOM/wBqKe5aTTvg14Mt4v4Y5PtMhH47&#10;x/Kvn8VxPkuFqOnKpdreyb/HY/aOH/o/+KXEWAjjKGC9nTkrx9pOMG09nyt8yT6XSutVofsjRX40&#10;/wDERZ+1d/0SfwT/AN+bn/47R/xEWftXf9En8E/9+bn/AOO1z/64ZH/M/wDwFnu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bGOTSAZGA1OooAb5fOc0u3HSlooAQrk80oAHS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IB600p6GnUUAJsHegoO1LRQA3BTmjzPanEA9aTavpQAoOR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jNigBaKQFmO1V3H2qVLHUH6WM34R&#10;GjQCO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hiQOBTdzE4C8+l&#10;ADqKsQ6Rqs4zHYSfVlx/Opf+Ee1j/nzP/fQ/xo5o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xnqKKKADp0FIFwK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m1fSlooAbJBDMnlyxKynqrLkGlVVRQiLgDgAdqWigAooooAKKKKACiiigAooooAKKK&#10;KACiiigAooooAKKKKACiiigAooooAKKKKACiiigAooooAKKKKACiiigAooooAKKKKACiiigAoooo&#10;AKKKKACiiigAooooAKKKKACiiigAooooAKKKKACiiigAooooAKKKKACiiigAooooAKCAeCKKKAE2&#10;r6UoGO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">
                <v:shape id="Resim 101" o:spid="_x0000_s110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">
                  <v:imagedata r:id="rId23" o:title=""/>
                </v:shape>
                <v:oval id="Oval 102" o:spid="_x0000_s1110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octwgAAANw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" o:button="t" filled="f" stroked="f" strokeweight="2pt">
                  <v:fill o:detectmouseclick="t"/>
                </v:oval>
                <v:oval id="Oval 103" o:spid="_x0000_s1111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iK2wgAAANw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" o:button="t" filled="f" stroked="f" strokeweight="2pt">
                  <v:fill o:detectmouseclick="t"/>
                </v:oval>
                <v:oval id="Oval 104" o:spid="_x0000_s1112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7rCwgAAANw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" o:button="t" filled="f" stroked="f" strokeweight="2pt">
                  <v:fill o:detectmouseclick="t"/>
                </v:oval>
                <v:oval id="Oval 105" o:spid="_x0000_s1113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x9ZwgAAANw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" o:button="t" filled="f" stroked="f" strokeweight="2pt">
                  <v:fill o:detectmouseclick="t"/>
                </v:oval>
                <v:oval id="Oval 106" o:spid="_x0000_s1114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YEuwgAAANw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" o:button="t" filled="f" stroked="f" strokeweight="2pt">
                  <v:fill o:detectmouseclick="t"/>
                </v:oval>
                <v:oval id="Oval 109" o:spid="_x0000_s1115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VcwgAAANw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" o:button="t" filled="f" stroked="f" strokeweight="2pt">
                  <v:fill o:detectmouseclick="t"/>
                </v:oval>
                <v:oval id="Oval 110" o:spid="_x0000_s1116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" o:button="t" filled="f" stroked="f" strokeweight="2pt">
                  <v:fill o:detectmouseclick="t"/>
                </v:oval>
                <v:oval id="Oval 111" o:spid="_x0000_s1117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" o:button="t" filled="f" stroked="f" strokeweight="2pt">
                  <v:fill o:detectmouseclick="t"/>
                </v:oval>
                <v:rect id="Dikdörtgen 112" o:spid="_x0000_s1118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" o:button="t" filled="f" stroked="f" strokeweight="2pt">
                  <v:fill o:detectmouseclick="t"/>
                </v:rect>
                <v:rect id="Dikdörtgen 113" o:spid="_x0000_s1119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" o:button="t" filled="f" stroked="f" strokeweight="2pt">
                  <v:fill o:detectmouseclick="t"/>
                </v:rect>
                <v:shape id="_x0000_s1120" type="#_x0000_t202" href="https://www.dindersi.com/icerik/din-kulturu-ve-ahlak-bilgisi-c81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" o:button="t" filled="f" stroked="f">
                  <v:fill o:detectmouseclick="t"/>
                  <v:textbox>
                    <w:txbxContent>
                      <w:p w14:paraId="7B6A4F2C" w14:textId="77777777" w:rsidR="00457248" w:rsidRPr="00501EC5" w:rsidRDefault="00457248" w:rsidP="0045724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792894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6A16A9AD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027851FB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5CEDAE86" w14:textId="77777777" w:rsidR="00457248" w:rsidRDefault="00457248" w:rsidP="0045724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54D2832" w14:textId="77777777" w:rsidR="00457248" w:rsidRDefault="00457248" w:rsidP="00457248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721728" behindDoc="0" locked="0" layoutInCell="1" allowOverlap="1" wp14:anchorId="27C8A925" wp14:editId="580DB1B4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15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0BC4A8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0A84273E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0AE23092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226E099D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727384D4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54BBAD14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3EEBC00B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75332F6C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47AF42BC" w14:textId="77777777" w:rsidR="00457248" w:rsidRDefault="00457248" w:rsidP="00457248">
      <w:pPr>
        <w:rPr>
          <w:rFonts w:cstheme="minorHAnsi"/>
          <w:sz w:val="24"/>
          <w:szCs w:val="24"/>
        </w:rPr>
      </w:pPr>
    </w:p>
    <w:p w14:paraId="29A013EB" w14:textId="77777777" w:rsidR="00457248" w:rsidRDefault="00457248" w:rsidP="00457248">
      <w:pPr>
        <w:rPr>
          <w:rFonts w:cstheme="minorHAnsi"/>
          <w:sz w:val="24"/>
          <w:szCs w:val="24"/>
        </w:rPr>
      </w:pPr>
    </w:p>
    <w:bookmarkEnd w:id="1"/>
    <w:p w14:paraId="7D28EE3E" w14:textId="77777777" w:rsidR="00457248" w:rsidRPr="008D43D4" w:rsidRDefault="00457248" w:rsidP="00457248">
      <w:pPr>
        <w:spacing w:after="0" w:line="240" w:lineRule="auto"/>
        <w:rPr>
          <w:rFonts w:cstheme="minorHAnsi"/>
          <w:sz w:val="24"/>
          <w:szCs w:val="24"/>
        </w:rPr>
      </w:pPr>
    </w:p>
    <w:p w14:paraId="4F163314" w14:textId="5B479412" w:rsidR="00747136" w:rsidRDefault="00747136" w:rsidP="00747136">
      <w:pPr>
        <w:rPr>
          <w:rFonts w:cstheme="minorHAnsi"/>
          <w:sz w:val="24"/>
          <w:szCs w:val="24"/>
        </w:rPr>
      </w:pPr>
    </w:p>
    <w:p w14:paraId="21B274B6" w14:textId="0790DBA9" w:rsidR="00747136" w:rsidRDefault="00747136" w:rsidP="00747136">
      <w:pPr>
        <w:rPr>
          <w:rFonts w:cstheme="minorHAnsi"/>
          <w:sz w:val="24"/>
          <w:szCs w:val="24"/>
        </w:rPr>
      </w:pPr>
    </w:p>
    <w:p w14:paraId="563439EA" w14:textId="77777777" w:rsidR="00747136" w:rsidRDefault="00747136" w:rsidP="00747136">
      <w:pPr>
        <w:rPr>
          <w:rFonts w:cstheme="minorHAnsi"/>
          <w:sz w:val="24"/>
          <w:szCs w:val="24"/>
        </w:rPr>
      </w:pPr>
    </w:p>
    <w:p w14:paraId="2C9EB102" w14:textId="77777777" w:rsidR="00747136" w:rsidRDefault="00747136" w:rsidP="00747136">
      <w:pPr>
        <w:rPr>
          <w:rFonts w:cstheme="minorHAnsi"/>
          <w:sz w:val="24"/>
          <w:szCs w:val="24"/>
        </w:rPr>
      </w:pPr>
    </w:p>
    <w:p w14:paraId="5EF95BE3" w14:textId="77777777" w:rsidR="00747136" w:rsidRDefault="00747136" w:rsidP="00747136">
      <w:pPr>
        <w:rPr>
          <w:rFonts w:cstheme="minorHAnsi"/>
          <w:sz w:val="24"/>
          <w:szCs w:val="24"/>
        </w:rPr>
      </w:pPr>
    </w:p>
    <w:p w14:paraId="1F46FC38" w14:textId="77777777" w:rsidR="00747136" w:rsidRDefault="00747136" w:rsidP="00747136">
      <w:pPr>
        <w:rPr>
          <w:rFonts w:cstheme="minorHAnsi"/>
          <w:sz w:val="24"/>
          <w:szCs w:val="24"/>
        </w:rPr>
      </w:pPr>
    </w:p>
    <w:p w14:paraId="0146A147" w14:textId="77777777" w:rsidR="00747136" w:rsidRDefault="00747136" w:rsidP="00747136">
      <w:pPr>
        <w:rPr>
          <w:rFonts w:cstheme="minorHAnsi"/>
          <w:sz w:val="24"/>
          <w:szCs w:val="24"/>
        </w:rPr>
      </w:pPr>
    </w:p>
    <w:p w14:paraId="0DA5C55D" w14:textId="77777777" w:rsidR="00747136" w:rsidRDefault="00747136" w:rsidP="00747136">
      <w:pPr>
        <w:rPr>
          <w:rFonts w:cstheme="minorHAnsi"/>
          <w:sz w:val="24"/>
          <w:szCs w:val="24"/>
        </w:rPr>
      </w:pPr>
    </w:p>
    <w:p w14:paraId="2B91267A" w14:textId="77777777" w:rsidR="00747136" w:rsidRDefault="00747136" w:rsidP="00747136">
      <w:pPr>
        <w:rPr>
          <w:rFonts w:cstheme="minorHAnsi"/>
          <w:sz w:val="24"/>
          <w:szCs w:val="24"/>
        </w:rPr>
      </w:pPr>
    </w:p>
    <w:p w14:paraId="7A7DE34E" w14:textId="77777777" w:rsidR="00747136" w:rsidRDefault="00747136" w:rsidP="00747136">
      <w:pPr>
        <w:rPr>
          <w:rFonts w:cstheme="minorHAnsi"/>
          <w:sz w:val="24"/>
          <w:szCs w:val="24"/>
        </w:rPr>
      </w:pPr>
    </w:p>
    <w:p w14:paraId="4A862CBF" w14:textId="77777777" w:rsidR="00747136" w:rsidRDefault="00747136" w:rsidP="00747136">
      <w:pPr>
        <w:rPr>
          <w:rFonts w:cstheme="minorHAnsi"/>
          <w:sz w:val="24"/>
          <w:szCs w:val="24"/>
        </w:rPr>
      </w:pPr>
    </w:p>
    <w:p w14:paraId="186F71EE" w14:textId="77777777" w:rsidR="00747136" w:rsidRDefault="00747136" w:rsidP="00747136">
      <w:pPr>
        <w:rPr>
          <w:rFonts w:cstheme="minorHAnsi"/>
          <w:sz w:val="24"/>
          <w:szCs w:val="24"/>
        </w:rPr>
      </w:pPr>
    </w:p>
    <w:bookmarkEnd w:id="0"/>
    <w:p w14:paraId="06728970" w14:textId="77777777" w:rsidR="00747136" w:rsidRPr="008D43D4" w:rsidRDefault="00747136" w:rsidP="00747136">
      <w:pPr>
        <w:spacing w:after="0" w:line="240" w:lineRule="auto"/>
        <w:rPr>
          <w:rFonts w:cstheme="minorHAnsi"/>
          <w:sz w:val="24"/>
          <w:szCs w:val="24"/>
        </w:rPr>
      </w:pPr>
    </w:p>
    <w:p w14:paraId="6067AC8C" w14:textId="67C715D4" w:rsidR="008250C4" w:rsidRDefault="008250C4">
      <w:pPr>
        <w:rPr>
          <w:rFonts w:ascii="Arial" w:eastAsia="Calibri" w:hAnsi="Arial" w:cs="Arial"/>
          <w:sz w:val="18"/>
          <w:szCs w:val="16"/>
        </w:rPr>
      </w:pPr>
    </w:p>
    <w:sectPr w:rsidR="008250C4" w:rsidSect="00D74A65">
      <w:type w:val="continuous"/>
      <w:pgSz w:w="11906" w:h="16838"/>
      <w:pgMar w:top="1418" w:right="851" w:bottom="567" w:left="851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52EC9" w14:textId="77777777" w:rsidR="00186407" w:rsidRDefault="00186407" w:rsidP="008250C4">
      <w:pPr>
        <w:spacing w:after="0" w:line="240" w:lineRule="auto"/>
      </w:pPr>
      <w:r>
        <w:separator/>
      </w:r>
    </w:p>
  </w:endnote>
  <w:endnote w:type="continuationSeparator" w:id="0">
    <w:p w14:paraId="02E4D3FA" w14:textId="77777777" w:rsidR="00186407" w:rsidRDefault="00186407" w:rsidP="00825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Titillium-Thin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Titillium-ThinItalic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ElektraTextPro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ElektraTextPro-Bold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D394A" w14:textId="26E855E0" w:rsidR="008250C4" w:rsidRDefault="008250C4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A333C68" wp14:editId="5AA126F0">
          <wp:simplePos x="0" y="0"/>
          <wp:positionH relativeFrom="column">
            <wp:posOffset>2985770</wp:posOffset>
          </wp:positionH>
          <wp:positionV relativeFrom="paragraph">
            <wp:posOffset>60325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35FB820" wp14:editId="3A2795E4">
          <wp:simplePos x="0" y="0"/>
          <wp:positionH relativeFrom="column">
            <wp:posOffset>4378960</wp:posOffset>
          </wp:positionH>
          <wp:positionV relativeFrom="paragraph">
            <wp:posOffset>69215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AE25D2" wp14:editId="02EDA28A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DF0F23" w14:textId="77777777" w:rsidR="008250C4" w:rsidRPr="001016DC" w:rsidRDefault="008250C4" w:rsidP="008250C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AE25D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103" type="#_x0000_t13" style="position:absolute;margin-left:0;margin-top:1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" adj="19934" fillcolor="#fabf8f [1945]" strokecolor="#e36c0a [2409]" strokeweight=".25pt">
              <v:textbox>
                <w:txbxContent>
                  <w:p w14:paraId="23DF0F23" w14:textId="77777777" w:rsidR="008250C4" w:rsidRPr="001016DC" w:rsidRDefault="008250C4" w:rsidP="008250C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46D53" w14:textId="77777777" w:rsidR="00186407" w:rsidRDefault="00186407" w:rsidP="008250C4">
      <w:pPr>
        <w:spacing w:after="0" w:line="240" w:lineRule="auto"/>
      </w:pPr>
      <w:r>
        <w:separator/>
      </w:r>
    </w:p>
  </w:footnote>
  <w:footnote w:type="continuationSeparator" w:id="0">
    <w:p w14:paraId="10812DAB" w14:textId="77777777" w:rsidR="00186407" w:rsidRDefault="00186407" w:rsidP="008250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8178D"/>
    <w:multiLevelType w:val="hybridMultilevel"/>
    <w:tmpl w:val="C0D8A8DA"/>
    <w:lvl w:ilvl="0" w:tplc="544C80EC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7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3407784">
    <w:abstractNumId w:val="5"/>
  </w:num>
  <w:num w:numId="2" w16cid:durableId="924265591">
    <w:abstractNumId w:val="6"/>
  </w:num>
  <w:num w:numId="3" w16cid:durableId="253056580">
    <w:abstractNumId w:val="7"/>
  </w:num>
  <w:num w:numId="4" w16cid:durableId="277227169">
    <w:abstractNumId w:val="3"/>
  </w:num>
  <w:num w:numId="5" w16cid:durableId="755052746">
    <w:abstractNumId w:val="5"/>
    <w:lvlOverride w:ilvl="0">
      <w:startOverride w:val="1"/>
    </w:lvlOverride>
  </w:num>
  <w:num w:numId="6" w16cid:durableId="1359626751">
    <w:abstractNumId w:val="5"/>
    <w:lvlOverride w:ilvl="0">
      <w:startOverride w:val="1"/>
    </w:lvlOverride>
  </w:num>
  <w:num w:numId="7" w16cid:durableId="1375544734">
    <w:abstractNumId w:val="5"/>
    <w:lvlOverride w:ilvl="0">
      <w:startOverride w:val="1"/>
    </w:lvlOverride>
  </w:num>
  <w:num w:numId="8" w16cid:durableId="570044082">
    <w:abstractNumId w:val="5"/>
    <w:lvlOverride w:ilvl="0">
      <w:startOverride w:val="1"/>
    </w:lvlOverride>
  </w:num>
  <w:num w:numId="9" w16cid:durableId="2147309433">
    <w:abstractNumId w:val="7"/>
    <w:lvlOverride w:ilvl="0">
      <w:startOverride w:val="1"/>
    </w:lvlOverride>
  </w:num>
  <w:num w:numId="10" w16cid:durableId="1963999452">
    <w:abstractNumId w:val="5"/>
    <w:lvlOverride w:ilvl="0">
      <w:startOverride w:val="1"/>
    </w:lvlOverride>
  </w:num>
  <w:num w:numId="11" w16cid:durableId="819688415">
    <w:abstractNumId w:val="5"/>
    <w:lvlOverride w:ilvl="0">
      <w:startOverride w:val="1"/>
    </w:lvlOverride>
  </w:num>
  <w:num w:numId="12" w16cid:durableId="745608227">
    <w:abstractNumId w:val="5"/>
    <w:lvlOverride w:ilvl="0">
      <w:startOverride w:val="1"/>
    </w:lvlOverride>
  </w:num>
  <w:num w:numId="13" w16cid:durableId="735585772">
    <w:abstractNumId w:val="7"/>
    <w:lvlOverride w:ilvl="0">
      <w:startOverride w:val="1"/>
    </w:lvlOverride>
  </w:num>
  <w:num w:numId="14" w16cid:durableId="1255741803">
    <w:abstractNumId w:val="5"/>
    <w:lvlOverride w:ilvl="0">
      <w:startOverride w:val="1"/>
    </w:lvlOverride>
  </w:num>
  <w:num w:numId="15" w16cid:durableId="2002846662">
    <w:abstractNumId w:val="5"/>
    <w:lvlOverride w:ilvl="0">
      <w:startOverride w:val="1"/>
    </w:lvlOverride>
  </w:num>
  <w:num w:numId="16" w16cid:durableId="1327515257">
    <w:abstractNumId w:val="5"/>
    <w:lvlOverride w:ilvl="0">
      <w:startOverride w:val="1"/>
    </w:lvlOverride>
  </w:num>
  <w:num w:numId="17" w16cid:durableId="340938452">
    <w:abstractNumId w:val="5"/>
    <w:lvlOverride w:ilvl="0">
      <w:startOverride w:val="1"/>
    </w:lvlOverride>
  </w:num>
  <w:num w:numId="18" w16cid:durableId="99109583">
    <w:abstractNumId w:val="7"/>
    <w:lvlOverride w:ilvl="0">
      <w:startOverride w:val="1"/>
    </w:lvlOverride>
  </w:num>
  <w:num w:numId="19" w16cid:durableId="310520339">
    <w:abstractNumId w:val="5"/>
    <w:lvlOverride w:ilvl="0">
      <w:startOverride w:val="1"/>
    </w:lvlOverride>
  </w:num>
  <w:num w:numId="20" w16cid:durableId="1336111159">
    <w:abstractNumId w:val="5"/>
    <w:lvlOverride w:ilvl="0">
      <w:startOverride w:val="1"/>
    </w:lvlOverride>
  </w:num>
  <w:num w:numId="21" w16cid:durableId="91555574">
    <w:abstractNumId w:val="5"/>
    <w:lvlOverride w:ilvl="0">
      <w:startOverride w:val="1"/>
    </w:lvlOverride>
  </w:num>
  <w:num w:numId="22" w16cid:durableId="53435829">
    <w:abstractNumId w:val="5"/>
    <w:lvlOverride w:ilvl="0">
      <w:startOverride w:val="1"/>
    </w:lvlOverride>
  </w:num>
  <w:num w:numId="23" w16cid:durableId="1681811783">
    <w:abstractNumId w:val="5"/>
    <w:lvlOverride w:ilvl="0">
      <w:startOverride w:val="1"/>
    </w:lvlOverride>
  </w:num>
  <w:num w:numId="24" w16cid:durableId="969896863">
    <w:abstractNumId w:val="5"/>
    <w:lvlOverride w:ilvl="0">
      <w:startOverride w:val="1"/>
    </w:lvlOverride>
  </w:num>
  <w:num w:numId="25" w16cid:durableId="1648046095">
    <w:abstractNumId w:val="5"/>
    <w:lvlOverride w:ilvl="0">
      <w:startOverride w:val="1"/>
    </w:lvlOverride>
  </w:num>
  <w:num w:numId="26" w16cid:durableId="1415011315">
    <w:abstractNumId w:val="5"/>
    <w:lvlOverride w:ilvl="0">
      <w:startOverride w:val="1"/>
    </w:lvlOverride>
  </w:num>
  <w:num w:numId="27" w16cid:durableId="1759906769">
    <w:abstractNumId w:val="5"/>
    <w:lvlOverride w:ilvl="0">
      <w:startOverride w:val="1"/>
    </w:lvlOverride>
  </w:num>
  <w:num w:numId="28" w16cid:durableId="1680085497">
    <w:abstractNumId w:val="5"/>
    <w:lvlOverride w:ilvl="0">
      <w:startOverride w:val="1"/>
    </w:lvlOverride>
  </w:num>
  <w:num w:numId="29" w16cid:durableId="1474106254">
    <w:abstractNumId w:val="5"/>
    <w:lvlOverride w:ilvl="0">
      <w:startOverride w:val="1"/>
    </w:lvlOverride>
  </w:num>
  <w:num w:numId="30" w16cid:durableId="47456004">
    <w:abstractNumId w:val="5"/>
    <w:lvlOverride w:ilvl="0">
      <w:startOverride w:val="1"/>
    </w:lvlOverride>
  </w:num>
  <w:num w:numId="31" w16cid:durableId="326596180">
    <w:abstractNumId w:val="5"/>
    <w:lvlOverride w:ilvl="0">
      <w:startOverride w:val="1"/>
    </w:lvlOverride>
  </w:num>
  <w:num w:numId="32" w16cid:durableId="1162886641">
    <w:abstractNumId w:val="2"/>
  </w:num>
  <w:num w:numId="33" w16cid:durableId="1091511311">
    <w:abstractNumId w:val="0"/>
  </w:num>
  <w:num w:numId="34" w16cid:durableId="972446511">
    <w:abstractNumId w:val="8"/>
  </w:num>
  <w:num w:numId="35" w16cid:durableId="1872066680">
    <w:abstractNumId w:val="4"/>
  </w:num>
  <w:num w:numId="36" w16cid:durableId="1704792933">
    <w:abstractNumId w:val="5"/>
    <w:lvlOverride w:ilvl="0">
      <w:startOverride w:val="1"/>
    </w:lvlOverride>
  </w:num>
  <w:num w:numId="37" w16cid:durableId="1050110180">
    <w:abstractNumId w:val="5"/>
    <w:lvlOverride w:ilvl="0">
      <w:startOverride w:val="1"/>
    </w:lvlOverride>
  </w:num>
  <w:num w:numId="38" w16cid:durableId="1263341598">
    <w:abstractNumId w:val="5"/>
    <w:lvlOverride w:ilvl="0">
      <w:startOverride w:val="1"/>
    </w:lvlOverride>
  </w:num>
  <w:num w:numId="39" w16cid:durableId="916017417">
    <w:abstractNumId w:val="5"/>
    <w:lvlOverride w:ilvl="0">
      <w:startOverride w:val="1"/>
    </w:lvlOverride>
  </w:num>
  <w:num w:numId="40" w16cid:durableId="665595994">
    <w:abstractNumId w:val="5"/>
    <w:lvlOverride w:ilvl="0">
      <w:startOverride w:val="1"/>
    </w:lvlOverride>
  </w:num>
  <w:num w:numId="41" w16cid:durableId="1523201671">
    <w:abstractNumId w:val="5"/>
    <w:lvlOverride w:ilvl="0">
      <w:startOverride w:val="1"/>
    </w:lvlOverride>
  </w:num>
  <w:num w:numId="42" w16cid:durableId="444933169">
    <w:abstractNumId w:val="5"/>
    <w:lvlOverride w:ilvl="0">
      <w:startOverride w:val="1"/>
    </w:lvlOverride>
  </w:num>
  <w:num w:numId="43" w16cid:durableId="1200782159">
    <w:abstractNumId w:val="5"/>
    <w:lvlOverride w:ilvl="0">
      <w:startOverride w:val="1"/>
    </w:lvlOverride>
  </w:num>
  <w:num w:numId="44" w16cid:durableId="968508575">
    <w:abstractNumId w:val="5"/>
    <w:lvlOverride w:ilvl="0">
      <w:startOverride w:val="1"/>
    </w:lvlOverride>
  </w:num>
  <w:num w:numId="45" w16cid:durableId="1194149245">
    <w:abstractNumId w:val="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718B7"/>
    <w:rsid w:val="000A2B32"/>
    <w:rsid w:val="000A6365"/>
    <w:rsid w:val="00186407"/>
    <w:rsid w:val="001C3B80"/>
    <w:rsid w:val="001D57BE"/>
    <w:rsid w:val="00232D1D"/>
    <w:rsid w:val="0027154F"/>
    <w:rsid w:val="002B1CC4"/>
    <w:rsid w:val="002C1C38"/>
    <w:rsid w:val="002E75C7"/>
    <w:rsid w:val="00302125"/>
    <w:rsid w:val="00312833"/>
    <w:rsid w:val="00355506"/>
    <w:rsid w:val="0038090A"/>
    <w:rsid w:val="003957B1"/>
    <w:rsid w:val="003D0AE6"/>
    <w:rsid w:val="003D42D3"/>
    <w:rsid w:val="00401657"/>
    <w:rsid w:val="00422C12"/>
    <w:rsid w:val="00426B9F"/>
    <w:rsid w:val="00455DC3"/>
    <w:rsid w:val="00457248"/>
    <w:rsid w:val="004578EE"/>
    <w:rsid w:val="00495D75"/>
    <w:rsid w:val="00497B37"/>
    <w:rsid w:val="005023EA"/>
    <w:rsid w:val="00540191"/>
    <w:rsid w:val="00540F0B"/>
    <w:rsid w:val="00595251"/>
    <w:rsid w:val="005B465A"/>
    <w:rsid w:val="005D58BB"/>
    <w:rsid w:val="005F2632"/>
    <w:rsid w:val="005F3507"/>
    <w:rsid w:val="00607B95"/>
    <w:rsid w:val="006327F7"/>
    <w:rsid w:val="00636BC5"/>
    <w:rsid w:val="006B0CA3"/>
    <w:rsid w:val="006B2433"/>
    <w:rsid w:val="006C2E25"/>
    <w:rsid w:val="00702100"/>
    <w:rsid w:val="00707FFC"/>
    <w:rsid w:val="00714F08"/>
    <w:rsid w:val="00743355"/>
    <w:rsid w:val="00747136"/>
    <w:rsid w:val="007841BD"/>
    <w:rsid w:val="008165DB"/>
    <w:rsid w:val="008250C4"/>
    <w:rsid w:val="00827435"/>
    <w:rsid w:val="00866749"/>
    <w:rsid w:val="00867EB3"/>
    <w:rsid w:val="008C29B9"/>
    <w:rsid w:val="008C5509"/>
    <w:rsid w:val="008C5BBE"/>
    <w:rsid w:val="0092235A"/>
    <w:rsid w:val="009336E0"/>
    <w:rsid w:val="009441AD"/>
    <w:rsid w:val="00956A34"/>
    <w:rsid w:val="009745EC"/>
    <w:rsid w:val="0098052E"/>
    <w:rsid w:val="00982AF2"/>
    <w:rsid w:val="009D6FD5"/>
    <w:rsid w:val="009F7F2E"/>
    <w:rsid w:val="00A11B16"/>
    <w:rsid w:val="00A52030"/>
    <w:rsid w:val="00A83480"/>
    <w:rsid w:val="00B67338"/>
    <w:rsid w:val="00C20836"/>
    <w:rsid w:val="00C23134"/>
    <w:rsid w:val="00CB6C62"/>
    <w:rsid w:val="00D21860"/>
    <w:rsid w:val="00D316E0"/>
    <w:rsid w:val="00D677F5"/>
    <w:rsid w:val="00D74A65"/>
    <w:rsid w:val="00DB6FB8"/>
    <w:rsid w:val="00DF2391"/>
    <w:rsid w:val="00E62A29"/>
    <w:rsid w:val="00E71579"/>
    <w:rsid w:val="00EB3584"/>
    <w:rsid w:val="00EE7729"/>
    <w:rsid w:val="00EF14ED"/>
    <w:rsid w:val="00F34887"/>
    <w:rsid w:val="00F43583"/>
    <w:rsid w:val="00F82205"/>
    <w:rsid w:val="00F9093C"/>
    <w:rsid w:val="00F948B6"/>
    <w:rsid w:val="00FD6C88"/>
    <w:rsid w:val="00F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7A67E"/>
  <w15:docId w15:val="{C7E239AD-79A1-49AE-AD8E-E533E8256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A11B16"/>
    <w:pPr>
      <w:numPr>
        <w:numId w:val="1"/>
      </w:numPr>
      <w:spacing w:before="120" w:after="120" w:line="240" w:lineRule="auto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character" w:styleId="Kpr">
    <w:name w:val="Hyperlink"/>
    <w:rsid w:val="00355506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825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8250C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8250C4"/>
    <w:rPr>
      <w:rFonts w:ascii="Calibri" w:eastAsia="Calibri" w:hAnsi="Calibri" w:cstheme="minorHAnsi"/>
      <w:sz w:val="20"/>
      <w:szCs w:val="20"/>
    </w:rPr>
  </w:style>
  <w:style w:type="paragraph" w:customStyle="1" w:styleId="SORUNOLUAIK">
    <w:name w:val="SORU NOLU AÇIK+"/>
    <w:basedOn w:val="Normal"/>
    <w:rsid w:val="008250C4"/>
    <w:pPr>
      <w:numPr>
        <w:numId w:val="45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8250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250C4"/>
  </w:style>
  <w:style w:type="paragraph" w:styleId="AltBilgi">
    <w:name w:val="footer"/>
    <w:basedOn w:val="Normal"/>
    <w:link w:val="AltBilgiChar"/>
    <w:uiPriority w:val="99"/>
    <w:unhideWhenUsed/>
    <w:rsid w:val="008250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25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ddyayinlari.com" TargetMode="External"/><Relationship Id="rId7" Type="http://schemas.openxmlformats.org/officeDocument/2006/relationships/footer" Target="footer1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81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</TotalTime>
  <Pages>5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MASTER_DIZGI</dc:creator>
  <cp:lastModifiedBy>MASTER_DIZGI</cp:lastModifiedBy>
  <cp:revision>6</cp:revision>
  <cp:lastPrinted>2023-01-30T07:16:00Z</cp:lastPrinted>
  <dcterms:created xsi:type="dcterms:W3CDTF">2022-12-07T14:51:00Z</dcterms:created>
  <dcterms:modified xsi:type="dcterms:W3CDTF">2023-01-30T07:18:00Z</dcterms:modified>
</cp:coreProperties>
</file>