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515"/>
        <w:tblW w:w="10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776"/>
        <w:gridCol w:w="108"/>
        <w:gridCol w:w="1904"/>
        <w:gridCol w:w="108"/>
        <w:gridCol w:w="4752"/>
        <w:gridCol w:w="108"/>
        <w:gridCol w:w="2133"/>
        <w:gridCol w:w="108"/>
      </w:tblGrid>
      <w:tr w:rsidR="008250C4" w14:paraId="787C1035" w14:textId="77777777" w:rsidTr="008250C4">
        <w:trPr>
          <w:gridBefore w:val="1"/>
          <w:wBefore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1B187F86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15E0E9F6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707C3145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241" w:type="dxa"/>
            <w:gridSpan w:val="2"/>
            <w:vAlign w:val="center"/>
          </w:tcPr>
          <w:p w14:paraId="677B1907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</w:tr>
      <w:tr w:rsidR="008250C4" w14:paraId="52684ECC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4A86CC52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gridSpan w:val="2"/>
            <w:vAlign w:val="center"/>
          </w:tcPr>
          <w:p w14:paraId="3059446D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6BA2CCE2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gridSpan w:val="2"/>
            <w:vAlign w:val="center"/>
          </w:tcPr>
          <w:p w14:paraId="5F9AD849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</w:tr>
      <w:tr w:rsidR="008250C4" w14:paraId="217456A6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06A3BFA1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gridSpan w:val="2"/>
            <w:vAlign w:val="center"/>
          </w:tcPr>
          <w:p w14:paraId="52FB3CF5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0B5E690F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gridSpan w:val="2"/>
            <w:vAlign w:val="center"/>
          </w:tcPr>
          <w:p w14:paraId="3FF12710" w14:textId="5EAB051B" w:rsidR="008250C4" w:rsidRDefault="008250C4" w:rsidP="008250C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….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8250C4" w14:paraId="364F8D97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072CDCE0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gridSpan w:val="2"/>
            <w:vAlign w:val="center"/>
          </w:tcPr>
          <w:p w14:paraId="5F222430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3BD322B9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gridSpan w:val="2"/>
            <w:vAlign w:val="center"/>
          </w:tcPr>
          <w:p w14:paraId="2DE7F284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250C4" w14:paraId="6839B9B1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24F7B951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gridSpan w:val="2"/>
            <w:vAlign w:val="center"/>
          </w:tcPr>
          <w:p w14:paraId="4E8D1BA3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166A136F" w14:textId="2B236C93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gridSpan w:val="2"/>
            <w:vAlign w:val="center"/>
          </w:tcPr>
          <w:p w14:paraId="7E784D48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</w:tr>
    </w:tbl>
    <w:p w14:paraId="4739F555" w14:textId="77777777" w:rsidR="008250C4" w:rsidRDefault="008250C4" w:rsidP="00CB6C62"/>
    <w:p w14:paraId="6BF5830D" w14:textId="22558E1F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2B677F" wp14:editId="6C2E3B97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E7B08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B677F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" fillcolor="#f79646 [3209]">
                <v:textbox inset=",.3mm">
                  <w:txbxContent>
                    <w:p w14:paraId="1AFE7B08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B1027F" wp14:editId="55B998AE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1A5490" w14:textId="77777777" w:rsidR="00CB6C62" w:rsidRPr="00743355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827435"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r w:rsidR="00F82205" w:rsidRPr="00743355">
                              <w:rPr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="00302125" w:rsidRPr="00743355">
                              <w:rPr>
                                <w:b/>
                                <w:sz w:val="18"/>
                                <w:szCs w:val="18"/>
                              </w:rPr>
                              <w:t>il</w:t>
                            </w:r>
                            <w:r w:rsidR="00827435"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Suresi’nin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okunuşu karışık olarak verilmiştir. Okunuş sırasına göre yan tarafa sıralayalım. </w:t>
                            </w:r>
                            <w:r w:rsidRPr="00743355">
                              <w:rPr>
                                <w:b/>
                                <w:sz w:val="20"/>
                                <w:szCs w:val="20"/>
                              </w:rPr>
                              <w:t>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027F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+wiA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" fillcolor="#8064a2 [3207]" strokecolor="#f2f2f2 [3041]" strokeweight="1pt">
                <v:shadow on="t" color="#3f3151 [1607]" opacity=".5" offset="1pt"/>
                <v:textbox>
                  <w:txbxContent>
                    <w:p w14:paraId="581A5490" w14:textId="77777777" w:rsidR="00CB6C62" w:rsidRPr="00743355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20"/>
                          <w:szCs w:val="20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827435" w:rsidRPr="00743355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r w:rsidR="00F82205" w:rsidRPr="00743355">
                        <w:rPr>
                          <w:b/>
                          <w:sz w:val="18"/>
                          <w:szCs w:val="18"/>
                        </w:rPr>
                        <w:t>F</w:t>
                      </w:r>
                      <w:r w:rsidR="00302125" w:rsidRPr="00743355">
                        <w:rPr>
                          <w:b/>
                          <w:sz w:val="18"/>
                          <w:szCs w:val="18"/>
                        </w:rPr>
                        <w:t>il</w:t>
                      </w:r>
                      <w:r w:rsidR="00827435" w:rsidRPr="00743355">
                        <w:rPr>
                          <w:b/>
                          <w:sz w:val="18"/>
                          <w:szCs w:val="18"/>
                        </w:rPr>
                        <w:t xml:space="preserve"> Suresi’nin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okunuşu karışık olarak verilmiştir. Okunuş sırasına göre yan tarafa sıralayalım. </w:t>
                      </w:r>
                      <w:r w:rsidRPr="00743355">
                        <w:rPr>
                          <w:b/>
                          <w:sz w:val="20"/>
                          <w:szCs w:val="20"/>
                        </w:rPr>
                        <w:t>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4B171CC" w14:textId="77777777" w:rsidR="00CB6C62" w:rsidRDefault="005023EA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C231D2F" wp14:editId="7A2362F8">
                <wp:simplePos x="0" y="0"/>
                <wp:positionH relativeFrom="column">
                  <wp:posOffset>541628</wp:posOffset>
                </wp:positionH>
                <wp:positionV relativeFrom="paragraph">
                  <wp:posOffset>249748</wp:posOffset>
                </wp:positionV>
                <wp:extent cx="1684655" cy="323850"/>
                <wp:effectExtent l="30480" t="29210" r="27940" b="56515"/>
                <wp:wrapNone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323850"/>
                          <a:chOff x="3551" y="1432"/>
                          <a:chExt cx="2653" cy="510"/>
                        </a:xfrm>
                      </wpg:grpSpPr>
                      <wps:wsp>
                        <wps:cNvPr id="5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F0DEC02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F27ECD0" w14:textId="77777777" w:rsidR="005023EA" w:rsidRDefault="005023EA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tayran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ebâbîl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9B4CF31" w14:textId="77777777" w:rsidR="00CB6C62" w:rsidRPr="002E75C7" w:rsidRDefault="00CB6C62" w:rsidP="002E75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31D2F" id="Group 25" o:spid="_x0000_s1028" style="position:absolute;margin-left:42.65pt;margin-top:19.65pt;width:132.65pt;height:25.5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26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F0DEC02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30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F27ECD0" w14:textId="77777777" w:rsidR="005023EA" w:rsidRDefault="005023EA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tayran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ebâbîl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19B4CF31" w14:textId="77777777" w:rsidR="00CB6C62" w:rsidRPr="002E75C7" w:rsidRDefault="00CB6C62" w:rsidP="002E75C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A98CE90" wp14:editId="13393791">
                <wp:simplePos x="0" y="0"/>
                <wp:positionH relativeFrom="column">
                  <wp:posOffset>2554605</wp:posOffset>
                </wp:positionH>
                <wp:positionV relativeFrom="paragraph">
                  <wp:posOffset>253365</wp:posOffset>
                </wp:positionV>
                <wp:extent cx="2188845" cy="323850"/>
                <wp:effectExtent l="25400" t="26035" r="33655" b="40640"/>
                <wp:wrapNone/>
                <wp:docPr id="7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323850"/>
                          <a:chOff x="3551" y="1432"/>
                          <a:chExt cx="3447" cy="510"/>
                        </a:xfrm>
                      </wpg:grpSpPr>
                      <wps:wsp>
                        <wps:cNvPr id="7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8FE8DA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2B170AF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Ve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ersele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‘aleyhim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8CE90" id="Group 13" o:spid="_x0000_s1031" style="position:absolute;margin-left:201.15pt;margin-top:19.95pt;width:172.35pt;height:25.5pt;z-index:251712512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">
                <v:shape id="AutoShape 14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8FE8DA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3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2B170AF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Ve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ersele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‘aleyhim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157392" wp14:editId="72FF5CDC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1019175" cy="1692275"/>
                <wp:effectExtent l="10795" t="8890" r="8255" b="13335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AB7BA" w14:textId="701B7914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1-  </w:t>
                            </w:r>
                            <w:r w:rsidR="00DA0D95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14:paraId="63371DB4" w14:textId="3BE9ADF6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2-  </w:t>
                            </w:r>
                            <w:r w:rsidR="00DA0D95">
                              <w:rPr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  <w:p w14:paraId="547B7900" w14:textId="7DF364C5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3-  </w:t>
                            </w:r>
                            <w:r w:rsidR="00DA0D95">
                              <w:rPr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  <w:p w14:paraId="1FDDE372" w14:textId="793438BA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4-  </w:t>
                            </w:r>
                            <w:r w:rsidR="00DA0D95">
                              <w:rPr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1E6B5C37" w14:textId="067E9AD3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5-  </w:t>
                            </w:r>
                            <w:r w:rsidR="00DA0D95">
                              <w:rPr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  <w:p w14:paraId="17BD6E9E" w14:textId="02BBB6D5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6-  </w:t>
                            </w:r>
                            <w:r w:rsidR="00DA0D95">
                              <w:rPr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  <w:p w14:paraId="5949658F" w14:textId="1DE1D762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7-  </w:t>
                            </w:r>
                            <w:r w:rsidR="00DA0D95"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6FCA07B2" w14:textId="21043450" w:rsidR="00D74A65" w:rsidRPr="00D74A65" w:rsidRDefault="00D74A65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8- </w:t>
                            </w:r>
                            <w:r w:rsidR="00DA0D95">
                              <w:rPr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7392" id="Text Box 28" o:spid="_x0000_s1034" type="#_x0000_t202" style="position:absolute;margin-left:-39.25pt;margin-top:14.85pt;width:80.25pt;height:13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" fillcolor="#e5dfec [663]">
                <v:textbox inset=",2.3mm,,.3mm">
                  <w:txbxContent>
                    <w:p w14:paraId="110AB7BA" w14:textId="701B7914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1-  </w:t>
                      </w:r>
                      <w:r w:rsidR="00DA0D95">
                        <w:rPr>
                          <w:b/>
                          <w:sz w:val="18"/>
                          <w:szCs w:val="18"/>
                        </w:rPr>
                        <w:t>A</w:t>
                      </w:r>
                    </w:p>
                    <w:p w14:paraId="63371DB4" w14:textId="3BE9ADF6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2-  </w:t>
                      </w:r>
                      <w:r w:rsidR="00DA0D95">
                        <w:rPr>
                          <w:b/>
                          <w:sz w:val="18"/>
                          <w:szCs w:val="18"/>
                        </w:rPr>
                        <w:t>C</w:t>
                      </w:r>
                    </w:p>
                    <w:p w14:paraId="547B7900" w14:textId="7DF364C5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3-  </w:t>
                      </w:r>
                      <w:r w:rsidR="00DA0D95">
                        <w:rPr>
                          <w:b/>
                          <w:sz w:val="18"/>
                          <w:szCs w:val="18"/>
                        </w:rPr>
                        <w:t>G</w:t>
                      </w:r>
                    </w:p>
                    <w:p w14:paraId="1FDDE372" w14:textId="793438BA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4-  </w:t>
                      </w:r>
                      <w:r w:rsidR="00DA0D95">
                        <w:rPr>
                          <w:b/>
                          <w:sz w:val="18"/>
                          <w:szCs w:val="18"/>
                        </w:rPr>
                        <w:t>B</w:t>
                      </w:r>
                    </w:p>
                    <w:p w14:paraId="1E6B5C37" w14:textId="067E9AD3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5-  </w:t>
                      </w:r>
                      <w:r w:rsidR="00DA0D95">
                        <w:rPr>
                          <w:b/>
                          <w:sz w:val="18"/>
                          <w:szCs w:val="18"/>
                        </w:rPr>
                        <w:t>H</w:t>
                      </w:r>
                    </w:p>
                    <w:p w14:paraId="17BD6E9E" w14:textId="02BBB6D5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6-  </w:t>
                      </w:r>
                      <w:r w:rsidR="00DA0D95">
                        <w:rPr>
                          <w:b/>
                          <w:sz w:val="18"/>
                          <w:szCs w:val="18"/>
                        </w:rPr>
                        <w:t>F</w:t>
                      </w:r>
                    </w:p>
                    <w:p w14:paraId="5949658F" w14:textId="1DE1D762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7-  </w:t>
                      </w:r>
                      <w:r w:rsidR="00DA0D95">
                        <w:rPr>
                          <w:b/>
                          <w:sz w:val="18"/>
                          <w:szCs w:val="18"/>
                        </w:rPr>
                        <w:t>E</w:t>
                      </w:r>
                    </w:p>
                    <w:p w14:paraId="6FCA07B2" w14:textId="21043450" w:rsidR="00D74A65" w:rsidRPr="00D74A65" w:rsidRDefault="00D74A65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 xml:space="preserve">8- </w:t>
                      </w:r>
                      <w:r w:rsidR="00DA0D95">
                        <w:rPr>
                          <w:b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9A664C" wp14:editId="43534D8C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55CC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664C" id="Text Box 3" o:spid="_x0000_s1035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8gQgIAAKw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iVdhBoEQXdQnVBS&#10;C8PI4IjjpgH7k5IOx6Wk7seBWUGJ+qCxLVbTPA/zFQ/5bBEEtdee3bWHaY5QJfWUDNutH2byYKzc&#10;NxhpaEQNt9hKtYwiP7Ea6eNIRCnG8Q0zd32Ot55+MptfAA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EjAHyBCAgAArA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018855CC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6667847C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DD2C8D3" wp14:editId="4F555040">
                <wp:simplePos x="0" y="0"/>
                <wp:positionH relativeFrom="column">
                  <wp:posOffset>567055</wp:posOffset>
                </wp:positionH>
                <wp:positionV relativeFrom="paragraph">
                  <wp:posOffset>287655</wp:posOffset>
                </wp:positionV>
                <wp:extent cx="3162300" cy="323850"/>
                <wp:effectExtent l="19050" t="19050" r="38100" b="57150"/>
                <wp:wrapNone/>
                <wp:docPr id="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323850"/>
                          <a:chOff x="3551" y="1432"/>
                          <a:chExt cx="3844" cy="510"/>
                        </a:xfrm>
                      </wpg:grpSpPr>
                      <wps:wsp>
                        <wps:cNvPr id="6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ADF85EF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F1C764B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Elemtera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keyfe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fe’ale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Rabbüke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2C8D3" id="Group 4" o:spid="_x0000_s1036" style="position:absolute;margin-left:44.65pt;margin-top:22.65pt;width:249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">
                <v:shape id="AutoShape 5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ADF85EF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38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O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Xv9RQGAm18AAAD//wMAUEsBAi0AFAAGAAgAAAAhANvh9svuAAAAhQEAABMAAAAAAAAAAAAA&#10;AAAAAAAAAFtDb250ZW50X1R5cGVzXS54bWxQSwECLQAUAAYACAAAACEAWvQsW78AAAAVAQAACwAA&#10;AAAAAAAAAAAAAAAfAQAAX3JlbHMvLnJlbHNQSwECLQAUAAYACAAAACEAEsnTj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F1C764B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Elemtera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keyfe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fe’ale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Rabbüke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9E1529A" wp14:editId="442A9ACA">
                <wp:simplePos x="0" y="0"/>
                <wp:positionH relativeFrom="column">
                  <wp:posOffset>4805680</wp:posOffset>
                </wp:positionH>
                <wp:positionV relativeFrom="paragraph">
                  <wp:posOffset>189230</wp:posOffset>
                </wp:positionV>
                <wp:extent cx="1396365" cy="323850"/>
                <wp:effectExtent l="28575" t="27940" r="32385" b="38735"/>
                <wp:wrapNone/>
                <wp:docPr id="6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323850"/>
                          <a:chOff x="3551" y="1432"/>
                          <a:chExt cx="2199" cy="510"/>
                        </a:xfrm>
                      </wpg:grpSpPr>
                      <wps:wsp>
                        <wps:cNvPr id="66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E1BFC68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1F72677" w14:textId="77777777" w:rsidR="005023EA" w:rsidRDefault="005023EA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bi-ashâbi’l-fîl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18BA0A9" w14:textId="77777777" w:rsidR="00CB6C62" w:rsidRPr="002E75C7" w:rsidRDefault="00CB6C62" w:rsidP="002E75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1529A" id="Group 19" o:spid="_x0000_s1039" style="position:absolute;margin-left:378.4pt;margin-top:14.9pt;width:109.95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">
                <v:shape id="AutoShape 20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7E1BFC68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41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0n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Yg6XLRkAuPwDAAD//wMAUEsBAi0AFAAGAAgAAAAhANvh9svuAAAAhQEAABMAAAAAAAAAAAAA&#10;AAAAAAAAAFtDb250ZW50X1R5cGVzXS54bWxQSwECLQAUAAYACAAAACEAWvQsW78AAAAVAQAACwAA&#10;AAAAAAAAAAAAAAAfAQAAX3JlbHMvLnJlbHNQSwECLQAUAAYACAAAACEAGPndJ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1F72677" w14:textId="77777777" w:rsidR="005023EA" w:rsidRDefault="005023EA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bi-ashâbi’l-fîl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618BA0A9" w14:textId="77777777" w:rsidR="00CB6C62" w:rsidRPr="002E75C7" w:rsidRDefault="00CB6C62" w:rsidP="002E75C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528009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180FDBE" wp14:editId="3C932B01">
                <wp:simplePos x="0" y="0"/>
                <wp:positionH relativeFrom="column">
                  <wp:posOffset>4022090</wp:posOffset>
                </wp:positionH>
                <wp:positionV relativeFrom="paragraph">
                  <wp:posOffset>240665</wp:posOffset>
                </wp:positionV>
                <wp:extent cx="2116455" cy="323850"/>
                <wp:effectExtent l="26035" t="31115" r="29210" b="35560"/>
                <wp:wrapNone/>
                <wp:docPr id="6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323850"/>
                          <a:chOff x="3551" y="1432"/>
                          <a:chExt cx="3333" cy="510"/>
                        </a:xfrm>
                      </wpg:grpSpPr>
                      <wps:wsp>
                        <wps:cNvPr id="6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EC48413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3744AB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Termîhim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bi-hıcâratin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0FDBE" id="Group 16" o:spid="_x0000_s1042" style="position:absolute;margin-left:316.7pt;margin-top:18.95pt;width:166.65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">
                <v:shape id="AutoShape 17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zGwAAAANsAAAAPAAAAZHJzL2Rvd25yZXYueG1sRI9BawIx&#10;FITvhf6H8ArearaV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okbs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EC48413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NQwwAAANsAAAAPAAAAZHJzL2Rvd25yZXYueG1sRI9BSwMx&#10;EIXvgv8hjNCbnVTK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6CtDU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A3744AB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Termîhim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bi-hıcâratin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4069DD3" w14:textId="77777777" w:rsidR="00CB6C62" w:rsidRDefault="005023EA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4E59C0D" wp14:editId="27A0A4FF">
                <wp:simplePos x="0" y="0"/>
                <wp:positionH relativeFrom="column">
                  <wp:posOffset>737622</wp:posOffset>
                </wp:positionH>
                <wp:positionV relativeFrom="paragraph">
                  <wp:posOffset>26697</wp:posOffset>
                </wp:positionV>
                <wp:extent cx="2472856" cy="323850"/>
                <wp:effectExtent l="19050" t="19050" r="41910" b="57150"/>
                <wp:wrapNone/>
                <wp:docPr id="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323850"/>
                          <a:chOff x="3551" y="1432"/>
                          <a:chExt cx="3333" cy="510"/>
                        </a:xfrm>
                      </wpg:grpSpPr>
                      <wps:wsp>
                        <wps:cNvPr id="6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EB685F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5EBFEB6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Elem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yec’al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keydehüm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fî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tadlîl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59C0D" id="Group 10" o:spid="_x0000_s1045" style="position:absolute;margin-left:58.1pt;margin-top:2.1pt;width:194.7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">
                <v:shape id="AutoShape 11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Kx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r89f&#10;8g/Q6wcAAAD//wMAUEsBAi0AFAAGAAgAAAAhANvh9svuAAAAhQEAABMAAAAAAAAAAAAAAAAAAAAA&#10;AFtDb250ZW50X1R5cGVzXS54bWxQSwECLQAUAAYACAAAACEAWvQsW78AAAAVAQAACwAAAAAAAAAA&#10;AAAAAAAfAQAAX3JlbHMvLnJlbHNQSwECLQAUAAYACAAAACEAUpRysb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9EB685F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55EBFEB6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Elem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yec’al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keydehüm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fî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tadlîl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E1AF93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8E6914B" wp14:editId="6F5E662E">
                <wp:simplePos x="0" y="0"/>
                <wp:positionH relativeFrom="column">
                  <wp:posOffset>662305</wp:posOffset>
                </wp:positionH>
                <wp:positionV relativeFrom="paragraph">
                  <wp:posOffset>137160</wp:posOffset>
                </wp:positionV>
                <wp:extent cx="3162300" cy="323850"/>
                <wp:effectExtent l="19050" t="19050" r="38100" b="57150"/>
                <wp:wrapNone/>
                <wp:docPr id="5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323850"/>
                          <a:chOff x="3551" y="1432"/>
                          <a:chExt cx="2710" cy="510"/>
                        </a:xfrm>
                      </wpg:grpSpPr>
                      <wps:wsp>
                        <wps:cNvPr id="5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87D324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8DFDCF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Fece’alehüm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ke’asfin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me’kûl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6914B" id="Group 7" o:spid="_x0000_s1048" style="position:absolute;margin-left:52.15pt;margin-top:10.8pt;width:249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B4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VQ&#10;TuHxJf8AvbwDAAD//wMAUEsBAi0AFAAGAAgAAAAhANvh9svuAAAAhQEAABMAAAAAAAAAAAAAAAAA&#10;AAAAAFtDb250ZW50X1R5cGVzXS54bWxQSwECLQAUAAYACAAAACEAWvQsW78AAAAVAQAACwAAAAAA&#10;AAAAAAAAAAAfAQAAX3JlbHMvLnJlbHNQSwECLQAUAAYACAAAACEAExEge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387D324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398DFDCF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Fece’alehüm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ke’asfin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me’kûl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F5DEA7" wp14:editId="3F6B8E13">
                <wp:simplePos x="0" y="0"/>
                <wp:positionH relativeFrom="column">
                  <wp:posOffset>4562475</wp:posOffset>
                </wp:positionH>
                <wp:positionV relativeFrom="paragraph">
                  <wp:posOffset>81915</wp:posOffset>
                </wp:positionV>
                <wp:extent cx="1468755" cy="323850"/>
                <wp:effectExtent l="23495" t="23495" r="31750" b="43180"/>
                <wp:wrapNone/>
                <wp:docPr id="5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323850"/>
                          <a:chOff x="3551" y="1432"/>
                          <a:chExt cx="2313" cy="510"/>
                        </a:xfrm>
                      </wpg:grpSpPr>
                      <wps:wsp>
                        <wps:cNvPr id="5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5F526F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3917098" w14:textId="77777777" w:rsidR="005023EA" w:rsidRDefault="005023EA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min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siccîl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D991B41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5DEA7" id="Group 22" o:spid="_x0000_s1051" style="position:absolute;margin-left:359.25pt;margin-top:6.45pt;width:115.65pt;height:25.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">
                <v:shape id="AutoShape 23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4PwAAAANsAAAAPAAAAZHJzL2Rvd25yZXYueG1sRI9BawIx&#10;FITvhf6H8ITealbp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48O+D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5F526F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53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3917098" w14:textId="77777777" w:rsidR="005023EA" w:rsidRDefault="005023EA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min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siccîl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7D991B41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3919610F" w14:textId="77777777" w:rsidR="00CB6C62" w:rsidRDefault="00CB6C62" w:rsidP="00CB6C62"/>
    <w:p w14:paraId="1DAD614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364DD7" wp14:editId="6A54E9E6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4728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4DD7" id="Text Box 60" o:spid="_x0000_s1054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lOH9kB4CAAAy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1FC14728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9E109E" wp14:editId="08F0651A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6359E0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Aşağıdaki bölümde orta kısımda verilen kavramları uygun tanımlarla eşleştirelim. </w:t>
                            </w:r>
                            <w:r w:rsidRPr="00743355">
                              <w:rPr>
                                <w:b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109E" id="Text Box 59" o:spid="_x0000_s1055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" fillcolor="#fbd4b4 [1305]" strokecolor="#f79646 [3209]" strokeweight="1.5pt">
                <v:shadow color="#868686"/>
                <v:textbox>
                  <w:txbxContent>
                    <w:p w14:paraId="546359E0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743355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Aşağıdaki bölümde orta kısımda verilen kavramları uygun tanımlarla eşleştirelim. </w:t>
                      </w:r>
                      <w:r w:rsidRPr="00743355">
                        <w:rPr>
                          <w:b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1F7AB38C" w14:textId="7E4BE5C6" w:rsidR="00CB6C62" w:rsidRDefault="00DA0D95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902024" wp14:editId="54812CC8">
                <wp:simplePos x="0" y="0"/>
                <wp:positionH relativeFrom="column">
                  <wp:posOffset>1785620</wp:posOffset>
                </wp:positionH>
                <wp:positionV relativeFrom="paragraph">
                  <wp:posOffset>302260</wp:posOffset>
                </wp:positionV>
                <wp:extent cx="720090" cy="252095"/>
                <wp:effectExtent l="0" t="0" r="41910" b="5270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DBF74E" w14:textId="77777777" w:rsidR="00CB6C62" w:rsidRPr="008C5509" w:rsidRDefault="00743355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="00DF2391"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zan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2024" id="Text Box 56" o:spid="_x0000_s1056" type="#_x0000_t202" style="position:absolute;margin-left:140.6pt;margin-top:23.8pt;width:56.7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7DBF74E" w14:textId="77777777" w:rsidR="00CB6C62" w:rsidRPr="008C5509" w:rsidRDefault="00743355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="00DF2391"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zan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6358E9" wp14:editId="43569A8B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8C8403" w14:textId="77777777" w:rsidR="00CB6C62" w:rsidRPr="00743355" w:rsidRDefault="00DF2391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Namaz vaktinin geldiğini bildirmek için okunur.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58E9" id="Text Box 52" o:spid="_x0000_s1057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5jN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18C8403" w14:textId="77777777" w:rsidR="00CB6C62" w:rsidRPr="00743355" w:rsidRDefault="00DF2391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Namaz vaktinin geldiğini bildirmek için okunur.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738D4D" wp14:editId="2800B5C4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EC3DED" w14:textId="77777777" w:rsidR="00CB6C62" w:rsidRPr="00743355" w:rsidRDefault="00DF2391" w:rsidP="0074335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Müslümanların ibadet amacıyla toplandıkları, dini eğitimin gerektirdiği her türlü konunun konuşulup çözüm arandığı yerdir.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8D4D" id="Text Box 51" o:spid="_x0000_s1058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AEC3DED" w14:textId="77777777" w:rsidR="00CB6C62" w:rsidRPr="00743355" w:rsidRDefault="00DF2391" w:rsidP="0074335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Müslümanların ibadet amacıyla toplandıkları, dini eğitimin gerektirdiği her türlü konunun konuşulup çözüm arandığı yerdir.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9DE2B" wp14:editId="32DCF9C7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DBCDEF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Suyun bulunmadığı yerlerde dinimiz </w:t>
                            </w:r>
                            <w:proofErr w:type="spellStart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islam’ın</w:t>
                            </w:r>
                            <w:proofErr w:type="spellEnd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abdest almak için getirdiği kolaylık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DE2B" id="Text Box 47" o:spid="_x0000_s1059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OCxw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9DBCDEF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Suyun bulunmadığı yerlerde dinimiz </w:t>
                      </w:r>
                      <w:proofErr w:type="spellStart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islam’ın</w:t>
                      </w:r>
                      <w:proofErr w:type="spellEnd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abdest almak için getirdiği kolaylık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71F2F" wp14:editId="29242A63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4CFC46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71F2F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0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" fillcolor="#dbe5f1 [660]" strokecolor="#548dd4 [1951]" strokeweight="1.5pt">
                <v:shadow on="t" color="#974706 [1609]" opacity=".5" offset="1pt"/>
                <v:textbox>
                  <w:txbxContent>
                    <w:p w14:paraId="7F4CFC46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4146BCE7" w14:textId="77777777" w:rsidR="00CB6C62" w:rsidRDefault="00CB6C62" w:rsidP="00CB6C62"/>
    <w:p w14:paraId="51C9C8DA" w14:textId="52E61F8D" w:rsidR="00CB6C62" w:rsidRDefault="00DA0D95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AE969" wp14:editId="34B27CA5">
                <wp:simplePos x="0" y="0"/>
                <wp:positionH relativeFrom="column">
                  <wp:posOffset>456565</wp:posOffset>
                </wp:positionH>
                <wp:positionV relativeFrom="paragraph">
                  <wp:posOffset>42545</wp:posOffset>
                </wp:positionV>
                <wp:extent cx="1043940" cy="252095"/>
                <wp:effectExtent l="0" t="0" r="41910" b="52705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7129BD" w14:textId="77777777" w:rsidR="00CB6C62" w:rsidRPr="008C5509" w:rsidRDefault="00DF2391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E969" id="Text Box 54" o:spid="_x0000_s1061" type="#_x0000_t202" style="position:absolute;margin-left:35.95pt;margin-top:3.35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E7129BD" w14:textId="77777777" w:rsidR="00CB6C62" w:rsidRPr="008C5509" w:rsidRDefault="00DF2391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8282AD" wp14:editId="615546D4">
                <wp:simplePos x="0" y="0"/>
                <wp:positionH relativeFrom="column">
                  <wp:posOffset>4305935</wp:posOffset>
                </wp:positionH>
                <wp:positionV relativeFrom="paragraph">
                  <wp:posOffset>154305</wp:posOffset>
                </wp:positionV>
                <wp:extent cx="1043940" cy="252095"/>
                <wp:effectExtent l="0" t="0" r="41910" b="5270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0B4EEF" w14:textId="77777777" w:rsidR="00CB6C62" w:rsidRPr="008C5509" w:rsidRDefault="008C5509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82AD" id="Text Box 57" o:spid="_x0000_s1062" type="#_x0000_t202" style="position:absolute;margin-left:339.05pt;margin-top:12.15pt;width:82.2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20B4EEF" w14:textId="77777777" w:rsidR="00CB6C62" w:rsidRPr="008C5509" w:rsidRDefault="008C5509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</w:p>
    <w:p w14:paraId="452B325B" w14:textId="10889A03" w:rsidR="00CB6C62" w:rsidRDefault="00DA0D95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52A03" wp14:editId="1DF33F2D">
                <wp:simplePos x="0" y="0"/>
                <wp:positionH relativeFrom="column">
                  <wp:posOffset>525780</wp:posOffset>
                </wp:positionH>
                <wp:positionV relativeFrom="paragraph">
                  <wp:posOffset>262255</wp:posOffset>
                </wp:positionV>
                <wp:extent cx="720090" cy="252095"/>
                <wp:effectExtent l="0" t="0" r="41910" b="5270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28EACA" w14:textId="77777777" w:rsidR="00CB6C62" w:rsidRPr="008C5509" w:rsidRDefault="002E75C7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Cebrail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2A03" id="Text Box 53" o:spid="_x0000_s1063" type="#_x0000_t202" style="position:absolute;margin-left:41.4pt;margin-top:20.65pt;width:56.7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C28EACA" w14:textId="77777777" w:rsidR="00CB6C62" w:rsidRPr="008C5509" w:rsidRDefault="002E75C7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Cebrail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3787BB" wp14:editId="035ED127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A5DD32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Peygamberimize Kur’an-ı Kerim’i getiren meleğin ismi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87BB" id="Text Box 50" o:spid="_x0000_s1064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k6xw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4A5DD32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Peygamberimize Kur’an-ı Kerim’i getiren meleğin ismi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8A6BD4" wp14:editId="445799BA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3A85A5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Yatsı namazının sonunda kılınan 3 </w:t>
                            </w:r>
                            <w:proofErr w:type="spellStart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rekatlık</w:t>
                            </w:r>
                            <w:proofErr w:type="spellEnd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vacip namaz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6BD4" id="Text Box 48" o:spid="_x0000_s1065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oFxw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53A85A5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Yatsı namazının sonunda kılınan 3 </w:t>
                      </w:r>
                      <w:proofErr w:type="spellStart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rekatlık</w:t>
                      </w:r>
                      <w:proofErr w:type="spellEnd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vacip namaz</w:t>
                      </w:r>
                    </w:p>
                  </w:txbxContent>
                </v:textbox>
              </v:shape>
            </w:pict>
          </mc:Fallback>
        </mc:AlternateContent>
      </w:r>
    </w:p>
    <w:p w14:paraId="25379AC3" w14:textId="77777777" w:rsidR="00CB6C62" w:rsidRDefault="00CB6C62" w:rsidP="00CB6C62"/>
    <w:p w14:paraId="6138EC2D" w14:textId="7BC4D118" w:rsidR="00CB6C62" w:rsidRDefault="00DA0D95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D1EE23" wp14:editId="53322DD2">
                <wp:simplePos x="0" y="0"/>
                <wp:positionH relativeFrom="column">
                  <wp:posOffset>4919345</wp:posOffset>
                </wp:positionH>
                <wp:positionV relativeFrom="paragraph">
                  <wp:posOffset>251460</wp:posOffset>
                </wp:positionV>
                <wp:extent cx="756285" cy="252095"/>
                <wp:effectExtent l="0" t="0" r="43815" b="5270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C96D83" w14:textId="77777777" w:rsidR="00CB6C62" w:rsidRPr="008C5509" w:rsidRDefault="002E75C7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Vitir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EE23" id="Text Box 58" o:spid="_x0000_s1066" type="#_x0000_t202" style="position:absolute;margin-left:387.35pt;margin-top:19.8pt;width:59.5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4C96D83" w14:textId="77777777" w:rsidR="00CB6C62" w:rsidRPr="008C5509" w:rsidRDefault="002E75C7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Vitir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EC3455" wp14:editId="5CC27B20">
                <wp:simplePos x="0" y="0"/>
                <wp:positionH relativeFrom="column">
                  <wp:posOffset>1450340</wp:posOffset>
                </wp:positionH>
                <wp:positionV relativeFrom="paragraph">
                  <wp:posOffset>247650</wp:posOffset>
                </wp:positionV>
                <wp:extent cx="720090" cy="252095"/>
                <wp:effectExtent l="0" t="0" r="41910" b="5270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DCD4AA" w14:textId="77777777" w:rsidR="00CB6C62" w:rsidRPr="008C5509" w:rsidRDefault="00D74A65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Rekât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3455" id="Text Box 55" o:spid="_x0000_s1067" type="#_x0000_t202" style="position:absolute;margin-left:114.2pt;margin-top:19.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4DCD4AA" w14:textId="77777777" w:rsidR="00CB6C62" w:rsidRPr="008C5509" w:rsidRDefault="00D74A65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Rekât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15C1E" wp14:editId="0227EC27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6F470BF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Namazın bir birine eşit her bir bölümüne verilen isim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5C1E" id="Text Box 49" o:spid="_x0000_s1068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FxR5A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6F470BF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Namazın bir birine eşit her bir bölümüne verilen isim</w:t>
                      </w:r>
                    </w:p>
                  </w:txbxContent>
                </v:textbox>
              </v:shape>
            </w:pict>
          </mc:Fallback>
        </mc:AlternateContent>
      </w:r>
    </w:p>
    <w:p w14:paraId="5FC9632C" w14:textId="77777777" w:rsidR="00CB6C62" w:rsidRDefault="00CB6C62" w:rsidP="00CB6C62"/>
    <w:p w14:paraId="4BEE6D3E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9B5461" wp14:editId="720100A1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12925"/>
                <wp:effectExtent l="15875" t="13970" r="17780" b="11430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12925"/>
                          <a:chOff x="752" y="1425"/>
                          <a:chExt cx="10747" cy="2855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CBD8CD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551356" w14:textId="77777777" w:rsidR="00CB6C62" w:rsidRPr="00EB5EF6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Yanda verilen ayet mealini yorumlayalım.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F7F2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B31A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45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3B4EA9" w14:textId="77777777" w:rsidR="002E75C7" w:rsidRDefault="002E75C7" w:rsidP="00743355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</w:p>
                            <w:p w14:paraId="14455801" w14:textId="77777777" w:rsidR="002E75C7" w:rsidRDefault="00CB6C62" w:rsidP="00743355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2E75C7"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Kitaba sımsıkı sarılıp, namazı dosdoğru kılanlar var ya, biz böyle iyiliğe çalışanların ecrini zayi etmeyiz</w:t>
                              </w:r>
                              <w:r w:rsidR="005F3507"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”</w:t>
                              </w:r>
                            </w:p>
                            <w:p w14:paraId="434DD117" w14:textId="77777777" w:rsidR="00CB6C62" w:rsidRPr="00FE2D33" w:rsidRDefault="005F2632" w:rsidP="00743355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C00000"/>
                                </w:rPr>
                                <w:t xml:space="preserve"> </w:t>
                              </w:r>
                              <w:r w:rsidR="00CB6C62"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540191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Bakar</w:t>
                              </w:r>
                              <w:r w:rsidR="00CB6C62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a Sure</w:t>
                              </w:r>
                              <w:r w:rsidR="005F3507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si 222</w:t>
                              </w:r>
                              <w:r w:rsidR="00CB6C62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. Ayet</w:t>
                              </w:r>
                              <w:r w:rsidR="00CB6C62"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82E6C7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59DC2AC5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6E61B688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35A47FFC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02CEB4B3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B5461" id="Group 31" o:spid="_x0000_s1069" style="position:absolute;margin-left:-38.1pt;margin-top:1.05pt;width:537.35pt;height:142.75pt;z-index:251661312" coordorigin="752,1425" coordsize="10747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">
                <v:shape id="Text Box 32" o:spid="_x0000_s1070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01CBD8CD" w14:textId="77777777" w:rsidR="00CB6C62" w:rsidRDefault="00CB6C62" w:rsidP="00CB6C62"/>
                    </w:txbxContent>
                  </v:textbox>
                </v:shape>
                <v:shape id="Text Box 33" o:spid="_x0000_s1071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7B551356" w14:textId="77777777" w:rsidR="00CB6C62" w:rsidRPr="00EB5EF6" w:rsidRDefault="00CB6C62" w:rsidP="00CB6C6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Yanda verilen ayet mealini yorumlayalım.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9F7F2E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2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1C85B31A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3" type="#_x0000_t202" style="position:absolute;left:1602;top:1445;width:334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0E3B4EA9" w14:textId="77777777" w:rsidR="002E75C7" w:rsidRDefault="002E75C7" w:rsidP="00743355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</w:p>
                      <w:p w14:paraId="14455801" w14:textId="77777777" w:rsidR="002E75C7" w:rsidRDefault="00CB6C62" w:rsidP="00743355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“</w:t>
                        </w:r>
                        <w:r w:rsidR="002E75C7"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Kitaba sımsıkı sarılıp, namazı dosdoğru kılanlar var ya, biz böyle iyiliğe çalışanların ecrini zayi etmeyiz</w:t>
                        </w:r>
                        <w:r w:rsidR="005F3507"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.</w:t>
                        </w:r>
                        <w:r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”</w:t>
                        </w:r>
                      </w:p>
                      <w:p w14:paraId="434DD117" w14:textId="77777777" w:rsidR="00CB6C62" w:rsidRPr="00FE2D33" w:rsidRDefault="005F2632" w:rsidP="00743355">
                        <w:pPr>
                          <w:shd w:val="clear" w:color="auto" w:fill="FFFFFF" w:themeFill="background1"/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C00000"/>
                          </w:rPr>
                          <w:t xml:space="preserve"> </w:t>
                        </w:r>
                        <w:r w:rsidR="00CB6C62"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 w:rsidR="00540191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Bakar</w:t>
                        </w:r>
                        <w:r w:rsidR="00CB6C62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a Sure</w:t>
                        </w:r>
                        <w:r w:rsidR="005F3507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si 222</w:t>
                        </w:r>
                        <w:r w:rsidR="00CB6C62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. Ayet</w:t>
                        </w:r>
                        <w:r w:rsidR="00CB6C62"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6" o:spid="_x0000_s1074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1582E6C7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59DC2AC5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6E61B688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35A47FFC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02CEB4B3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E1D0B2" w14:textId="77777777" w:rsidR="00CB6C62" w:rsidRDefault="00CB6C62" w:rsidP="00CB6C62"/>
    <w:p w14:paraId="36100918" w14:textId="77777777" w:rsidR="00CB6C62" w:rsidRDefault="00CB6C62" w:rsidP="00CB6C62"/>
    <w:p w14:paraId="20399BB0" w14:textId="77777777" w:rsidR="00CB6C62" w:rsidRDefault="00CB6C62" w:rsidP="00CB6C62"/>
    <w:p w14:paraId="4B184A78" w14:textId="77777777" w:rsidR="008250C4" w:rsidRDefault="008250C4" w:rsidP="00CB6C62"/>
    <w:p w14:paraId="42ADFDF7" w14:textId="7DEDC5BE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8206D8" wp14:editId="364D44BE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272AA9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206D8" id="Rectangle 66" o:spid="_x0000_s1075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D4T3SBNgIAAKgEAAAOAAAAAAAAAAAAAAAA&#10;AC4CAABkcnMvZTJvRG9jLnhtbFBLAQItABQABgAIAAAAIQBiZ7DP3AAAAAYBAAAPAAAAAAAAAAAA&#10;AAAAAJAEAABkcnMvZG93bnJldi54bWxQSwUGAAAAAAQABADzAAAAmQUAAAAA&#10;" fillcolor="#eaf1dd [662]" strokecolor="#9bbb59 [3206]" strokeweight="1.5pt">
                <v:shadow color="#868686"/>
                <v:textbox inset=",0,,0">
                  <w:txbxContent>
                    <w:p w14:paraId="74272AA9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52F04F" wp14:editId="01D9E4E3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D66F55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F04F" id="Text Box 65" o:spid="_x0000_s1076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GETw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" fillcolor="#fde9d9 [665]" strokecolor="#f79646 [3209]" strokeweight="1.5pt">
                <v:shadow color="#868686"/>
                <v:textbox inset="15.5mm">
                  <w:txbxContent>
                    <w:p w14:paraId="19D66F55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7F4BE2E" w14:textId="13B4A215" w:rsidR="00CB6C62" w:rsidRDefault="00DA0D95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364DE8" wp14:editId="7FFEA676">
                <wp:simplePos x="0" y="0"/>
                <wp:positionH relativeFrom="column">
                  <wp:posOffset>5689600</wp:posOffset>
                </wp:positionH>
                <wp:positionV relativeFrom="paragraph">
                  <wp:posOffset>140335</wp:posOffset>
                </wp:positionV>
                <wp:extent cx="504190" cy="252095"/>
                <wp:effectExtent l="0" t="0" r="29210" b="52705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12EA90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met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4DE8" id="Text Box 82" o:spid="_x0000_s1077" type="#_x0000_t202" style="position:absolute;margin-left:448pt;margin-top:11.05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ZCV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912EA90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5CB728" wp14:editId="59028CFD">
                <wp:simplePos x="0" y="0"/>
                <wp:positionH relativeFrom="column">
                  <wp:posOffset>5172710</wp:posOffset>
                </wp:positionH>
                <wp:positionV relativeFrom="paragraph">
                  <wp:posOffset>139700</wp:posOffset>
                </wp:positionV>
                <wp:extent cx="504190" cy="252095"/>
                <wp:effectExtent l="0" t="0" r="29210" b="527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0F2F1F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Ka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CB728" id="Text Box 83" o:spid="_x0000_s1078" type="#_x0000_t202" style="position:absolute;margin-left:407.3pt;margin-top:11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3E0F2F1F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27EFC9" wp14:editId="0106F945">
                <wp:simplePos x="0" y="0"/>
                <wp:positionH relativeFrom="column">
                  <wp:posOffset>4552315</wp:posOffset>
                </wp:positionH>
                <wp:positionV relativeFrom="paragraph">
                  <wp:posOffset>131445</wp:posOffset>
                </wp:positionV>
                <wp:extent cx="504190" cy="252095"/>
                <wp:effectExtent l="0" t="0" r="29210" b="5270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6822B7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7EFC9" id="Text Box 75" o:spid="_x0000_s1079" type="#_x0000_t202" style="position:absolute;margin-left:358.45pt;margin-top:10.3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87u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16822B7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89A28D" wp14:editId="429557A6">
                <wp:simplePos x="0" y="0"/>
                <wp:positionH relativeFrom="column">
                  <wp:posOffset>4047490</wp:posOffset>
                </wp:positionH>
                <wp:positionV relativeFrom="paragraph">
                  <wp:posOffset>116840</wp:posOffset>
                </wp:positionV>
                <wp:extent cx="504190" cy="252095"/>
                <wp:effectExtent l="0" t="0" r="29210" b="52705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75F083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A28D" id="Text Box 80" o:spid="_x0000_s1080" type="#_x0000_t202" style="position:absolute;margin-left:318.7pt;margin-top:9.2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4C75F083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Su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5E51C5" wp14:editId="14122363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6D0F08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>1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75E67E18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268056E8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2492C33F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51C5" id="Text Box 67" o:spid="_x0000_s1081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+//aYE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5F6D0F08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>1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75E67E18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268056E8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2492C33F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30AF31" w14:textId="097E5EF4" w:rsidR="00CB6C62" w:rsidRDefault="00DA0D95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2865C8" wp14:editId="50080D2D">
                <wp:simplePos x="0" y="0"/>
                <wp:positionH relativeFrom="column">
                  <wp:posOffset>5749925</wp:posOffset>
                </wp:positionH>
                <wp:positionV relativeFrom="paragraph">
                  <wp:posOffset>99695</wp:posOffset>
                </wp:positionV>
                <wp:extent cx="504190" cy="252095"/>
                <wp:effectExtent l="0" t="0" r="29210" b="5270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358426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65C8" id="Text Box 68" o:spid="_x0000_s1082" type="#_x0000_t202" style="position:absolute;margin-left:452.75pt;margin-top:7.85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k+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02358426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lat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B6295B" wp14:editId="45AC1ACB">
                <wp:simplePos x="0" y="0"/>
                <wp:positionH relativeFrom="column">
                  <wp:posOffset>5221605</wp:posOffset>
                </wp:positionH>
                <wp:positionV relativeFrom="paragraph">
                  <wp:posOffset>82550</wp:posOffset>
                </wp:positionV>
                <wp:extent cx="504190" cy="252095"/>
                <wp:effectExtent l="0" t="0" r="29210" b="527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CA874F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295B" id="Text Box 79" o:spid="_x0000_s1083" type="#_x0000_t202" style="position:absolute;margin-left:411.15pt;margin-top:6.5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fh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8CA874F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7E982F" wp14:editId="72BEC970">
                <wp:simplePos x="0" y="0"/>
                <wp:positionH relativeFrom="column">
                  <wp:posOffset>4544060</wp:posOffset>
                </wp:positionH>
                <wp:positionV relativeFrom="paragraph">
                  <wp:posOffset>71120</wp:posOffset>
                </wp:positionV>
                <wp:extent cx="673100" cy="278130"/>
                <wp:effectExtent l="0" t="0" r="31750" b="64770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781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FB2AD3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gamber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E982F" id="Text Box 77" o:spid="_x0000_s1084" type="#_x0000_t202" style="position:absolute;margin-left:357.8pt;margin-top:5.6pt;width:53pt;height: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3FB2AD3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gamber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DD83EE" wp14:editId="0CF7F36B">
                <wp:simplePos x="0" y="0"/>
                <wp:positionH relativeFrom="column">
                  <wp:posOffset>4058285</wp:posOffset>
                </wp:positionH>
                <wp:positionV relativeFrom="paragraph">
                  <wp:posOffset>59055</wp:posOffset>
                </wp:positionV>
                <wp:extent cx="504190" cy="252095"/>
                <wp:effectExtent l="0" t="0" r="29210" b="5270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EBAC9C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Pey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83EE" id="Text Box 72" o:spid="_x0000_s1085" type="#_x0000_t202" style="position:absolute;margin-left:319.55pt;margin-top:4.65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68EBAC9C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Pey</w:t>
                      </w:r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14:paraId="5D903F5E" w14:textId="13BAB894" w:rsidR="008250C4" w:rsidRDefault="00DA0D95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EFAB0C" wp14:editId="43DF4E17">
                <wp:simplePos x="0" y="0"/>
                <wp:positionH relativeFrom="column">
                  <wp:posOffset>5731510</wp:posOffset>
                </wp:positionH>
                <wp:positionV relativeFrom="paragraph">
                  <wp:posOffset>321945</wp:posOffset>
                </wp:positionV>
                <wp:extent cx="504190" cy="252095"/>
                <wp:effectExtent l="0" t="0" r="29210" b="5270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932E7F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zan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AB0C" id="Text Box 70" o:spid="_x0000_s1086" type="#_x0000_t202" style="position:absolute;margin-left:451.3pt;margin-top:25.35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FUyQ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75932E7F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zan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634D5C" wp14:editId="7516801E">
                <wp:simplePos x="0" y="0"/>
                <wp:positionH relativeFrom="column">
                  <wp:posOffset>5212080</wp:posOffset>
                </wp:positionH>
                <wp:positionV relativeFrom="paragraph">
                  <wp:posOffset>321945</wp:posOffset>
                </wp:positionV>
                <wp:extent cx="504190" cy="252095"/>
                <wp:effectExtent l="0" t="0" r="29210" b="5270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E29339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4D5C" id="Text Box 69" o:spid="_x0000_s1087" type="#_x0000_t202" style="position:absolute;margin-left:410.4pt;margin-top:25.3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g/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5E29339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2E984E" wp14:editId="5093FDAD">
                <wp:simplePos x="0" y="0"/>
                <wp:positionH relativeFrom="column">
                  <wp:posOffset>5720715</wp:posOffset>
                </wp:positionH>
                <wp:positionV relativeFrom="paragraph">
                  <wp:posOffset>57785</wp:posOffset>
                </wp:positionV>
                <wp:extent cx="504190" cy="252095"/>
                <wp:effectExtent l="0" t="0" r="29210" b="52705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E8C1F6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maz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E984E" id="Text Box 76" o:spid="_x0000_s1088" type="#_x0000_t202" style="position:absolute;margin-left:450.45pt;margin-top:4.55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NoygIAAEcGAAAOAAAAZHJzL2Uyb0RvYy54bWysVE1v3CAQvVfqf0DcG3u92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27E8C1F6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maz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FC9E23" wp14:editId="3767F0FE">
                <wp:simplePos x="0" y="0"/>
                <wp:positionH relativeFrom="column">
                  <wp:posOffset>5189855</wp:posOffset>
                </wp:positionH>
                <wp:positionV relativeFrom="paragraph">
                  <wp:posOffset>50800</wp:posOffset>
                </wp:positionV>
                <wp:extent cx="504190" cy="252095"/>
                <wp:effectExtent l="0" t="0" r="29210" b="52705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143AE7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9E23" id="Text Box 78" o:spid="_x0000_s1089" type="#_x0000_t202" style="position:absolute;margin-left:408.65pt;margin-top:4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6F143AE7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76F3F3" wp14:editId="10EF25B4">
                <wp:simplePos x="0" y="0"/>
                <wp:positionH relativeFrom="column">
                  <wp:posOffset>4577715</wp:posOffset>
                </wp:positionH>
                <wp:positionV relativeFrom="paragraph">
                  <wp:posOffset>321945</wp:posOffset>
                </wp:positionV>
                <wp:extent cx="504190" cy="252095"/>
                <wp:effectExtent l="0" t="0" r="29210" b="5270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54E026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mi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F3F3" id="Text Box 73" o:spid="_x0000_s1090" type="#_x0000_t202" style="position:absolute;margin-left:360.45pt;margin-top:25.35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ixw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654E026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E2B10F" wp14:editId="3B6F9E00">
                <wp:simplePos x="0" y="0"/>
                <wp:positionH relativeFrom="column">
                  <wp:posOffset>4051935</wp:posOffset>
                </wp:positionH>
                <wp:positionV relativeFrom="paragraph">
                  <wp:posOffset>322580</wp:posOffset>
                </wp:positionV>
                <wp:extent cx="504190" cy="252095"/>
                <wp:effectExtent l="0" t="0" r="29210" b="52705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7755E0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B10F" id="Text Box 74" o:spid="_x0000_s1091" type="#_x0000_t202" style="position:absolute;margin-left:319.05pt;margin-top:25.4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i/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047755E0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C32985" wp14:editId="0D2EF2D3">
                <wp:simplePos x="0" y="0"/>
                <wp:positionH relativeFrom="column">
                  <wp:posOffset>4547235</wp:posOffset>
                </wp:positionH>
                <wp:positionV relativeFrom="paragraph">
                  <wp:posOffset>38100</wp:posOffset>
                </wp:positionV>
                <wp:extent cx="504190" cy="252095"/>
                <wp:effectExtent l="0" t="0" r="29210" b="5270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55B98C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riya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2985" id="Text Box 81" o:spid="_x0000_s1092" type="#_x0000_t202" style="position:absolute;margin-left:358.05pt;margin-top:3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5955B98C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riya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CA9570" wp14:editId="114612F6">
                <wp:simplePos x="0" y="0"/>
                <wp:positionH relativeFrom="column">
                  <wp:posOffset>4046220</wp:posOffset>
                </wp:positionH>
                <wp:positionV relativeFrom="paragraph">
                  <wp:posOffset>23495</wp:posOffset>
                </wp:positionV>
                <wp:extent cx="504190" cy="252095"/>
                <wp:effectExtent l="0" t="0" r="29210" b="527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69890B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Zeke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9570" id="Text Box 71" o:spid="_x0000_s1093" type="#_x0000_t202" style="position:absolute;margin-left:318.6pt;margin-top:1.85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EwCvJf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E69890B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Zeke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92E9D1A" w14:textId="3C4DCF41" w:rsidR="008250C4" w:rsidRDefault="008250C4" w:rsidP="00CB6C62"/>
    <w:p w14:paraId="1014D52C" w14:textId="77777777" w:rsidR="008250C4" w:rsidRDefault="008250C4" w:rsidP="00CB6C62"/>
    <w:p w14:paraId="2DBDEBC1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59A3F2" wp14:editId="5FF35C18">
                <wp:simplePos x="0" y="0"/>
                <wp:positionH relativeFrom="column">
                  <wp:posOffset>-454522</wp:posOffset>
                </wp:positionH>
                <wp:positionV relativeFrom="paragraph">
                  <wp:posOffset>-541986</wp:posOffset>
                </wp:positionV>
                <wp:extent cx="6840220" cy="1979874"/>
                <wp:effectExtent l="19050" t="19050" r="36830" b="5905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979874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E77F2E" w14:textId="77777777" w:rsidR="00CB6C62" w:rsidRDefault="00CB6C62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  <w:p w14:paraId="6B06D75B" w14:textId="77777777" w:rsidR="002B1CC4" w:rsidRDefault="002B1CC4" w:rsidP="002B1CC4">
                              <w:pPr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14:paraId="0080C17D" w14:textId="214392A0" w:rsidR="002B1CC4" w:rsidRPr="00B139E9" w:rsidRDefault="002B1CC4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(,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 ,)</w:t>
                              </w:r>
                            </w:p>
                            <w:p w14:paraId="668B7C99" w14:textId="6AC031BE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Namaz, ergenlik çağına gelmiş, akıllı Müslümanlara ...............</w:t>
                              </w:r>
                              <w:r w:rsidR="00DA0D95" w:rsidRPr="00DA0D95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A0D95"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farz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bir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 ibadettir.</w:t>
                              </w:r>
                            </w:p>
                            <w:p w14:paraId="1037EF86" w14:textId="763E633F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Yılda iki kez ................</w:t>
                              </w:r>
                              <w:r w:rsidR="00DA0D95" w:rsidRPr="00DA0D95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A0D95"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Bayram namazı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................................ kılınır</w:t>
                              </w:r>
                            </w:p>
                            <w:p w14:paraId="4CECA2DF" w14:textId="50334556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Bütün bedeni baştan ayağa hiç kuru yer kalmayacak şekilde yıkamaya ............</w:t>
                              </w:r>
                              <w:r w:rsidR="00DA0D95" w:rsidRPr="00DA0D95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A0D95"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gusül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adı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 verilir.</w:t>
                              </w:r>
                            </w:p>
                            <w:p w14:paraId="2D3131E2" w14:textId="413DDA79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4.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</w:t>
                              </w:r>
                              <w:r w:rsidR="00DA0D95" w:rsidRPr="00DA0D95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DA0D95"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kıyam</w:t>
                              </w:r>
                              <w:proofErr w:type="gramEnd"/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........... namazda ayakta durmak demektir.</w:t>
                              </w:r>
                            </w:p>
                            <w:p w14:paraId="53538204" w14:textId="7ADB7EB9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Temiz su bulunmadığında ya da suyun sağlık ve benzeri sebeplerle kullanılmasında sakınca olduğu durumlarda ................</w:t>
                              </w:r>
                              <w:r w:rsidR="00DA0D95" w:rsidRPr="00DA0D95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A0D95"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Teyemmüm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yapılır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5AFC844" w14:textId="5AFBDE16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Erkekler, farz namazlardan önce 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</w:t>
                              </w:r>
                              <w:r w:rsidR="00DA0D95" w:rsidRPr="00DA0D95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DA0D95"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kamet</w:t>
                              </w:r>
                              <w:proofErr w:type="gramEnd"/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............ getirirler.</w:t>
                              </w:r>
                            </w:p>
                            <w:p w14:paraId="03A2B95D" w14:textId="77777777" w:rsidR="002E75C7" w:rsidRPr="002E75C7" w:rsidRDefault="002E75C7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E1FFF0F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9A3F2" id="Group 41" o:spid="_x0000_s1094" style="position:absolute;margin-left:-35.8pt;margin-top:-42.7pt;width:538.6pt;height:155.9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">
                <v:shape id="Text Box 42" o:spid="_x0000_s1095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BE77F2E" w14:textId="77777777" w:rsidR="00CB6C62" w:rsidRDefault="00CB6C62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  <w:p w14:paraId="6B06D75B" w14:textId="77777777" w:rsidR="002B1CC4" w:rsidRDefault="002B1CC4" w:rsidP="002B1CC4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0080C17D" w14:textId="214392A0" w:rsidR="002B1CC4" w:rsidRPr="00B139E9" w:rsidRDefault="002B1CC4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(,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 ,)</w:t>
                        </w:r>
                      </w:p>
                      <w:p w14:paraId="668B7C99" w14:textId="6AC031BE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1.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Namaz, ergenlik çağına gelmiş, akıllı Müslümanlara ...............</w:t>
                        </w:r>
                        <w:r w:rsidR="00DA0D95" w:rsidRPr="00DA0D95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="00DA0D95"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farz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bir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 ibadettir.</w:t>
                        </w:r>
                      </w:p>
                      <w:p w14:paraId="1037EF86" w14:textId="763E633F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2.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Yılda iki kez ................</w:t>
                        </w:r>
                        <w:r w:rsidR="00DA0D95" w:rsidRPr="00DA0D95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="00DA0D95"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Bayram namazı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................................ kılınır</w:t>
                        </w:r>
                      </w:p>
                      <w:p w14:paraId="4CECA2DF" w14:textId="50334556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3.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Bütün bedeni baştan ayağa hiç kuru yer kalmayacak şekilde yıkamaya ............</w:t>
                        </w:r>
                        <w:r w:rsidR="00DA0D95" w:rsidRPr="00DA0D95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="00DA0D95"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gusül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adı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 verilir.</w:t>
                        </w:r>
                      </w:p>
                      <w:p w14:paraId="2D3131E2" w14:textId="413DDA79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4.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</w:t>
                        </w:r>
                        <w:r w:rsidR="00DA0D95" w:rsidRPr="00DA0D95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DA0D95"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kıyam</w:t>
                        </w:r>
                        <w:proofErr w:type="gramEnd"/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........... namazda ayakta durmak demektir.</w:t>
                        </w:r>
                      </w:p>
                      <w:p w14:paraId="53538204" w14:textId="7ADB7EB9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5.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Temiz su bulunmadığında ya da suyun sağlık ve benzeri sebeplerle kullanılmasında sakınca olduğu durumlarda ................</w:t>
                        </w:r>
                        <w:r w:rsidR="00DA0D95" w:rsidRPr="00DA0D95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="00DA0D95"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Teyemmüm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yapılır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</w:t>
                        </w:r>
                      </w:p>
                      <w:p w14:paraId="45AFC844" w14:textId="5AFBDE16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6.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Erkekler, farz namazlardan önce 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</w:t>
                        </w:r>
                        <w:r w:rsidR="00DA0D95" w:rsidRPr="00DA0D95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DA0D95"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kamet</w:t>
                        </w:r>
                        <w:proofErr w:type="gramEnd"/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............ getirirler.</w:t>
                        </w:r>
                      </w:p>
                      <w:p w14:paraId="03A2B95D" w14:textId="77777777" w:rsidR="002E75C7" w:rsidRPr="002E75C7" w:rsidRDefault="002E75C7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6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6E1FFF0F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0F51D" wp14:editId="09681EB3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0A8DD6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0F51D" id="Rectangle 45" o:spid="_x0000_s1097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UYgg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080A8DD6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E5F3D" wp14:editId="7748996C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A51FC3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E5F3D" id="Rectangle 44" o:spid="_x0000_s1098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CchA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U1&#10;Sy1NrrWT9yhQzJ9UiM8Ublrnf3E24MjXPPzcglecmQ8WRb4sTk/TG0EGbvyxd33wghUIUfOIHNH2&#10;Ko7vybb3etNihLHd1l3iQDSaxPqUDVaRDBxnqufx6UnvxbFNfz09kKsH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DxYnCc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6CA51FC3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6A0A15D1" w14:textId="77777777" w:rsidR="00CB6C62" w:rsidRDefault="00CB6C62" w:rsidP="00CB6C62"/>
    <w:p w14:paraId="1FF3D070" w14:textId="77777777" w:rsidR="00CB6C62" w:rsidRDefault="00CB6C62" w:rsidP="00CB6C62"/>
    <w:p w14:paraId="67902689" w14:textId="77777777" w:rsidR="00CB6C62" w:rsidRDefault="00CB6C62" w:rsidP="00CB6C62"/>
    <w:p w14:paraId="20234B69" w14:textId="77777777" w:rsidR="002B1CC4" w:rsidRDefault="002B1CC4" w:rsidP="00CB6C62"/>
    <w:p w14:paraId="0510B55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32C496" wp14:editId="31AC8E2D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FBDCD1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2C496" id="AutoShape 64" o:spid="_x0000_s1099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B6&#10;+d3N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14FBDCD1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72C77" wp14:editId="30D19C16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5DA91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72C77" id="Rectangle 62" o:spid="_x0000_s1100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c9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s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MjH&#10;pz1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13B5DA91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5DBD13" wp14:editId="4B2B6DE0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4CB93A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DBD13" id="AutoShape 63" o:spid="_x0000_s1101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Qj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" fillcolor="#eaf1dd [662]" strokecolor="#9bbb59 [3206]" strokeweight="1.5pt">
                <v:shadow color="#868686"/>
                <v:textbox inset=",0,,0">
                  <w:txbxContent>
                    <w:p w14:paraId="734CB93A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0A8FCB" w14:textId="77777777" w:rsidR="00CB6C62" w:rsidRDefault="00CB6C62" w:rsidP="00CB6C62"/>
    <w:p w14:paraId="493B44E0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CE0F09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rFonts w:ascii="ElektraTextPro" w:hAnsi="ElektraTextPro" w:cs="ElektraTextPro"/>
          <w:color w:val="auto"/>
          <w:szCs w:val="20"/>
        </w:rPr>
        <w:t xml:space="preserve">Aşağıdaki seçeneklerde yer alan ezanın sözlerinden hangisinin anlamı </w:t>
      </w:r>
      <w:r w:rsidRPr="00422C12">
        <w:rPr>
          <w:rFonts w:ascii="ElektraTextPro-Bold" w:hAnsi="ElektraTextPro-Bold" w:cs="ElektraTextPro-Bold"/>
          <w:b w:val="0"/>
          <w:bCs/>
          <w:color w:val="auto"/>
          <w:szCs w:val="20"/>
          <w:u w:val="single"/>
        </w:rPr>
        <w:t>yanlıştır</w:t>
      </w:r>
      <w:r w:rsidRPr="00422C12">
        <w:rPr>
          <w:rFonts w:ascii="ElektraTextPro" w:hAnsi="ElektraTextPro" w:cs="ElektraTextPro"/>
          <w:color w:val="auto"/>
          <w:szCs w:val="20"/>
        </w:rPr>
        <w:t>?</w:t>
      </w:r>
    </w:p>
    <w:p w14:paraId="59236E96" w14:textId="77777777" w:rsidR="00A11B16" w:rsidRPr="00422C12" w:rsidRDefault="00A11B16" w:rsidP="00DA0D95">
      <w:pPr>
        <w:pStyle w:val="SEENEKLER"/>
        <w:numPr>
          <w:ilvl w:val="0"/>
          <w:numId w:val="44"/>
        </w:numPr>
      </w:pPr>
      <w:r w:rsidRPr="00DA0D95">
        <w:rPr>
          <w:b/>
        </w:rPr>
        <w:t>Eşhedü en lâ ilâhe illâllah – Haydi namaza</w:t>
      </w:r>
      <w:r w:rsidRPr="00422C12">
        <w:t>.</w:t>
      </w:r>
    </w:p>
    <w:p w14:paraId="3F5651AD" w14:textId="77777777" w:rsidR="00A11B16" w:rsidRPr="00422C12" w:rsidRDefault="00A11B16" w:rsidP="00DA0D95">
      <w:pPr>
        <w:pStyle w:val="SEENEKLER"/>
        <w:numPr>
          <w:ilvl w:val="0"/>
          <w:numId w:val="44"/>
        </w:numPr>
      </w:pPr>
      <w:proofErr w:type="spellStart"/>
      <w:r w:rsidRPr="00422C12">
        <w:t>Allâhü</w:t>
      </w:r>
      <w:proofErr w:type="spellEnd"/>
      <w:r w:rsidRPr="00422C12">
        <w:t xml:space="preserve"> ekber – Allah en büyüktür.</w:t>
      </w:r>
    </w:p>
    <w:p w14:paraId="6D883AE1" w14:textId="77777777" w:rsidR="00A11B16" w:rsidRPr="00422C12" w:rsidRDefault="00A11B16" w:rsidP="00DA0D95">
      <w:pPr>
        <w:pStyle w:val="SEENEKLER"/>
        <w:numPr>
          <w:ilvl w:val="0"/>
          <w:numId w:val="44"/>
        </w:numPr>
      </w:pPr>
      <w:proofErr w:type="spellStart"/>
      <w:r w:rsidRPr="00422C12">
        <w:t>Hayye</w:t>
      </w:r>
      <w:proofErr w:type="spellEnd"/>
      <w:r w:rsidRPr="00422C12">
        <w:t xml:space="preserve"> alel felâh – Haydi kurtuluşa.</w:t>
      </w:r>
    </w:p>
    <w:p w14:paraId="1E47AC32" w14:textId="77777777" w:rsidR="00A11B16" w:rsidRPr="00422C12" w:rsidRDefault="00A11B16" w:rsidP="00DA0D95">
      <w:pPr>
        <w:pStyle w:val="SEENEKLER"/>
        <w:numPr>
          <w:ilvl w:val="0"/>
          <w:numId w:val="44"/>
        </w:numPr>
      </w:pPr>
      <w:r w:rsidRPr="00422C12">
        <w:t>Lâ ilâhe illâllah – Allah’tan başka ilah yoktur.</w:t>
      </w:r>
    </w:p>
    <w:p w14:paraId="3EA5C7B7" w14:textId="77777777" w:rsidR="00956A34" w:rsidRPr="00422C12" w:rsidRDefault="00956A34" w:rsidP="00D74A65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78EB913E" w14:textId="77777777" w:rsidR="00D74A65" w:rsidRPr="00422C12" w:rsidRDefault="00D74A65" w:rsidP="00D74A65">
      <w:pPr>
        <w:pStyle w:val="AIKLAMA"/>
      </w:pPr>
      <w:r w:rsidRPr="00422C12">
        <w:rPr>
          <w:b/>
        </w:rPr>
        <w:t>Enes</w:t>
      </w:r>
      <w:r w:rsidRPr="00422C12">
        <w:t xml:space="preserve">: Haftada bir kılınan ve 10 </w:t>
      </w:r>
      <w:proofErr w:type="spellStart"/>
      <w:r w:rsidRPr="00422C12">
        <w:t>rekatlık</w:t>
      </w:r>
      <w:proofErr w:type="spellEnd"/>
      <w:r w:rsidRPr="00422C12">
        <w:t xml:space="preserve"> farz bir namazdır. </w:t>
      </w:r>
    </w:p>
    <w:p w14:paraId="002FE898" w14:textId="77777777" w:rsidR="00D74A65" w:rsidRPr="00422C12" w:rsidRDefault="00D74A65" w:rsidP="00D74A65">
      <w:pPr>
        <w:pStyle w:val="AIKLAMA"/>
      </w:pPr>
      <w:r w:rsidRPr="00422C12">
        <w:rPr>
          <w:b/>
        </w:rPr>
        <w:t>Emre</w:t>
      </w:r>
      <w:r w:rsidRPr="00422C12">
        <w:t xml:space="preserve">: Yılda iki kere, sabah güneş doğduktan sonra kılınan bir namazdır. </w:t>
      </w:r>
    </w:p>
    <w:p w14:paraId="48FAC671" w14:textId="77777777" w:rsidR="00D74A65" w:rsidRPr="00422C12" w:rsidRDefault="00D74A65" w:rsidP="00D74A65">
      <w:pPr>
        <w:pStyle w:val="AIKLAMA"/>
      </w:pPr>
      <w:r w:rsidRPr="00422C12">
        <w:rPr>
          <w:b/>
        </w:rPr>
        <w:t>Merve</w:t>
      </w:r>
      <w:r w:rsidRPr="00422C12">
        <w:t xml:space="preserve">: Ramazan ayında, yatsı namazından sonra genellikle 20 </w:t>
      </w:r>
      <w:proofErr w:type="gramStart"/>
      <w:r w:rsidRPr="00422C12">
        <w:t>rekat</w:t>
      </w:r>
      <w:proofErr w:type="gramEnd"/>
      <w:r w:rsidRPr="00422C12">
        <w:t xml:space="preserve"> olarak kılınan bir namazdır. </w:t>
      </w:r>
    </w:p>
    <w:p w14:paraId="579BB1DF" w14:textId="77777777" w:rsidR="00D74A65" w:rsidRPr="00422C12" w:rsidRDefault="00D74A65" w:rsidP="00D74A65">
      <w:pPr>
        <w:pStyle w:val="AIKLAMA"/>
      </w:pPr>
      <w:r w:rsidRPr="00422C12">
        <w:rPr>
          <w:b/>
        </w:rPr>
        <w:t>Ömer</w:t>
      </w:r>
      <w:r w:rsidRPr="00422C12">
        <w:t xml:space="preserve">: Ölen bir kişi için dua etmek amacıyla kılınan bir namazdır. Bu namazda rükû ve secde yoktur. </w:t>
      </w:r>
    </w:p>
    <w:p w14:paraId="0B03918E" w14:textId="77777777" w:rsidR="00D74A65" w:rsidRPr="00422C12" w:rsidRDefault="00D74A65" w:rsidP="00D74A65">
      <w:pPr>
        <w:pStyle w:val="SORUMETN"/>
        <w:spacing w:before="120"/>
        <w:rPr>
          <w:color w:val="auto"/>
        </w:rPr>
      </w:pPr>
      <w:r w:rsidRPr="00422C12">
        <w:rPr>
          <w:color w:val="auto"/>
        </w:rPr>
        <w:t>Yukarıda bazı namazlar hakkında bilgiler ve</w:t>
      </w:r>
      <w:r w:rsidRPr="00422C12">
        <w:rPr>
          <w:color w:val="auto"/>
        </w:rPr>
        <w:softHyphen/>
        <w:t>rilmiştir. Bu namazların adları, aşağıdakiler</w:t>
      </w:r>
      <w:r w:rsidRPr="00422C12">
        <w:rPr>
          <w:color w:val="auto"/>
        </w:rPr>
        <w:softHyphen/>
        <w:t xml:space="preserve">den hangisinde doğru olarak sıralanmıştır? </w:t>
      </w:r>
    </w:p>
    <w:p w14:paraId="22F3AA63" w14:textId="77777777" w:rsidR="00D74A65" w:rsidRPr="00422C12" w:rsidRDefault="00D74A65" w:rsidP="00DA0D95">
      <w:pPr>
        <w:pStyle w:val="SEENEKLER"/>
        <w:numPr>
          <w:ilvl w:val="0"/>
          <w:numId w:val="36"/>
        </w:numPr>
      </w:pPr>
      <w:r w:rsidRPr="00422C12">
        <w:t xml:space="preserve">Cuma-cenaze-teravih-bayram </w:t>
      </w:r>
    </w:p>
    <w:p w14:paraId="78DC5B79" w14:textId="77777777" w:rsidR="00D74A65" w:rsidRPr="00422C12" w:rsidRDefault="00D74A65" w:rsidP="00DA0D95">
      <w:pPr>
        <w:pStyle w:val="SEENEKLER"/>
        <w:numPr>
          <w:ilvl w:val="0"/>
          <w:numId w:val="36"/>
        </w:numPr>
      </w:pPr>
      <w:r w:rsidRPr="00422C12">
        <w:t xml:space="preserve">Bayram-teravih-cenaze-Cuma </w:t>
      </w:r>
    </w:p>
    <w:p w14:paraId="38AE240C" w14:textId="77777777" w:rsidR="00D74A65" w:rsidRPr="00422C12" w:rsidRDefault="00D74A65" w:rsidP="00DA0D95">
      <w:pPr>
        <w:pStyle w:val="SEENEKLER"/>
        <w:numPr>
          <w:ilvl w:val="0"/>
          <w:numId w:val="36"/>
        </w:numPr>
      </w:pPr>
      <w:r w:rsidRPr="00422C12">
        <w:t xml:space="preserve">Cuma-bayram-cenaze-teravih </w:t>
      </w:r>
    </w:p>
    <w:p w14:paraId="0BA9BA34" w14:textId="77777777" w:rsidR="00D74A65" w:rsidRPr="00DA0D95" w:rsidRDefault="00D74A65" w:rsidP="00DA0D95">
      <w:pPr>
        <w:pStyle w:val="SEENEKLER"/>
        <w:numPr>
          <w:ilvl w:val="0"/>
          <w:numId w:val="36"/>
        </w:numPr>
        <w:rPr>
          <w:b/>
        </w:rPr>
      </w:pPr>
      <w:r w:rsidRPr="00DA0D95">
        <w:rPr>
          <w:b/>
        </w:rPr>
        <w:t>Cuma-bayram-teravih-cenaze</w:t>
      </w:r>
    </w:p>
    <w:p w14:paraId="09590834" w14:textId="77777777" w:rsidR="00D74A65" w:rsidRPr="00422C12" w:rsidRDefault="00D74A65" w:rsidP="00D74A65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379C65EB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bCs/>
          <w:color w:val="auto"/>
        </w:rPr>
        <w:t>Aşağıdakilerden hangisi guslün farzı abdestin ise sünnetidir?</w:t>
      </w:r>
    </w:p>
    <w:p w14:paraId="05FEB69A" w14:textId="77777777" w:rsidR="00A11B16" w:rsidRPr="00DA0D95" w:rsidRDefault="00A11B16" w:rsidP="00DA0D95">
      <w:pPr>
        <w:pStyle w:val="SEENEKLER"/>
        <w:numPr>
          <w:ilvl w:val="0"/>
          <w:numId w:val="41"/>
        </w:numPr>
        <w:rPr>
          <w:b/>
        </w:rPr>
      </w:pPr>
      <w:r w:rsidRPr="00DA0D95">
        <w:rPr>
          <w:b/>
        </w:rPr>
        <w:t xml:space="preserve">Ağza su vermek </w:t>
      </w:r>
    </w:p>
    <w:p w14:paraId="17AFD756" w14:textId="77777777" w:rsidR="00A11B16" w:rsidRPr="00422C12" w:rsidRDefault="00A11B16" w:rsidP="00DA0D95">
      <w:pPr>
        <w:pStyle w:val="SEENEKLER"/>
        <w:numPr>
          <w:ilvl w:val="0"/>
          <w:numId w:val="5"/>
        </w:numPr>
      </w:pPr>
      <w:r w:rsidRPr="00422C12">
        <w:t xml:space="preserve">Yüzü yıkamak </w:t>
      </w:r>
    </w:p>
    <w:p w14:paraId="4FE4CA38" w14:textId="0A5A70B9" w:rsidR="00A11B16" w:rsidRPr="00422C12" w:rsidRDefault="00A11B16" w:rsidP="00DA0D95">
      <w:pPr>
        <w:pStyle w:val="SEENEKLER"/>
        <w:numPr>
          <w:ilvl w:val="0"/>
          <w:numId w:val="5"/>
        </w:numPr>
      </w:pPr>
      <w:r w:rsidRPr="00422C12">
        <w:t xml:space="preserve">Başın dörtte birini mesh etmek </w:t>
      </w:r>
    </w:p>
    <w:p w14:paraId="172EA73B" w14:textId="77777777" w:rsidR="00A11B16" w:rsidRPr="00422C12" w:rsidRDefault="00A11B16" w:rsidP="00DA0D95">
      <w:pPr>
        <w:pStyle w:val="SEENEKLER"/>
        <w:numPr>
          <w:ilvl w:val="0"/>
          <w:numId w:val="5"/>
        </w:numPr>
      </w:pPr>
      <w:r w:rsidRPr="00422C12">
        <w:t>Ayakları yıkamak</w:t>
      </w:r>
    </w:p>
    <w:p w14:paraId="73D23096" w14:textId="77777777" w:rsidR="00A11B16" w:rsidRPr="00422C12" w:rsidRDefault="00A11B16" w:rsidP="00DA0D95">
      <w:pPr>
        <w:pStyle w:val="SEENEKLER"/>
        <w:numPr>
          <w:ilvl w:val="0"/>
          <w:numId w:val="0"/>
        </w:numPr>
        <w:ind w:left="530"/>
      </w:pPr>
    </w:p>
    <w:p w14:paraId="619EE67F" w14:textId="77777777" w:rsidR="00EF14ED" w:rsidRPr="00422C12" w:rsidRDefault="00EF14ED" w:rsidP="00DA0D95">
      <w:pPr>
        <w:pStyle w:val="SEENEKLER"/>
        <w:numPr>
          <w:ilvl w:val="0"/>
          <w:numId w:val="0"/>
        </w:numPr>
        <w:ind w:left="530"/>
      </w:pPr>
    </w:p>
    <w:p w14:paraId="27FD87A8" w14:textId="77777777" w:rsidR="00EF14ED" w:rsidRPr="00422C12" w:rsidRDefault="00EF14ED" w:rsidP="00DA0D95">
      <w:pPr>
        <w:pStyle w:val="SEENEKLER"/>
        <w:numPr>
          <w:ilvl w:val="0"/>
          <w:numId w:val="0"/>
        </w:numPr>
        <w:ind w:left="530"/>
      </w:pPr>
    </w:p>
    <w:p w14:paraId="4449F2A0" w14:textId="77777777" w:rsidR="00EF14ED" w:rsidRPr="00422C12" w:rsidRDefault="00EF14ED" w:rsidP="00DA0D95">
      <w:pPr>
        <w:pStyle w:val="SEENEKLER"/>
        <w:numPr>
          <w:ilvl w:val="0"/>
          <w:numId w:val="0"/>
        </w:numPr>
        <w:ind w:left="530"/>
      </w:pPr>
    </w:p>
    <w:p w14:paraId="63EDBF9C" w14:textId="77777777" w:rsidR="00EF14ED" w:rsidRPr="00422C12" w:rsidRDefault="00EF14ED" w:rsidP="00DA0D95">
      <w:pPr>
        <w:pStyle w:val="SEENEKLER"/>
        <w:numPr>
          <w:ilvl w:val="0"/>
          <w:numId w:val="0"/>
        </w:numPr>
        <w:ind w:left="530"/>
      </w:pPr>
    </w:p>
    <w:p w14:paraId="32DCBB8F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bCs/>
          <w:color w:val="auto"/>
        </w:rPr>
        <w:t xml:space="preserve">Namazlar hükümlerine göre farz, vacip ve nafile olarak üçe ayrılır. Aşağıdakilerden hangisi hükmü açısından diğerlerinden </w:t>
      </w:r>
      <w:r w:rsidRPr="00422C12">
        <w:rPr>
          <w:bCs/>
          <w:color w:val="auto"/>
          <w:u w:val="single"/>
        </w:rPr>
        <w:t>farklıdır</w:t>
      </w:r>
      <w:r w:rsidRPr="00422C12">
        <w:rPr>
          <w:bCs/>
          <w:color w:val="auto"/>
        </w:rPr>
        <w:t>?</w:t>
      </w:r>
    </w:p>
    <w:p w14:paraId="59142867" w14:textId="77777777" w:rsidR="00A11B16" w:rsidRPr="00422C12" w:rsidRDefault="00A11B16" w:rsidP="00DA0D95">
      <w:pPr>
        <w:pStyle w:val="SEENEKLER"/>
        <w:numPr>
          <w:ilvl w:val="0"/>
          <w:numId w:val="42"/>
        </w:numPr>
      </w:pPr>
      <w:r w:rsidRPr="00422C12">
        <w:t xml:space="preserve">Cuma namazı </w:t>
      </w:r>
    </w:p>
    <w:p w14:paraId="755ECDE2" w14:textId="0E13D79B" w:rsidR="00A11B16" w:rsidRPr="00DA0D95" w:rsidRDefault="00A11B16" w:rsidP="00DA0D95">
      <w:pPr>
        <w:pStyle w:val="SEENEKLER"/>
        <w:numPr>
          <w:ilvl w:val="0"/>
          <w:numId w:val="5"/>
        </w:numPr>
      </w:pPr>
      <w:r w:rsidRPr="00DA0D95">
        <w:rPr>
          <w:b/>
        </w:rPr>
        <w:t>Teravih</w:t>
      </w:r>
      <w:r w:rsidRPr="00DA0D95">
        <w:t xml:space="preserve"> </w:t>
      </w:r>
      <w:r w:rsidRPr="00DA0D95">
        <w:rPr>
          <w:b/>
        </w:rPr>
        <w:t>namazı</w:t>
      </w:r>
      <w:r w:rsidRPr="00DA0D95">
        <w:t xml:space="preserve"> </w:t>
      </w:r>
    </w:p>
    <w:p w14:paraId="510D4878" w14:textId="77777777" w:rsidR="00A11B16" w:rsidRPr="00422C12" w:rsidRDefault="00A11B16" w:rsidP="00DA0D95">
      <w:pPr>
        <w:pStyle w:val="SEENEKLER"/>
        <w:numPr>
          <w:ilvl w:val="0"/>
          <w:numId w:val="5"/>
        </w:numPr>
      </w:pPr>
      <w:r w:rsidRPr="00422C12">
        <w:t xml:space="preserve">Sabah namazı </w:t>
      </w:r>
    </w:p>
    <w:p w14:paraId="05A1F6B1" w14:textId="77777777" w:rsidR="00A11B16" w:rsidRPr="00422C12" w:rsidRDefault="00A11B16" w:rsidP="00DA0D95">
      <w:pPr>
        <w:pStyle w:val="SEENEKLER"/>
        <w:numPr>
          <w:ilvl w:val="0"/>
          <w:numId w:val="5"/>
        </w:numPr>
      </w:pPr>
      <w:r w:rsidRPr="00422C12">
        <w:t>Akşam namazı</w:t>
      </w:r>
    </w:p>
    <w:p w14:paraId="3181A8A3" w14:textId="77777777" w:rsidR="00A11B16" w:rsidRPr="00422C12" w:rsidRDefault="00A11B16" w:rsidP="00A11B16">
      <w:pPr>
        <w:pStyle w:val="MaddeliTEK"/>
        <w:numPr>
          <w:ilvl w:val="0"/>
          <w:numId w:val="0"/>
        </w:numPr>
        <w:spacing w:before="120" w:after="120"/>
      </w:pPr>
    </w:p>
    <w:p w14:paraId="562F41DE" w14:textId="77777777" w:rsidR="00D74A65" w:rsidRPr="00422C12" w:rsidRDefault="00D74A65" w:rsidP="00D74A65">
      <w:pPr>
        <w:pStyle w:val="SORUMETN"/>
        <w:spacing w:before="120"/>
        <w:rPr>
          <w:color w:val="auto"/>
        </w:rPr>
      </w:pPr>
      <w:r w:rsidRPr="00422C12">
        <w:rPr>
          <w:color w:val="auto"/>
        </w:rPr>
        <w:t xml:space="preserve">Beş vakit namazların her rekâtında okunan sure aşağıdakilerden hangisidir? </w:t>
      </w:r>
    </w:p>
    <w:p w14:paraId="6DFEB484" w14:textId="77777777" w:rsidR="00D74A65" w:rsidRPr="00422C12" w:rsidRDefault="00D74A65" w:rsidP="00DA0D95">
      <w:pPr>
        <w:pStyle w:val="SEENEKLER"/>
        <w:numPr>
          <w:ilvl w:val="0"/>
          <w:numId w:val="39"/>
        </w:numPr>
      </w:pPr>
      <w:proofErr w:type="spellStart"/>
      <w:r w:rsidRPr="00422C12">
        <w:t>Subhaneke</w:t>
      </w:r>
      <w:proofErr w:type="spellEnd"/>
      <w:r w:rsidRPr="00422C12">
        <w:t xml:space="preserve"> </w:t>
      </w:r>
    </w:p>
    <w:p w14:paraId="5F60281C" w14:textId="6CAF9B28" w:rsidR="00D74A65" w:rsidRPr="00DA0D95" w:rsidRDefault="00D74A65" w:rsidP="00DA0D95">
      <w:pPr>
        <w:pStyle w:val="SEENEKLER"/>
        <w:numPr>
          <w:ilvl w:val="0"/>
          <w:numId w:val="39"/>
        </w:numPr>
        <w:rPr>
          <w:b/>
        </w:rPr>
      </w:pPr>
      <w:r w:rsidRPr="00DA0D95">
        <w:rPr>
          <w:b/>
        </w:rPr>
        <w:t xml:space="preserve">Fatiha </w:t>
      </w:r>
    </w:p>
    <w:p w14:paraId="06EF9344" w14:textId="77777777" w:rsidR="00D74A65" w:rsidRPr="00422C12" w:rsidRDefault="00D74A65" w:rsidP="00DA0D95">
      <w:pPr>
        <w:pStyle w:val="SEENEKLER"/>
        <w:numPr>
          <w:ilvl w:val="0"/>
          <w:numId w:val="39"/>
        </w:numPr>
      </w:pPr>
      <w:proofErr w:type="spellStart"/>
      <w:r w:rsidRPr="00422C12">
        <w:t>Ettehiyyatü</w:t>
      </w:r>
      <w:proofErr w:type="spellEnd"/>
      <w:r w:rsidRPr="00422C12">
        <w:t xml:space="preserve"> </w:t>
      </w:r>
    </w:p>
    <w:p w14:paraId="2FF14A0E" w14:textId="77777777" w:rsidR="00D74A65" w:rsidRPr="00422C12" w:rsidRDefault="00D74A65" w:rsidP="00DA0D95">
      <w:pPr>
        <w:pStyle w:val="SEENEKLER"/>
        <w:numPr>
          <w:ilvl w:val="0"/>
          <w:numId w:val="39"/>
        </w:numPr>
      </w:pPr>
      <w:r w:rsidRPr="00422C12">
        <w:t>Bir sure</w:t>
      </w:r>
    </w:p>
    <w:p w14:paraId="56B2D752" w14:textId="77777777" w:rsidR="00A11B16" w:rsidRPr="00422C12" w:rsidRDefault="00A11B16" w:rsidP="00DA0D95">
      <w:pPr>
        <w:pStyle w:val="SEENEKLER"/>
        <w:numPr>
          <w:ilvl w:val="0"/>
          <w:numId w:val="0"/>
        </w:numPr>
        <w:ind w:left="530"/>
      </w:pPr>
    </w:p>
    <w:p w14:paraId="25FB55A2" w14:textId="77777777" w:rsidR="00A11B16" w:rsidRPr="00422C12" w:rsidRDefault="00A11B16" w:rsidP="00A11B16">
      <w:pPr>
        <w:spacing w:after="0" w:line="240" w:lineRule="auto"/>
      </w:pPr>
      <w:r w:rsidRPr="00422C12">
        <w:rPr>
          <w:b/>
          <w:bCs/>
        </w:rPr>
        <w:t xml:space="preserve">- </w:t>
      </w:r>
      <w:r w:rsidRPr="00422C12">
        <w:t>Yılda iki kez kılınır.</w:t>
      </w:r>
    </w:p>
    <w:p w14:paraId="3610F075" w14:textId="77777777" w:rsidR="00A11B16" w:rsidRPr="00422C12" w:rsidRDefault="00A11B16" w:rsidP="00A11B16">
      <w:pPr>
        <w:spacing w:after="0" w:line="240" w:lineRule="auto"/>
      </w:pPr>
      <w:r w:rsidRPr="00422C12">
        <w:rPr>
          <w:b/>
          <w:bCs/>
        </w:rPr>
        <w:t xml:space="preserve">- </w:t>
      </w:r>
      <w:r w:rsidRPr="00422C12">
        <w:t xml:space="preserve">İki </w:t>
      </w:r>
      <w:proofErr w:type="spellStart"/>
      <w:r w:rsidRPr="00422C12">
        <w:t>rekâtlık</w:t>
      </w:r>
      <w:proofErr w:type="spellEnd"/>
      <w:r w:rsidRPr="00422C12">
        <w:t xml:space="preserve"> bir namazdır.</w:t>
      </w:r>
    </w:p>
    <w:p w14:paraId="42E592B8" w14:textId="77777777" w:rsidR="00A11B16" w:rsidRPr="00422C12" w:rsidRDefault="00A11B16" w:rsidP="00A11B16">
      <w:pPr>
        <w:spacing w:after="0" w:line="240" w:lineRule="auto"/>
      </w:pPr>
      <w:r w:rsidRPr="00422C12">
        <w:rPr>
          <w:b/>
          <w:bCs/>
        </w:rPr>
        <w:t xml:space="preserve">- </w:t>
      </w:r>
      <w:r w:rsidRPr="00422C12">
        <w:t>Namazdan sonra imam minbere çıkarak hutbeyi okur.</w:t>
      </w:r>
    </w:p>
    <w:p w14:paraId="7C3A6AFE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color w:val="auto"/>
        </w:rPr>
        <w:t>Yukarıda hakkında bilgi verilen namaz aşağıdakilerden hangisidir?</w:t>
      </w:r>
    </w:p>
    <w:p w14:paraId="68277D6B" w14:textId="77777777" w:rsidR="00A11B16" w:rsidRPr="00422C12" w:rsidRDefault="00A11B16" w:rsidP="00DA0D95">
      <w:pPr>
        <w:pStyle w:val="SEENEKLER"/>
        <w:numPr>
          <w:ilvl w:val="0"/>
          <w:numId w:val="43"/>
        </w:numPr>
      </w:pPr>
      <w:r w:rsidRPr="00422C12">
        <w:t xml:space="preserve">Teravih Namazı </w:t>
      </w:r>
    </w:p>
    <w:p w14:paraId="4E03687B" w14:textId="77777777" w:rsidR="00A11B16" w:rsidRPr="00DA0D95" w:rsidRDefault="00A11B16" w:rsidP="00DA0D95">
      <w:pPr>
        <w:pStyle w:val="SEENEKLER"/>
        <w:numPr>
          <w:ilvl w:val="0"/>
          <w:numId w:val="5"/>
        </w:numPr>
        <w:rPr>
          <w:b/>
        </w:rPr>
      </w:pPr>
      <w:r w:rsidRPr="00DA0D95">
        <w:rPr>
          <w:b/>
        </w:rPr>
        <w:t xml:space="preserve">Bayram Namazı </w:t>
      </w:r>
    </w:p>
    <w:p w14:paraId="73CC2520" w14:textId="77777777" w:rsidR="00A11B16" w:rsidRPr="00422C12" w:rsidRDefault="00A11B16" w:rsidP="00DA0D95">
      <w:pPr>
        <w:pStyle w:val="SEENEKLER"/>
        <w:numPr>
          <w:ilvl w:val="0"/>
          <w:numId w:val="5"/>
        </w:numPr>
      </w:pPr>
      <w:r w:rsidRPr="00422C12">
        <w:t xml:space="preserve">Cuma Namazı </w:t>
      </w:r>
    </w:p>
    <w:p w14:paraId="285CD7EB" w14:textId="4BEE8551" w:rsidR="008250C4" w:rsidRDefault="00A11B16" w:rsidP="00DA0D95">
      <w:pPr>
        <w:pStyle w:val="SEENEKLER"/>
        <w:numPr>
          <w:ilvl w:val="0"/>
          <w:numId w:val="0"/>
        </w:numPr>
        <w:ind w:left="530"/>
      </w:pPr>
      <w:r w:rsidRPr="00422C12">
        <w:t>Cenaze Namazı</w:t>
      </w:r>
    </w:p>
    <w:p w14:paraId="67031760" w14:textId="37597E6C" w:rsidR="00355506" w:rsidRDefault="00355506" w:rsidP="00DA0D95">
      <w:pPr>
        <w:pStyle w:val="SEENEKLER"/>
        <w:numPr>
          <w:ilvl w:val="0"/>
          <w:numId w:val="0"/>
        </w:numPr>
        <w:ind w:left="530"/>
      </w:pPr>
    </w:p>
    <w:p w14:paraId="7CA4BE86" w14:textId="6F8799D9" w:rsidR="00355506" w:rsidRDefault="00D677F5" w:rsidP="00DA0D95">
      <w:pPr>
        <w:pStyle w:val="SEENEKLER"/>
        <w:numPr>
          <w:ilvl w:val="0"/>
          <w:numId w:val="0"/>
        </w:numPr>
        <w:ind w:left="530"/>
      </w:pPr>
      <w:r>
        <w:t xml:space="preserve"> </w:t>
      </w:r>
      <w:r w:rsidR="008250C4">
        <w:t>Başarılar Dileriz.</w:t>
      </w:r>
    </w:p>
    <w:p w14:paraId="6795E72D" w14:textId="6356E63A" w:rsidR="008250C4" w:rsidRDefault="008250C4" w:rsidP="00DA0D95">
      <w:pPr>
        <w:pStyle w:val="SEENEKLER"/>
        <w:numPr>
          <w:ilvl w:val="0"/>
          <w:numId w:val="0"/>
        </w:numPr>
        <w:ind w:left="530"/>
      </w:pPr>
      <w:r>
        <w:t>Din Kültürü ve Ahlak Bilgisi Öğretmeni</w:t>
      </w:r>
    </w:p>
    <w:p w14:paraId="17CB2367" w14:textId="31990129" w:rsidR="008250C4" w:rsidRDefault="008250C4" w:rsidP="00DA0D95">
      <w:pPr>
        <w:pStyle w:val="SEENEKLER"/>
        <w:numPr>
          <w:ilvl w:val="0"/>
          <w:numId w:val="0"/>
        </w:numPr>
        <w:ind w:left="530"/>
      </w:pPr>
      <w:r>
        <w:t>………………………………….</w:t>
      </w:r>
    </w:p>
    <w:p w14:paraId="4B6280EB" w14:textId="77777777" w:rsidR="00022870" w:rsidRDefault="00022870" w:rsidP="00022870">
      <w:pPr>
        <w:rPr>
          <w:rFonts w:cstheme="minorHAnsi"/>
          <w:sz w:val="24"/>
          <w:szCs w:val="24"/>
        </w:rPr>
      </w:pPr>
      <w:bookmarkStart w:id="0" w:name="_Hlk125628759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1BCBAFD" wp14:editId="205E65A3">
                <wp:simplePos x="0" y="0"/>
                <wp:positionH relativeFrom="column">
                  <wp:posOffset>-581025</wp:posOffset>
                </wp:positionH>
                <wp:positionV relativeFrom="paragraph">
                  <wp:posOffset>-837598</wp:posOffset>
                </wp:positionV>
                <wp:extent cx="7595870" cy="10669905"/>
                <wp:effectExtent l="0" t="0" r="5080" b="0"/>
                <wp:wrapNone/>
                <wp:docPr id="78" name="Gr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9" name="Resim 7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Oval 80">
                          <a:hlinkClick r:id="rId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>
                          <a:hlinkClick r:id="rId1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>
                          <a:hlinkClick r:id="rId1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>
                          <a:hlinkClick r:id="rId1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>
                          <a:hlinkClick r:id="rId1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Oval 87">
                          <a:hlinkClick r:id="rId1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Oval 88">
                          <a:hlinkClick r:id="rId1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>
                          <a:hlinkClick r:id="rId1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Dikdörtgen 90">
                          <a:hlinkClick r:id="rId1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Dikdörtgen 91">
                          <a:hlinkClick r:id="rId1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5BEB9" w14:textId="77777777" w:rsidR="00022870" w:rsidRPr="00501EC5" w:rsidRDefault="00022870" w:rsidP="0002287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CBAFD" id="Grup 78" o:spid="_x0000_s1102" style="position:absolute;margin-left:-45.75pt;margin-top:-65.95pt;width:598.1pt;height:840.15pt;z-index:2517227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9" o:spid="_x0000_s110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">
                  <v:imagedata r:id="rId20" o:title=""/>
                </v:shape>
                <v:oval id="Oval 80" o:spid="_x0000_s110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" o:button="t" filled="f" stroked="f" strokeweight="2pt">
                  <v:fill o:detectmouseclick="t"/>
                </v:oval>
                <v:oval id="Oval 81" o:spid="_x0000_s110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" o:button="t" filled="f" stroked="f" strokeweight="2pt">
                  <v:fill o:detectmouseclick="t"/>
                </v:oval>
                <v:oval id="Oval 82" o:spid="_x0000_s110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" o:button="t" filled="f" stroked="f" strokeweight="2pt">
                  <v:fill o:detectmouseclick="t"/>
                </v:oval>
                <v:oval id="Oval 83" o:spid="_x0000_s110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" o:button="t" filled="f" stroked="f" strokeweight="2pt">
                  <v:fill o:detectmouseclick="t"/>
                </v:oval>
                <v:oval id="Oval 86" o:spid="_x0000_s110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" o:button="t" filled="f" stroked="f" strokeweight="2pt">
                  <v:fill o:detectmouseclick="t"/>
                </v:oval>
                <v:oval id="Oval 87" o:spid="_x0000_s110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" o:button="t" filled="f" stroked="f" strokeweight="2pt">
                  <v:fill o:detectmouseclick="t"/>
                </v:oval>
                <v:oval id="Oval 88" o:spid="_x0000_s111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" o:button="t" filled="f" stroked="f" strokeweight="2pt">
                  <v:fill o:detectmouseclick="t"/>
                </v:oval>
                <v:oval id="Oval 89" o:spid="_x0000_s111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" o:button="t" filled="f" stroked="f" strokeweight="2pt">
                  <v:fill o:detectmouseclick="t"/>
                </v:oval>
                <v:rect id="Dikdörtgen 90" o:spid="_x0000_s111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" o:button="t" filled="f" stroked="f" strokeweight="2pt">
                  <v:fill o:detectmouseclick="t"/>
                </v:rect>
                <v:rect id="Dikdörtgen 91" o:spid="_x0000_s111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114" type="#_x0000_t202" href="https://www.dindersi.com/icerik/din-kulturu-ve-ahlak-bilgisi-c81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04B5BEB9" w14:textId="77777777" w:rsidR="00022870" w:rsidRPr="00501EC5" w:rsidRDefault="00022870" w:rsidP="0002287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F89CAD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089F6282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6592B78B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489830AE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11904D3E" w14:textId="77777777" w:rsidR="00022870" w:rsidRDefault="00022870" w:rsidP="0002287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7F008AE" w14:textId="77777777" w:rsidR="00022870" w:rsidRDefault="00022870" w:rsidP="0002287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21728" behindDoc="0" locked="0" layoutInCell="1" allowOverlap="1" wp14:anchorId="606DDD01" wp14:editId="71C45171">
            <wp:simplePos x="0" y="0"/>
            <wp:positionH relativeFrom="margin">
              <wp:posOffset>-581025</wp:posOffset>
            </wp:positionH>
            <wp:positionV relativeFrom="paragraph">
              <wp:posOffset>-1054000</wp:posOffset>
            </wp:positionV>
            <wp:extent cx="7711651" cy="10902599"/>
            <wp:effectExtent l="0" t="0" r="3810" b="0"/>
            <wp:wrapNone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89EE26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0C821A13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762EFE86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03E760A8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5E73B7D0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185F9BE7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26ECB1A1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6167369E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4FA73007" w14:textId="77777777" w:rsidR="00022870" w:rsidRDefault="00022870" w:rsidP="00022870">
      <w:pPr>
        <w:rPr>
          <w:rFonts w:cstheme="minorHAnsi"/>
          <w:sz w:val="24"/>
          <w:szCs w:val="24"/>
        </w:rPr>
      </w:pPr>
    </w:p>
    <w:p w14:paraId="5BEA5435" w14:textId="77777777" w:rsidR="00022870" w:rsidRDefault="00022870" w:rsidP="00022870">
      <w:pPr>
        <w:rPr>
          <w:rFonts w:cstheme="minorHAnsi"/>
          <w:sz w:val="24"/>
          <w:szCs w:val="24"/>
        </w:rPr>
      </w:pPr>
    </w:p>
    <w:bookmarkEnd w:id="0"/>
    <w:p w14:paraId="47AD6306" w14:textId="77777777" w:rsidR="00022870" w:rsidRPr="008D43D4" w:rsidRDefault="00022870" w:rsidP="00022870">
      <w:pPr>
        <w:spacing w:after="0" w:line="240" w:lineRule="auto"/>
        <w:rPr>
          <w:rFonts w:cstheme="minorHAnsi"/>
          <w:sz w:val="24"/>
          <w:szCs w:val="24"/>
        </w:rPr>
      </w:pPr>
    </w:p>
    <w:p w14:paraId="6067AC8C" w14:textId="1AF6AF74" w:rsidR="008250C4" w:rsidRDefault="008250C4">
      <w:pPr>
        <w:rPr>
          <w:rFonts w:ascii="Arial" w:eastAsia="Calibri" w:hAnsi="Arial" w:cs="Arial"/>
          <w:sz w:val="18"/>
          <w:szCs w:val="16"/>
        </w:rPr>
      </w:pPr>
    </w:p>
    <w:sectPr w:rsidR="008250C4" w:rsidSect="00D74A65">
      <w:type w:val="continuous"/>
      <w:pgSz w:w="11906" w:h="16838"/>
      <w:pgMar w:top="1418" w:right="851" w:bottom="567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2B014" w14:textId="77777777" w:rsidR="00CC6FDC" w:rsidRDefault="00CC6FDC" w:rsidP="008250C4">
      <w:pPr>
        <w:spacing w:after="0" w:line="240" w:lineRule="auto"/>
      </w:pPr>
      <w:r>
        <w:separator/>
      </w:r>
    </w:p>
  </w:endnote>
  <w:endnote w:type="continuationSeparator" w:id="0">
    <w:p w14:paraId="53AC6E61" w14:textId="77777777" w:rsidR="00CC6FDC" w:rsidRDefault="00CC6FDC" w:rsidP="00825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ElektraTextPro-Bold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D394A" w14:textId="26E855E0" w:rsidR="008250C4" w:rsidRDefault="008250C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A333C68" wp14:editId="5AA126F0">
          <wp:simplePos x="0" y="0"/>
          <wp:positionH relativeFrom="column">
            <wp:posOffset>2985770</wp:posOffset>
          </wp:positionH>
          <wp:positionV relativeFrom="paragraph">
            <wp:posOffset>60325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35FB820" wp14:editId="3A2795E4">
          <wp:simplePos x="0" y="0"/>
          <wp:positionH relativeFrom="column">
            <wp:posOffset>4378960</wp:posOffset>
          </wp:positionH>
          <wp:positionV relativeFrom="paragraph">
            <wp:posOffset>69215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AE25D2" wp14:editId="02EDA28A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DF0F23" w14:textId="77777777" w:rsidR="008250C4" w:rsidRPr="001016DC" w:rsidRDefault="008250C4" w:rsidP="008250C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E25D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115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23DF0F23" w14:textId="77777777" w:rsidR="008250C4" w:rsidRPr="001016DC" w:rsidRDefault="008250C4" w:rsidP="008250C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26ED1" w14:textId="77777777" w:rsidR="00CC6FDC" w:rsidRDefault="00CC6FDC" w:rsidP="008250C4">
      <w:pPr>
        <w:spacing w:after="0" w:line="240" w:lineRule="auto"/>
      </w:pPr>
      <w:r>
        <w:separator/>
      </w:r>
    </w:p>
  </w:footnote>
  <w:footnote w:type="continuationSeparator" w:id="0">
    <w:p w14:paraId="32AA63AD" w14:textId="77777777" w:rsidR="00CC6FDC" w:rsidRDefault="00CC6FDC" w:rsidP="008250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C02DF94"/>
    <w:lvl w:ilvl="0" w:tplc="EB580D7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597203">
    <w:abstractNumId w:val="5"/>
  </w:num>
  <w:num w:numId="2" w16cid:durableId="71708523">
    <w:abstractNumId w:val="6"/>
  </w:num>
  <w:num w:numId="3" w16cid:durableId="1816213770">
    <w:abstractNumId w:val="7"/>
  </w:num>
  <w:num w:numId="4" w16cid:durableId="209346533">
    <w:abstractNumId w:val="3"/>
  </w:num>
  <w:num w:numId="5" w16cid:durableId="18312034">
    <w:abstractNumId w:val="5"/>
    <w:lvlOverride w:ilvl="0">
      <w:startOverride w:val="1"/>
    </w:lvlOverride>
  </w:num>
  <w:num w:numId="6" w16cid:durableId="1349911017">
    <w:abstractNumId w:val="5"/>
    <w:lvlOverride w:ilvl="0">
      <w:startOverride w:val="1"/>
    </w:lvlOverride>
  </w:num>
  <w:num w:numId="7" w16cid:durableId="1639265581">
    <w:abstractNumId w:val="5"/>
    <w:lvlOverride w:ilvl="0">
      <w:startOverride w:val="1"/>
    </w:lvlOverride>
  </w:num>
  <w:num w:numId="8" w16cid:durableId="1875343561">
    <w:abstractNumId w:val="5"/>
    <w:lvlOverride w:ilvl="0">
      <w:startOverride w:val="1"/>
    </w:lvlOverride>
  </w:num>
  <w:num w:numId="9" w16cid:durableId="479616401">
    <w:abstractNumId w:val="7"/>
    <w:lvlOverride w:ilvl="0">
      <w:startOverride w:val="1"/>
    </w:lvlOverride>
  </w:num>
  <w:num w:numId="10" w16cid:durableId="509872570">
    <w:abstractNumId w:val="5"/>
    <w:lvlOverride w:ilvl="0">
      <w:startOverride w:val="1"/>
    </w:lvlOverride>
  </w:num>
  <w:num w:numId="11" w16cid:durableId="307175570">
    <w:abstractNumId w:val="5"/>
    <w:lvlOverride w:ilvl="0">
      <w:startOverride w:val="1"/>
    </w:lvlOverride>
  </w:num>
  <w:num w:numId="12" w16cid:durableId="692413699">
    <w:abstractNumId w:val="5"/>
    <w:lvlOverride w:ilvl="0">
      <w:startOverride w:val="1"/>
    </w:lvlOverride>
  </w:num>
  <w:num w:numId="13" w16cid:durableId="2028368268">
    <w:abstractNumId w:val="7"/>
    <w:lvlOverride w:ilvl="0">
      <w:startOverride w:val="1"/>
    </w:lvlOverride>
  </w:num>
  <w:num w:numId="14" w16cid:durableId="1968655815">
    <w:abstractNumId w:val="5"/>
    <w:lvlOverride w:ilvl="0">
      <w:startOverride w:val="1"/>
    </w:lvlOverride>
  </w:num>
  <w:num w:numId="15" w16cid:durableId="2144537303">
    <w:abstractNumId w:val="5"/>
    <w:lvlOverride w:ilvl="0">
      <w:startOverride w:val="1"/>
    </w:lvlOverride>
  </w:num>
  <w:num w:numId="16" w16cid:durableId="741945116">
    <w:abstractNumId w:val="5"/>
    <w:lvlOverride w:ilvl="0">
      <w:startOverride w:val="1"/>
    </w:lvlOverride>
  </w:num>
  <w:num w:numId="17" w16cid:durableId="1357583979">
    <w:abstractNumId w:val="5"/>
    <w:lvlOverride w:ilvl="0">
      <w:startOverride w:val="1"/>
    </w:lvlOverride>
  </w:num>
  <w:num w:numId="18" w16cid:durableId="1780106808">
    <w:abstractNumId w:val="7"/>
    <w:lvlOverride w:ilvl="0">
      <w:startOverride w:val="1"/>
    </w:lvlOverride>
  </w:num>
  <w:num w:numId="19" w16cid:durableId="109907637">
    <w:abstractNumId w:val="5"/>
    <w:lvlOverride w:ilvl="0">
      <w:startOverride w:val="1"/>
    </w:lvlOverride>
  </w:num>
  <w:num w:numId="20" w16cid:durableId="460998722">
    <w:abstractNumId w:val="5"/>
    <w:lvlOverride w:ilvl="0">
      <w:startOverride w:val="1"/>
    </w:lvlOverride>
  </w:num>
  <w:num w:numId="21" w16cid:durableId="706028633">
    <w:abstractNumId w:val="5"/>
    <w:lvlOverride w:ilvl="0">
      <w:startOverride w:val="1"/>
    </w:lvlOverride>
  </w:num>
  <w:num w:numId="22" w16cid:durableId="1234311864">
    <w:abstractNumId w:val="5"/>
    <w:lvlOverride w:ilvl="0">
      <w:startOverride w:val="1"/>
    </w:lvlOverride>
  </w:num>
  <w:num w:numId="23" w16cid:durableId="1219701910">
    <w:abstractNumId w:val="5"/>
    <w:lvlOverride w:ilvl="0">
      <w:startOverride w:val="1"/>
    </w:lvlOverride>
  </w:num>
  <w:num w:numId="24" w16cid:durableId="537622939">
    <w:abstractNumId w:val="5"/>
    <w:lvlOverride w:ilvl="0">
      <w:startOverride w:val="1"/>
    </w:lvlOverride>
  </w:num>
  <w:num w:numId="25" w16cid:durableId="613633194">
    <w:abstractNumId w:val="5"/>
    <w:lvlOverride w:ilvl="0">
      <w:startOverride w:val="1"/>
    </w:lvlOverride>
  </w:num>
  <w:num w:numId="26" w16cid:durableId="1886024083">
    <w:abstractNumId w:val="5"/>
    <w:lvlOverride w:ilvl="0">
      <w:startOverride w:val="1"/>
    </w:lvlOverride>
  </w:num>
  <w:num w:numId="27" w16cid:durableId="2040229718">
    <w:abstractNumId w:val="5"/>
    <w:lvlOverride w:ilvl="0">
      <w:startOverride w:val="1"/>
    </w:lvlOverride>
  </w:num>
  <w:num w:numId="28" w16cid:durableId="1403258392">
    <w:abstractNumId w:val="5"/>
    <w:lvlOverride w:ilvl="0">
      <w:startOverride w:val="1"/>
    </w:lvlOverride>
  </w:num>
  <w:num w:numId="29" w16cid:durableId="1592739568">
    <w:abstractNumId w:val="5"/>
    <w:lvlOverride w:ilvl="0">
      <w:startOverride w:val="1"/>
    </w:lvlOverride>
  </w:num>
  <w:num w:numId="30" w16cid:durableId="100228565">
    <w:abstractNumId w:val="5"/>
    <w:lvlOverride w:ilvl="0">
      <w:startOverride w:val="1"/>
    </w:lvlOverride>
  </w:num>
  <w:num w:numId="31" w16cid:durableId="336228861">
    <w:abstractNumId w:val="5"/>
    <w:lvlOverride w:ilvl="0">
      <w:startOverride w:val="1"/>
    </w:lvlOverride>
  </w:num>
  <w:num w:numId="32" w16cid:durableId="1729574683">
    <w:abstractNumId w:val="2"/>
  </w:num>
  <w:num w:numId="33" w16cid:durableId="1584217270">
    <w:abstractNumId w:val="0"/>
  </w:num>
  <w:num w:numId="34" w16cid:durableId="1576665446">
    <w:abstractNumId w:val="8"/>
  </w:num>
  <w:num w:numId="35" w16cid:durableId="1763448125">
    <w:abstractNumId w:val="4"/>
  </w:num>
  <w:num w:numId="36" w16cid:durableId="2141337563">
    <w:abstractNumId w:val="5"/>
    <w:lvlOverride w:ilvl="0">
      <w:startOverride w:val="1"/>
    </w:lvlOverride>
  </w:num>
  <w:num w:numId="37" w16cid:durableId="1371153341">
    <w:abstractNumId w:val="5"/>
    <w:lvlOverride w:ilvl="0">
      <w:startOverride w:val="1"/>
    </w:lvlOverride>
  </w:num>
  <w:num w:numId="38" w16cid:durableId="494494260">
    <w:abstractNumId w:val="5"/>
    <w:lvlOverride w:ilvl="0">
      <w:startOverride w:val="1"/>
    </w:lvlOverride>
  </w:num>
  <w:num w:numId="39" w16cid:durableId="1436246968">
    <w:abstractNumId w:val="5"/>
    <w:lvlOverride w:ilvl="0">
      <w:startOverride w:val="1"/>
    </w:lvlOverride>
  </w:num>
  <w:num w:numId="40" w16cid:durableId="1252811983">
    <w:abstractNumId w:val="5"/>
    <w:lvlOverride w:ilvl="0">
      <w:startOverride w:val="1"/>
    </w:lvlOverride>
  </w:num>
  <w:num w:numId="41" w16cid:durableId="42677035">
    <w:abstractNumId w:val="5"/>
    <w:lvlOverride w:ilvl="0">
      <w:startOverride w:val="1"/>
    </w:lvlOverride>
  </w:num>
  <w:num w:numId="42" w16cid:durableId="543641453">
    <w:abstractNumId w:val="5"/>
    <w:lvlOverride w:ilvl="0">
      <w:startOverride w:val="1"/>
    </w:lvlOverride>
  </w:num>
  <w:num w:numId="43" w16cid:durableId="1412659269">
    <w:abstractNumId w:val="5"/>
    <w:lvlOverride w:ilvl="0">
      <w:startOverride w:val="1"/>
    </w:lvlOverride>
  </w:num>
  <w:num w:numId="44" w16cid:durableId="1494757871">
    <w:abstractNumId w:val="5"/>
    <w:lvlOverride w:ilvl="0">
      <w:startOverride w:val="1"/>
    </w:lvlOverride>
  </w:num>
  <w:num w:numId="45" w16cid:durableId="1794442719">
    <w:abstractNumId w:val="1"/>
  </w:num>
  <w:num w:numId="46" w16cid:durableId="2069644108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22870"/>
    <w:rsid w:val="000718B7"/>
    <w:rsid w:val="000A2B32"/>
    <w:rsid w:val="000A6365"/>
    <w:rsid w:val="00186407"/>
    <w:rsid w:val="001C3B80"/>
    <w:rsid w:val="001D57BE"/>
    <w:rsid w:val="00232D1D"/>
    <w:rsid w:val="0027154F"/>
    <w:rsid w:val="002B1CC4"/>
    <w:rsid w:val="002C1C38"/>
    <w:rsid w:val="002E75C7"/>
    <w:rsid w:val="00302125"/>
    <w:rsid w:val="00312833"/>
    <w:rsid w:val="00355506"/>
    <w:rsid w:val="0038090A"/>
    <w:rsid w:val="003957B1"/>
    <w:rsid w:val="003D0AE6"/>
    <w:rsid w:val="003D42D3"/>
    <w:rsid w:val="00401657"/>
    <w:rsid w:val="00422C12"/>
    <w:rsid w:val="00426B9F"/>
    <w:rsid w:val="00455DC3"/>
    <w:rsid w:val="004578EE"/>
    <w:rsid w:val="00495D75"/>
    <w:rsid w:val="00497B37"/>
    <w:rsid w:val="005023EA"/>
    <w:rsid w:val="00540191"/>
    <w:rsid w:val="00540F0B"/>
    <w:rsid w:val="00595251"/>
    <w:rsid w:val="005B465A"/>
    <w:rsid w:val="005D58BB"/>
    <w:rsid w:val="005F2632"/>
    <w:rsid w:val="005F3507"/>
    <w:rsid w:val="00607B95"/>
    <w:rsid w:val="006327F7"/>
    <w:rsid w:val="00636BC5"/>
    <w:rsid w:val="006B0CA3"/>
    <w:rsid w:val="006B2433"/>
    <w:rsid w:val="006C2E25"/>
    <w:rsid w:val="00702100"/>
    <w:rsid w:val="00707FFC"/>
    <w:rsid w:val="00714F08"/>
    <w:rsid w:val="00743355"/>
    <w:rsid w:val="007841BD"/>
    <w:rsid w:val="008165DB"/>
    <w:rsid w:val="008250C4"/>
    <w:rsid w:val="00827435"/>
    <w:rsid w:val="00866749"/>
    <w:rsid w:val="00867EB3"/>
    <w:rsid w:val="008C29B9"/>
    <w:rsid w:val="008C5509"/>
    <w:rsid w:val="008C5BBE"/>
    <w:rsid w:val="0092235A"/>
    <w:rsid w:val="009336E0"/>
    <w:rsid w:val="009441AD"/>
    <w:rsid w:val="00956A34"/>
    <w:rsid w:val="009745EC"/>
    <w:rsid w:val="0098052E"/>
    <w:rsid w:val="00982AF2"/>
    <w:rsid w:val="009D6FD5"/>
    <w:rsid w:val="009F7F2E"/>
    <w:rsid w:val="00A11B16"/>
    <w:rsid w:val="00A52030"/>
    <w:rsid w:val="00A83480"/>
    <w:rsid w:val="00B67338"/>
    <w:rsid w:val="00C20836"/>
    <w:rsid w:val="00C23134"/>
    <w:rsid w:val="00CB6C62"/>
    <w:rsid w:val="00CC6FDC"/>
    <w:rsid w:val="00D21860"/>
    <w:rsid w:val="00D316E0"/>
    <w:rsid w:val="00D677F5"/>
    <w:rsid w:val="00D74A65"/>
    <w:rsid w:val="00DA0D95"/>
    <w:rsid w:val="00DB6FB8"/>
    <w:rsid w:val="00DF2391"/>
    <w:rsid w:val="00E62A29"/>
    <w:rsid w:val="00E71579"/>
    <w:rsid w:val="00EB3584"/>
    <w:rsid w:val="00EE7729"/>
    <w:rsid w:val="00EF14ED"/>
    <w:rsid w:val="00F34887"/>
    <w:rsid w:val="00F43583"/>
    <w:rsid w:val="00F82205"/>
    <w:rsid w:val="00F9093C"/>
    <w:rsid w:val="00F948B6"/>
    <w:rsid w:val="00FD6C88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A67E"/>
  <w15:docId w15:val="{3BC3F408-BF66-49AA-AAFB-1946D372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DA0D95"/>
    <w:pPr>
      <w:numPr>
        <w:numId w:val="1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355506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825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8250C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8250C4"/>
    <w:rPr>
      <w:rFonts w:ascii="Calibri" w:eastAsia="Calibri" w:hAnsi="Calibri" w:cstheme="minorHAnsi"/>
      <w:sz w:val="20"/>
      <w:szCs w:val="20"/>
    </w:rPr>
  </w:style>
  <w:style w:type="paragraph" w:customStyle="1" w:styleId="SORUNOLUAIK">
    <w:name w:val="SORU NOLU AÇIK+"/>
    <w:basedOn w:val="Normal"/>
    <w:rsid w:val="008250C4"/>
    <w:pPr>
      <w:numPr>
        <w:numId w:val="45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25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50C4"/>
  </w:style>
  <w:style w:type="paragraph" w:styleId="AltBilgi">
    <w:name w:val="footer"/>
    <w:basedOn w:val="Normal"/>
    <w:link w:val="AltBilgiChar"/>
    <w:uiPriority w:val="99"/>
    <w:unhideWhenUsed/>
    <w:rsid w:val="00825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5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18</TotalTime>
  <Pages>4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MASTER_DIZGI</dc:creator>
  <cp:lastModifiedBy>MASTER_DIZGI</cp:lastModifiedBy>
  <cp:revision>6</cp:revision>
  <dcterms:created xsi:type="dcterms:W3CDTF">2022-12-07T14:51:00Z</dcterms:created>
  <dcterms:modified xsi:type="dcterms:W3CDTF">2023-01-30T07:17:00Z</dcterms:modified>
</cp:coreProperties>
</file>