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0C6C6CE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440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35D9929F" w14:textId="77777777" w:rsidR="00DE7BAF" w:rsidRDefault="00DE7BAF" w:rsidP="00797BD9">
      <w:pPr>
        <w:tabs>
          <w:tab w:val="left" w:pos="2775"/>
        </w:tabs>
        <w:rPr>
          <w:rFonts w:cstheme="minorHAnsi"/>
          <w:b/>
          <w:sz w:val="24"/>
          <w:szCs w:val="24"/>
        </w:rPr>
      </w:pPr>
    </w:p>
    <w:p w14:paraId="49B6222D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13E03061" w14:textId="77777777" w:rsidR="008F7E53" w:rsidRPr="00BB1141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1AACB269" w14:textId="77777777" w:rsidR="008F7E53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/>
        <w:rPr>
          <w:rFonts w:asciiTheme="majorHAnsi" w:hAnsiTheme="majorHAnsi" w:cs="Times New Roman"/>
          <w:sz w:val="20"/>
          <w:szCs w:val="20"/>
        </w:rPr>
        <w:sectPr w:rsidR="008F7E53" w:rsidSect="008F7E53">
          <w:type w:val="continuous"/>
          <w:pgSz w:w="11906" w:h="16838"/>
          <w:pgMar w:top="720" w:right="720" w:bottom="720" w:left="720" w:header="709" w:footer="709" w:gutter="0"/>
          <w:cols w:sep="1" w:space="566"/>
          <w:docGrid w:linePitch="360"/>
        </w:sectPr>
      </w:pPr>
    </w:p>
    <w:p w14:paraId="6E453052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t>6.1.2. Peygamberlerin özelliklerini ve görevlerini açıklar.</w:t>
      </w:r>
    </w:p>
    <w:p w14:paraId="6F5BB33F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2BF862A9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  <w:r w:rsidRPr="00BB1141">
        <w:rPr>
          <w:rFonts w:asciiTheme="majorHAnsi" w:hAnsiTheme="majorHAnsi" w:cs="Times New Roman"/>
          <w:b/>
          <w:sz w:val="20"/>
          <w:szCs w:val="20"/>
        </w:rPr>
        <w:t xml:space="preserve">1)  </w:t>
      </w:r>
    </w:p>
    <w:p w14:paraId="72EDC116" w14:textId="77777777" w:rsidR="008F7E53" w:rsidRPr="004D0BDD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  <w:r w:rsidRPr="008D2FDE">
        <w:rPr>
          <w:rFonts w:asciiTheme="majorHAnsi" w:hAnsiTheme="majorHAnsi" w:cs="Times New Roman"/>
          <w:bCs/>
          <w:sz w:val="20"/>
          <w:szCs w:val="20"/>
        </w:rPr>
        <w:t>Ben konuştuğumda doğruyu, hak ve hakikati söylerim.”</w:t>
      </w:r>
    </w:p>
    <w:p w14:paraId="26156513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 w:rsidRPr="004D0BDD">
        <w:rPr>
          <w:rFonts w:asciiTheme="majorHAnsi" w:hAnsiTheme="majorHAnsi" w:cs="Times New Roman"/>
          <w:b/>
          <w:sz w:val="20"/>
          <w:szCs w:val="20"/>
        </w:rPr>
        <w:t xml:space="preserve">Bu hadisin peygamberlerin hangi sıfatları ile </w:t>
      </w:r>
      <w:r>
        <w:rPr>
          <w:rFonts w:asciiTheme="majorHAnsi" w:hAnsiTheme="majorHAnsi" w:cs="Times New Roman"/>
          <w:b/>
          <w:sz w:val="20"/>
          <w:szCs w:val="20"/>
        </w:rPr>
        <w:t>ilgilidir yazınız (10 Puan)</w:t>
      </w:r>
    </w:p>
    <w:p w14:paraId="15596596" w14:textId="77777777" w:rsidR="00350BB2" w:rsidRDefault="00350BB2" w:rsidP="00350BB2">
      <w:pPr>
        <w:pStyle w:val="AralkYok"/>
      </w:pPr>
    </w:p>
    <w:p w14:paraId="644ED8D4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7AB22B4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0AAB70F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t>6.1.5. İlahi kitapları ve gönderildiği peygamberleri eşleştirir.</w:t>
      </w:r>
    </w:p>
    <w:p w14:paraId="303D78DE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41529BE4" w14:textId="01561B72" w:rsidR="008F7E53" w:rsidRDefault="008F7E53" w:rsidP="008F7E53">
      <w:pPr>
        <w:rPr>
          <w:rFonts w:asciiTheme="majorHAnsi" w:hAnsiTheme="majorHAnsi" w:cs="Times New Roman"/>
          <w:b/>
          <w:sz w:val="20"/>
          <w:szCs w:val="20"/>
        </w:rPr>
      </w:pPr>
      <w:r w:rsidRPr="00BB1141">
        <w:rPr>
          <w:rFonts w:asciiTheme="majorHAnsi" w:hAnsiTheme="majorHAnsi" w:cs="Times New Roman"/>
          <w:b/>
          <w:sz w:val="20"/>
          <w:szCs w:val="20"/>
        </w:rPr>
        <w:t xml:space="preserve">2) 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2A37CE">
        <w:rPr>
          <w:rFonts w:asciiTheme="majorHAnsi" w:hAnsiTheme="majorHAnsi" w:cs="Times New Roman"/>
          <w:b/>
          <w:sz w:val="20"/>
          <w:szCs w:val="20"/>
        </w:rPr>
        <w:t>Dört büyük kitabı ve indirildiği peygamberleri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2A37CE">
        <w:rPr>
          <w:rFonts w:asciiTheme="majorHAnsi" w:hAnsiTheme="majorHAnsi" w:cs="Times New Roman"/>
          <w:b/>
          <w:sz w:val="20"/>
          <w:szCs w:val="20"/>
        </w:rPr>
        <w:t>geliş sırasına göre sıralayınız.(10 Puan)</w:t>
      </w:r>
    </w:p>
    <w:p w14:paraId="3E808452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89438F1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FA11F85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FE908CC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t>6.2.1. İslam’da namaz ibadetinin önemini, ayet ve hadislerden örneklerle açıklar.</w:t>
      </w:r>
    </w:p>
    <w:p w14:paraId="6A0348DB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4"/>
          <w:szCs w:val="20"/>
        </w:rPr>
      </w:pPr>
    </w:p>
    <w:p w14:paraId="1B0EF618" w14:textId="77777777" w:rsidR="008F7E53" w:rsidRPr="004D0BDD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  <w:r w:rsidRPr="002A37CE">
        <w:rPr>
          <w:rFonts w:asciiTheme="majorHAnsi" w:hAnsiTheme="majorHAnsi" w:cs="Times New Roman"/>
          <w:b/>
          <w:sz w:val="20"/>
          <w:szCs w:val="20"/>
        </w:rPr>
        <w:t xml:space="preserve">3) </w:t>
      </w:r>
      <w:r w:rsidRPr="004D0BDD">
        <w:rPr>
          <w:rFonts w:asciiTheme="majorHAnsi" w:hAnsiTheme="majorHAnsi" w:cs="Times New Roman"/>
          <w:bCs/>
          <w:sz w:val="20"/>
          <w:szCs w:val="20"/>
        </w:rPr>
        <w:t xml:space="preserve">Namazın insan davranışları üzerinde olumlu etkilerinin olduğu </w:t>
      </w:r>
      <w:proofErr w:type="spellStart"/>
      <w:r w:rsidRPr="004D0BDD">
        <w:rPr>
          <w:rFonts w:asciiTheme="majorHAnsi" w:hAnsiTheme="majorHAnsi" w:cs="Times New Roman"/>
          <w:bCs/>
          <w:sz w:val="20"/>
          <w:szCs w:val="20"/>
        </w:rPr>
        <w:t>Ankebut</w:t>
      </w:r>
      <w:proofErr w:type="spellEnd"/>
      <w:r w:rsidRPr="004D0BDD">
        <w:rPr>
          <w:rFonts w:asciiTheme="majorHAnsi" w:hAnsiTheme="majorHAnsi" w:cs="Times New Roman"/>
          <w:bCs/>
          <w:sz w:val="20"/>
          <w:szCs w:val="20"/>
        </w:rPr>
        <w:t xml:space="preserve"> suresi 45. ayette şöyle vurgulanmaktadır: “(Resulüm!) Sana vahyedilen kitabı oku ve namazı kıl. Muhakkak ki namaz, çirkinlikten ve kötülükten alıkoyar…”</w:t>
      </w:r>
    </w:p>
    <w:p w14:paraId="2803A5DA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 xml:space="preserve">Bu parçadan hareketle </w:t>
      </w:r>
      <w:r w:rsidRPr="004D0BDD">
        <w:rPr>
          <w:rFonts w:asciiTheme="majorHAnsi" w:hAnsiTheme="majorHAnsi" w:cs="Times New Roman"/>
          <w:b/>
          <w:sz w:val="20"/>
          <w:szCs w:val="20"/>
        </w:rPr>
        <w:t>namaz</w:t>
      </w:r>
      <w:r>
        <w:rPr>
          <w:rFonts w:asciiTheme="majorHAnsi" w:hAnsiTheme="majorHAnsi" w:cs="Times New Roman"/>
          <w:b/>
          <w:sz w:val="20"/>
          <w:szCs w:val="20"/>
        </w:rPr>
        <w:t xml:space="preserve">ın </w:t>
      </w:r>
      <w:r w:rsidRPr="004D0BDD">
        <w:rPr>
          <w:rFonts w:asciiTheme="majorHAnsi" w:hAnsiTheme="majorHAnsi" w:cs="Times New Roman"/>
          <w:b/>
          <w:sz w:val="20"/>
          <w:szCs w:val="20"/>
        </w:rPr>
        <w:t xml:space="preserve"> </w:t>
      </w:r>
      <w:r>
        <w:rPr>
          <w:rFonts w:asciiTheme="majorHAnsi" w:hAnsiTheme="majorHAnsi" w:cs="Times New Roman"/>
          <w:b/>
          <w:sz w:val="20"/>
          <w:szCs w:val="20"/>
        </w:rPr>
        <w:t xml:space="preserve">insana </w:t>
      </w:r>
      <w:r w:rsidRPr="004D0BDD">
        <w:rPr>
          <w:rFonts w:asciiTheme="majorHAnsi" w:hAnsiTheme="majorHAnsi" w:cs="Times New Roman"/>
          <w:b/>
          <w:sz w:val="20"/>
          <w:szCs w:val="20"/>
        </w:rPr>
        <w:t xml:space="preserve">ne tür </w:t>
      </w:r>
      <w:r>
        <w:rPr>
          <w:rFonts w:asciiTheme="majorHAnsi" w:hAnsiTheme="majorHAnsi" w:cs="Times New Roman"/>
          <w:b/>
          <w:sz w:val="20"/>
          <w:szCs w:val="20"/>
        </w:rPr>
        <w:t xml:space="preserve">faydaları </w:t>
      </w:r>
      <w:proofErr w:type="gramStart"/>
      <w:r>
        <w:rPr>
          <w:rFonts w:asciiTheme="majorHAnsi" w:hAnsiTheme="majorHAnsi" w:cs="Times New Roman"/>
          <w:b/>
          <w:sz w:val="20"/>
          <w:szCs w:val="20"/>
        </w:rPr>
        <w:t xml:space="preserve">olabilir </w:t>
      </w:r>
      <w:r w:rsidRPr="004D0BDD">
        <w:rPr>
          <w:rFonts w:asciiTheme="majorHAnsi" w:hAnsiTheme="majorHAnsi" w:cs="Times New Roman"/>
          <w:b/>
          <w:sz w:val="20"/>
          <w:szCs w:val="20"/>
        </w:rPr>
        <w:t>?</w:t>
      </w:r>
      <w:proofErr w:type="gramEnd"/>
      <w:r w:rsidRPr="004D0BDD">
        <w:rPr>
          <w:rFonts w:asciiTheme="majorHAnsi" w:hAnsiTheme="majorHAnsi" w:cs="Times New Roman"/>
          <w:b/>
          <w:sz w:val="20"/>
          <w:szCs w:val="20"/>
        </w:rPr>
        <w:t xml:space="preserve"> Yazınız.</w:t>
      </w:r>
      <w:r>
        <w:rPr>
          <w:rFonts w:asciiTheme="majorHAnsi" w:hAnsiTheme="majorHAnsi" w:cs="Times New Roman"/>
          <w:b/>
          <w:sz w:val="20"/>
          <w:szCs w:val="20"/>
        </w:rPr>
        <w:t xml:space="preserve"> (10 puan)</w:t>
      </w:r>
    </w:p>
    <w:p w14:paraId="33BD20E6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A71EE9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BE3AE4C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9F1E2EE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F13E37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3C6ED7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2952D3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C1946BC" w14:textId="77777777" w:rsidR="008F7E53" w:rsidRDefault="008F7E53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BB8A3E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t>6.2.2. Namazları, çeşitlerine göre sınıflandırır.</w:t>
      </w:r>
    </w:p>
    <w:p w14:paraId="55B32E62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560758D7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  <w:r w:rsidRPr="00BB1141">
        <w:rPr>
          <w:rFonts w:asciiTheme="majorHAnsi" w:hAnsiTheme="majorHAnsi" w:cs="Times New Roman"/>
          <w:b/>
          <w:sz w:val="20"/>
          <w:szCs w:val="20"/>
        </w:rPr>
        <w:t xml:space="preserve">4) 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8D2FDE">
        <w:rPr>
          <w:rFonts w:asciiTheme="majorHAnsi" w:hAnsiTheme="majorHAnsi" w:cs="Times New Roman"/>
          <w:b/>
          <w:sz w:val="20"/>
          <w:szCs w:val="20"/>
        </w:rPr>
        <w:t>Aşağıdaki verilen tanımla</w:t>
      </w:r>
      <w:r>
        <w:rPr>
          <w:rFonts w:asciiTheme="majorHAnsi" w:hAnsiTheme="majorHAnsi" w:cs="Times New Roman"/>
          <w:b/>
          <w:sz w:val="20"/>
          <w:szCs w:val="20"/>
        </w:rPr>
        <w:t>ra uygun kavramları yazınız.  (2</w:t>
      </w:r>
      <w:r w:rsidRPr="008D2FDE">
        <w:rPr>
          <w:rFonts w:asciiTheme="majorHAnsi" w:hAnsiTheme="majorHAnsi" w:cs="Times New Roman"/>
          <w:b/>
          <w:sz w:val="20"/>
          <w:szCs w:val="20"/>
        </w:rPr>
        <w:t>0 Puan)</w:t>
      </w:r>
    </w:p>
    <w:p w14:paraId="72E817E1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</w:p>
    <w:p w14:paraId="4CE90288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8D2FDE">
        <w:rPr>
          <w:rFonts w:asciiTheme="majorHAnsi" w:hAnsiTheme="majorHAnsi" w:cs="Times New Roman"/>
          <w:bCs/>
          <w:sz w:val="20"/>
          <w:szCs w:val="20"/>
        </w:rPr>
        <w:t>…………………………………</w:t>
      </w:r>
      <w:proofErr w:type="gramEnd"/>
      <w:r w:rsidRPr="008D2FDE">
        <w:rPr>
          <w:rFonts w:asciiTheme="majorHAnsi" w:hAnsiTheme="majorHAnsi" w:cs="Times New Roman"/>
          <w:bCs/>
          <w:sz w:val="20"/>
          <w:szCs w:val="20"/>
        </w:rPr>
        <w:t>İçerisinde hutbe olan ve haftalık kılınan farz namazdır.</w:t>
      </w:r>
      <w:r>
        <w:rPr>
          <w:rFonts w:asciiTheme="majorHAnsi" w:hAnsiTheme="majorHAnsi" w:cs="Times New Roman"/>
          <w:bCs/>
          <w:sz w:val="20"/>
          <w:szCs w:val="20"/>
        </w:rPr>
        <w:t xml:space="preserve"> </w:t>
      </w:r>
    </w:p>
    <w:p w14:paraId="2212F58C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</w:p>
    <w:p w14:paraId="4C62C30A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8D2FDE">
        <w:rPr>
          <w:rFonts w:asciiTheme="majorHAnsi" w:hAnsiTheme="majorHAnsi" w:cs="Times New Roman"/>
          <w:bCs/>
          <w:sz w:val="20"/>
          <w:szCs w:val="20"/>
        </w:rPr>
        <w:t>…………………………………………..</w:t>
      </w:r>
      <w:proofErr w:type="gramEnd"/>
      <w:r w:rsidRPr="008D2FDE">
        <w:rPr>
          <w:rFonts w:asciiTheme="majorHAnsi" w:hAnsiTheme="majorHAnsi" w:cs="Times New Roman"/>
          <w:bCs/>
          <w:sz w:val="20"/>
          <w:szCs w:val="20"/>
        </w:rPr>
        <w:t xml:space="preserve">Yatsı namazının sonunda kılınan 3 </w:t>
      </w:r>
      <w:proofErr w:type="spellStart"/>
      <w:r w:rsidRPr="008D2FDE">
        <w:rPr>
          <w:rFonts w:asciiTheme="majorHAnsi" w:hAnsiTheme="majorHAnsi" w:cs="Times New Roman"/>
          <w:bCs/>
          <w:sz w:val="20"/>
          <w:szCs w:val="20"/>
        </w:rPr>
        <w:t>rekatlık</w:t>
      </w:r>
      <w:proofErr w:type="spellEnd"/>
      <w:r w:rsidRPr="008D2FDE">
        <w:rPr>
          <w:rFonts w:asciiTheme="majorHAnsi" w:hAnsiTheme="majorHAnsi" w:cs="Times New Roman"/>
          <w:bCs/>
          <w:sz w:val="20"/>
          <w:szCs w:val="20"/>
        </w:rPr>
        <w:t xml:space="preserve"> vacip namazdır.</w:t>
      </w:r>
    </w:p>
    <w:p w14:paraId="03E145E8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</w:p>
    <w:p w14:paraId="74437EA4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8D2FDE">
        <w:rPr>
          <w:rFonts w:asciiTheme="majorHAnsi" w:hAnsiTheme="majorHAnsi" w:cs="Times New Roman"/>
          <w:bCs/>
          <w:sz w:val="20"/>
          <w:szCs w:val="20"/>
        </w:rPr>
        <w:t>………………………………………</w:t>
      </w:r>
      <w:proofErr w:type="gramEnd"/>
      <w:r w:rsidRPr="008D2FDE">
        <w:rPr>
          <w:rFonts w:asciiTheme="majorHAnsi" w:hAnsiTheme="majorHAnsi" w:cs="Times New Roman"/>
          <w:bCs/>
          <w:sz w:val="20"/>
          <w:szCs w:val="20"/>
        </w:rPr>
        <w:t xml:space="preserve"> Namaz kılarken vücudun örtünmesi gereken yerlerin örtünmesidir.</w:t>
      </w:r>
    </w:p>
    <w:p w14:paraId="5C5E3D9B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</w:p>
    <w:p w14:paraId="266E5008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8D2FDE">
        <w:rPr>
          <w:rFonts w:asciiTheme="majorHAnsi" w:hAnsiTheme="majorHAnsi" w:cs="Times New Roman"/>
          <w:bCs/>
          <w:sz w:val="20"/>
          <w:szCs w:val="20"/>
        </w:rPr>
        <w:t>………………………..…</w:t>
      </w:r>
      <w:proofErr w:type="gramEnd"/>
      <w:r w:rsidRPr="008D2FDE">
        <w:rPr>
          <w:rFonts w:asciiTheme="majorHAnsi" w:hAnsiTheme="majorHAnsi" w:cs="Times New Roman"/>
          <w:bCs/>
          <w:sz w:val="20"/>
          <w:szCs w:val="20"/>
        </w:rPr>
        <w:t xml:space="preserve"> Senede iki defa kılınması vacip olan bir namazdır.</w:t>
      </w:r>
    </w:p>
    <w:p w14:paraId="71010BE2" w14:textId="77777777" w:rsidR="008F7E53" w:rsidRPr="008D2FD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</w:p>
    <w:p w14:paraId="2B7D3A23" w14:textId="77777777" w:rsidR="008F7E53" w:rsidRDefault="008F7E53" w:rsidP="008F7E53">
      <w:pPr>
        <w:tabs>
          <w:tab w:val="left" w:pos="2775"/>
        </w:tabs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8D2FDE">
        <w:rPr>
          <w:rFonts w:asciiTheme="majorHAnsi" w:hAnsiTheme="majorHAnsi" w:cs="Times New Roman"/>
          <w:bCs/>
          <w:sz w:val="20"/>
          <w:szCs w:val="20"/>
        </w:rPr>
        <w:t>……………………………....</w:t>
      </w:r>
      <w:proofErr w:type="gramEnd"/>
      <w:r w:rsidRPr="008D2FDE">
        <w:rPr>
          <w:rFonts w:asciiTheme="majorHAnsi" w:hAnsiTheme="majorHAnsi" w:cs="Times New Roman"/>
          <w:bCs/>
          <w:sz w:val="20"/>
          <w:szCs w:val="20"/>
        </w:rPr>
        <w:t xml:space="preserve"> Ramazan da 20 </w:t>
      </w:r>
      <w:proofErr w:type="gramStart"/>
      <w:r w:rsidRPr="008D2FDE">
        <w:rPr>
          <w:rFonts w:asciiTheme="majorHAnsi" w:hAnsiTheme="majorHAnsi" w:cs="Times New Roman"/>
          <w:bCs/>
          <w:sz w:val="20"/>
          <w:szCs w:val="20"/>
        </w:rPr>
        <w:t>rekat</w:t>
      </w:r>
      <w:proofErr w:type="gramEnd"/>
      <w:r w:rsidRPr="008D2FDE">
        <w:rPr>
          <w:rFonts w:asciiTheme="majorHAnsi" w:hAnsiTheme="majorHAnsi" w:cs="Times New Roman"/>
          <w:bCs/>
          <w:sz w:val="20"/>
          <w:szCs w:val="20"/>
        </w:rPr>
        <w:t xml:space="preserve"> olarak kılınır.</w:t>
      </w:r>
    </w:p>
    <w:p w14:paraId="7F18DEE0" w14:textId="77777777" w:rsidR="008F7E53" w:rsidRDefault="008F7E53" w:rsidP="008F7E53">
      <w:pPr>
        <w:tabs>
          <w:tab w:val="left" w:pos="2775"/>
        </w:tabs>
        <w:rPr>
          <w:rFonts w:asciiTheme="majorHAnsi" w:hAnsiTheme="majorHAnsi" w:cs="Times New Roman"/>
          <w:bCs/>
          <w:sz w:val="20"/>
          <w:szCs w:val="20"/>
        </w:rPr>
      </w:pPr>
    </w:p>
    <w:p w14:paraId="782B3793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t>6.2.2. Namazları, çeşitlerine göre sınıflandırır.</w:t>
      </w:r>
    </w:p>
    <w:p w14:paraId="2CFFFA84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733A5405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 w:rsidRPr="00BB1141">
        <w:rPr>
          <w:rFonts w:asciiTheme="majorHAnsi" w:hAnsiTheme="majorHAnsi" w:cs="Times New Roman"/>
          <w:b/>
          <w:sz w:val="20"/>
          <w:szCs w:val="20"/>
        </w:rPr>
        <w:t xml:space="preserve">5) </w:t>
      </w:r>
      <w:r>
        <w:rPr>
          <w:rFonts w:asciiTheme="majorHAnsi" w:hAnsiTheme="majorHAnsi" w:cs="Times New Roman"/>
          <w:b/>
          <w:sz w:val="20"/>
          <w:szCs w:val="20"/>
        </w:rPr>
        <w:t xml:space="preserve">  </w:t>
      </w:r>
      <w:r w:rsidRPr="008D2FDE">
        <w:rPr>
          <w:rFonts w:asciiTheme="majorHAnsi" w:hAnsiTheme="majorHAnsi" w:cs="Times New Roman"/>
          <w:bCs/>
          <w:sz w:val="20"/>
          <w:szCs w:val="20"/>
        </w:rPr>
        <w:t>İslam’da namazlar farz, vacip ve nafile olarak üç gruba ayrılır.</w:t>
      </w:r>
      <w:r w:rsidRPr="008D2FDE">
        <w:rPr>
          <w:rFonts w:asciiTheme="majorHAnsi" w:hAnsiTheme="majorHAnsi" w:cs="Times New Roman"/>
          <w:b/>
          <w:sz w:val="20"/>
          <w:szCs w:val="20"/>
        </w:rPr>
        <w:t xml:space="preserve"> 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2A37CE">
        <w:rPr>
          <w:rFonts w:asciiTheme="majorHAnsi" w:hAnsiTheme="majorHAnsi" w:cs="Times New Roman"/>
          <w:b/>
          <w:sz w:val="20"/>
          <w:szCs w:val="20"/>
        </w:rPr>
        <w:t>Aşağıdaki namaz türlerini açıklaya</w:t>
      </w:r>
      <w:r>
        <w:rPr>
          <w:rFonts w:asciiTheme="majorHAnsi" w:hAnsiTheme="majorHAnsi" w:cs="Times New Roman"/>
          <w:b/>
          <w:sz w:val="20"/>
          <w:szCs w:val="20"/>
        </w:rPr>
        <w:t>rak birer tane örnek yazınız.(10</w:t>
      </w:r>
      <w:r w:rsidRPr="002A37CE">
        <w:rPr>
          <w:rFonts w:asciiTheme="majorHAnsi" w:hAnsiTheme="majorHAnsi" w:cs="Times New Roman"/>
          <w:b/>
          <w:sz w:val="20"/>
          <w:szCs w:val="20"/>
        </w:rPr>
        <w:t xml:space="preserve"> Puan)</w:t>
      </w:r>
    </w:p>
    <w:p w14:paraId="75A8FDCF" w14:textId="77777777" w:rsidR="008F7E53" w:rsidRDefault="008F7E53" w:rsidP="008F7E53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B125EED" w14:textId="7BBED46B" w:rsidR="008F7E53" w:rsidRDefault="008F7E53" w:rsidP="008F7E53">
      <w:pPr>
        <w:tabs>
          <w:tab w:val="left" w:pos="2775"/>
        </w:tabs>
        <w:rPr>
          <w:rFonts w:cstheme="minorHAnsi"/>
          <w:sz w:val="24"/>
          <w:szCs w:val="24"/>
        </w:rPr>
      </w:pPr>
      <w:r w:rsidRPr="00C546B3">
        <w:rPr>
          <w:rFonts w:asciiTheme="majorHAnsi" w:hAnsiTheme="majorHAnsi" w:cs="Times New Roman"/>
          <w:bCs/>
          <w:sz w:val="20"/>
          <w:szCs w:val="20"/>
        </w:rPr>
        <w:t>Farz namazlar</w:t>
      </w:r>
      <w:r>
        <w:rPr>
          <w:rFonts w:cstheme="minorHAnsi"/>
          <w:sz w:val="24"/>
          <w:szCs w:val="24"/>
        </w:rPr>
        <w:t>:</w:t>
      </w:r>
    </w:p>
    <w:p w14:paraId="39C1BE1F" w14:textId="77777777" w:rsidR="008F7E53" w:rsidRDefault="008F7E53" w:rsidP="008F7E53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A262E22" w14:textId="3EFE11C3" w:rsidR="008F7E53" w:rsidRDefault="008F7E53" w:rsidP="008F7E53">
      <w:pPr>
        <w:tabs>
          <w:tab w:val="left" w:pos="2775"/>
        </w:tabs>
      </w:pPr>
      <w:r w:rsidRPr="00C546B3">
        <w:rPr>
          <w:rFonts w:asciiTheme="majorHAnsi" w:hAnsiTheme="majorHAnsi" w:cs="Times New Roman"/>
          <w:bCs/>
          <w:sz w:val="20"/>
          <w:szCs w:val="20"/>
        </w:rPr>
        <w:t>Vacip namazlar</w:t>
      </w:r>
      <w:r>
        <w:rPr>
          <w:rFonts w:asciiTheme="majorHAnsi" w:hAnsiTheme="majorHAnsi" w:cs="Times New Roman"/>
          <w:bCs/>
          <w:sz w:val="20"/>
          <w:szCs w:val="20"/>
        </w:rPr>
        <w:t>:</w:t>
      </w:r>
    </w:p>
    <w:p w14:paraId="523C0B14" w14:textId="77777777" w:rsidR="008F7E53" w:rsidRDefault="008F7E53" w:rsidP="008F7E53">
      <w:pPr>
        <w:tabs>
          <w:tab w:val="left" w:pos="2775"/>
        </w:tabs>
      </w:pPr>
    </w:p>
    <w:p w14:paraId="5C10AC9F" w14:textId="4F28E59A" w:rsidR="005B61B2" w:rsidRDefault="008F7E53" w:rsidP="008F7E53">
      <w:pPr>
        <w:tabs>
          <w:tab w:val="left" w:pos="2775"/>
        </w:tabs>
        <w:rPr>
          <w:rFonts w:cstheme="minorHAnsi"/>
          <w:sz w:val="24"/>
          <w:szCs w:val="24"/>
        </w:rPr>
      </w:pPr>
      <w:r w:rsidRPr="00C546B3">
        <w:rPr>
          <w:rFonts w:asciiTheme="majorHAnsi" w:hAnsiTheme="majorHAnsi" w:cs="Times New Roman"/>
          <w:bCs/>
          <w:sz w:val="20"/>
          <w:szCs w:val="20"/>
        </w:rPr>
        <w:t>Nafile namazlar</w:t>
      </w:r>
      <w:r>
        <w:rPr>
          <w:rFonts w:cstheme="minorHAnsi"/>
          <w:sz w:val="24"/>
          <w:szCs w:val="24"/>
        </w:rPr>
        <w:t>:</w:t>
      </w:r>
      <w:r w:rsidR="005B61B2">
        <w:rPr>
          <w:rFonts w:cstheme="minorHAnsi"/>
          <w:sz w:val="24"/>
          <w:szCs w:val="24"/>
        </w:rPr>
        <w:br w:type="page"/>
      </w:r>
    </w:p>
    <w:p w14:paraId="757D222B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lastRenderedPageBreak/>
        <w:t>6.2.3. Namazın kılınışına örnekler verir.</w:t>
      </w:r>
    </w:p>
    <w:p w14:paraId="5C94C6E0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529E77EF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 w:rsidRPr="00BB1141">
        <w:rPr>
          <w:rFonts w:asciiTheme="majorHAnsi" w:hAnsiTheme="majorHAnsi" w:cs="Times New Roman"/>
          <w:b/>
          <w:sz w:val="20"/>
          <w:szCs w:val="20"/>
        </w:rPr>
        <w:t xml:space="preserve">6)  </w:t>
      </w:r>
      <w:r w:rsidRPr="008D2FDE">
        <w:rPr>
          <w:rFonts w:asciiTheme="majorHAnsi" w:hAnsiTheme="majorHAnsi" w:cs="Times New Roman"/>
          <w:b/>
          <w:sz w:val="20"/>
          <w:szCs w:val="20"/>
        </w:rPr>
        <w:t xml:space="preserve">Namazın içindeki farzlardan ve dışındaki </w:t>
      </w:r>
      <w:proofErr w:type="gramStart"/>
      <w:r w:rsidRPr="008D2FDE">
        <w:rPr>
          <w:rFonts w:asciiTheme="majorHAnsi" w:hAnsiTheme="majorHAnsi" w:cs="Times New Roman"/>
          <w:b/>
          <w:sz w:val="20"/>
          <w:szCs w:val="20"/>
        </w:rPr>
        <w:t xml:space="preserve">farzlardan 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8D2FDE">
        <w:rPr>
          <w:rFonts w:asciiTheme="majorHAnsi" w:hAnsiTheme="majorHAnsi" w:cs="Times New Roman"/>
          <w:b/>
          <w:sz w:val="20"/>
          <w:szCs w:val="20"/>
        </w:rPr>
        <w:t>2</w:t>
      </w:r>
      <w:proofErr w:type="gramEnd"/>
      <w:r w:rsidRPr="008D2FDE">
        <w:rPr>
          <w:rFonts w:asciiTheme="majorHAnsi" w:hAnsiTheme="majorHAnsi" w:cs="Times New Roman"/>
          <w:b/>
          <w:sz w:val="20"/>
          <w:szCs w:val="20"/>
        </w:rPr>
        <w:t xml:space="preserve"> şer tanesini yazarak açıklayınız. (4x5=20 Puan)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</w:p>
    <w:p w14:paraId="246BEFA1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5BD4CB3A" w14:textId="77777777" w:rsidR="008F7E53" w:rsidRPr="002A37CE" w:rsidRDefault="008F7E53" w:rsidP="008F7E53">
      <w:pPr>
        <w:spacing w:after="0"/>
        <w:ind w:right="-295"/>
        <w:rPr>
          <w:rFonts w:asciiTheme="majorHAnsi" w:hAnsiTheme="majorHAnsi" w:cs="Times New Roman"/>
          <w:bCs/>
          <w:sz w:val="20"/>
          <w:szCs w:val="20"/>
        </w:rPr>
      </w:pPr>
      <w:r w:rsidRPr="002A37CE">
        <w:rPr>
          <w:rFonts w:asciiTheme="majorHAnsi" w:hAnsiTheme="majorHAnsi" w:cs="Times New Roman"/>
          <w:bCs/>
          <w:sz w:val="20"/>
          <w:szCs w:val="20"/>
        </w:rPr>
        <w:t>İçindeki Fazları</w:t>
      </w:r>
    </w:p>
    <w:p w14:paraId="0D8564D0" w14:textId="77777777" w:rsidR="008F7E53" w:rsidRDefault="008F7E53" w:rsidP="008F7E53">
      <w:pPr>
        <w:spacing w:after="0"/>
        <w:ind w:right="-295"/>
        <w:rPr>
          <w:rFonts w:asciiTheme="majorHAnsi" w:hAnsiTheme="majorHAnsi" w:cs="Times New Roman"/>
          <w:b/>
          <w:sz w:val="20"/>
          <w:szCs w:val="20"/>
        </w:rPr>
      </w:pPr>
    </w:p>
    <w:p w14:paraId="288AD1B2" w14:textId="53C6F6FB" w:rsidR="00151DA8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</w:t>
      </w: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2D5B2A71" w:rsidR="00151DA8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b)</w:t>
      </w:r>
    </w:p>
    <w:p w14:paraId="70923869" w14:textId="77777777" w:rsidR="008F7E53" w:rsidRDefault="008F7E53" w:rsidP="008F7E53">
      <w:pPr>
        <w:spacing w:after="0" w:line="480" w:lineRule="auto"/>
        <w:ind w:right="-295"/>
        <w:rPr>
          <w:rFonts w:asciiTheme="majorHAnsi" w:hAnsiTheme="majorHAnsi" w:cs="Times New Roman"/>
          <w:bCs/>
          <w:sz w:val="20"/>
          <w:szCs w:val="20"/>
        </w:rPr>
      </w:pPr>
      <w:r>
        <w:rPr>
          <w:rFonts w:asciiTheme="majorHAnsi" w:hAnsiTheme="majorHAnsi" w:cs="Times New Roman"/>
          <w:bCs/>
          <w:sz w:val="20"/>
          <w:szCs w:val="20"/>
        </w:rPr>
        <w:t>Dışındaki</w:t>
      </w:r>
      <w:r w:rsidRPr="002A37CE">
        <w:rPr>
          <w:rFonts w:asciiTheme="majorHAnsi" w:hAnsiTheme="majorHAnsi" w:cs="Times New Roman"/>
          <w:bCs/>
          <w:sz w:val="20"/>
          <w:szCs w:val="20"/>
        </w:rPr>
        <w:t xml:space="preserve"> Fazları</w:t>
      </w:r>
    </w:p>
    <w:p w14:paraId="0B530312" w14:textId="4365E864" w:rsidR="00151DA8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a)</w:t>
      </w:r>
    </w:p>
    <w:p w14:paraId="563C1DE9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0E991E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F40FC48" w14:textId="498FCD5F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b)</w:t>
      </w: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869B98E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C8AE195" w14:textId="77777777" w:rsidR="008F7E53" w:rsidRPr="00BB1141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BB1141">
        <w:rPr>
          <w:rFonts w:asciiTheme="majorHAnsi" w:hAnsiTheme="majorHAnsi" w:cs="Times New Roman"/>
          <w:bCs/>
          <w:sz w:val="20"/>
          <w:szCs w:val="20"/>
        </w:rPr>
        <w:t>6.2.3. Namazın kılınışına örnekler verir.</w:t>
      </w:r>
    </w:p>
    <w:p w14:paraId="06FCF3E3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31250E61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7</w:t>
      </w:r>
      <w:r w:rsidRPr="00F468E2">
        <w:rPr>
          <w:rFonts w:asciiTheme="majorHAnsi" w:hAnsiTheme="majorHAnsi" w:cs="Times New Roman"/>
          <w:b/>
          <w:sz w:val="20"/>
          <w:szCs w:val="20"/>
        </w:rPr>
        <w:t>.</w:t>
      </w:r>
      <w:r>
        <w:rPr>
          <w:rFonts w:asciiTheme="majorHAnsi" w:hAnsiTheme="majorHAnsi" w:cs="Times New Roman"/>
          <w:b/>
          <w:sz w:val="20"/>
          <w:szCs w:val="20"/>
        </w:rPr>
        <w:t xml:space="preserve">  Abdestin farzlarını yazınız. (10 Puan</w:t>
      </w:r>
      <w:r w:rsidRPr="00F468E2">
        <w:rPr>
          <w:rFonts w:asciiTheme="majorHAnsi" w:hAnsiTheme="majorHAnsi" w:cs="Times New Roman"/>
          <w:b/>
          <w:sz w:val="20"/>
          <w:szCs w:val="20"/>
        </w:rPr>
        <w:t>)</w:t>
      </w: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84FD53A" w:rsidR="00151DA8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</w:p>
    <w:p w14:paraId="04F65DD3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4A6C72" w14:textId="3265C2FE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</w:t>
      </w:r>
    </w:p>
    <w:p w14:paraId="18BD54AA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16AAA11" w14:textId="332E77F9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</w:t>
      </w:r>
    </w:p>
    <w:p w14:paraId="76E4661E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E4A2FD4" w14:textId="59539768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</w:t>
      </w:r>
    </w:p>
    <w:p w14:paraId="672AE2E4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2999B45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927CB94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E5DDEE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A352F" w14:textId="77777777" w:rsidR="008F7E53" w:rsidRPr="00F468E2" w:rsidRDefault="008F7E53" w:rsidP="008F7E5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pacing w:after="0"/>
        <w:rPr>
          <w:rFonts w:asciiTheme="majorHAnsi" w:hAnsiTheme="majorHAnsi" w:cs="Times New Roman"/>
          <w:sz w:val="20"/>
          <w:szCs w:val="20"/>
        </w:rPr>
      </w:pPr>
      <w:r w:rsidRPr="00BB1141">
        <w:rPr>
          <w:rFonts w:asciiTheme="majorHAnsi" w:hAnsiTheme="majorHAnsi" w:cs="Times New Roman"/>
          <w:sz w:val="20"/>
          <w:szCs w:val="20"/>
        </w:rPr>
        <w:t>6.2.3. Namazın kılınışına örnekler verir.</w:t>
      </w:r>
    </w:p>
    <w:p w14:paraId="74773725" w14:textId="77777777" w:rsidR="008F7E53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</w:p>
    <w:p w14:paraId="1C8B75F0" w14:textId="77777777" w:rsidR="008F7E53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8</w:t>
      </w:r>
      <w:r w:rsidRPr="00BB1141">
        <w:rPr>
          <w:rFonts w:asciiTheme="majorHAnsi" w:hAnsiTheme="majorHAnsi" w:cs="Times New Roman"/>
          <w:b/>
          <w:sz w:val="20"/>
          <w:szCs w:val="20"/>
        </w:rPr>
        <w:t xml:space="preserve">)  </w:t>
      </w:r>
      <w:r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201DE7">
        <w:rPr>
          <w:rFonts w:asciiTheme="majorHAnsi" w:hAnsiTheme="majorHAnsi" w:cs="Times New Roman"/>
          <w:bCs/>
          <w:sz w:val="20"/>
          <w:szCs w:val="20"/>
        </w:rPr>
        <w:t xml:space="preserve">Ahmet akşam namazının farzını şu şekilde kılmıştır: “(I) Birinci rekâtta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Allahu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Ekber diyerek namaza durmuştur.</w:t>
      </w:r>
      <w:r>
        <w:rPr>
          <w:rFonts w:asciiTheme="majorHAnsi" w:hAnsiTheme="majorHAnsi" w:cs="Times New Roman"/>
          <w:bCs/>
          <w:sz w:val="20"/>
          <w:szCs w:val="20"/>
        </w:rPr>
        <w:t xml:space="preserve"> </w:t>
      </w:r>
    </w:p>
    <w:p w14:paraId="2D383674" w14:textId="77777777" w:rsidR="008F7E53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201DE7">
        <w:rPr>
          <w:rFonts w:asciiTheme="majorHAnsi" w:hAnsiTheme="majorHAnsi" w:cs="Times New Roman"/>
          <w:bCs/>
          <w:sz w:val="20"/>
          <w:szCs w:val="20"/>
        </w:rPr>
        <w:t xml:space="preserve">(II)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Subhaneke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duası, Fatiha suresi ve Kur’an’dan kısa bir sure okumuştur. </w:t>
      </w:r>
    </w:p>
    <w:p w14:paraId="608DD7CE" w14:textId="77777777" w:rsidR="008F7E53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201DE7">
        <w:rPr>
          <w:rFonts w:asciiTheme="majorHAnsi" w:hAnsiTheme="majorHAnsi" w:cs="Times New Roman"/>
          <w:bCs/>
          <w:sz w:val="20"/>
          <w:szCs w:val="20"/>
        </w:rPr>
        <w:t>(III) Daha sonra rükû ve secde</w:t>
      </w:r>
      <w:r>
        <w:rPr>
          <w:rFonts w:asciiTheme="majorHAnsi" w:hAnsiTheme="majorHAnsi" w:cs="Times New Roman"/>
          <w:bCs/>
          <w:sz w:val="20"/>
          <w:szCs w:val="20"/>
        </w:rPr>
        <w:t xml:space="preserve"> </w:t>
      </w:r>
      <w:r w:rsidRPr="00201DE7">
        <w:rPr>
          <w:rFonts w:asciiTheme="majorHAnsi" w:hAnsiTheme="majorHAnsi" w:cs="Times New Roman"/>
          <w:bCs/>
          <w:sz w:val="20"/>
          <w:szCs w:val="20"/>
        </w:rPr>
        <w:t xml:space="preserve">yapıp ikinci rekâta kalkmıştır. </w:t>
      </w:r>
    </w:p>
    <w:p w14:paraId="3C9CE79B" w14:textId="77777777" w:rsidR="008F7E53" w:rsidRPr="00201DE7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201DE7">
        <w:rPr>
          <w:rFonts w:asciiTheme="majorHAnsi" w:hAnsiTheme="majorHAnsi" w:cs="Times New Roman"/>
          <w:bCs/>
          <w:sz w:val="20"/>
          <w:szCs w:val="20"/>
        </w:rPr>
        <w:t>(IV) İkinci rekâtta da Fatiha suresi ve Kur’an’dan kısa bir sure okumuştur.</w:t>
      </w:r>
    </w:p>
    <w:p w14:paraId="6A6E031E" w14:textId="77777777" w:rsidR="008F7E53" w:rsidRPr="00201DE7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201DE7">
        <w:rPr>
          <w:rFonts w:asciiTheme="majorHAnsi" w:hAnsiTheme="majorHAnsi" w:cs="Times New Roman"/>
          <w:bCs/>
          <w:sz w:val="20"/>
          <w:szCs w:val="20"/>
        </w:rPr>
        <w:t xml:space="preserve">(V) Rükû ve secdeden sonra oturmuştur. (VI) Bu esnada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Tahiyyat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ve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Salli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Barik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dualarını okuyarak üçüncü</w:t>
      </w:r>
    </w:p>
    <w:p w14:paraId="197A7FA0" w14:textId="77777777" w:rsidR="008F7E53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201DE7">
        <w:rPr>
          <w:rFonts w:asciiTheme="majorHAnsi" w:hAnsiTheme="majorHAnsi" w:cs="Times New Roman"/>
          <w:bCs/>
          <w:sz w:val="20"/>
          <w:szCs w:val="20"/>
        </w:rPr>
        <w:t>rekâta</w:t>
      </w:r>
      <w:proofErr w:type="gram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kalkmıştır. </w:t>
      </w:r>
    </w:p>
    <w:p w14:paraId="0B7EDBEB" w14:textId="77777777" w:rsidR="008F7E53" w:rsidRPr="00201DE7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201DE7">
        <w:rPr>
          <w:rFonts w:asciiTheme="majorHAnsi" w:hAnsiTheme="majorHAnsi" w:cs="Times New Roman"/>
          <w:bCs/>
          <w:sz w:val="20"/>
          <w:szCs w:val="20"/>
        </w:rPr>
        <w:t>(VII) Üçüncü rekâtta yine Fatiha ile Kur’an’dan bir sure okuyup rükû ve secde yapmıştır.</w:t>
      </w:r>
    </w:p>
    <w:p w14:paraId="1CC78217" w14:textId="77777777" w:rsidR="008F7E53" w:rsidRPr="00201DE7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r w:rsidRPr="00201DE7">
        <w:rPr>
          <w:rFonts w:asciiTheme="majorHAnsi" w:hAnsiTheme="majorHAnsi" w:cs="Times New Roman"/>
          <w:bCs/>
          <w:sz w:val="20"/>
          <w:szCs w:val="20"/>
        </w:rPr>
        <w:t xml:space="preserve">(VIII)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Kade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-i ahire için oturup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Tahiyyat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,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Salli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</w:t>
      </w:r>
      <w:proofErr w:type="spellStart"/>
      <w:r w:rsidRPr="00201DE7">
        <w:rPr>
          <w:rFonts w:asciiTheme="majorHAnsi" w:hAnsiTheme="majorHAnsi" w:cs="Times New Roman"/>
          <w:bCs/>
          <w:sz w:val="20"/>
          <w:szCs w:val="20"/>
        </w:rPr>
        <w:t>Barik</w:t>
      </w:r>
      <w:proofErr w:type="spellEnd"/>
      <w:r w:rsidRPr="00201DE7">
        <w:rPr>
          <w:rFonts w:asciiTheme="majorHAnsi" w:hAnsiTheme="majorHAnsi" w:cs="Times New Roman"/>
          <w:bCs/>
          <w:sz w:val="20"/>
          <w:szCs w:val="20"/>
        </w:rPr>
        <w:t xml:space="preserve"> ve Rabbena dualarını okuyarak selam vermiş ve namazı</w:t>
      </w:r>
    </w:p>
    <w:p w14:paraId="2CD67D48" w14:textId="77777777" w:rsidR="008F7E53" w:rsidRPr="00201DE7" w:rsidRDefault="008F7E53" w:rsidP="008F7E53">
      <w:pPr>
        <w:spacing w:after="0"/>
        <w:rPr>
          <w:rFonts w:asciiTheme="majorHAnsi" w:hAnsiTheme="majorHAnsi" w:cs="Times New Roman"/>
          <w:bCs/>
          <w:sz w:val="20"/>
          <w:szCs w:val="20"/>
        </w:rPr>
      </w:pPr>
      <w:proofErr w:type="gramStart"/>
      <w:r w:rsidRPr="00201DE7">
        <w:rPr>
          <w:rFonts w:asciiTheme="majorHAnsi" w:hAnsiTheme="majorHAnsi" w:cs="Times New Roman"/>
          <w:bCs/>
          <w:sz w:val="20"/>
          <w:szCs w:val="20"/>
        </w:rPr>
        <w:t>tamamlamıştır</w:t>
      </w:r>
      <w:proofErr w:type="gramEnd"/>
      <w:r w:rsidRPr="00201DE7">
        <w:rPr>
          <w:rFonts w:asciiTheme="majorHAnsi" w:hAnsiTheme="majorHAnsi" w:cs="Times New Roman"/>
          <w:bCs/>
          <w:sz w:val="20"/>
          <w:szCs w:val="20"/>
        </w:rPr>
        <w:t>.”</w:t>
      </w:r>
    </w:p>
    <w:p w14:paraId="3B90ED3A" w14:textId="77777777" w:rsidR="008F7E53" w:rsidRPr="00201DE7" w:rsidRDefault="008F7E53" w:rsidP="008F7E53">
      <w:pPr>
        <w:spacing w:after="0"/>
        <w:rPr>
          <w:rFonts w:asciiTheme="majorHAnsi" w:hAnsiTheme="majorHAnsi" w:cs="Times New Roman"/>
          <w:b/>
          <w:sz w:val="20"/>
          <w:szCs w:val="20"/>
        </w:rPr>
      </w:pPr>
      <w:r w:rsidRPr="00201DE7">
        <w:rPr>
          <w:rFonts w:asciiTheme="majorHAnsi" w:hAnsiTheme="majorHAnsi" w:cs="Times New Roman"/>
          <w:b/>
          <w:sz w:val="20"/>
          <w:szCs w:val="20"/>
        </w:rPr>
        <w:t xml:space="preserve">Ahmet’in namaz kılarken </w:t>
      </w:r>
      <w:r>
        <w:rPr>
          <w:rFonts w:asciiTheme="majorHAnsi" w:hAnsiTheme="majorHAnsi" w:cs="Times New Roman"/>
          <w:b/>
          <w:sz w:val="20"/>
          <w:szCs w:val="20"/>
        </w:rPr>
        <w:t>2 yerde hata yapmıştır. Y</w:t>
      </w:r>
      <w:r w:rsidRPr="00201DE7">
        <w:rPr>
          <w:rFonts w:asciiTheme="majorHAnsi" w:hAnsiTheme="majorHAnsi" w:cs="Times New Roman"/>
          <w:b/>
          <w:sz w:val="20"/>
          <w:szCs w:val="20"/>
        </w:rPr>
        <w:t>apmış olduğu hataları bularak doğrularını numarasını belirterek yazınız.</w:t>
      </w:r>
      <w:r>
        <w:rPr>
          <w:rFonts w:asciiTheme="majorHAnsi" w:hAnsiTheme="majorHAnsi" w:cs="Times New Roman"/>
          <w:b/>
          <w:sz w:val="20"/>
          <w:szCs w:val="20"/>
        </w:rPr>
        <w:t xml:space="preserve"> (10 puan)</w:t>
      </w:r>
    </w:p>
    <w:p w14:paraId="3BD91C42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FC0DA4C" w14:textId="38A244AA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   )</w:t>
      </w:r>
      <w:proofErr w:type="gramStart"/>
      <w:r>
        <w:rPr>
          <w:rFonts w:cstheme="minorHAnsi"/>
          <w:sz w:val="24"/>
          <w:szCs w:val="24"/>
        </w:rPr>
        <w:t>……………………………………………………………………</w:t>
      </w:r>
      <w:proofErr w:type="gramEnd"/>
    </w:p>
    <w:p w14:paraId="7984779A" w14:textId="219E9238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………………………………………………………………………….</w:t>
      </w:r>
      <w:proofErr w:type="gramEnd"/>
    </w:p>
    <w:p w14:paraId="7C30CEAC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D2DD724" w14:textId="2961AA96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    )</w:t>
      </w:r>
      <w:proofErr w:type="gramStart"/>
      <w:r>
        <w:rPr>
          <w:rFonts w:cstheme="minorHAnsi"/>
          <w:sz w:val="24"/>
          <w:szCs w:val="24"/>
        </w:rPr>
        <w:t>…………………………………………………………………..</w:t>
      </w:r>
      <w:proofErr w:type="gramEnd"/>
    </w:p>
    <w:p w14:paraId="2072B0C4" w14:textId="38748C08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…………………………………………………………………………</w:t>
      </w:r>
      <w:proofErr w:type="gramEnd"/>
    </w:p>
    <w:p w14:paraId="7ADD4C30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F8A24FB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0F19C6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6DF0BF9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07380D2" w14:textId="77777777" w:rsidR="008F7E53" w:rsidRDefault="008F7E53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el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ClIesg3wAAAAkBAAAPAAAAAAAAAAAAAAAAAGwEAABkcnMvZG93bnJldi54bWxQSwUGAAAAAAQA&#10;BADzAAAAeAUAAAAA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E968A" w14:textId="77777777" w:rsidR="00691926" w:rsidRDefault="00691926" w:rsidP="00ED544D">
      <w:pPr>
        <w:spacing w:after="0" w:line="240" w:lineRule="auto"/>
      </w:pPr>
      <w:r>
        <w:separator/>
      </w:r>
    </w:p>
  </w:endnote>
  <w:endnote w:type="continuationSeparator" w:id="0">
    <w:p w14:paraId="6F383FDB" w14:textId="77777777" w:rsidR="00691926" w:rsidRDefault="0069192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19" w:name="_Hlk124933023"/>
    <w:bookmarkStart w:id="20" w:name="_Hlk124933024"/>
    <w:bookmarkStart w:id="21" w:name="_Hlk124933025"/>
    <w:bookmarkStart w:id="22" w:name="_Hlk124933026"/>
    <w:bookmarkStart w:id="23" w:name="_Hlk124933769"/>
    <w:bookmarkStart w:id="24" w:name="_Hlk124933770"/>
    <w:bookmarkStart w:id="25" w:name="_Hlk124933789"/>
    <w:bookmarkStart w:id="26" w:name="_Hlk124933790"/>
    <w:bookmarkStart w:id="27" w:name="_Hlk127266397"/>
    <w:bookmarkStart w:id="28" w:name="_Hlk127266398"/>
    <w:bookmarkStart w:id="29" w:name="_Hlk127266404"/>
    <w:bookmarkStart w:id="30" w:name="_Hlk127266405"/>
    <w:bookmarkStart w:id="31" w:name="_Hlk127267355"/>
    <w:bookmarkStart w:id="32" w:name="_Hlk127267356"/>
    <w:bookmarkStart w:id="33" w:name="_Hlk127267360"/>
    <w:bookmarkStart w:id="34" w:name="_Hlk127267361"/>
    <w:bookmarkStart w:id="35" w:name="_Hlk127267797"/>
    <w:bookmarkStart w:id="36" w:name="_Hlk127267798"/>
    <w:bookmarkStart w:id="37" w:name="_Hlk127267803"/>
    <w:bookmarkStart w:id="38" w:name="_Hlk127267804"/>
    <w:bookmarkStart w:id="39" w:name="_Hlk127268479"/>
    <w:bookmarkStart w:id="40" w:name="_Hlk127268480"/>
    <w:bookmarkStart w:id="41" w:name="_Hlk127268483"/>
    <w:bookmarkStart w:id="42" w:name="_Hlk127268484"/>
    <w:bookmarkStart w:id="43" w:name="_Hlk127268670"/>
    <w:bookmarkStart w:id="44" w:name="_Hlk127268671"/>
    <w:bookmarkStart w:id="45" w:name="_Hlk127268674"/>
    <w:bookmarkStart w:id="46" w:name="_Hlk127268675"/>
    <w:bookmarkStart w:id="47" w:name="_Hlk127268966"/>
    <w:bookmarkStart w:id="48" w:name="_Hlk127268967"/>
    <w:bookmarkStart w:id="49" w:name="_Hlk127269234"/>
    <w:bookmarkStart w:id="50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0F11D" w14:textId="77777777" w:rsidR="00691926" w:rsidRDefault="00691926" w:rsidP="00ED544D">
      <w:pPr>
        <w:spacing w:after="0" w:line="240" w:lineRule="auto"/>
      </w:pPr>
      <w:r>
        <w:separator/>
      </w:r>
    </w:p>
  </w:footnote>
  <w:footnote w:type="continuationSeparator" w:id="0">
    <w:p w14:paraId="4DC345C2" w14:textId="77777777" w:rsidR="00691926" w:rsidRDefault="0069192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2" w:name="_Hlk121295565"/>
    <w:bookmarkStart w:id="3" w:name="_Hlk127265866"/>
    <w:bookmarkStart w:id="4" w:name="_Hlk127265867"/>
    <w:bookmarkStart w:id="5" w:name="_Hlk127265968"/>
    <w:bookmarkStart w:id="6" w:name="_Hlk127265969"/>
    <w:bookmarkStart w:id="7" w:name="_Hlk127266358"/>
    <w:bookmarkStart w:id="8" w:name="_Hlk127266359"/>
    <w:bookmarkStart w:id="9" w:name="_Hlk127267311"/>
    <w:bookmarkStart w:id="10" w:name="_Hlk127267312"/>
    <w:bookmarkStart w:id="11" w:name="_Hlk127267691"/>
    <w:bookmarkStart w:id="12" w:name="_Hlk127267692"/>
    <w:bookmarkStart w:id="13" w:name="_Hlk127268458"/>
    <w:bookmarkStart w:id="14" w:name="_Hlk127268459"/>
    <w:bookmarkStart w:id="15" w:name="_Hlk127268653"/>
    <w:bookmarkStart w:id="16" w:name="_Hlk127268654"/>
    <w:bookmarkStart w:id="17" w:name="_Hlk127269212"/>
    <w:bookmarkStart w:id="18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2"/>
    <w:r w:rsidR="00E77C5C">
      <w:t>Sınav Soruları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2"/>
  </w:num>
  <w:num w:numId="43" w16cid:durableId="104125060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E1EC5"/>
    <w:rsid w:val="00120E8B"/>
    <w:rsid w:val="00125501"/>
    <w:rsid w:val="00136B7A"/>
    <w:rsid w:val="00150119"/>
    <w:rsid w:val="00151DA8"/>
    <w:rsid w:val="00161802"/>
    <w:rsid w:val="001C3B80"/>
    <w:rsid w:val="001C7A9C"/>
    <w:rsid w:val="001D57BE"/>
    <w:rsid w:val="001F141C"/>
    <w:rsid w:val="00211812"/>
    <w:rsid w:val="00214FEB"/>
    <w:rsid w:val="002171F3"/>
    <w:rsid w:val="00232D1D"/>
    <w:rsid w:val="00255E3B"/>
    <w:rsid w:val="00270EBA"/>
    <w:rsid w:val="0027154F"/>
    <w:rsid w:val="002B7944"/>
    <w:rsid w:val="002C1C38"/>
    <w:rsid w:val="002D31AD"/>
    <w:rsid w:val="00341084"/>
    <w:rsid w:val="00350BB2"/>
    <w:rsid w:val="0035265F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C3B1F"/>
    <w:rsid w:val="004D3EC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61B2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91926"/>
    <w:rsid w:val="006A1847"/>
    <w:rsid w:val="006B0CA3"/>
    <w:rsid w:val="006B2433"/>
    <w:rsid w:val="006C7645"/>
    <w:rsid w:val="006F2ED4"/>
    <w:rsid w:val="00700F85"/>
    <w:rsid w:val="00707FFC"/>
    <w:rsid w:val="00714F08"/>
    <w:rsid w:val="007841BD"/>
    <w:rsid w:val="00797BD9"/>
    <w:rsid w:val="007A0FAF"/>
    <w:rsid w:val="007A2DA3"/>
    <w:rsid w:val="007B2670"/>
    <w:rsid w:val="007E7DF9"/>
    <w:rsid w:val="007F45DE"/>
    <w:rsid w:val="00801789"/>
    <w:rsid w:val="00827435"/>
    <w:rsid w:val="008440F0"/>
    <w:rsid w:val="00845367"/>
    <w:rsid w:val="00866749"/>
    <w:rsid w:val="00866F3E"/>
    <w:rsid w:val="008677E5"/>
    <w:rsid w:val="00867EB3"/>
    <w:rsid w:val="008C29B9"/>
    <w:rsid w:val="008C5BBE"/>
    <w:rsid w:val="008D43D4"/>
    <w:rsid w:val="008F7E53"/>
    <w:rsid w:val="0092235A"/>
    <w:rsid w:val="009234AD"/>
    <w:rsid w:val="009336E0"/>
    <w:rsid w:val="009441AD"/>
    <w:rsid w:val="00956A34"/>
    <w:rsid w:val="00956CEE"/>
    <w:rsid w:val="0098052E"/>
    <w:rsid w:val="00980FF5"/>
    <w:rsid w:val="00982AF2"/>
    <w:rsid w:val="009B2061"/>
    <w:rsid w:val="009C4CB0"/>
    <w:rsid w:val="009E31C7"/>
    <w:rsid w:val="009F7F2E"/>
    <w:rsid w:val="00A0559F"/>
    <w:rsid w:val="00A529FC"/>
    <w:rsid w:val="00A754CD"/>
    <w:rsid w:val="00A80AE1"/>
    <w:rsid w:val="00A83480"/>
    <w:rsid w:val="00A92366"/>
    <w:rsid w:val="00A96C0E"/>
    <w:rsid w:val="00AB6E7C"/>
    <w:rsid w:val="00AD3F1A"/>
    <w:rsid w:val="00B000D7"/>
    <w:rsid w:val="00B460AA"/>
    <w:rsid w:val="00B67338"/>
    <w:rsid w:val="00B85194"/>
    <w:rsid w:val="00BC0CF0"/>
    <w:rsid w:val="00C026B1"/>
    <w:rsid w:val="00C150A7"/>
    <w:rsid w:val="00C23134"/>
    <w:rsid w:val="00C27595"/>
    <w:rsid w:val="00C551AC"/>
    <w:rsid w:val="00C87FD4"/>
    <w:rsid w:val="00CB65BF"/>
    <w:rsid w:val="00CB6C62"/>
    <w:rsid w:val="00CE7DEC"/>
    <w:rsid w:val="00CF4F54"/>
    <w:rsid w:val="00CF60B0"/>
    <w:rsid w:val="00D21860"/>
    <w:rsid w:val="00D3064C"/>
    <w:rsid w:val="00D316E0"/>
    <w:rsid w:val="00D40B3C"/>
    <w:rsid w:val="00D501AB"/>
    <w:rsid w:val="00D628FC"/>
    <w:rsid w:val="00D64042"/>
    <w:rsid w:val="00D650E9"/>
    <w:rsid w:val="00D73E1B"/>
    <w:rsid w:val="00D8207C"/>
    <w:rsid w:val="00D93959"/>
    <w:rsid w:val="00D9648A"/>
    <w:rsid w:val="00DA1B31"/>
    <w:rsid w:val="00DA5422"/>
    <w:rsid w:val="00DA6FD0"/>
    <w:rsid w:val="00DB5596"/>
    <w:rsid w:val="00DB6FB8"/>
    <w:rsid w:val="00DE7BAF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link w:val="SORUNOLUAIKChar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SORUNOLUAIKChar">
    <w:name w:val="SORU NOLU AÇIK+ Char"/>
    <w:basedOn w:val="VarsaylanParagrafYazTipi"/>
    <w:link w:val="SORUNOLUAIK"/>
    <w:rsid w:val="000E1EC5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125501"/>
    <w:pPr>
      <w:spacing w:after="0" w:line="240" w:lineRule="auto"/>
    </w:pPr>
  </w:style>
  <w:style w:type="paragraph" w:customStyle="1" w:styleId="IKLAR">
    <w:name w:val="ŞIKLAR+"/>
    <w:basedOn w:val="Normal"/>
    <w:link w:val="IKLARChar"/>
    <w:qFormat/>
    <w:rsid w:val="00DE7BA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E7BAF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5B61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262</TotalTime>
  <Pages>5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27</cp:revision>
  <cp:lastPrinted>2022-12-07T14:03:00Z</cp:lastPrinted>
  <dcterms:created xsi:type="dcterms:W3CDTF">2023-01-18T10:28:00Z</dcterms:created>
  <dcterms:modified xsi:type="dcterms:W3CDTF">2024-12-02T12:57:00Z</dcterms:modified>
</cp:coreProperties>
</file>