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0C6C6CE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9347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8440F0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8731BBB" w14:textId="77777777" w:rsidR="008440F0" w:rsidRDefault="008440F0" w:rsidP="008440F0">
      <w:pPr>
        <w:spacing w:after="160" w:line="256" w:lineRule="auto"/>
        <w:rPr>
          <w:rFonts w:cstheme="minorHAnsi"/>
          <w:b/>
          <w:sz w:val="24"/>
          <w:szCs w:val="24"/>
        </w:rPr>
      </w:pPr>
    </w:p>
    <w:p w14:paraId="1D577521" w14:textId="0B842B05" w:rsidR="008440F0" w:rsidRPr="008440F0" w:rsidRDefault="008440F0" w:rsidP="008440F0">
      <w:pPr>
        <w:spacing w:after="160" w:line="256" w:lineRule="auto"/>
        <w:rPr>
          <w:rFonts w:cstheme="minorHAnsi"/>
          <w:sz w:val="24"/>
          <w:szCs w:val="24"/>
        </w:rPr>
      </w:pPr>
      <w:r w:rsidRPr="008440F0">
        <w:rPr>
          <w:rFonts w:cstheme="minorHAnsi"/>
          <w:bCs/>
          <w:sz w:val="24"/>
          <w:szCs w:val="24"/>
        </w:rPr>
        <w:t>1.</w:t>
      </w:r>
      <w:r>
        <w:rPr>
          <w:rFonts w:cstheme="minorHAnsi"/>
          <w:b/>
          <w:sz w:val="24"/>
          <w:szCs w:val="24"/>
        </w:rPr>
        <w:t xml:space="preserve"> </w:t>
      </w:r>
      <w:r w:rsidRPr="008440F0">
        <w:rPr>
          <w:rFonts w:cstheme="minorHAnsi"/>
          <w:b/>
          <w:sz w:val="24"/>
          <w:szCs w:val="24"/>
        </w:rPr>
        <w:t xml:space="preserve">Beş vakit namazın dışında kılınan diğer farz (Farzı </w:t>
      </w:r>
      <w:proofErr w:type="spellStart"/>
      <w:r w:rsidRPr="008440F0">
        <w:rPr>
          <w:rFonts w:cstheme="minorHAnsi"/>
          <w:b/>
          <w:sz w:val="24"/>
          <w:szCs w:val="24"/>
        </w:rPr>
        <w:t>Ayn</w:t>
      </w:r>
      <w:proofErr w:type="spellEnd"/>
      <w:r w:rsidRPr="008440F0">
        <w:rPr>
          <w:rFonts w:cstheme="minorHAnsi"/>
          <w:b/>
          <w:sz w:val="24"/>
          <w:szCs w:val="24"/>
        </w:rPr>
        <w:t>-Farz-ı Kifaye) namazları yazınız. (10 Puan)</w:t>
      </w:r>
      <w:r w:rsidRPr="008440F0">
        <w:rPr>
          <w:rFonts w:cstheme="minorHAnsi"/>
          <w:sz w:val="24"/>
          <w:szCs w:val="24"/>
        </w:rPr>
        <w:br/>
        <w:t>*</w:t>
      </w:r>
    </w:p>
    <w:p w14:paraId="3F3536A6" w14:textId="77777777" w:rsidR="008440F0" w:rsidRDefault="008440F0" w:rsidP="008440F0">
      <w:pPr>
        <w:spacing w:line="256" w:lineRule="auto"/>
        <w:rPr>
          <w:rFonts w:cstheme="minorHAnsi"/>
          <w:sz w:val="24"/>
          <w:szCs w:val="24"/>
        </w:rPr>
      </w:pPr>
      <w:r w:rsidRPr="008440F0">
        <w:rPr>
          <w:rFonts w:cstheme="minorHAnsi"/>
          <w:sz w:val="24"/>
          <w:szCs w:val="24"/>
        </w:rPr>
        <w:t>*</w:t>
      </w:r>
      <w:r w:rsidRPr="008440F0">
        <w:rPr>
          <w:rFonts w:cstheme="minorHAnsi"/>
          <w:sz w:val="24"/>
          <w:szCs w:val="24"/>
        </w:rPr>
        <w:br/>
        <w:t>*</w:t>
      </w:r>
    </w:p>
    <w:p w14:paraId="2DA93479" w14:textId="44097C3F" w:rsidR="008440F0" w:rsidRPr="008440F0" w:rsidRDefault="008440F0" w:rsidP="008440F0">
      <w:pPr>
        <w:spacing w:after="160" w:line="256" w:lineRule="auto"/>
        <w:rPr>
          <w:rFonts w:cstheme="minorHAnsi"/>
          <w:b/>
          <w:bCs/>
          <w:sz w:val="24"/>
          <w:szCs w:val="24"/>
        </w:rPr>
      </w:pPr>
      <w:r w:rsidRPr="008440F0">
        <w:rPr>
          <w:rFonts w:cstheme="minorHAnsi"/>
          <w:sz w:val="24"/>
          <w:szCs w:val="24"/>
        </w:rPr>
        <w:t>2.</w:t>
      </w:r>
      <w:r w:rsidRPr="008440F0">
        <w:rPr>
          <w:rFonts w:cstheme="minorHAnsi"/>
          <w:b/>
          <w:bCs/>
          <w:sz w:val="24"/>
          <w:szCs w:val="24"/>
        </w:rPr>
        <w:t>Peygamberlerin özelikleri (sıfatları) nelerdir?</w:t>
      </w:r>
      <w:r w:rsidRPr="008440F0">
        <w:rPr>
          <w:rFonts w:cstheme="minorHAnsi"/>
          <w:b/>
          <w:sz w:val="24"/>
          <w:szCs w:val="24"/>
        </w:rPr>
        <w:t xml:space="preserve"> (10 Puan)</w:t>
      </w:r>
    </w:p>
    <w:p w14:paraId="38CD0E45" w14:textId="34A6B048" w:rsidR="008440F0" w:rsidRDefault="008440F0" w:rsidP="008440F0">
      <w:pPr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</w:t>
      </w:r>
    </w:p>
    <w:p w14:paraId="286196A0" w14:textId="173BD9AF" w:rsidR="008440F0" w:rsidRDefault="008440F0" w:rsidP="008440F0">
      <w:pPr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</w:t>
      </w:r>
    </w:p>
    <w:p w14:paraId="157068EE" w14:textId="14802F84" w:rsidR="008440F0" w:rsidRDefault="008440F0" w:rsidP="008440F0">
      <w:pPr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</w:t>
      </w:r>
    </w:p>
    <w:p w14:paraId="16C88983" w14:textId="6BAE3CB4" w:rsidR="008440F0" w:rsidRDefault="008440F0" w:rsidP="008440F0">
      <w:pPr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</w:t>
      </w:r>
    </w:p>
    <w:p w14:paraId="5A3C6404" w14:textId="7A9BAAC9" w:rsidR="008440F0" w:rsidRDefault="008440F0" w:rsidP="008440F0">
      <w:pPr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5.</w:t>
      </w:r>
    </w:p>
    <w:p w14:paraId="38ABE10C" w14:textId="07E67642" w:rsidR="008440F0" w:rsidRPr="008440F0" w:rsidRDefault="008440F0" w:rsidP="008440F0">
      <w:pPr>
        <w:autoSpaceDE w:val="0"/>
        <w:autoSpaceDN w:val="0"/>
        <w:adjustRightInd w:val="0"/>
        <w:spacing w:after="160" w:line="259" w:lineRule="auto"/>
        <w:rPr>
          <w:rFonts w:cstheme="minorHAnsi"/>
          <w:sz w:val="24"/>
          <w:szCs w:val="24"/>
        </w:rPr>
      </w:pPr>
      <w:r w:rsidRPr="008440F0">
        <w:rPr>
          <w:rFonts w:cstheme="minorHAnsi"/>
          <w:bCs/>
          <w:sz w:val="24"/>
          <w:szCs w:val="24"/>
        </w:rPr>
        <w:t>3.</w:t>
      </w:r>
      <w:r w:rsidRPr="008440F0">
        <w:rPr>
          <w:rFonts w:cstheme="minorHAnsi"/>
          <w:b/>
          <w:sz w:val="24"/>
          <w:szCs w:val="24"/>
        </w:rPr>
        <w:t>Namazın içindeki farzlardan ve dışındaki farzlardan 2 şer tanesini yazarak açıklayınız. (20 Puan)</w:t>
      </w:r>
      <w:r w:rsidRPr="008440F0">
        <w:rPr>
          <w:rFonts w:cstheme="minorHAnsi"/>
          <w:sz w:val="24"/>
          <w:szCs w:val="24"/>
        </w:rPr>
        <w:br/>
        <w:t>*</w:t>
      </w:r>
      <w:r w:rsidRPr="008440F0">
        <w:rPr>
          <w:rFonts w:cstheme="minorHAnsi"/>
          <w:sz w:val="24"/>
          <w:szCs w:val="24"/>
        </w:rPr>
        <w:br/>
        <w:t>*</w:t>
      </w:r>
      <w:r w:rsidRPr="008440F0">
        <w:rPr>
          <w:rFonts w:cstheme="minorHAnsi"/>
          <w:sz w:val="24"/>
          <w:szCs w:val="24"/>
        </w:rPr>
        <w:br/>
        <w:t>*</w:t>
      </w:r>
    </w:p>
    <w:p w14:paraId="34E5624D" w14:textId="77777777" w:rsidR="008440F0" w:rsidRDefault="008440F0" w:rsidP="008440F0">
      <w:pPr>
        <w:spacing w:line="256" w:lineRule="auto"/>
        <w:rPr>
          <w:rFonts w:cstheme="minorHAnsi"/>
          <w:sz w:val="24"/>
          <w:szCs w:val="24"/>
        </w:rPr>
      </w:pPr>
      <w:r w:rsidRPr="008440F0">
        <w:rPr>
          <w:rFonts w:cstheme="minorHAnsi"/>
          <w:sz w:val="24"/>
          <w:szCs w:val="24"/>
        </w:rPr>
        <w:t>*</w:t>
      </w:r>
    </w:p>
    <w:p w14:paraId="29E28AFD" w14:textId="1DC3D6F5" w:rsidR="008440F0" w:rsidRPr="008440F0" w:rsidRDefault="008440F0" w:rsidP="008440F0">
      <w:pPr>
        <w:spacing w:after="160" w:line="256" w:lineRule="auto"/>
        <w:rPr>
          <w:rFonts w:cstheme="minorHAnsi"/>
          <w:sz w:val="24"/>
          <w:szCs w:val="24"/>
        </w:rPr>
      </w:pPr>
      <w:r w:rsidRPr="008440F0">
        <w:rPr>
          <w:rFonts w:cstheme="minorHAnsi"/>
          <w:sz w:val="24"/>
          <w:szCs w:val="24"/>
        </w:rPr>
        <w:t>4.</w:t>
      </w:r>
      <w:r w:rsidRPr="008440F0">
        <w:rPr>
          <w:rFonts w:cstheme="minorHAnsi"/>
          <w:b/>
          <w:bCs/>
          <w:sz w:val="24"/>
          <w:szCs w:val="24"/>
        </w:rPr>
        <w:t>Dört büyük kitabı ve indirildiği peygamberleri geliş sırasına göre sıralayınız.</w:t>
      </w:r>
      <w:r w:rsidRPr="008440F0">
        <w:rPr>
          <w:rFonts w:cstheme="minorHAnsi"/>
          <w:b/>
          <w:sz w:val="24"/>
          <w:szCs w:val="24"/>
        </w:rPr>
        <w:t xml:space="preserve"> (10 Puan)</w:t>
      </w:r>
    </w:p>
    <w:p w14:paraId="72FAC381" w14:textId="77777777" w:rsidR="008440F0" w:rsidRPr="008440F0" w:rsidRDefault="008440F0" w:rsidP="008440F0">
      <w:pPr>
        <w:spacing w:line="256" w:lineRule="auto"/>
        <w:rPr>
          <w:rFonts w:cstheme="minorHAnsi"/>
          <w:b/>
          <w:bCs/>
          <w:sz w:val="24"/>
          <w:szCs w:val="24"/>
        </w:rPr>
      </w:pPr>
      <w:r w:rsidRPr="008440F0">
        <w:rPr>
          <w:rFonts w:cstheme="minorHAnsi"/>
          <w:b/>
          <w:bCs/>
          <w:sz w:val="24"/>
          <w:szCs w:val="24"/>
        </w:rPr>
        <w:t>*</w:t>
      </w:r>
    </w:p>
    <w:p w14:paraId="192B2387" w14:textId="77777777" w:rsidR="008440F0" w:rsidRPr="008440F0" w:rsidRDefault="008440F0" w:rsidP="008440F0">
      <w:pPr>
        <w:spacing w:line="256" w:lineRule="auto"/>
        <w:rPr>
          <w:rFonts w:cstheme="minorHAnsi"/>
          <w:b/>
          <w:bCs/>
          <w:sz w:val="24"/>
          <w:szCs w:val="24"/>
        </w:rPr>
      </w:pPr>
      <w:r w:rsidRPr="008440F0">
        <w:rPr>
          <w:rFonts w:cstheme="minorHAnsi"/>
          <w:b/>
          <w:bCs/>
          <w:sz w:val="24"/>
          <w:szCs w:val="24"/>
        </w:rPr>
        <w:t>*</w:t>
      </w:r>
    </w:p>
    <w:p w14:paraId="26FEA8AB" w14:textId="77777777" w:rsidR="008440F0" w:rsidRDefault="008440F0" w:rsidP="008440F0">
      <w:pPr>
        <w:spacing w:line="256" w:lineRule="auto"/>
        <w:rPr>
          <w:rFonts w:cstheme="minorHAnsi"/>
          <w:b/>
          <w:bCs/>
          <w:sz w:val="24"/>
          <w:szCs w:val="24"/>
        </w:rPr>
      </w:pPr>
      <w:r w:rsidRPr="008440F0">
        <w:rPr>
          <w:rFonts w:cstheme="minorHAnsi"/>
          <w:b/>
          <w:bCs/>
          <w:sz w:val="24"/>
          <w:szCs w:val="24"/>
        </w:rPr>
        <w:t>*</w:t>
      </w:r>
    </w:p>
    <w:p w14:paraId="636221E6" w14:textId="5F1C0A90" w:rsidR="008440F0" w:rsidRPr="008440F0" w:rsidRDefault="008440F0" w:rsidP="008440F0">
      <w:pPr>
        <w:autoSpaceDE w:val="0"/>
        <w:autoSpaceDN w:val="0"/>
        <w:adjustRightInd w:val="0"/>
        <w:spacing w:after="160" w:line="259" w:lineRule="auto"/>
        <w:rPr>
          <w:rFonts w:cstheme="minorHAnsi"/>
          <w:sz w:val="24"/>
          <w:szCs w:val="24"/>
        </w:rPr>
      </w:pPr>
      <w:r w:rsidRPr="008440F0">
        <w:rPr>
          <w:rFonts w:cstheme="minorHAnsi"/>
          <w:bCs/>
          <w:sz w:val="24"/>
          <w:szCs w:val="24"/>
        </w:rPr>
        <w:t>5.</w:t>
      </w:r>
      <w:r w:rsidRPr="008440F0">
        <w:rPr>
          <w:rFonts w:cstheme="minorHAnsi"/>
          <w:b/>
          <w:sz w:val="24"/>
          <w:szCs w:val="24"/>
        </w:rPr>
        <w:t xml:space="preserve">Günlük namazları sırasıyla ve </w:t>
      </w:r>
      <w:proofErr w:type="gramStart"/>
      <w:r w:rsidRPr="008440F0">
        <w:rPr>
          <w:rFonts w:cstheme="minorHAnsi"/>
          <w:b/>
          <w:sz w:val="24"/>
          <w:szCs w:val="24"/>
        </w:rPr>
        <w:t>rekatlarıyla</w:t>
      </w:r>
      <w:proofErr w:type="gramEnd"/>
      <w:r w:rsidRPr="008440F0">
        <w:rPr>
          <w:rFonts w:cstheme="minorHAnsi"/>
          <w:b/>
          <w:sz w:val="24"/>
          <w:szCs w:val="24"/>
        </w:rPr>
        <w:t xml:space="preserve"> birlikte yazınız(10 Puan)</w:t>
      </w:r>
      <w:r w:rsidRPr="008440F0">
        <w:rPr>
          <w:rFonts w:cstheme="minorHAnsi"/>
          <w:sz w:val="24"/>
          <w:szCs w:val="24"/>
        </w:rPr>
        <w:br/>
        <w:t>*</w:t>
      </w:r>
      <w:r w:rsidRPr="008440F0">
        <w:rPr>
          <w:rFonts w:cstheme="minorHAnsi"/>
          <w:sz w:val="24"/>
          <w:szCs w:val="24"/>
        </w:rPr>
        <w:br/>
        <w:t>*</w:t>
      </w:r>
      <w:r w:rsidRPr="008440F0">
        <w:rPr>
          <w:rFonts w:cstheme="minorHAnsi"/>
          <w:sz w:val="24"/>
          <w:szCs w:val="24"/>
        </w:rPr>
        <w:br/>
        <w:t>*</w:t>
      </w:r>
      <w:r w:rsidRPr="008440F0">
        <w:rPr>
          <w:rFonts w:cstheme="minorHAnsi"/>
          <w:sz w:val="24"/>
          <w:szCs w:val="24"/>
        </w:rPr>
        <w:br/>
        <w:t>*</w:t>
      </w:r>
    </w:p>
    <w:p w14:paraId="46BB69BE" w14:textId="77777777" w:rsidR="008440F0" w:rsidRPr="008440F0" w:rsidRDefault="008440F0" w:rsidP="008440F0">
      <w:p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 w:rsidRPr="008440F0">
        <w:rPr>
          <w:rFonts w:cstheme="minorHAnsi"/>
          <w:b/>
          <w:sz w:val="24"/>
          <w:szCs w:val="24"/>
        </w:rPr>
        <w:t>*</w:t>
      </w:r>
    </w:p>
    <w:p w14:paraId="26AA03D7" w14:textId="77777777" w:rsidR="008440F0" w:rsidRPr="008440F0" w:rsidRDefault="008440F0" w:rsidP="008440F0">
      <w:pPr>
        <w:spacing w:line="256" w:lineRule="auto"/>
        <w:rPr>
          <w:rFonts w:cstheme="minorHAnsi"/>
          <w:sz w:val="24"/>
          <w:szCs w:val="24"/>
        </w:rPr>
      </w:pPr>
    </w:p>
    <w:p w14:paraId="63D2D281" w14:textId="77777777" w:rsidR="008440F0" w:rsidRPr="008440F0" w:rsidRDefault="008440F0" w:rsidP="008440F0">
      <w:pPr>
        <w:spacing w:line="256" w:lineRule="auto"/>
        <w:rPr>
          <w:rFonts w:cstheme="minorHAnsi"/>
          <w:sz w:val="24"/>
          <w:szCs w:val="24"/>
        </w:rPr>
      </w:pPr>
    </w:p>
    <w:p w14:paraId="79E3F145" w14:textId="77777777" w:rsidR="008440F0" w:rsidRPr="008440F0" w:rsidRDefault="008440F0" w:rsidP="008440F0">
      <w:pPr>
        <w:spacing w:line="256" w:lineRule="auto"/>
        <w:rPr>
          <w:rFonts w:cstheme="minorHAnsi"/>
          <w:sz w:val="24"/>
          <w:szCs w:val="24"/>
        </w:rPr>
      </w:pPr>
    </w:p>
    <w:p w14:paraId="1057B2C1" w14:textId="78434408" w:rsidR="008440F0" w:rsidRPr="008440F0" w:rsidRDefault="008440F0" w:rsidP="008440F0">
      <w:pPr>
        <w:autoSpaceDE w:val="0"/>
        <w:autoSpaceDN w:val="0"/>
        <w:adjustRightInd w:val="0"/>
        <w:spacing w:after="160" w:line="259" w:lineRule="auto"/>
        <w:rPr>
          <w:rFonts w:cstheme="minorHAnsi"/>
          <w:sz w:val="24"/>
          <w:szCs w:val="24"/>
        </w:rPr>
      </w:pPr>
      <w:r w:rsidRPr="008440F0">
        <w:rPr>
          <w:rFonts w:cstheme="minorHAnsi"/>
          <w:sz w:val="24"/>
          <w:szCs w:val="24"/>
        </w:rPr>
        <w:t>6.</w:t>
      </w:r>
      <w:r w:rsidRPr="008440F0">
        <w:rPr>
          <w:rFonts w:cstheme="minorHAnsi"/>
          <w:b/>
          <w:bCs/>
          <w:sz w:val="24"/>
          <w:szCs w:val="24"/>
        </w:rPr>
        <w:t>Aşağıdaki namaz türlerini açıklayarak birer tane örnek yazınız.</w:t>
      </w:r>
      <w:r w:rsidRPr="008440F0">
        <w:rPr>
          <w:rFonts w:cstheme="minorHAnsi"/>
          <w:b/>
          <w:sz w:val="24"/>
          <w:szCs w:val="24"/>
        </w:rPr>
        <w:t xml:space="preserve"> (20 Puan)</w:t>
      </w:r>
    </w:p>
    <w:p w14:paraId="0F714625" w14:textId="6D84FA26" w:rsidR="008440F0" w:rsidRPr="008031B4" w:rsidRDefault="008440F0" w:rsidP="008440F0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8031B4">
        <w:rPr>
          <w:rFonts w:cstheme="minorHAnsi"/>
          <w:b/>
          <w:bCs/>
          <w:sz w:val="24"/>
          <w:szCs w:val="24"/>
        </w:rPr>
        <w:t>Farz namazlar:</w:t>
      </w:r>
    </w:p>
    <w:p w14:paraId="079CBD7B" w14:textId="63C2FA90" w:rsidR="008440F0" w:rsidRPr="008031B4" w:rsidRDefault="008440F0" w:rsidP="008440F0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8031B4">
        <w:rPr>
          <w:rFonts w:cstheme="minorHAnsi"/>
          <w:b/>
          <w:bCs/>
          <w:sz w:val="24"/>
          <w:szCs w:val="24"/>
        </w:rPr>
        <w:t>Vacip namazlar:</w:t>
      </w:r>
    </w:p>
    <w:p w14:paraId="231DC877" w14:textId="4A135235" w:rsidR="008440F0" w:rsidRDefault="008440F0" w:rsidP="008440F0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Nafi</w:t>
      </w:r>
      <w:r w:rsidRPr="008031B4">
        <w:rPr>
          <w:rFonts w:cstheme="minorHAnsi"/>
          <w:b/>
          <w:bCs/>
          <w:sz w:val="24"/>
          <w:szCs w:val="24"/>
        </w:rPr>
        <w:t>le namazlar:</w:t>
      </w:r>
    </w:p>
    <w:p w14:paraId="33ACD17F" w14:textId="77777777" w:rsidR="008440F0" w:rsidRDefault="008440F0" w:rsidP="00151DA8">
      <w:pPr>
        <w:pStyle w:val="SORUNOLUBOLD"/>
        <w:numPr>
          <w:ilvl w:val="0"/>
          <w:numId w:val="0"/>
        </w:numPr>
        <w:ind w:left="284"/>
      </w:pPr>
    </w:p>
    <w:p w14:paraId="4CB6A00B" w14:textId="0CEC9CEE" w:rsidR="008440F0" w:rsidRPr="008440F0" w:rsidRDefault="008440F0" w:rsidP="008440F0">
      <w:pPr>
        <w:autoSpaceDE w:val="0"/>
        <w:autoSpaceDN w:val="0"/>
        <w:adjustRightInd w:val="0"/>
        <w:spacing w:after="160" w:line="259" w:lineRule="auto"/>
        <w:rPr>
          <w:rFonts w:ascii="Ubuntu" w:hAnsi="Ubuntu" w:cs="ElektraTextPro"/>
          <w:sz w:val="24"/>
          <w:szCs w:val="24"/>
        </w:rPr>
      </w:pPr>
      <w:r w:rsidRPr="008440F0">
        <w:rPr>
          <w:rFonts w:cstheme="minorHAnsi"/>
          <w:bCs/>
          <w:sz w:val="24"/>
          <w:szCs w:val="24"/>
          <w:shd w:val="clear" w:color="auto" w:fill="FFFFFF" w:themeFill="background1"/>
        </w:rPr>
        <w:t>7.</w:t>
      </w:r>
      <w:r w:rsidRPr="008440F0">
        <w:rPr>
          <w:rFonts w:cstheme="minorHAnsi"/>
          <w:b/>
          <w:sz w:val="24"/>
          <w:szCs w:val="24"/>
          <w:shd w:val="clear" w:color="auto" w:fill="FFFFFF" w:themeFill="background1"/>
        </w:rPr>
        <w:t>Aşağıdaki verilen kavramları uygun tanımlarla eşleştirelim</w:t>
      </w:r>
      <w:r w:rsidRPr="008440F0">
        <w:rPr>
          <w:rFonts w:cstheme="minorHAnsi"/>
          <w:b/>
          <w:sz w:val="24"/>
          <w:szCs w:val="24"/>
        </w:rPr>
        <w:t>(20 Puan</w:t>
      </w:r>
      <w:r w:rsidRPr="008440F0">
        <w:rPr>
          <w:rFonts w:ascii="Ubuntu" w:hAnsi="Ubuntu" w:cs="ElektraTextPro"/>
          <w:b/>
          <w:sz w:val="24"/>
          <w:szCs w:val="24"/>
        </w:rPr>
        <w:t>)</w:t>
      </w:r>
    </w:p>
    <w:p w14:paraId="3F1C6884" w14:textId="77777777" w:rsidR="00C150A7" w:rsidRDefault="00C150A7" w:rsidP="00151DA8">
      <w:pPr>
        <w:pStyle w:val="BOLDMETN"/>
      </w:pPr>
    </w:p>
    <w:bookmarkEnd w:id="1"/>
    <w:p w14:paraId="1AD9F6C2" w14:textId="3EDBB7D9" w:rsidR="008440F0" w:rsidRDefault="008440F0" w:rsidP="008440F0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DB244FF" wp14:editId="2C7FEF22">
                <wp:simplePos x="0" y="0"/>
                <wp:positionH relativeFrom="column">
                  <wp:posOffset>2390775</wp:posOffset>
                </wp:positionH>
                <wp:positionV relativeFrom="paragraph">
                  <wp:posOffset>135890</wp:posOffset>
                </wp:positionV>
                <wp:extent cx="1054100" cy="304800"/>
                <wp:effectExtent l="0" t="0" r="31750" b="57150"/>
                <wp:wrapNone/>
                <wp:docPr id="209467964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A5A5A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8D6C02" w14:textId="77777777" w:rsidR="008440F0" w:rsidRPr="008C5509" w:rsidRDefault="008440F0" w:rsidP="008440F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Hutbe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244FF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88.25pt;margin-top:10.7pt;width:83pt;height:2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" strokecolor="#c9c9c9" strokeweight="1pt">
                <v:fill color2="#dbdbdb" focus="100%" type="gradient"/>
                <v:shadow on="t" color="#525252" opacity=".5" offset="1pt"/>
                <v:textbox inset=".5mm,,.5mm">
                  <w:txbxContent>
                    <w:p w14:paraId="5C8D6C02" w14:textId="77777777" w:rsidR="008440F0" w:rsidRPr="008C5509" w:rsidRDefault="008440F0" w:rsidP="008440F0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Hutbe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260739" wp14:editId="53060F24">
                <wp:simplePos x="0" y="0"/>
                <wp:positionH relativeFrom="column">
                  <wp:posOffset>1000760</wp:posOffset>
                </wp:positionH>
                <wp:positionV relativeFrom="paragraph">
                  <wp:posOffset>138430</wp:posOffset>
                </wp:positionV>
                <wp:extent cx="1054100" cy="304800"/>
                <wp:effectExtent l="0" t="0" r="31750" b="57150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D78BEA" w14:textId="77777777" w:rsidR="008440F0" w:rsidRPr="008C5509" w:rsidRDefault="008440F0" w:rsidP="008440F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Cami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0739" id="_x0000_s1027" type="#_x0000_t202" style="position:absolute;margin-left:78.8pt;margin-top:10.9pt;width:83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9D78BEA" w14:textId="77777777" w:rsidR="008440F0" w:rsidRPr="008C5509" w:rsidRDefault="008440F0" w:rsidP="008440F0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Cami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A05047" wp14:editId="514F8C64">
                <wp:simplePos x="0" y="0"/>
                <wp:positionH relativeFrom="column">
                  <wp:posOffset>-66675</wp:posOffset>
                </wp:positionH>
                <wp:positionV relativeFrom="paragraph">
                  <wp:posOffset>188595</wp:posOffset>
                </wp:positionV>
                <wp:extent cx="720090" cy="252095"/>
                <wp:effectExtent l="12700" t="8890" r="10160" b="247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D61FC4" w14:textId="77777777" w:rsidR="008440F0" w:rsidRPr="008C5509" w:rsidRDefault="008440F0" w:rsidP="008440F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Rekât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5047" id="Text Box 55" o:spid="_x0000_s1028" type="#_x0000_t202" style="position:absolute;margin-left:-5.25pt;margin-top:14.85pt;width:56.7pt;height:19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7D61FC4" w14:textId="77777777" w:rsidR="008440F0" w:rsidRPr="008C5509" w:rsidRDefault="008440F0" w:rsidP="008440F0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Rekât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BBDF10" wp14:editId="30D653B2">
                <wp:simplePos x="0" y="0"/>
                <wp:positionH relativeFrom="column">
                  <wp:posOffset>4369140</wp:posOffset>
                </wp:positionH>
                <wp:positionV relativeFrom="paragraph">
                  <wp:posOffset>259375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755F58" w14:textId="77777777" w:rsidR="008440F0" w:rsidRPr="008C5509" w:rsidRDefault="008440F0" w:rsidP="008440F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Teyemmüm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DF10" id="Text Box 57" o:spid="_x0000_s1029" type="#_x0000_t202" style="position:absolute;margin-left:344.05pt;margin-top:20.4pt;width:82.2pt;height:19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8755F58" w14:textId="77777777" w:rsidR="008440F0" w:rsidRPr="008C5509" w:rsidRDefault="008440F0" w:rsidP="008440F0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Teyemmüm</w:t>
                      </w:r>
                    </w:p>
                  </w:txbxContent>
                </v:textbox>
              </v:shape>
            </w:pict>
          </mc:Fallback>
        </mc:AlternateContent>
      </w:r>
    </w:p>
    <w:p w14:paraId="36DC400D" w14:textId="77777777" w:rsidR="008440F0" w:rsidRDefault="008440F0" w:rsidP="008440F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rFonts w:ascii="Ubuntu" w:hAnsi="Ubuntu" w:cs="ElektraTextPro"/>
          <w:sz w:val="24"/>
          <w:szCs w:val="24"/>
        </w:rPr>
        <w:t xml:space="preserve">  </w:t>
      </w:r>
      <w:r>
        <w:rPr>
          <w:rFonts w:ascii="Ubuntu" w:hAnsi="Ubuntu" w:cs="ElektraTextPro"/>
          <w:sz w:val="24"/>
          <w:szCs w:val="24"/>
        </w:rPr>
        <w:tab/>
        <w:t xml:space="preserve">                                              </w:t>
      </w:r>
    </w:p>
    <w:p w14:paraId="3A9208D1" w14:textId="77777777" w:rsidR="008440F0" w:rsidRDefault="008440F0" w:rsidP="008440F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</w:p>
    <w:p w14:paraId="0F690874" w14:textId="14437FEF" w:rsidR="008440F0" w:rsidRDefault="008440F0" w:rsidP="008440F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E8457D" wp14:editId="31CC5BB6">
                <wp:simplePos x="0" y="0"/>
                <wp:positionH relativeFrom="column">
                  <wp:posOffset>1038860</wp:posOffset>
                </wp:positionH>
                <wp:positionV relativeFrom="paragraph">
                  <wp:posOffset>140970</wp:posOffset>
                </wp:positionV>
                <wp:extent cx="1043940" cy="252095"/>
                <wp:effectExtent l="10160" t="8890" r="12700" b="24765"/>
                <wp:wrapNone/>
                <wp:docPr id="135337377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6DF137" w14:textId="77777777" w:rsidR="008440F0" w:rsidRPr="008C5509" w:rsidRDefault="008440F0" w:rsidP="008440F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Cebrail</w:t>
                            </w:r>
                          </w:p>
                          <w:p w14:paraId="7CCB7443" w14:textId="77777777" w:rsidR="008440F0" w:rsidRPr="008C5509" w:rsidRDefault="008440F0" w:rsidP="008440F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457D" id="_x0000_s1030" type="#_x0000_t202" style="position:absolute;margin-left:81.8pt;margin-top:11.1pt;width:82.2pt;height:19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86DF137" w14:textId="77777777" w:rsidR="008440F0" w:rsidRPr="008C5509" w:rsidRDefault="008440F0" w:rsidP="008440F0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Cebrail</w:t>
                      </w:r>
                    </w:p>
                    <w:p w14:paraId="7CCB7443" w14:textId="77777777" w:rsidR="008440F0" w:rsidRPr="008C5509" w:rsidRDefault="008440F0" w:rsidP="008440F0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5AB92E" wp14:editId="09280934">
                <wp:simplePos x="0" y="0"/>
                <wp:positionH relativeFrom="column">
                  <wp:posOffset>-47625</wp:posOffset>
                </wp:positionH>
                <wp:positionV relativeFrom="paragraph">
                  <wp:posOffset>168275</wp:posOffset>
                </wp:positionV>
                <wp:extent cx="720090" cy="252095"/>
                <wp:effectExtent l="14605" t="12700" r="8255" b="2095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3831C4" w14:textId="77777777" w:rsidR="008440F0" w:rsidRPr="008C5509" w:rsidRDefault="008440F0" w:rsidP="008440F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Ezan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B92E" id="Text Box 56" o:spid="_x0000_s1031" type="#_x0000_t202" style="position:absolute;margin-left:-3.75pt;margin-top:13.25pt;width:56.7pt;height:19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43831C4" w14:textId="77777777" w:rsidR="008440F0" w:rsidRPr="008C5509" w:rsidRDefault="008440F0" w:rsidP="008440F0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Ezan</w:t>
                      </w:r>
                    </w:p>
                  </w:txbxContent>
                </v:textbox>
              </v:shape>
            </w:pict>
          </mc:Fallback>
        </mc:AlternateContent>
      </w: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95F24D" wp14:editId="047D43C6">
                <wp:simplePos x="0" y="0"/>
                <wp:positionH relativeFrom="column">
                  <wp:posOffset>4454525</wp:posOffset>
                </wp:positionH>
                <wp:positionV relativeFrom="paragraph">
                  <wp:posOffset>118314</wp:posOffset>
                </wp:positionV>
                <wp:extent cx="756285" cy="252095"/>
                <wp:effectExtent l="12700" t="12700" r="12065" b="20955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A5A5A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1F346D" w14:textId="77777777" w:rsidR="008440F0" w:rsidRPr="008C5509" w:rsidRDefault="008440F0" w:rsidP="008440F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Sünnet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F24D" id="Text Box 58" o:spid="_x0000_s1032" type="#_x0000_t202" style="position:absolute;margin-left:350.75pt;margin-top:9.3pt;width:59.55pt;height:19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" strokecolor="#c9c9c9" strokeweight="1pt">
                <v:fill color2="#dbdbdb" focus="100%" type="gradient"/>
                <v:shadow on="t" color="#525252" opacity=".5" offset="1pt"/>
                <v:textbox inset=".5mm,,.5mm">
                  <w:txbxContent>
                    <w:p w14:paraId="2D1F346D" w14:textId="77777777" w:rsidR="008440F0" w:rsidRPr="008C5509" w:rsidRDefault="008440F0" w:rsidP="008440F0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Sünnet</w:t>
                      </w:r>
                    </w:p>
                  </w:txbxContent>
                </v:textbox>
              </v:shape>
            </w:pict>
          </mc:Fallback>
        </mc:AlternateContent>
      </w:r>
    </w:p>
    <w:p w14:paraId="4B760B67" w14:textId="7C8FC02C" w:rsidR="008440F0" w:rsidRDefault="008440F0" w:rsidP="008440F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9DC790" wp14:editId="3E84F6DD">
                <wp:simplePos x="0" y="0"/>
                <wp:positionH relativeFrom="column">
                  <wp:posOffset>2418080</wp:posOffset>
                </wp:positionH>
                <wp:positionV relativeFrom="paragraph">
                  <wp:posOffset>26035</wp:posOffset>
                </wp:positionV>
                <wp:extent cx="756285" cy="252095"/>
                <wp:effectExtent l="12700" t="12700" r="12065" b="2095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12AF7B7" w14:textId="77777777" w:rsidR="008440F0" w:rsidRPr="008C5509" w:rsidRDefault="008440F0" w:rsidP="008440F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Vitir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C790" id="_x0000_s1033" type="#_x0000_t202" style="position:absolute;margin-left:190.4pt;margin-top:2.05pt;width:59.55pt;height:19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12AF7B7" w14:textId="77777777" w:rsidR="008440F0" w:rsidRPr="008C5509" w:rsidRDefault="008440F0" w:rsidP="008440F0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Vitir</w:t>
                      </w:r>
                    </w:p>
                  </w:txbxContent>
                </v:textbox>
              </v:shape>
            </w:pict>
          </mc:Fallback>
        </mc:AlternateContent>
      </w:r>
    </w:p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3FDF8BEA" w14:textId="77777777" w:rsidR="000E1EC5" w:rsidRPr="004E5B5C" w:rsidRDefault="000E1EC5" w:rsidP="000E1EC5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sz w:val="24"/>
          <w:szCs w:val="24"/>
        </w:rPr>
        <w:t>……………………</w:t>
      </w:r>
      <w:r>
        <w:rPr>
          <w:rFonts w:cstheme="minorHAnsi"/>
          <w:sz w:val="24"/>
          <w:szCs w:val="24"/>
        </w:rPr>
        <w:t>….</w:t>
      </w:r>
      <w:proofErr w:type="gramEnd"/>
      <w:r w:rsidRPr="004E5B5C">
        <w:rPr>
          <w:rFonts w:cstheme="minorHAnsi"/>
          <w:bCs/>
          <w:sz w:val="24"/>
          <w:szCs w:val="24"/>
        </w:rPr>
        <w:t>Müslümanların ibadet amacıyla toplandıkları, dini eğitimin gerektirdiği her türlü konunun konuşulup çözüm arandığı yerdir.</w:t>
      </w:r>
    </w:p>
    <w:p w14:paraId="7E0764AC" w14:textId="77777777" w:rsidR="000E1EC5" w:rsidRPr="004E5B5C" w:rsidRDefault="000E1EC5" w:rsidP="000E1EC5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………………………………..</w:t>
      </w:r>
      <w:proofErr w:type="gramEnd"/>
      <w:r w:rsidRPr="004E5B5C">
        <w:rPr>
          <w:rFonts w:cstheme="minorHAnsi"/>
          <w:bCs/>
          <w:sz w:val="24"/>
          <w:szCs w:val="24"/>
        </w:rPr>
        <w:t>Peygamberimize Kur’an-ı Kerim’i getiren meleğin ismidir.</w:t>
      </w:r>
    </w:p>
    <w:p w14:paraId="7CAE246D" w14:textId="77777777" w:rsidR="000E1EC5" w:rsidRDefault="000E1EC5" w:rsidP="000E1EC5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</w:t>
      </w:r>
      <w:proofErr w:type="gramEnd"/>
      <w:r w:rsidRPr="004E5B5C">
        <w:rPr>
          <w:rFonts w:cstheme="minorHAnsi"/>
          <w:bCs/>
          <w:sz w:val="24"/>
          <w:szCs w:val="24"/>
        </w:rPr>
        <w:t>Suyun bulunmadığı yada suyu kullanamadığımız yerlerde toprakla alınan abdesttir.</w:t>
      </w:r>
      <w:r w:rsidRPr="004E5B5C">
        <w:rPr>
          <w:rFonts w:cstheme="minorHAnsi"/>
          <w:bCs/>
          <w:sz w:val="24"/>
          <w:szCs w:val="24"/>
        </w:rPr>
        <w:br/>
      </w: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…………………………………………..</w:t>
      </w:r>
      <w:proofErr w:type="gramEnd"/>
      <w:r w:rsidRPr="004E5B5C">
        <w:rPr>
          <w:rFonts w:cstheme="minorHAnsi"/>
          <w:bCs/>
          <w:sz w:val="24"/>
          <w:szCs w:val="24"/>
        </w:rPr>
        <w:t xml:space="preserve">Yatsı namazının sonunda kılınan 3 </w:t>
      </w:r>
      <w:proofErr w:type="spellStart"/>
      <w:r w:rsidRPr="004E5B5C">
        <w:rPr>
          <w:rFonts w:cstheme="minorHAnsi"/>
          <w:bCs/>
          <w:sz w:val="24"/>
          <w:szCs w:val="24"/>
        </w:rPr>
        <w:t>rekatlık</w:t>
      </w:r>
      <w:proofErr w:type="spellEnd"/>
      <w:r w:rsidRPr="004E5B5C">
        <w:rPr>
          <w:rFonts w:cstheme="minorHAnsi"/>
          <w:bCs/>
          <w:sz w:val="24"/>
          <w:szCs w:val="24"/>
        </w:rPr>
        <w:t xml:space="preserve"> vacip namazdır.</w:t>
      </w:r>
      <w:r>
        <w:rPr>
          <w:rFonts w:cstheme="minorHAnsi"/>
          <w:bCs/>
          <w:sz w:val="24"/>
          <w:szCs w:val="24"/>
        </w:rPr>
        <w:br/>
      </w:r>
      <w:proofErr w:type="gramStart"/>
      <w:r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………………………………………</w:t>
      </w:r>
      <w:proofErr w:type="gramEnd"/>
      <w:r w:rsidRPr="00944476"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Cuma ve bayram namazlarında imamın minberden yaptığı konuşmaya denir.</w:t>
      </w:r>
    </w:p>
    <w:p w14:paraId="3FB852DF" w14:textId="77777777" w:rsidR="000E1EC5" w:rsidRDefault="000E1EC5" w:rsidP="000E1EC5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</w:t>
      </w:r>
      <w:r>
        <w:rPr>
          <w:rFonts w:cstheme="minorHAnsi"/>
          <w:bCs/>
          <w:sz w:val="24"/>
          <w:szCs w:val="24"/>
        </w:rPr>
        <w:t>…..</w:t>
      </w:r>
      <w:proofErr w:type="gramEnd"/>
      <w:r w:rsidRPr="004E5B5C">
        <w:rPr>
          <w:rFonts w:cstheme="minorHAnsi"/>
          <w:bCs/>
          <w:sz w:val="24"/>
          <w:szCs w:val="24"/>
        </w:rPr>
        <w:t>Namaz vaktinin geldiğini bildirmek için okunur.</w:t>
      </w:r>
    </w:p>
    <w:p w14:paraId="1D5016CC" w14:textId="33E738D3" w:rsidR="000E1EC5" w:rsidRPr="00A86BDA" w:rsidRDefault="000E1EC5" w:rsidP="000E1EC5">
      <w:pPr>
        <w:pStyle w:val="SORUNOLUAIK"/>
        <w:numPr>
          <w:ilvl w:val="0"/>
          <w:numId w:val="0"/>
        </w:numPr>
        <w:ind w:left="284" w:hanging="284"/>
        <w:rPr>
          <w:rFonts w:asciiTheme="minorHAnsi" w:hAnsiTheme="minorHAnsi"/>
          <w:sz w:val="24"/>
          <w:szCs w:val="24"/>
        </w:rPr>
      </w:pPr>
      <w:proofErr w:type="gramStart"/>
      <w:r w:rsidRPr="00A86BDA">
        <w:rPr>
          <w:rFonts w:asciiTheme="minorHAnsi" w:hAnsiTheme="minorHAnsi"/>
          <w:sz w:val="24"/>
          <w:szCs w:val="24"/>
        </w:rPr>
        <w:t>……</w:t>
      </w:r>
      <w:r w:rsidRPr="00944476">
        <w:rPr>
          <w:rFonts w:asciiTheme="minorHAnsi" w:hAnsiTheme="minorHAnsi"/>
          <w:sz w:val="24"/>
          <w:szCs w:val="24"/>
        </w:rPr>
        <w:t>………………………</w:t>
      </w:r>
      <w:r w:rsidRPr="00A86BDA">
        <w:rPr>
          <w:rFonts w:asciiTheme="minorHAnsi" w:hAnsiTheme="minorHAnsi"/>
          <w:sz w:val="24"/>
          <w:szCs w:val="24"/>
        </w:rPr>
        <w:t>..</w:t>
      </w:r>
      <w:proofErr w:type="gramEnd"/>
      <w:r w:rsidRPr="00A86BDA">
        <w:rPr>
          <w:rFonts w:asciiTheme="minorHAnsi" w:hAnsiTheme="minorHAnsi"/>
          <w:sz w:val="24"/>
          <w:szCs w:val="24"/>
        </w:rPr>
        <w:t>Hz.</w:t>
      </w:r>
      <w:r w:rsidR="001F141C">
        <w:rPr>
          <w:rFonts w:asciiTheme="minorHAnsi" w:hAnsiTheme="minorHAnsi"/>
          <w:sz w:val="24"/>
          <w:szCs w:val="24"/>
        </w:rPr>
        <w:t xml:space="preserve"> </w:t>
      </w:r>
      <w:r w:rsidRPr="00A86BDA">
        <w:rPr>
          <w:rFonts w:asciiTheme="minorHAnsi" w:hAnsiTheme="minorHAnsi"/>
          <w:sz w:val="24"/>
          <w:szCs w:val="24"/>
        </w:rPr>
        <w:t xml:space="preserve">Peygamberin </w:t>
      </w:r>
      <w:proofErr w:type="spellStart"/>
      <w:r w:rsidRPr="00A86BDA">
        <w:rPr>
          <w:rFonts w:asciiTheme="minorHAnsi" w:hAnsiTheme="minorHAnsi"/>
          <w:sz w:val="24"/>
          <w:szCs w:val="24"/>
        </w:rPr>
        <w:t>yaptığ</w:t>
      </w:r>
      <w:r w:rsidR="001F141C">
        <w:rPr>
          <w:rFonts w:asciiTheme="minorHAnsi" w:hAnsiTheme="minorHAnsi"/>
          <w:sz w:val="24"/>
          <w:szCs w:val="24"/>
        </w:rPr>
        <w:t>ı</w:t>
      </w:r>
      <w:r w:rsidRPr="00A86BDA">
        <w:rPr>
          <w:rFonts w:asciiTheme="minorHAnsi" w:hAnsiTheme="minorHAnsi"/>
          <w:sz w:val="24"/>
          <w:szCs w:val="24"/>
        </w:rPr>
        <w:t>Müslümanlardan</w:t>
      </w:r>
      <w:proofErr w:type="spellEnd"/>
      <w:r w:rsidRPr="00A86BDA">
        <w:rPr>
          <w:rFonts w:asciiTheme="minorHAnsi" w:hAnsiTheme="minorHAnsi"/>
          <w:sz w:val="24"/>
          <w:szCs w:val="24"/>
        </w:rPr>
        <w:t xml:space="preserve"> da yapmasını istediği iş ve davranışlara  denir.</w:t>
      </w:r>
    </w:p>
    <w:p w14:paraId="24874529" w14:textId="77777777" w:rsidR="000E1EC5" w:rsidRDefault="000E1EC5" w:rsidP="000E1EC5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……………………………………………</w:t>
      </w:r>
      <w:proofErr w:type="gramEnd"/>
      <w:r w:rsidRPr="004E5B5C">
        <w:rPr>
          <w:rFonts w:cstheme="minorHAnsi"/>
          <w:bCs/>
          <w:sz w:val="24"/>
          <w:szCs w:val="24"/>
        </w:rPr>
        <w:t>Namazın bir birine eşit her bir bölümüne verilen isim</w:t>
      </w:r>
      <w:r>
        <w:rPr>
          <w:rFonts w:cstheme="minorHAnsi"/>
          <w:bCs/>
          <w:sz w:val="24"/>
          <w:szCs w:val="24"/>
        </w:rPr>
        <w:t>dir.</w:t>
      </w:r>
    </w:p>
    <w:p w14:paraId="146CE666" w14:textId="77777777" w:rsidR="001F141C" w:rsidRDefault="001F141C" w:rsidP="001F141C">
      <w:pPr>
        <w:pStyle w:val="SEENEKLER"/>
        <w:numPr>
          <w:ilvl w:val="0"/>
          <w:numId w:val="0"/>
        </w:numPr>
        <w:ind w:left="530" w:hanging="360"/>
        <w:jc w:val="center"/>
      </w:pPr>
      <w:r>
        <w:t>Başarılar Dilerim</w:t>
      </w:r>
      <w:r>
        <w:sym w:font="Wingdings" w:char="F04A"/>
      </w:r>
      <w:r>
        <w:t>.</w:t>
      </w:r>
    </w:p>
    <w:p w14:paraId="77CABBB7" w14:textId="3D3712D0" w:rsidR="00C150A7" w:rsidRDefault="00C150A7" w:rsidP="001F141C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01AA998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0A419B0" w14:textId="77777777" w:rsidR="0002742A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2"/>
    </w:tbl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06D" id="Metin Kutusu 2" o:spid="_x0000_s1034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pV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35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Jv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QP8ZGtmoQZ+TLwahH/D94aMH9pKRHLVbU/zgyJynRHwxyvp4XRRRvMorlzQINd+2prz3M&#10;cISqaKBkPO5CEvzY2B3OplGJtudKppJRY4nN6T9EEV/b6dXzr93+Ag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CmPjJv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36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Lx/AEAANU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37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7REgIAAAE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8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2D550" w14:textId="77777777" w:rsidR="00C551AC" w:rsidRDefault="00C551AC" w:rsidP="00ED544D">
      <w:pPr>
        <w:spacing w:after="0" w:line="240" w:lineRule="auto"/>
      </w:pPr>
      <w:r>
        <w:separator/>
      </w:r>
    </w:p>
  </w:endnote>
  <w:endnote w:type="continuationSeparator" w:id="0">
    <w:p w14:paraId="707CD172" w14:textId="77777777" w:rsidR="00C551AC" w:rsidRDefault="00C551A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altName w:val="Arial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A8B4E" w14:textId="77A7734C" w:rsidR="00ED544D" w:rsidRDefault="00096985">
    <w:pPr>
      <w:pStyle w:val="AltBilgi"/>
    </w:pPr>
    <w:bookmarkStart w:id="20" w:name="_Hlk124933023"/>
    <w:bookmarkStart w:id="21" w:name="_Hlk124933024"/>
    <w:bookmarkStart w:id="22" w:name="_Hlk124933025"/>
    <w:bookmarkStart w:id="23" w:name="_Hlk124933026"/>
    <w:bookmarkStart w:id="24" w:name="_Hlk124933769"/>
    <w:bookmarkStart w:id="25" w:name="_Hlk124933770"/>
    <w:bookmarkStart w:id="26" w:name="_Hlk124933789"/>
    <w:bookmarkStart w:id="27" w:name="_Hlk124933790"/>
    <w:bookmarkStart w:id="28" w:name="_Hlk127266397"/>
    <w:bookmarkStart w:id="29" w:name="_Hlk127266398"/>
    <w:bookmarkStart w:id="30" w:name="_Hlk127266404"/>
    <w:bookmarkStart w:id="31" w:name="_Hlk127266405"/>
    <w:bookmarkStart w:id="32" w:name="_Hlk127267355"/>
    <w:bookmarkStart w:id="33" w:name="_Hlk127267356"/>
    <w:bookmarkStart w:id="34" w:name="_Hlk127267360"/>
    <w:bookmarkStart w:id="35" w:name="_Hlk127267361"/>
    <w:bookmarkStart w:id="36" w:name="_Hlk127267797"/>
    <w:bookmarkStart w:id="37" w:name="_Hlk127267798"/>
    <w:bookmarkStart w:id="38" w:name="_Hlk127267803"/>
    <w:bookmarkStart w:id="39" w:name="_Hlk127267804"/>
    <w:bookmarkStart w:id="40" w:name="_Hlk127268479"/>
    <w:bookmarkStart w:id="41" w:name="_Hlk127268480"/>
    <w:bookmarkStart w:id="42" w:name="_Hlk127268483"/>
    <w:bookmarkStart w:id="43" w:name="_Hlk127268484"/>
    <w:bookmarkStart w:id="44" w:name="_Hlk127268670"/>
    <w:bookmarkStart w:id="45" w:name="_Hlk127268671"/>
    <w:bookmarkStart w:id="46" w:name="_Hlk127268674"/>
    <w:bookmarkStart w:id="47" w:name="_Hlk127268675"/>
    <w:bookmarkStart w:id="48" w:name="_Hlk127268966"/>
    <w:bookmarkStart w:id="49" w:name="_Hlk127268967"/>
    <w:bookmarkStart w:id="50" w:name="_Hlk127269234"/>
    <w:bookmarkStart w:id="51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A482A4" w14:textId="77777777" w:rsidR="00C551AC" w:rsidRDefault="00C551AC" w:rsidP="00ED544D">
      <w:pPr>
        <w:spacing w:after="0" w:line="240" w:lineRule="auto"/>
      </w:pPr>
      <w:r>
        <w:separator/>
      </w:r>
    </w:p>
  </w:footnote>
  <w:footnote w:type="continuationSeparator" w:id="0">
    <w:p w14:paraId="15A3EF22" w14:textId="77777777" w:rsidR="00C551AC" w:rsidRDefault="00C551A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77777777" w:rsidR="00C150A7" w:rsidRDefault="00C150A7" w:rsidP="00C150A7">
    <w:pPr>
      <w:pStyle w:val="stBilgi"/>
      <w:jc w:val="center"/>
    </w:pPr>
    <w:bookmarkStart w:id="3" w:name="_Hlk121295565"/>
    <w:bookmarkStart w:id="4" w:name="_Hlk127265866"/>
    <w:bookmarkStart w:id="5" w:name="_Hlk127265867"/>
    <w:bookmarkStart w:id="6" w:name="_Hlk127265968"/>
    <w:bookmarkStart w:id="7" w:name="_Hlk127265969"/>
    <w:bookmarkStart w:id="8" w:name="_Hlk127266358"/>
    <w:bookmarkStart w:id="9" w:name="_Hlk127266359"/>
    <w:bookmarkStart w:id="10" w:name="_Hlk127267311"/>
    <w:bookmarkStart w:id="11" w:name="_Hlk127267312"/>
    <w:bookmarkStart w:id="12" w:name="_Hlk127267691"/>
    <w:bookmarkStart w:id="13" w:name="_Hlk127267692"/>
    <w:bookmarkStart w:id="14" w:name="_Hlk127268458"/>
    <w:bookmarkStart w:id="15" w:name="_Hlk127268459"/>
    <w:bookmarkStart w:id="16" w:name="_Hlk127268653"/>
    <w:bookmarkStart w:id="17" w:name="_Hlk127268654"/>
    <w:bookmarkStart w:id="18" w:name="_Hlk127269212"/>
    <w:bookmarkStart w:id="19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3"/>
    <w:r w:rsidR="00E77C5C">
      <w:t>Sınav Soruları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C0983"/>
    <w:multiLevelType w:val="hybridMultilevel"/>
    <w:tmpl w:val="2D266A90"/>
    <w:lvl w:ilvl="0" w:tplc="A2C4AE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9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9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9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9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10"/>
  </w:num>
  <w:num w:numId="35" w16cid:durableId="1388605711">
    <w:abstractNumId w:val="6"/>
  </w:num>
  <w:num w:numId="36" w16cid:durableId="713162752">
    <w:abstractNumId w:val="0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2"/>
  </w:num>
  <w:num w:numId="43" w16cid:durableId="1041250606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0E1EC5"/>
    <w:rsid w:val="00150119"/>
    <w:rsid w:val="00151DA8"/>
    <w:rsid w:val="00161802"/>
    <w:rsid w:val="001C3B80"/>
    <w:rsid w:val="001C7A9C"/>
    <w:rsid w:val="001D57BE"/>
    <w:rsid w:val="001F141C"/>
    <w:rsid w:val="00211812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40F0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551AC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73E1B"/>
    <w:rsid w:val="00D8207C"/>
    <w:rsid w:val="00D93959"/>
    <w:rsid w:val="00D9648A"/>
    <w:rsid w:val="00DA1B31"/>
    <w:rsid w:val="00DA5422"/>
    <w:rsid w:val="00DA6FD0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link w:val="SORUNOLUAIKChar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customStyle="1" w:styleId="SORUNOLUAIKChar">
    <w:name w:val="SORU NOLU AÇIK+ Char"/>
    <w:basedOn w:val="VarsaylanParagrafYazTipi"/>
    <w:link w:val="SORUNOLUAIK"/>
    <w:rsid w:val="000E1EC5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225</TotalTime>
  <Pages>6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21</cp:revision>
  <cp:lastPrinted>2022-12-07T14:03:00Z</cp:lastPrinted>
  <dcterms:created xsi:type="dcterms:W3CDTF">2023-01-18T10:28:00Z</dcterms:created>
  <dcterms:modified xsi:type="dcterms:W3CDTF">2024-12-02T11:39:00Z</dcterms:modified>
</cp:coreProperties>
</file>