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D234D86" w:rsidR="00151DA8" w:rsidRDefault="00042DF1" w:rsidP="00500E5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500E5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19D1E32" w14:textId="2DAA9C09" w:rsidR="00500E5F" w:rsidRDefault="00500E5F" w:rsidP="00500E5F">
      <w:pPr>
        <w:pStyle w:val="SORUMETN"/>
      </w:pPr>
      <w:r w:rsidRPr="00500E5F">
        <w:t>Peygamberlerin sıfatlarını yazarak kısaca açıklayınız 20P</w:t>
      </w:r>
    </w:p>
    <w:p w14:paraId="0530D48D" w14:textId="3D56C77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52EFA72" w14:textId="364AB591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B244075" w14:textId="68C9BEF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1EAFEA51" w14:textId="5DBCDE12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1A03EAB" w14:textId="6B90EFB3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2488E1B" w14:textId="248060D3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C0F4F46" w14:textId="4B6AEEC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057F8BA" w14:textId="29EDD1A3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3901A6E" w14:textId="7777777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2632D55" w14:textId="31CEBCFE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3352F12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39C0A28" w14:textId="0A5BAB5F" w:rsidR="00500E5F" w:rsidRDefault="00500E5F" w:rsidP="00500E5F">
      <w:pPr>
        <w:pStyle w:val="SORUMETN"/>
      </w:pPr>
      <w:r w:rsidRPr="00500E5F">
        <w:t>İlahi kitapları ve gönderildikleri Peygamberleri yazınız  20P</w:t>
      </w:r>
    </w:p>
    <w:p w14:paraId="79CA0937" w14:textId="6A52BAFC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2DC4B43" w14:textId="58400A8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BE0B7EF" w14:textId="66FD22F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18334117" w14:textId="0154BD4A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AEE809F" w14:textId="1AC92B35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28B4E42" w14:textId="25460C70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B57E757" w14:textId="4652AABE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C6D0AB5" w14:textId="2E40B572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37D9B47" w14:textId="04BAA380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71F1B87" w14:textId="4F6FBC18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C8FCB73" w14:textId="037CAF62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160E358" w14:textId="7777777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17204104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143E5788" w14:textId="5CFE8F44" w:rsidR="00500E5F" w:rsidRDefault="00500E5F" w:rsidP="00500E5F">
      <w:pPr>
        <w:pStyle w:val="SORUMETN"/>
      </w:pPr>
      <w:r w:rsidRPr="00500E5F">
        <w:t>Namazın Önemi ile ilgili 1 ayet meali ve 1 Hadis  yazınız 20P</w:t>
      </w:r>
    </w:p>
    <w:p w14:paraId="2CCB1DEA" w14:textId="0747574E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6ECEEC7" w14:textId="5A911EE9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C5BA997" w14:textId="5DC8AD96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6B84980" w14:textId="16E8B6E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8BE6CA6" w14:textId="3C5B123E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CD7AAC5" w14:textId="48BEFDAA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2164224" w14:textId="673EFA9E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6216C31" w14:textId="7777777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788B1E9" w14:textId="321E2198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8FB97EA" w14:textId="7777777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9E1FD8C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6B0C7D1" w14:textId="76FFC1B9" w:rsidR="00500E5F" w:rsidRDefault="00500E5F" w:rsidP="00500E5F">
      <w:pPr>
        <w:pStyle w:val="SORUMETN"/>
      </w:pPr>
      <w:r w:rsidRPr="00500E5F">
        <w:t>Farz namazlar hakkında bilgi veriniz 10P</w:t>
      </w:r>
    </w:p>
    <w:p w14:paraId="4CB7CE9E" w14:textId="427E595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4364590" w14:textId="31174875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5436B3F" w14:textId="6676394F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0817B57" w14:textId="6265AB2B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1648668" w14:textId="3885324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8E78AD0" w14:textId="15C53B69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A84E98F" w14:textId="6800F88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84C1EC1" w14:textId="6B448A4F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F7ADB61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6EE7B78" w14:textId="7B408A1C" w:rsidR="00500E5F" w:rsidRDefault="00500E5F" w:rsidP="00500E5F">
      <w:pPr>
        <w:pStyle w:val="SORUMETN"/>
      </w:pPr>
      <w:r w:rsidRPr="00500E5F">
        <w:t>Ramazan ve Kurban Bayram Namazlarını kılmanın hükmünü yazınız? 10P</w:t>
      </w:r>
    </w:p>
    <w:p w14:paraId="75FF4D2E" w14:textId="5E40C509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5D3D6B0" w14:textId="5AE017C5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1FCC7E4" w14:textId="398D622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FFC24D9" w14:textId="071E8422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8BFC406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6036EC7" w14:textId="2FCFF272" w:rsidR="00500E5F" w:rsidRDefault="00500E5F" w:rsidP="00500E5F">
      <w:pPr>
        <w:pStyle w:val="SORUMETN"/>
      </w:pPr>
      <w:r w:rsidRPr="00500E5F">
        <w:t>Akşam namazını farz ve sünnetleri kaçar rekattir. 10P</w:t>
      </w:r>
    </w:p>
    <w:p w14:paraId="5794D834" w14:textId="0437261A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2BD5370" w14:textId="4436DF08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8170C9A" w14:textId="774B297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19838D6F" w14:textId="66D599E3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B7D8D01" w14:textId="0A973CA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1161FD7" w14:textId="6F6C2CFA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DCFFD22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CBDAD5E" w14:textId="3F2EE8D4" w:rsidR="00500E5F" w:rsidRDefault="00500E5F" w:rsidP="00500E5F">
      <w:pPr>
        <w:pStyle w:val="SORUMETN"/>
      </w:pPr>
      <w:r w:rsidRPr="00500E5F">
        <w:t>Vitir Namazının kılınışını açıklayınız ve hükmünü yazınız 10P</w:t>
      </w:r>
    </w:p>
    <w:p w14:paraId="05A6E0F0" w14:textId="6E101B72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AF9D075" w14:textId="5CBF1602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9BC2E28" w14:textId="33438FCC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1F041BA" w14:textId="24066DA1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5A8883D" w14:textId="7777777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8B02F4F" w14:textId="0A13BF45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329D7E2D" w14:textId="5EFE6275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601401BC" w14:textId="7A938453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8486E19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60EDF1E" w14:textId="4D7F6254" w:rsidR="00500E5F" w:rsidRDefault="00500E5F" w:rsidP="00500E5F">
      <w:pPr>
        <w:pStyle w:val="SORUMETN"/>
      </w:pPr>
      <w:r w:rsidRPr="00500E5F">
        <w:t>Hz Musa ve Hz Davut’a gönderilen kitapların isimlerini yazınız</w:t>
      </w:r>
    </w:p>
    <w:p w14:paraId="2AEC0603" w14:textId="3BAF5E3B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1BEDFAA" w14:textId="22975B9F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3A29497" w14:textId="2F2B36AE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7DD722D" w14:textId="7571EE54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2ED0FF62" w14:textId="22E2179D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6B0A0AD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3923E72" w14:textId="77777777" w:rsidR="00500E5F" w:rsidRPr="00500E5F" w:rsidRDefault="00500E5F" w:rsidP="00500E5F">
      <w:pPr>
        <w:pStyle w:val="sorubilgisistili"/>
      </w:pPr>
      <w:r w:rsidRPr="00500E5F">
        <w:t>İçerisinde hutbe olan ve haftalık kılınan farz namazdır</w:t>
      </w:r>
    </w:p>
    <w:p w14:paraId="1C7245E7" w14:textId="5110E0FE" w:rsidR="00500E5F" w:rsidRDefault="00500E5F" w:rsidP="00500E5F">
      <w:pPr>
        <w:pStyle w:val="SORUMETN"/>
      </w:pPr>
      <w:r w:rsidRPr="00500E5F">
        <w:t>Bu bilgiler hangi namazla ilgilidir?</w:t>
      </w:r>
    </w:p>
    <w:p w14:paraId="0F944971" w14:textId="46D22D5F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08236DA2" w14:textId="52318457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50AEE90D" w14:textId="612F83B1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6DC13AF" w14:textId="73EC2079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4A6C48F" w14:textId="4CCF6C81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C826070" w14:textId="40BA7EC8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4D9E8D2E" w14:textId="569B0556" w:rsid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1428961A" w14:textId="77777777" w:rsidR="00970053" w:rsidRPr="00970053" w:rsidRDefault="00970053" w:rsidP="00970053">
      <w:pPr>
        <w:pStyle w:val="SEENEKLER"/>
        <w:numPr>
          <w:ilvl w:val="0"/>
          <w:numId w:val="0"/>
        </w:numPr>
        <w:ind w:left="530" w:hanging="360"/>
      </w:pPr>
    </w:p>
    <w:p w14:paraId="77095C4B" w14:textId="2EED2F03" w:rsidR="002D31AD" w:rsidRPr="00500E5F" w:rsidRDefault="00500E5F" w:rsidP="00500E5F">
      <w:pPr>
        <w:pStyle w:val="SORUMETN"/>
      </w:pPr>
      <w:r w:rsidRPr="00500E5F">
        <w:t>Sabah namazının farzının kılınışını yazınız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70A419B0" w14:textId="622CEFB4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C360D"/>
    <w:multiLevelType w:val="hybridMultilevel"/>
    <w:tmpl w:val="AF942D52"/>
    <w:lvl w:ilvl="0" w:tplc="B2948AA8">
      <w:start w:val="7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016A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0E5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70053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500E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9B489-BC75-482B-84B9-DA3F40F6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2024-12-18T06:50:00Z</dcterms:created>
  <dcterms:modified xsi:type="dcterms:W3CDTF">2024-12-18T06:50:00Z</dcterms:modified>
</cp:coreProperties>
</file>