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552BF" w14:paraId="2364CD86" w14:textId="77777777" w:rsidTr="00107EE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BAF22B" w14:textId="77777777" w:rsidR="007552BF" w:rsidRPr="00FD75DF" w:rsidRDefault="007552BF" w:rsidP="00107EE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E92041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E874624" w14:textId="77777777" w:rsidR="007552BF" w:rsidRDefault="007552BF" w:rsidP="00107EE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9A9576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</w:tr>
      <w:tr w:rsidR="007552BF" w14:paraId="11C8A218" w14:textId="77777777" w:rsidTr="00107EE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2D58AE" w14:textId="77777777" w:rsidR="007552BF" w:rsidRPr="00FD75DF" w:rsidRDefault="007552BF" w:rsidP="00107EE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B00497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AD1EF3" w14:textId="77777777" w:rsidR="007552BF" w:rsidRDefault="007552BF" w:rsidP="00107EE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289211F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552BF" w14:paraId="728E2160" w14:textId="77777777" w:rsidTr="00107EE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FF21B3" w14:textId="77777777" w:rsidR="007552BF" w:rsidRPr="00FD75DF" w:rsidRDefault="007552BF" w:rsidP="00107EE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EBCA598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629A2B1" w14:textId="77777777" w:rsidR="007552BF" w:rsidRDefault="007552BF" w:rsidP="00107EE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533E68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552BF" w14:paraId="2F70FD24" w14:textId="77777777" w:rsidTr="00107EE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A35AFB" w14:textId="77777777" w:rsidR="007552BF" w:rsidRPr="00FD75DF" w:rsidRDefault="007552BF" w:rsidP="00107EE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2E639D0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447FE2" w14:textId="67D32698" w:rsidR="007552BF" w:rsidRDefault="007552BF" w:rsidP="00107EE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6B46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EAD819" w14:textId="77777777" w:rsidR="007552BF" w:rsidRDefault="007552BF" w:rsidP="00107EE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94F64A7" w14:textId="77777777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E0E85B" wp14:editId="033EB3F8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600B0" w14:textId="77777777" w:rsidR="008321EB" w:rsidRPr="00446E26" w:rsidRDefault="008321EB" w:rsidP="008321E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0E85B"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margin-left:-40pt;margin-top:17.25pt;width:42.5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148600B0" w14:textId="77777777" w:rsidR="008321EB" w:rsidRPr="00446E26" w:rsidRDefault="008321EB" w:rsidP="008321E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8ADA75" wp14:editId="44EB782C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178989" w14:textId="77777777" w:rsidR="008321EB" w:rsidRPr="00EB5EF6" w:rsidRDefault="008321EB" w:rsidP="008321EB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5EF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        Aşağıda </w:t>
                            </w:r>
                            <w:r w:rsidR="00FC5DC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Asr</w:t>
                            </w:r>
                            <w:r w:rsidRPr="00EB5EF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Suresi’nin okunuşu karışık olarak verilmiştir. Okunuş sırasına göre yan tarafa sıralayalım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EB5EF6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5EF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2X8=</w:t>
                            </w:r>
                            <w:r w:rsidRPr="00EB5EF6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DA75" id="Text Box 56" o:spid="_x0000_s1027" type="#_x0000_t202" style="position:absolute;margin-left:-40pt;margin-top:17.55pt;width:541.4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4F178989" w14:textId="77777777" w:rsidR="008321EB" w:rsidRPr="00EB5EF6" w:rsidRDefault="008321EB" w:rsidP="008321EB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5EF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        Aşağıda </w:t>
                      </w:r>
                      <w:r w:rsidR="00FC5DC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Asr</w:t>
                      </w:r>
                      <w:r w:rsidRPr="00EB5EF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Suresi’nin okunuşu karışık olarak verilmiştir. Okunuş sırasına göre yan tarafa sıralayalım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EB5EF6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B5EF6">
                        <w:rPr>
                          <w:b/>
                          <w:color w:val="FF000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2X8=</w:t>
                      </w:r>
                      <w:r w:rsidRPr="00EB5EF6">
                        <w:rPr>
                          <w:b/>
                          <w:color w:val="FF0000"/>
                          <w:sz w:val="20"/>
                          <w:szCs w:val="20"/>
                        </w:rPr>
                        <w:t>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5D52C58" w14:textId="2BFDA2D6" w:rsidR="008321EB" w:rsidRDefault="00E9279A" w:rsidP="008321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86E0D46" wp14:editId="4929AF72">
                <wp:simplePos x="0" y="0"/>
                <wp:positionH relativeFrom="column">
                  <wp:posOffset>610953</wp:posOffset>
                </wp:positionH>
                <wp:positionV relativeFrom="paragraph">
                  <wp:posOffset>312641</wp:posOffset>
                </wp:positionV>
                <wp:extent cx="2671638" cy="397565"/>
                <wp:effectExtent l="19050" t="19050" r="33655" b="59690"/>
                <wp:wrapNone/>
                <wp:docPr id="6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1638" cy="397565"/>
                          <a:chOff x="3551" y="1432"/>
                          <a:chExt cx="2199" cy="510"/>
                        </a:xfrm>
                      </wpg:grpSpPr>
                      <wps:wsp>
                        <wps:cNvPr id="65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CB8609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E213BA" w14:textId="77777777" w:rsidR="00872ABE" w:rsidRPr="00872ABE" w:rsidRDefault="00872ABE" w:rsidP="00E9279A">
                              <w:pPr>
                                <w:jc w:val="center"/>
                              </w:pPr>
                              <w:r w:rsidRPr="00872ABE">
                                <w:t>Ve nü’minü bike ve netûbü ileyk.</w:t>
                              </w:r>
                            </w:p>
                            <w:p w14:paraId="521B93D2" w14:textId="77777777" w:rsidR="008321EB" w:rsidRDefault="008321EB" w:rsidP="008321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E0D46" id="Group 37" o:spid="_x0000_s1028" style="position:absolute;margin-left:48.1pt;margin-top:24.6pt;width:210.35pt;height:31.3pt;z-index:2516889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38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ACB8609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39" o:spid="_x0000_s1030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EE213BA" w14:textId="77777777" w:rsidR="00872ABE" w:rsidRPr="00872ABE" w:rsidRDefault="00872ABE" w:rsidP="00E9279A">
                        <w:pPr>
                          <w:jc w:val="center"/>
                        </w:pPr>
                        <w:r w:rsidRPr="00872ABE">
                          <w:t>Ve nü’minü bike ve netûbü ileyk.</w:t>
                        </w:r>
                      </w:p>
                      <w:p w14:paraId="521B93D2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8F1184" wp14:editId="5C9FAE0C">
                <wp:simplePos x="0" y="0"/>
                <wp:positionH relativeFrom="column">
                  <wp:posOffset>4265599</wp:posOffset>
                </wp:positionH>
                <wp:positionV relativeFrom="paragraph">
                  <wp:posOffset>207645</wp:posOffset>
                </wp:positionV>
                <wp:extent cx="1880428" cy="413468"/>
                <wp:effectExtent l="19050" t="19050" r="43815" b="62865"/>
                <wp:wrapNone/>
                <wp:docPr id="6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428" cy="413468"/>
                          <a:chOff x="3551" y="1432"/>
                          <a:chExt cx="2199" cy="510"/>
                        </a:xfrm>
                      </wpg:grpSpPr>
                      <wps:wsp>
                        <wps:cNvPr id="68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01486B0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67F2D6F" w14:textId="77777777" w:rsidR="00E9279A" w:rsidRPr="00E9279A" w:rsidRDefault="00E9279A" w:rsidP="00E9279A">
                              <w:pPr>
                                <w:jc w:val="center"/>
                              </w:pPr>
                              <w:r w:rsidRPr="00E9279A">
                                <w:t>ve nahleu ve netrükü</w:t>
                              </w:r>
                            </w:p>
                            <w:p w14:paraId="57FEAA01" w14:textId="77777777" w:rsidR="008321EB" w:rsidRDefault="008321EB" w:rsidP="008321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F1184" id="Group 49" o:spid="_x0000_s1031" style="position:absolute;margin-left:335.85pt;margin-top:16.35pt;width:148.05pt;height:32.55pt;z-index:251693056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">
                <v:shape id="AutoShape 50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01486B0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51" o:spid="_x0000_s1033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67F2D6F" w14:textId="77777777" w:rsidR="00E9279A" w:rsidRPr="00E9279A" w:rsidRDefault="00E9279A" w:rsidP="00E9279A">
                        <w:pPr>
                          <w:jc w:val="center"/>
                        </w:pPr>
                        <w:r w:rsidRPr="00E9279A">
                          <w:t>ve nahleu ve netrükü</w:t>
                        </w:r>
                      </w:p>
                      <w:p w14:paraId="57FEAA01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E4EBEE" wp14:editId="0D3C070B">
                <wp:simplePos x="0" y="0"/>
                <wp:positionH relativeFrom="column">
                  <wp:posOffset>-502230</wp:posOffset>
                </wp:positionH>
                <wp:positionV relativeFrom="paragraph">
                  <wp:posOffset>185420</wp:posOffset>
                </wp:positionV>
                <wp:extent cx="1019175" cy="1692275"/>
                <wp:effectExtent l="0" t="0" r="28575" b="22225"/>
                <wp:wrapNone/>
                <wp:docPr id="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ABD4" w14:textId="2F283E73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1-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  <w:p w14:paraId="6299C0A0" w14:textId="68052B4C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2-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14:paraId="3F7FA772" w14:textId="1F4EE7DD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3-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  <w:p w14:paraId="1F479AC8" w14:textId="7880FD6B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4-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  <w:p w14:paraId="1909A062" w14:textId="3B860746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5-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  <w:p w14:paraId="215A8C25" w14:textId="74F1FC46" w:rsidR="008321EB" w:rsidRPr="00944B15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6-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  <w:p w14:paraId="29BF384A" w14:textId="686C69E1" w:rsidR="008321EB" w:rsidRDefault="008321EB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7-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14:paraId="27DF4859" w14:textId="47029D38" w:rsidR="00944B15" w:rsidRPr="00944B15" w:rsidRDefault="00944B15" w:rsidP="00944B15">
                            <w:pPr>
                              <w:spacing w:after="0" w:line="36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944B1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-  </w:t>
                            </w:r>
                            <w:r w:rsidR="00DA3E78">
                              <w:rPr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3BE75387" w14:textId="77777777" w:rsidR="00944B15" w:rsidRPr="00944B15" w:rsidRDefault="00944B15" w:rsidP="008321EB">
                            <w:pPr>
                              <w:spacing w:after="12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EBEE" id="Text Box 55" o:spid="_x0000_s1034" type="#_x0000_t202" style="position:absolute;margin-left:-39.55pt;margin-top:14.6pt;width:80.25pt;height:13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" fillcolor="#e5dfec [663]">
                <v:textbox inset=",2.3mm,,.3mm">
                  <w:txbxContent>
                    <w:p w14:paraId="4E31ABD4" w14:textId="2F283E73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1-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F</w:t>
                      </w:r>
                    </w:p>
                    <w:p w14:paraId="6299C0A0" w14:textId="68052B4C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2-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D</w:t>
                      </w:r>
                    </w:p>
                    <w:p w14:paraId="3F7FA772" w14:textId="1F4EE7DD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3-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A</w:t>
                      </w:r>
                    </w:p>
                    <w:p w14:paraId="1F479AC8" w14:textId="7880FD6B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4-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B</w:t>
                      </w:r>
                    </w:p>
                    <w:p w14:paraId="1909A062" w14:textId="3B860746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5-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H</w:t>
                      </w:r>
                    </w:p>
                    <w:p w14:paraId="215A8C25" w14:textId="74F1FC46" w:rsidR="008321EB" w:rsidRPr="00944B15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6-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G</w:t>
                      </w:r>
                    </w:p>
                    <w:p w14:paraId="29BF384A" w14:textId="686C69E1" w:rsidR="008321EB" w:rsidRDefault="008321EB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7-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C</w:t>
                      </w:r>
                    </w:p>
                    <w:p w14:paraId="27DF4859" w14:textId="47029D38" w:rsidR="00944B15" w:rsidRPr="00944B15" w:rsidRDefault="00944B15" w:rsidP="00944B15">
                      <w:pPr>
                        <w:spacing w:after="0" w:line="36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8</w:t>
                      </w:r>
                      <w:r w:rsidRPr="00944B15">
                        <w:rPr>
                          <w:b/>
                          <w:sz w:val="18"/>
                          <w:szCs w:val="18"/>
                        </w:rPr>
                        <w:t xml:space="preserve">-  </w:t>
                      </w:r>
                      <w:r w:rsidR="00DA3E78">
                        <w:rPr>
                          <w:b/>
                          <w:sz w:val="18"/>
                          <w:szCs w:val="18"/>
                        </w:rPr>
                        <w:t>E</w:t>
                      </w:r>
                    </w:p>
                    <w:p w14:paraId="3BE75387" w14:textId="77777777" w:rsidR="00944B15" w:rsidRPr="00944B15" w:rsidRDefault="00944B15" w:rsidP="008321EB">
                      <w:pPr>
                        <w:spacing w:after="120"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E6F4F5" wp14:editId="01502B2E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79E34" w14:textId="77777777" w:rsidR="008321EB" w:rsidRDefault="008321EB" w:rsidP="008321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F4F5" id="Text Box 36" o:spid="_x0000_s1035" type="#_x0000_t202" style="position:absolute;margin-left:-39.25pt;margin-top:14.85pt;width:538.6pt;height:13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1A579E34" w14:textId="77777777" w:rsidR="008321EB" w:rsidRDefault="008321EB" w:rsidP="008321EB"/>
                  </w:txbxContent>
                </v:textbox>
              </v:shape>
            </w:pict>
          </mc:Fallback>
        </mc:AlternateContent>
      </w:r>
    </w:p>
    <w:p w14:paraId="2E12DEFF" w14:textId="77777777" w:rsidR="008321EB" w:rsidRDefault="00E9279A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9544D2" wp14:editId="287E2693">
                <wp:simplePos x="0" y="0"/>
                <wp:positionH relativeFrom="column">
                  <wp:posOffset>3489325</wp:posOffset>
                </wp:positionH>
                <wp:positionV relativeFrom="paragraph">
                  <wp:posOffset>267722</wp:posOffset>
                </wp:positionV>
                <wp:extent cx="325466" cy="381314"/>
                <wp:effectExtent l="19050" t="19050" r="36830" b="57150"/>
                <wp:wrapNone/>
                <wp:docPr id="7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466" cy="381314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38D5BE" w14:textId="77777777" w:rsidR="008321EB" w:rsidRPr="000D2296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54000" tIns="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44D2" id="AutoShape 58" o:spid="_x0000_s1036" type="#_x0000_t58" style="position:absolute;margin-left:274.75pt;margin-top:21.1pt;width:25.6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" fillcolor="#f79646 [3209]" strokecolor="#f2f2f2 [3041]" strokeweight="1.5pt">
                <v:shadow on="t" color="#974706 [1609]" opacity=".5" offset="1pt"/>
                <v:textbox inset="1.5mm,0,1.5mm,.3mm">
                  <w:txbxContent>
                    <w:p w14:paraId="3D38D5BE" w14:textId="77777777" w:rsidR="008321EB" w:rsidRPr="000D2296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501AADD" w14:textId="1E4A212D" w:rsidR="008321EB" w:rsidRDefault="00E9279A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9AA534" wp14:editId="69C08086">
                <wp:simplePos x="0" y="0"/>
                <wp:positionH relativeFrom="column">
                  <wp:posOffset>3759669</wp:posOffset>
                </wp:positionH>
                <wp:positionV relativeFrom="paragraph">
                  <wp:posOffset>8117</wp:posOffset>
                </wp:positionV>
                <wp:extent cx="1637969" cy="254442"/>
                <wp:effectExtent l="19050" t="19050" r="38735" b="50800"/>
                <wp:wrapNone/>
                <wp:docPr id="7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5444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E3DAF8" w14:textId="77777777" w:rsidR="00872ABE" w:rsidRPr="00872ABE" w:rsidRDefault="00872ABE" w:rsidP="00E9279A">
                            <w:pPr>
                              <w:jc w:val="center"/>
                            </w:pPr>
                            <w:r w:rsidRPr="00872ABE">
                              <w:t>Ve netevekkelü aleyke</w:t>
                            </w:r>
                          </w:p>
                          <w:p w14:paraId="1C541BC9" w14:textId="77777777" w:rsidR="008321EB" w:rsidRDefault="008321EB" w:rsidP="008321EB"/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A534" id="Text Box 59" o:spid="_x0000_s1037" type="#_x0000_t202" style="position:absolute;margin-left:296.05pt;margin-top:.65pt;width:128.95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" fillcolor="#f79646 [3209]" strokecolor="#f2f2f2 [3041]" strokeweight="2.25pt">
                <v:shadow on="t" color="#974706 [1609]" opacity=".5" offset="1pt"/>
                <v:textbox inset=",.3mm,,.3mm">
                  <w:txbxContent>
                    <w:p w14:paraId="0CE3DAF8" w14:textId="77777777" w:rsidR="00872ABE" w:rsidRPr="00872ABE" w:rsidRDefault="00872ABE" w:rsidP="00E9279A">
                      <w:pPr>
                        <w:jc w:val="center"/>
                      </w:pPr>
                      <w:r w:rsidRPr="00872ABE">
                        <w:t>Ve netevekkelü aleyke</w:t>
                      </w:r>
                    </w:p>
                    <w:p w14:paraId="1C541BC9" w14:textId="77777777" w:rsidR="008321EB" w:rsidRDefault="008321EB" w:rsidP="008321EB"/>
                  </w:txbxContent>
                </v:textbox>
              </v:shape>
            </w:pict>
          </mc:Fallback>
        </mc:AlternateContent>
      </w:r>
    </w:p>
    <w:p w14:paraId="4C04AC0A" w14:textId="77777777" w:rsidR="008321EB" w:rsidRDefault="00E9279A" w:rsidP="008321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90F7D35" wp14:editId="02431CA5">
                <wp:simplePos x="0" y="0"/>
                <wp:positionH relativeFrom="column">
                  <wp:posOffset>3559506</wp:posOffset>
                </wp:positionH>
                <wp:positionV relativeFrom="paragraph">
                  <wp:posOffset>18415</wp:posOffset>
                </wp:positionV>
                <wp:extent cx="2345634" cy="413385"/>
                <wp:effectExtent l="19050" t="19050" r="36195" b="62865"/>
                <wp:wrapNone/>
                <wp:docPr id="6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34" cy="413385"/>
                          <a:chOff x="3551" y="1432"/>
                          <a:chExt cx="2766" cy="510"/>
                        </a:xfrm>
                      </wpg:grpSpPr>
                      <wps:wsp>
                        <wps:cNvPr id="62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216FCAF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324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6E1E40A" w14:textId="77777777" w:rsidR="00872ABE" w:rsidRPr="00872ABE" w:rsidRDefault="00872ABE" w:rsidP="00872ABE">
                              <w:pPr>
                                <w:jc w:val="center"/>
                              </w:pPr>
                              <w:r w:rsidRPr="00872ABE">
                                <w:t>Allâhümme innâ nesteînüke</w:t>
                              </w:r>
                            </w:p>
                            <w:p w14:paraId="12F630EC" w14:textId="77777777" w:rsidR="008321EB" w:rsidRDefault="008321EB" w:rsidP="008321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F7D35" id="Group 46" o:spid="_x0000_s1038" style="position:absolute;margin-left:280.3pt;margin-top:1.45pt;width:184.7pt;height:32.55pt;z-index:251692032" coordorigin="3551,1432" coordsize="2766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">
                <v:shape id="AutoShape 47" o:spid="_x0000_s103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216FCAF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48" o:spid="_x0000_s1040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6E1E40A" w14:textId="77777777" w:rsidR="00872ABE" w:rsidRPr="00872ABE" w:rsidRDefault="00872ABE" w:rsidP="00872ABE">
                        <w:pPr>
                          <w:jc w:val="center"/>
                        </w:pPr>
                        <w:r w:rsidRPr="00872ABE">
                          <w:t>Allâhümme innâ nesteînüke</w:t>
                        </w:r>
                      </w:p>
                      <w:p w14:paraId="12F630EC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3AE96DE" wp14:editId="3BDEB3F1">
                <wp:simplePos x="0" y="0"/>
                <wp:positionH relativeFrom="column">
                  <wp:posOffset>706421</wp:posOffset>
                </wp:positionH>
                <wp:positionV relativeFrom="paragraph">
                  <wp:posOffset>10905</wp:posOffset>
                </wp:positionV>
                <wp:extent cx="2425148" cy="323850"/>
                <wp:effectExtent l="19050" t="19050" r="32385" b="57150"/>
                <wp:wrapNone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148" cy="323850"/>
                          <a:chOff x="3551" y="1432"/>
                          <a:chExt cx="3333" cy="510"/>
                        </a:xfrm>
                      </wpg:grpSpPr>
                      <wps:wsp>
                        <wps:cNvPr id="5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9E9CDA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C21D076" w14:textId="77777777" w:rsidR="00872ABE" w:rsidRPr="00872ABE" w:rsidRDefault="00872ABE" w:rsidP="00872ABE">
                              <w:pPr>
                                <w:jc w:val="center"/>
                              </w:pPr>
                              <w:r w:rsidRPr="00872ABE">
                                <w:t>küllehû neşkürüke ve lâ nekfürük</w:t>
                              </w:r>
                            </w:p>
                            <w:p w14:paraId="5846EFB8" w14:textId="77777777" w:rsidR="008321EB" w:rsidRDefault="008321EB" w:rsidP="008321EB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96DE" id="Group 43" o:spid="_x0000_s1041" style="position:absolute;margin-left:55.6pt;margin-top:.85pt;width:190.95pt;height:25.5pt;z-index:25169100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">
                <v:shape id="AutoShape 44" o:spid="_x0000_s104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39E9CDA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45" o:spid="_x0000_s1043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C21D076" w14:textId="77777777" w:rsidR="00872ABE" w:rsidRPr="00872ABE" w:rsidRDefault="00872ABE" w:rsidP="00872ABE">
                        <w:pPr>
                          <w:jc w:val="center"/>
                        </w:pPr>
                        <w:r w:rsidRPr="00872ABE">
                          <w:t>küllehû neşkürüke ve lâ nekfürük</w:t>
                        </w:r>
                      </w:p>
                      <w:p w14:paraId="5846EFB8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</w:p>
    <w:p w14:paraId="6A48C79C" w14:textId="0EA47FCA" w:rsidR="008321EB" w:rsidRDefault="00E9279A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AA079B" wp14:editId="3AF2A418">
                <wp:simplePos x="0" y="0"/>
                <wp:positionH relativeFrom="column">
                  <wp:posOffset>3155369</wp:posOffset>
                </wp:positionH>
                <wp:positionV relativeFrom="paragraph">
                  <wp:posOffset>188623</wp:posOffset>
                </wp:positionV>
                <wp:extent cx="1572233" cy="215900"/>
                <wp:effectExtent l="19050" t="19050" r="47625" b="50800"/>
                <wp:wrapNone/>
                <wp:docPr id="5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33" cy="21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7B51CB" w14:textId="77777777" w:rsidR="00E9279A" w:rsidRPr="00E9279A" w:rsidRDefault="00E9279A" w:rsidP="00E9279A">
                            <w:pPr>
                              <w:jc w:val="center"/>
                            </w:pPr>
                            <w:r w:rsidRPr="00E9279A">
                              <w:t>ve nüsnî aleykel-hayra</w:t>
                            </w:r>
                          </w:p>
                          <w:p w14:paraId="67FDC038" w14:textId="77777777" w:rsidR="008321EB" w:rsidRDefault="008321EB" w:rsidP="008321EB"/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079B" id="Text Box 61" o:spid="_x0000_s1044" type="#_x0000_t202" style="position:absolute;margin-left:248.45pt;margin-top:14.85pt;width:123.8pt;height: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" fillcolor="#f79646 [3209]" strokecolor="#f2f2f2 [3041]" strokeweight="2.25pt">
                <v:shadow on="t" color="#974706 [1609]" opacity=".5" offset="1pt"/>
                <v:textbox inset=",.3mm,,.3mm">
                  <w:txbxContent>
                    <w:p w14:paraId="7A7B51CB" w14:textId="77777777" w:rsidR="00E9279A" w:rsidRPr="00E9279A" w:rsidRDefault="00E9279A" w:rsidP="00E9279A">
                      <w:pPr>
                        <w:jc w:val="center"/>
                      </w:pPr>
                      <w:r w:rsidRPr="00E9279A">
                        <w:t>ve nüsnî aleykel-hayra</w:t>
                      </w:r>
                    </w:p>
                    <w:p w14:paraId="67FDC038" w14:textId="77777777" w:rsidR="008321EB" w:rsidRDefault="008321EB" w:rsidP="008321EB"/>
                  </w:txbxContent>
                </v:textbox>
              </v:shape>
            </w:pict>
          </mc:Fallback>
        </mc:AlternateContent>
      </w:r>
      <w:r w:rsidR="00872ABE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98DFDF2" wp14:editId="2753DC7F">
                <wp:simplePos x="0" y="0"/>
                <wp:positionH relativeFrom="column">
                  <wp:posOffset>595050</wp:posOffset>
                </wp:positionH>
                <wp:positionV relativeFrom="paragraph">
                  <wp:posOffset>85256</wp:posOffset>
                </wp:positionV>
                <wp:extent cx="2210462" cy="405516"/>
                <wp:effectExtent l="19050" t="19050" r="37465" b="52070"/>
                <wp:wrapNone/>
                <wp:docPr id="5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0462" cy="405516"/>
                          <a:chOff x="3551" y="1432"/>
                          <a:chExt cx="2540" cy="510"/>
                        </a:xfrm>
                      </wpg:grpSpPr>
                      <wps:wsp>
                        <wps:cNvPr id="54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DAAA9E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09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0B2E286" w14:textId="77777777" w:rsidR="00872ABE" w:rsidRPr="00872ABE" w:rsidRDefault="00872ABE" w:rsidP="00872ABE">
                              <w:pPr>
                                <w:jc w:val="center"/>
                              </w:pPr>
                              <w:r w:rsidRPr="00872ABE">
                                <w:t>ve nestağfirüke ve nestehdîk.</w:t>
                              </w:r>
                            </w:p>
                            <w:p w14:paraId="69A8DA36" w14:textId="77777777" w:rsidR="008321EB" w:rsidRDefault="008321EB" w:rsidP="008321EB"/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DFDF2" id="Group 40" o:spid="_x0000_s1045" style="position:absolute;margin-left:46.85pt;margin-top:6.7pt;width:174.05pt;height:31.95pt;z-index:251689984" coordorigin="3551,1432" coordsize="254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">
                <v:shape id="AutoShape 4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ADAAA9E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42" o:spid="_x0000_s1047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00B2E286" w14:textId="77777777" w:rsidR="00872ABE" w:rsidRPr="00872ABE" w:rsidRDefault="00872ABE" w:rsidP="00872ABE">
                        <w:pPr>
                          <w:jc w:val="center"/>
                        </w:pPr>
                        <w:r w:rsidRPr="00872ABE">
                          <w:t>ve nestağfirüke ve nestehdîk.</w:t>
                        </w:r>
                      </w:p>
                      <w:p w14:paraId="69A8DA36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3EB4B9" wp14:editId="1BA80D14">
                <wp:simplePos x="0" y="0"/>
                <wp:positionH relativeFrom="column">
                  <wp:posOffset>2876550</wp:posOffset>
                </wp:positionH>
                <wp:positionV relativeFrom="paragraph">
                  <wp:posOffset>137160</wp:posOffset>
                </wp:positionV>
                <wp:extent cx="323850" cy="323850"/>
                <wp:effectExtent l="23495" t="31115" r="43180" b="54610"/>
                <wp:wrapNone/>
                <wp:docPr id="5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238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15D955" w14:textId="4FF6B8DA" w:rsidR="008321EB" w:rsidRPr="000D2296" w:rsidRDefault="00DA3E78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54000" tIns="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B4B9" id="AutoShape 60" o:spid="_x0000_s1048" type="#_x0000_t58" style="position:absolute;margin-left:226.5pt;margin-top:10.8pt;width:25.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" fillcolor="#f79646 [3209]" strokecolor="#f2f2f2 [3041]" strokeweight="1.5pt">
                <v:shadow on="t" color="#974706 [1609]" opacity=".5" offset="1pt"/>
                <v:textbox inset="1.5mm,0,1.5mm,.3mm">
                  <w:txbxContent>
                    <w:p w14:paraId="5515D955" w14:textId="4FF6B8DA" w:rsidR="008321EB" w:rsidRPr="000D2296" w:rsidRDefault="00DA3E78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0A7303" wp14:editId="40EAFD27">
                <wp:simplePos x="0" y="0"/>
                <wp:positionH relativeFrom="column">
                  <wp:posOffset>4781550</wp:posOffset>
                </wp:positionH>
                <wp:positionV relativeFrom="paragraph">
                  <wp:posOffset>81915</wp:posOffset>
                </wp:positionV>
                <wp:extent cx="1468755" cy="323850"/>
                <wp:effectExtent l="23495" t="23495" r="31750" b="43180"/>
                <wp:wrapNone/>
                <wp:docPr id="5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323850"/>
                          <a:chOff x="3551" y="1432"/>
                          <a:chExt cx="2313" cy="510"/>
                        </a:xfrm>
                      </wpg:grpSpPr>
                      <wps:wsp>
                        <wps:cNvPr id="51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AF2584" w14:textId="77777777" w:rsidR="008321EB" w:rsidRPr="000D2296" w:rsidRDefault="008321EB" w:rsidP="008321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62C53D" w14:textId="77777777" w:rsidR="00E9279A" w:rsidRPr="00E9279A" w:rsidRDefault="00E9279A" w:rsidP="00E9279A">
                              <w:pPr>
                                <w:jc w:val="center"/>
                              </w:pPr>
                              <w:r w:rsidRPr="00E9279A">
                                <w:t>men yefcürük.</w:t>
                              </w:r>
                            </w:p>
                            <w:p w14:paraId="4F357586" w14:textId="77777777" w:rsidR="008321EB" w:rsidRDefault="008321EB" w:rsidP="008321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A7303" id="Group 52" o:spid="_x0000_s1049" style="position:absolute;margin-left:376.5pt;margin-top:6.45pt;width:115.65pt;height:25.5pt;z-index:251694080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">
                <v:shape id="AutoShape 53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8AF2584" w14:textId="77777777" w:rsidR="008321EB" w:rsidRPr="000D2296" w:rsidRDefault="008321EB" w:rsidP="008321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54" o:spid="_x0000_s1051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1362C53D" w14:textId="77777777" w:rsidR="00E9279A" w:rsidRPr="00E9279A" w:rsidRDefault="00E9279A" w:rsidP="00E9279A">
                        <w:pPr>
                          <w:jc w:val="center"/>
                        </w:pPr>
                        <w:r w:rsidRPr="00E9279A">
                          <w:t>men yefcürük.</w:t>
                        </w:r>
                      </w:p>
                      <w:p w14:paraId="4F357586" w14:textId="77777777" w:rsidR="008321EB" w:rsidRDefault="008321EB" w:rsidP="008321EB"/>
                    </w:txbxContent>
                  </v:textbox>
                </v:shape>
              </v:group>
            </w:pict>
          </mc:Fallback>
        </mc:AlternateContent>
      </w:r>
    </w:p>
    <w:p w14:paraId="051E8C8F" w14:textId="093786A2" w:rsidR="008321EB" w:rsidRDefault="008321EB" w:rsidP="008321EB"/>
    <w:p w14:paraId="0002F81C" w14:textId="7EB99FC9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FE8A73" wp14:editId="09E248D2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0310C" w14:textId="77777777" w:rsidR="008321EB" w:rsidRPr="00F72C2D" w:rsidRDefault="008321EB" w:rsidP="008321E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E8A73" id="Text Box 31" o:spid="_x0000_s1052" type="#_x0000_t202" style="position:absolute;margin-left:-39.65pt;margin-top:3.65pt;width:42.5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4CF0310C" w14:textId="77777777" w:rsidR="008321EB" w:rsidRPr="00F72C2D" w:rsidRDefault="008321EB" w:rsidP="008321E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E1519B" wp14:editId="1B0495D5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9043D" w14:textId="77777777" w:rsidR="008321EB" w:rsidRPr="008321EB" w:rsidRDefault="008321EB" w:rsidP="008321E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321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8321E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8321EB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1519B" id="Text Box 30" o:spid="_x0000_s1053" type="#_x0000_t202" style="position:absolute;margin-left:-39.65pt;margin-top:3.55pt;width:539pt;height:22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69F9043D" w14:textId="77777777" w:rsidR="008321EB" w:rsidRPr="008321EB" w:rsidRDefault="008321EB" w:rsidP="008321E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321EB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8321EB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8321EB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CF4F974" w14:textId="3C2F4DE2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F4BCDC" wp14:editId="042F11D3">
                <wp:simplePos x="0" y="0"/>
                <wp:positionH relativeFrom="column">
                  <wp:posOffset>1006643</wp:posOffset>
                </wp:positionH>
                <wp:positionV relativeFrom="paragraph">
                  <wp:posOffset>66352</wp:posOffset>
                </wp:positionV>
                <wp:extent cx="3838419" cy="422694"/>
                <wp:effectExtent l="0" t="0" r="29210" b="53975"/>
                <wp:wrapNone/>
                <wp:docPr id="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419" cy="4226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FAECABB" w14:textId="77777777" w:rsidR="008321EB" w:rsidRPr="00CE1034" w:rsidRDefault="00503237" w:rsidP="005032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Allah’ın peygamberlerine verdiği, i</w:t>
                            </w:r>
                            <w:r w:rsidRPr="0050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nsanın benzerini yapmaktan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âciz kaldığı, alışılagelmiş şeylere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aykırı olan, olağanüstü olaylara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BCDC" id="Text Box 23" o:spid="_x0000_s1054" type="#_x0000_t202" style="position:absolute;margin-left:79.25pt;margin-top:5.2pt;width:302.25pt;height:33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FAECABB" w14:textId="77777777" w:rsidR="008321EB" w:rsidRPr="00CE1034" w:rsidRDefault="00503237" w:rsidP="0050323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Allah’ın peygamberlerine verdiği, i</w:t>
                      </w:r>
                      <w:r w:rsidRPr="00503237">
                        <w:rPr>
                          <w:rFonts w:ascii="Arial" w:hAnsi="Arial" w:cs="Arial"/>
                          <w:sz w:val="20"/>
                          <w:szCs w:val="20"/>
                        </w:rPr>
                        <w:t>nsanın benzerini yapmaktan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503237">
                        <w:rPr>
                          <w:rFonts w:ascii="Arial" w:hAnsi="Arial" w:cs="Arial"/>
                          <w:sz w:val="20"/>
                          <w:szCs w:val="20"/>
                        </w:rPr>
                        <w:t>âciz kaldığı, alışılagelmiş şeylere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503237">
                        <w:rPr>
                          <w:rFonts w:ascii="Arial" w:hAnsi="Arial" w:cs="Arial"/>
                          <w:sz w:val="20"/>
                          <w:szCs w:val="20"/>
                        </w:rPr>
                        <w:t>aykırı olan, olağanüstü olaylara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9085333" wp14:editId="6F6C8A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00802A" w14:textId="77777777" w:rsidR="008321EB" w:rsidRPr="00CE1034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Allah’tan aldığı ilahi emir ve yasakları olduğu gibi insanlara bildirmekle görevli, insanlar arasından seçilmiş elçi.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5333" id="Text Box 22" o:spid="_x0000_s1055" type="#_x0000_t202" style="position:absolute;margin-left:-34.5pt;margin-top:3.1pt;width:110.55pt;height:79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kB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fhuIL3bbV1QP2G9Z3qN8wf3HRavtISY+zrKTu9w4sp0R+UqFnQ0Bx+KVNjjvU&#10;Pj3ZTk9AMYQaQpQ21z6NzJ2xomnRV+oOpa+w02sRe/CJ1zAfcGKlTkjTNYzE6T7eevoP2PwB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BGg8kB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B00802A" w14:textId="77777777" w:rsidR="008321EB" w:rsidRPr="00CE1034" w:rsidRDefault="008321EB" w:rsidP="008321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Allah’tan aldığı ilahi emir ve yasakları olduğu gibi insanlara bildirmekle görevli, insanlar arasından seçilmiş elçi.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1466BB" wp14:editId="0DADAA4B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25BBC1" w14:textId="77777777" w:rsidR="008321EB" w:rsidRPr="00CE1034" w:rsidRDefault="00CD417A" w:rsidP="00CD417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Pr="00CD41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eygamberlerin Allah’tan (c.c.) aldıkları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41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vahyi eksiksiz olarak insanlara duyurmasıdır.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66BB" id="Text Box 18" o:spid="_x0000_s1056" type="#_x0000_t202" style="position:absolute;margin-left:384.6pt;margin-top:3.1pt;width:110.55pt;height:7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LrbNqb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825BBC1" w14:textId="77777777" w:rsidR="008321EB" w:rsidRPr="00CE1034" w:rsidRDefault="00CD417A" w:rsidP="00CD417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Pr="00CD417A">
                        <w:rPr>
                          <w:rFonts w:ascii="Arial" w:hAnsi="Arial" w:cs="Arial"/>
                          <w:sz w:val="20"/>
                          <w:szCs w:val="20"/>
                        </w:rPr>
                        <w:t>eygamberlerin Allah’tan (c.c.) aldıkları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D417A">
                        <w:rPr>
                          <w:rFonts w:ascii="Arial" w:hAnsi="Arial" w:cs="Arial"/>
                          <w:sz w:val="20"/>
                          <w:szCs w:val="20"/>
                        </w:rPr>
                        <w:t>vahyi eksiksiz olarak insanlara duyurmasıdır.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2D12A239" w14:textId="31331CC9" w:rsidR="008321EB" w:rsidRDefault="00DA3E78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F52715" wp14:editId="1BE557E8">
                <wp:simplePos x="0" y="0"/>
                <wp:positionH relativeFrom="column">
                  <wp:posOffset>2706370</wp:posOffset>
                </wp:positionH>
                <wp:positionV relativeFrom="paragraph">
                  <wp:posOffset>313756</wp:posOffset>
                </wp:positionV>
                <wp:extent cx="720090" cy="249555"/>
                <wp:effectExtent l="0" t="0" r="41910" b="55245"/>
                <wp:wrapNone/>
                <wp:docPr id="3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9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27DFA1" w14:textId="77777777" w:rsidR="008321EB" w:rsidRPr="0037675F" w:rsidRDefault="00503237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50323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ucize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2715" id="Text Box 28" o:spid="_x0000_s1057" type="#_x0000_t202" style="position:absolute;margin-left:213.1pt;margin-top:24.7pt;width:56.7pt;height:19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E27DFA1" w14:textId="77777777" w:rsidR="008321EB" w:rsidRPr="0037675F" w:rsidRDefault="00503237" w:rsidP="008321E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Pr="0050323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ucize</w:t>
                      </w:r>
                    </w:p>
                  </w:txbxContent>
                </v:textbox>
              </v:shape>
            </w:pict>
          </mc:Fallback>
        </mc:AlternateContent>
      </w:r>
    </w:p>
    <w:p w14:paraId="3EE6262B" w14:textId="68A60C82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581356" wp14:editId="7B08E3EB">
                <wp:simplePos x="0" y="0"/>
                <wp:positionH relativeFrom="column">
                  <wp:posOffset>1378717</wp:posOffset>
                </wp:positionH>
                <wp:positionV relativeFrom="paragraph">
                  <wp:posOffset>13335</wp:posOffset>
                </wp:positionV>
                <wp:extent cx="791845" cy="262255"/>
                <wp:effectExtent l="0" t="0" r="46355" b="61595"/>
                <wp:wrapNone/>
                <wp:docPr id="3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62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65A6A2" w14:textId="77777777" w:rsidR="008321EB" w:rsidRPr="0037675F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Peygamber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81356" id="Text Box 27" o:spid="_x0000_s1058" type="#_x0000_t202" style="position:absolute;margin-left:108.55pt;margin-top:1.05pt;width:62.35pt;height:20.6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765A6A2" w14:textId="77777777" w:rsidR="008321EB" w:rsidRPr="0037675F" w:rsidRDefault="008321EB" w:rsidP="008321E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Peygamber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2DC38B" wp14:editId="1E6F5350">
                <wp:simplePos x="0" y="0"/>
                <wp:positionH relativeFrom="column">
                  <wp:posOffset>3642228</wp:posOffset>
                </wp:positionH>
                <wp:positionV relativeFrom="paragraph">
                  <wp:posOffset>13970</wp:posOffset>
                </wp:positionV>
                <wp:extent cx="720090" cy="249555"/>
                <wp:effectExtent l="0" t="0" r="41910" b="55245"/>
                <wp:wrapNone/>
                <wp:docPr id="4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9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60F5B3" w14:textId="77777777" w:rsidR="008321EB" w:rsidRPr="0037675F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18000" tIns="46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C38B" id="Text Box 24" o:spid="_x0000_s1059" type="#_x0000_t202" style="position:absolute;margin-left:286.8pt;margin-top:1.1pt;width:56.7pt;height:19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1.3mm,.5mm,.3mm">
                  <w:txbxContent>
                    <w:p w14:paraId="1560F5B3" w14:textId="77777777" w:rsidR="008321EB" w:rsidRPr="0037675F" w:rsidRDefault="008321EB" w:rsidP="008321E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</w:p>
    <w:p w14:paraId="1E53089B" w14:textId="3720C108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68EE35B" wp14:editId="7B99720C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835795F" w14:textId="77777777" w:rsidR="008321EB" w:rsidRPr="00CE1034" w:rsidRDefault="00CD417A" w:rsidP="008321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41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Peygamberler doğru sözlü insanlardır.</w:t>
                            </w:r>
                            <w:r w:rsidRPr="00CD417A">
                              <w:rPr>
                                <w:rFonts w:ascii="Ubuntu" w:hAnsi="Ubuntu" w:cs="Ubuntu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 w:cs="Ubuntu"/>
                                <w:sz w:val="25"/>
                                <w:szCs w:val="25"/>
                              </w:rPr>
                              <w:t>P</w:t>
                            </w:r>
                            <w:r w:rsidRPr="00CD41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eygamberler asla yalan söyleme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miştir.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E35B" id="Text Box 21" o:spid="_x0000_s1060" type="#_x0000_t202" style="position:absolute;margin-left:-35.2pt;margin-top:10.6pt;width:110.55pt;height:79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SRhnX8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835795F" w14:textId="77777777" w:rsidR="008321EB" w:rsidRPr="00CE1034" w:rsidRDefault="00CD417A" w:rsidP="008321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417A">
                        <w:rPr>
                          <w:rFonts w:ascii="Arial" w:hAnsi="Arial" w:cs="Arial"/>
                          <w:sz w:val="20"/>
                          <w:szCs w:val="20"/>
                        </w:rPr>
                        <w:t>Peygamberler doğru sözlü insanlardır.</w:t>
                      </w:r>
                      <w:r w:rsidRPr="00CD417A">
                        <w:rPr>
                          <w:rFonts w:ascii="Ubuntu" w:hAnsi="Ubuntu" w:cs="Ubuntu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Ubuntu" w:hAnsi="Ubuntu" w:cs="Ubuntu"/>
                          <w:sz w:val="25"/>
                          <w:szCs w:val="25"/>
                        </w:rPr>
                        <w:t>P</w:t>
                      </w:r>
                      <w:r w:rsidRPr="00CD417A">
                        <w:rPr>
                          <w:rFonts w:ascii="Arial" w:hAnsi="Arial" w:cs="Arial"/>
                          <w:sz w:val="20"/>
                          <w:szCs w:val="20"/>
                        </w:rPr>
                        <w:t>eygamberler asla yalan söyleme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miştir.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2CF924D" wp14:editId="702C3C35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5006D8" w14:textId="77777777" w:rsidR="008321EB" w:rsidRPr="00CE1034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Peygamberler yaşamlarının her anında Allah katında günah sayılabilecek her türlü iş ve davranıştan kaçınırlar.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924D" id="Text Box 19" o:spid="_x0000_s1061" type="#_x0000_t202" style="position:absolute;margin-left:385.3pt;margin-top:11.3pt;width:110.55pt;height:79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k6xw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A5006D8" w14:textId="77777777" w:rsidR="008321EB" w:rsidRPr="00CE1034" w:rsidRDefault="008321EB" w:rsidP="008321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Peygamberler yaşamlarının her anında Allah katında günah sayılabilecek her türlü iş ve davranıştan kaçınırlar.</w:t>
                      </w:r>
                    </w:p>
                  </w:txbxContent>
                </v:textbox>
              </v:shape>
            </w:pict>
          </mc:Fallback>
        </mc:AlternateContent>
      </w:r>
    </w:p>
    <w:p w14:paraId="727DD2A2" w14:textId="7E9A2C11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38B3752" wp14:editId="6DBD18B9">
                <wp:simplePos x="0" y="0"/>
                <wp:positionH relativeFrom="column">
                  <wp:posOffset>1446530</wp:posOffset>
                </wp:positionH>
                <wp:positionV relativeFrom="paragraph">
                  <wp:posOffset>55055</wp:posOffset>
                </wp:positionV>
                <wp:extent cx="720090" cy="249555"/>
                <wp:effectExtent l="0" t="0" r="41910" b="55245"/>
                <wp:wrapNone/>
                <wp:docPr id="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49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E2ACA2" w14:textId="77777777" w:rsidR="008321EB" w:rsidRPr="0037675F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Sıdk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3752" id="Text Box 25" o:spid="_x0000_s1062" type="#_x0000_t202" style="position:absolute;margin-left:113.9pt;margin-top:4.35pt;width:56.7pt;height:19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2FyQIAAEcGAAAOAAAAZHJzL2Uyb0RvYy54bWysVMtu2zAQvBfoPxC8N5LtOL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8E2ACA2" w14:textId="77777777" w:rsidR="008321EB" w:rsidRPr="0037675F" w:rsidRDefault="008321EB" w:rsidP="008321E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Sıdk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FC39D72" wp14:editId="310CBEA5">
                <wp:simplePos x="0" y="0"/>
                <wp:positionH relativeFrom="column">
                  <wp:posOffset>2677605</wp:posOffset>
                </wp:positionH>
                <wp:positionV relativeFrom="paragraph">
                  <wp:posOffset>41910</wp:posOffset>
                </wp:positionV>
                <wp:extent cx="791845" cy="258445"/>
                <wp:effectExtent l="0" t="0" r="46355" b="65405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258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5FF128" w14:textId="77777777" w:rsidR="008321EB" w:rsidRPr="0037675F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Fetanet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9D72" id="Text Box 26" o:spid="_x0000_s1063" type="#_x0000_t202" style="position:absolute;margin-left:210.85pt;margin-top:3.3pt;width:62.35pt;height:20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35FF128" w14:textId="77777777" w:rsidR="008321EB" w:rsidRPr="0037675F" w:rsidRDefault="008321EB" w:rsidP="008321E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Fetanet</w:t>
                      </w:r>
                    </w:p>
                  </w:txbxContent>
                </v:textbox>
              </v:shape>
            </w:pict>
          </mc:Fallback>
        </mc:AlternateContent>
      </w:r>
      <w:r w:rsidR="00DA3E7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0D3475" wp14:editId="5F327520">
                <wp:simplePos x="0" y="0"/>
                <wp:positionH relativeFrom="column">
                  <wp:posOffset>3688270</wp:posOffset>
                </wp:positionH>
                <wp:positionV relativeFrom="paragraph">
                  <wp:posOffset>18415</wp:posOffset>
                </wp:positionV>
                <wp:extent cx="720090" cy="262255"/>
                <wp:effectExtent l="0" t="0" r="41910" b="61595"/>
                <wp:wrapNone/>
                <wp:docPr id="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62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978304" w14:textId="77777777" w:rsidR="008321EB" w:rsidRPr="00503237" w:rsidRDefault="008321EB" w:rsidP="008321E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503237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İsmet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3475" id="Text Box 29" o:spid="_x0000_s1064" type="#_x0000_t202" style="position:absolute;margin-left:290.4pt;margin-top:1.45pt;width:56.7pt;height:2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6978304" w14:textId="77777777" w:rsidR="008321EB" w:rsidRPr="00503237" w:rsidRDefault="008321EB" w:rsidP="008321EB">
                      <w:pPr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503237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İsmet</w:t>
                      </w:r>
                    </w:p>
                  </w:txbxContent>
                </v:textbox>
              </v:shape>
            </w:pict>
          </mc:Fallback>
        </mc:AlternateContent>
      </w:r>
    </w:p>
    <w:p w14:paraId="6006971F" w14:textId="663FB1CD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0EABD9" wp14:editId="514A2F13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8F60C6A" w14:textId="77777777" w:rsidR="008321EB" w:rsidRPr="00CE1034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Peygamberlerin önemli bir özelliği de akıllı ve zeki olmalarıdır.</w:t>
                            </w:r>
                            <w:r w:rsidR="0050323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ABD9" id="Text Box 20" o:spid="_x0000_s1065" type="#_x0000_t202" style="position:absolute;margin-left:89.75pt;margin-top:5.5pt;width:283.45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8F60C6A" w14:textId="77777777" w:rsidR="008321EB" w:rsidRPr="00CE1034" w:rsidRDefault="008321EB" w:rsidP="008321E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Peygamberlerin önemli bir özelliği de akıllı ve zeki olmalarıdır.</w:t>
                      </w:r>
                      <w:r w:rsidR="0050323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E06D47" w14:textId="77777777" w:rsidR="008321EB" w:rsidRDefault="008321EB" w:rsidP="008321EB"/>
    <w:p w14:paraId="77CD4802" w14:textId="0D4470E8" w:rsidR="008321EB" w:rsidRDefault="00900225" w:rsidP="008321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B63D2AC" wp14:editId="5E1AB4A8">
                <wp:simplePos x="0" y="0"/>
                <wp:positionH relativeFrom="column">
                  <wp:posOffset>-483870</wp:posOffset>
                </wp:positionH>
                <wp:positionV relativeFrom="paragraph">
                  <wp:posOffset>13335</wp:posOffset>
                </wp:positionV>
                <wp:extent cx="6824345" cy="1809750"/>
                <wp:effectExtent l="15875" t="13970" r="17780" b="14605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DFF2A0" w14:textId="77777777" w:rsidR="008321EB" w:rsidRDefault="008321EB" w:rsidP="008321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042037" w14:textId="77777777" w:rsidR="008321EB" w:rsidRPr="00EB5EF6" w:rsidRDefault="008321EB" w:rsidP="008321EB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C5DC2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DA2C2" w14:textId="77777777" w:rsidR="008321EB" w:rsidRPr="00FE4571" w:rsidRDefault="008321EB" w:rsidP="008321E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98364D" w14:textId="77777777" w:rsidR="002911DE" w:rsidRPr="002911DE" w:rsidRDefault="002911DE" w:rsidP="004B0BF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2911DE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Bu Kur’an; kendisiyle uyar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ı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ls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ı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nlar, Allah’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ı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n ancak tek ilah oldu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ğ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unu bilsinler ve ak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ı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l sahipleri d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üşü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n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ü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 xml:space="preserve">p 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öğü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t als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ı</w:t>
                              </w:r>
                              <w:r w:rsidRPr="004B0BF5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nlar diye insanlara bir bildiridir.</w:t>
                              </w:r>
                              <w:r w:rsidRPr="004B0BF5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6"/>
                                  <w:szCs w:val="26"/>
                                </w:rPr>
                                <w:t>”</w:t>
                              </w:r>
                            </w:p>
                            <w:p w14:paraId="5B67EC28" w14:textId="77777777" w:rsidR="008321EB" w:rsidRPr="00FE2D33" w:rsidRDefault="002911DE" w:rsidP="004B0BF5">
                              <w:pPr>
                                <w:jc w:val="center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2911DE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2911DE">
                                <w:rPr>
                                  <w:rFonts w:ascii="Arial" w:hAnsi="Arial" w:cs="Arial" w:hint="eastAsia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İ</w:t>
                              </w:r>
                              <w:r w:rsidRPr="002911DE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brahim suresi, 52. ayet.)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86FEC9" w14:textId="77777777" w:rsidR="008321EB" w:rsidRDefault="008321EB" w:rsidP="008321EB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65E93A10" w14:textId="77777777" w:rsidR="008321EB" w:rsidRDefault="008321EB" w:rsidP="008321EB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F6557DF" w14:textId="77777777" w:rsidR="008321EB" w:rsidRDefault="008321EB" w:rsidP="008321EB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2DE8DA9B" w14:textId="77777777" w:rsidR="008321EB" w:rsidRDefault="008321EB" w:rsidP="008321EB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591748EB" w14:textId="77777777" w:rsidR="008321EB" w:rsidRDefault="008321EB" w:rsidP="008321EB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D2AC" id="Group 2" o:spid="_x0000_s1066" style="position:absolute;margin-left:-38.1pt;margin-top:1.05pt;width:537.35pt;height:142.5pt;z-index:251631104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">
                <v:shape id="Text Box 3" o:spid="_x0000_s1067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6ADFF2A0" w14:textId="77777777" w:rsidR="008321EB" w:rsidRDefault="008321EB" w:rsidP="008321EB"/>
                    </w:txbxContent>
                  </v:textbox>
                </v:shape>
                <v:shape id="Text Box 4" o:spid="_x0000_s1068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3F042037" w14:textId="77777777" w:rsidR="008321EB" w:rsidRPr="00EB5EF6" w:rsidRDefault="008321EB" w:rsidP="008321E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="00FC5DC2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 PUAN)</w:t>
                        </w:r>
                      </w:p>
                    </w:txbxContent>
                  </v:textbox>
                </v:shape>
                <v:shape id="Text Box 5" o:spid="_x0000_s1069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794DA2C2" w14:textId="77777777" w:rsidR="008321EB" w:rsidRPr="00FE4571" w:rsidRDefault="008321EB" w:rsidP="008321E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6" o:spid="_x0000_s1070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2598364D" w14:textId="77777777" w:rsidR="002911DE" w:rsidRPr="002911DE" w:rsidRDefault="002911DE" w:rsidP="004B0BF5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2911DE">
                          <w:rPr>
                            <w:rFonts w:ascii="Arial" w:hAnsi="Arial" w:cs="Arial" w:hint="eastAsia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Bu Kur’an; kendisiyle uyar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ı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ls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ı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nlar, Allah’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ı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n ancak tek ilah oldu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ğ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unu bilsinler ve ak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ı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l sahipleri d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üşü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n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ü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 xml:space="preserve">p 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öğü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t als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ı</w:t>
                        </w:r>
                        <w:r w:rsidRPr="004B0BF5">
                          <w:rPr>
                            <w:rFonts w:ascii="Arial" w:hAnsi="Arial" w:cs="Arial"/>
                            <w:i/>
                            <w:color w:val="C00000"/>
                            <w:sz w:val="26"/>
                            <w:szCs w:val="26"/>
                          </w:rPr>
                          <w:t>nlar diye insanlara bir bildiridir.</w:t>
                        </w:r>
                        <w:r w:rsidRPr="004B0BF5">
                          <w:rPr>
                            <w:rFonts w:ascii="Arial" w:hAnsi="Arial" w:cs="Arial" w:hint="eastAsia"/>
                            <w:i/>
                            <w:color w:val="C00000"/>
                            <w:sz w:val="26"/>
                            <w:szCs w:val="26"/>
                          </w:rPr>
                          <w:t>”</w:t>
                        </w:r>
                      </w:p>
                      <w:p w14:paraId="5B67EC28" w14:textId="77777777" w:rsidR="008321EB" w:rsidRPr="00FE2D33" w:rsidRDefault="002911DE" w:rsidP="004B0BF5">
                        <w:pPr>
                          <w:jc w:val="center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2911DE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(</w:t>
                        </w:r>
                        <w:r w:rsidRPr="002911DE">
                          <w:rPr>
                            <w:rFonts w:ascii="Arial" w:hAnsi="Arial" w:cs="Arial" w:hint="eastAsia"/>
                            <w:i/>
                            <w:color w:val="C00000"/>
                            <w:sz w:val="24"/>
                            <w:szCs w:val="24"/>
                          </w:rPr>
                          <w:t>İ</w:t>
                        </w:r>
                        <w:r w:rsidRPr="002911DE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brahim suresi, 52. ayet.)</w:t>
                        </w:r>
                      </w:p>
                    </w:txbxContent>
                  </v:textbox>
                </v:shape>
                <v:shape id="Text Box 7" o:spid="_x0000_s1071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5086FEC9" w14:textId="77777777" w:rsidR="008321EB" w:rsidRDefault="008321EB" w:rsidP="008321EB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65E93A10" w14:textId="77777777" w:rsidR="008321EB" w:rsidRDefault="008321EB" w:rsidP="008321EB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F6557DF" w14:textId="77777777" w:rsidR="008321EB" w:rsidRDefault="008321EB" w:rsidP="008321EB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2DE8DA9B" w14:textId="77777777" w:rsidR="008321EB" w:rsidRDefault="008321EB" w:rsidP="008321EB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591748EB" w14:textId="77777777" w:rsidR="008321EB" w:rsidRDefault="008321EB" w:rsidP="008321EB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506173" w14:textId="77777777" w:rsidR="008321EB" w:rsidRDefault="008321EB" w:rsidP="008321EB"/>
    <w:p w14:paraId="3BB741D5" w14:textId="33123D40" w:rsidR="008321EB" w:rsidRDefault="008321EB" w:rsidP="008321EB"/>
    <w:p w14:paraId="0065660B" w14:textId="428564BC" w:rsidR="008321EB" w:rsidRDefault="008321EB" w:rsidP="008321EB"/>
    <w:p w14:paraId="4D08696B" w14:textId="37F4316B" w:rsidR="008321EB" w:rsidRDefault="008321EB" w:rsidP="008321EB"/>
    <w:p w14:paraId="56C11B44" w14:textId="11109593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255EDB" wp14:editId="08B9F7EE">
                <wp:simplePos x="0" y="0"/>
                <wp:positionH relativeFrom="column">
                  <wp:posOffset>-481243</wp:posOffset>
                </wp:positionH>
                <wp:positionV relativeFrom="paragraph">
                  <wp:posOffset>347345</wp:posOffset>
                </wp:positionV>
                <wp:extent cx="6840220" cy="1638300"/>
                <wp:effectExtent l="11430" t="11430" r="15875" b="17145"/>
                <wp:wrapNone/>
                <wp:docPr id="2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92BE31" w14:textId="77777777" w:rsidR="008321EB" w:rsidRPr="008321EB" w:rsidRDefault="008321EB" w:rsidP="008321EB">
                            <w:pP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8321E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(1X8</w:t>
                            </w:r>
                            <w:r w:rsidRPr="008321EB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5EDB" id="Text Box 62" o:spid="_x0000_s1072" type="#_x0000_t202" style="position:absolute;margin-left:-37.9pt;margin-top:27.35pt;width:538.6pt;height:12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tS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1692BE31" w14:textId="77777777" w:rsidR="008321EB" w:rsidRPr="008321EB" w:rsidRDefault="008321EB" w:rsidP="008321EB">
                      <w:pPr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8321EB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20"/>
                          <w:szCs w:val="20"/>
                        </w:rPr>
                        <w:t>(1X8</w:t>
                      </w:r>
                      <w:r w:rsidRPr="008321EB">
                        <w:rPr>
                          <w:b/>
                          <w:color w:val="C00000"/>
                          <w:sz w:val="20"/>
                          <w:szCs w:val="20"/>
                        </w:rPr>
                        <w:t>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493FEF6C" w14:textId="4138B02B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65CCCBE" wp14:editId="74E51AE8">
                <wp:simplePos x="0" y="0"/>
                <wp:positionH relativeFrom="column">
                  <wp:posOffset>4695825</wp:posOffset>
                </wp:positionH>
                <wp:positionV relativeFrom="paragraph">
                  <wp:posOffset>284150</wp:posOffset>
                </wp:positionV>
                <wp:extent cx="504190" cy="275590"/>
                <wp:effectExtent l="0" t="0" r="29210" b="48260"/>
                <wp:wrapNone/>
                <wp:docPr id="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75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D43398" w14:textId="77777777" w:rsidR="008321EB" w:rsidRPr="00564A9A" w:rsidRDefault="00564A9A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  <w:r w:rsidR="008321EB" w:rsidRPr="00564A9A">
                              <w:rPr>
                                <w:b/>
                                <w:sz w:val="24"/>
                                <w:szCs w:val="24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CCBE" id="Text Box 79" o:spid="_x0000_s1073" type="#_x0000_t202" style="position:absolute;margin-left:369.75pt;margin-top:22.35pt;width:39.7pt;height:21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1BD43398" w14:textId="77777777" w:rsidR="008321EB" w:rsidRPr="00564A9A" w:rsidRDefault="00564A9A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y</w:t>
                      </w:r>
                      <w:r w:rsidR="008321EB" w:rsidRPr="00564A9A">
                        <w:rPr>
                          <w:b/>
                          <w:sz w:val="24"/>
                          <w:szCs w:val="24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6EE7DB" wp14:editId="1CF913FF">
                <wp:simplePos x="0" y="0"/>
                <wp:positionH relativeFrom="column">
                  <wp:posOffset>4135755</wp:posOffset>
                </wp:positionH>
                <wp:positionV relativeFrom="paragraph">
                  <wp:posOffset>284785</wp:posOffset>
                </wp:positionV>
                <wp:extent cx="504190" cy="252095"/>
                <wp:effectExtent l="0" t="0" r="29210" b="52705"/>
                <wp:wrapNone/>
                <wp:docPr id="2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A59126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E7DB" id="Text Box 71" o:spid="_x0000_s1074" type="#_x0000_t202" style="position:absolute;margin-left:325.65pt;margin-top:22.4pt;width:39.7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Vs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63A59126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E0E606" wp14:editId="1EB614F6">
                <wp:simplePos x="0" y="0"/>
                <wp:positionH relativeFrom="column">
                  <wp:posOffset>3054985</wp:posOffset>
                </wp:positionH>
                <wp:positionV relativeFrom="paragraph">
                  <wp:posOffset>282880</wp:posOffset>
                </wp:positionV>
                <wp:extent cx="504190" cy="252095"/>
                <wp:effectExtent l="0" t="0" r="29210" b="52705"/>
                <wp:wrapNone/>
                <wp:docPr id="1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4FAC5C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hiy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E606" id="Text Box 70" o:spid="_x0000_s1075" type="#_x0000_t202" style="position:absolute;margin-left:240.55pt;margin-top:22.25pt;width:39.7pt;height:19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394FAC5C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hiy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180056" wp14:editId="303A7119">
                <wp:simplePos x="0" y="0"/>
                <wp:positionH relativeFrom="column">
                  <wp:posOffset>2481580</wp:posOffset>
                </wp:positionH>
                <wp:positionV relativeFrom="paragraph">
                  <wp:posOffset>278460</wp:posOffset>
                </wp:positionV>
                <wp:extent cx="504190" cy="252095"/>
                <wp:effectExtent l="0" t="0" r="29210" b="52705"/>
                <wp:wrapNone/>
                <wp:docPr id="2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642856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Va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0056" id="Text Box 73" o:spid="_x0000_s1076" type="#_x0000_t202" style="position:absolute;margin-left:195.4pt;margin-top:21.95pt;width:39.7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BV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64642856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11471A8" wp14:editId="34D69E24">
                <wp:simplePos x="0" y="0"/>
                <wp:positionH relativeFrom="column">
                  <wp:posOffset>-447851</wp:posOffset>
                </wp:positionH>
                <wp:positionV relativeFrom="paragraph">
                  <wp:posOffset>339090</wp:posOffset>
                </wp:positionV>
                <wp:extent cx="2637790" cy="1323340"/>
                <wp:effectExtent l="10160" t="12065" r="9525" b="17145"/>
                <wp:wrapNone/>
                <wp:docPr id="2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323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EE8606" w14:textId="77777777" w:rsidR="008321EB" w:rsidRPr="009C1E92" w:rsidRDefault="008321EB" w:rsidP="008321E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>1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0398760A" w14:textId="77777777" w:rsidR="008321EB" w:rsidRPr="009C1E92" w:rsidRDefault="008321EB" w:rsidP="008321E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0AF519A7" w14:textId="77777777" w:rsidR="008321EB" w:rsidRPr="009C1E92" w:rsidRDefault="008321EB" w:rsidP="008321E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  <w:p w14:paraId="77E5E219" w14:textId="77777777" w:rsidR="008321EB" w:rsidRPr="009C1E92" w:rsidRDefault="008321EB" w:rsidP="008321EB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471A8" id="Text Box 64" o:spid="_x0000_s1077" type="#_x0000_t202" style="position:absolute;margin-left:-35.25pt;margin-top:26.7pt;width:207.7pt;height:104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" fillcolor="#e5dfec [663]" strokecolor="#f79646 [3209]" strokeweight="1.5pt">
                <v:shadow color="#868686"/>
                <v:textbox inset="4.5mm">
                  <w:txbxContent>
                    <w:p w14:paraId="32EE8606" w14:textId="77777777" w:rsidR="008321EB" w:rsidRPr="009C1E92" w:rsidRDefault="008321EB" w:rsidP="008321EB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>1   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</w:p>
                    <w:p w14:paraId="0398760A" w14:textId="77777777" w:rsidR="008321EB" w:rsidRPr="009C1E92" w:rsidRDefault="008321EB" w:rsidP="008321EB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</w:p>
                    <w:p w14:paraId="0AF519A7" w14:textId="77777777" w:rsidR="008321EB" w:rsidRPr="009C1E92" w:rsidRDefault="008321EB" w:rsidP="008321EB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</w:p>
                    <w:p w14:paraId="77E5E219" w14:textId="77777777" w:rsidR="008321EB" w:rsidRPr="009C1E92" w:rsidRDefault="008321EB" w:rsidP="008321EB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</w:p>
                  </w:txbxContent>
                </v:textbox>
              </v:shape>
            </w:pict>
          </mc:Fallback>
        </mc:AlternateContent>
      </w:r>
      <w:r w:rsidR="0090022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82842FE" wp14:editId="35097C38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6BFCA9" w14:textId="77777777" w:rsidR="008321EB" w:rsidRPr="00446E26" w:rsidRDefault="008321EB" w:rsidP="008321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842FE" id="Rectangle 63" o:spid="_x0000_s1078" style="position:absolute;margin-left:-38.1pt;margin-top:1.55pt;width:42.5pt;height:22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KXaMpD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7C6BFCA9" w14:textId="77777777" w:rsidR="008321EB" w:rsidRPr="00446E26" w:rsidRDefault="008321EB" w:rsidP="008321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34D0D568" w14:textId="6EE6794E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A48B7C" wp14:editId="7D6DC946">
                <wp:simplePos x="0" y="0"/>
                <wp:positionH relativeFrom="column">
                  <wp:posOffset>3062909</wp:posOffset>
                </wp:positionH>
                <wp:positionV relativeFrom="paragraph">
                  <wp:posOffset>272542</wp:posOffset>
                </wp:positionV>
                <wp:extent cx="504190" cy="252095"/>
                <wp:effectExtent l="0" t="0" r="29210" b="52705"/>
                <wp:wrapNone/>
                <wp:docPr id="2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F0F12D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bi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8B7C" id="Text Box 67" o:spid="_x0000_s1079" type="#_x0000_t202" style="position:absolute;margin-left:241.15pt;margin-top:21.45pt;width:39.7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eF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DF0F12D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bi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24FFF82" wp14:editId="6A45C370">
                <wp:simplePos x="0" y="0"/>
                <wp:positionH relativeFrom="column">
                  <wp:posOffset>2479344</wp:posOffset>
                </wp:positionH>
                <wp:positionV relativeFrom="paragraph">
                  <wp:posOffset>272263</wp:posOffset>
                </wp:positionV>
                <wp:extent cx="504190" cy="267335"/>
                <wp:effectExtent l="0" t="0" r="29210" b="56515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673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B491F8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FFF82" id="Text Box 77" o:spid="_x0000_s1080" type="#_x0000_t202" style="position:absolute;margin-left:195.2pt;margin-top:21.45pt;width:39.7pt;height:21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40B491F8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7FD198" wp14:editId="1DE3DC5D">
                <wp:simplePos x="0" y="0"/>
                <wp:positionH relativeFrom="column">
                  <wp:posOffset>4703521</wp:posOffset>
                </wp:positionH>
                <wp:positionV relativeFrom="paragraph">
                  <wp:posOffset>267056</wp:posOffset>
                </wp:positionV>
                <wp:extent cx="504190" cy="252095"/>
                <wp:effectExtent l="0" t="0" r="29210" b="52705"/>
                <wp:wrapNone/>
                <wp:docPr id="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350B5C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çi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D198" id="Text Box 68" o:spid="_x0000_s1081" type="#_x0000_t202" style="position:absolute;margin-left:370.35pt;margin-top:21.05pt;width:39.7pt;height:1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IN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F350B5C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çi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5EB2583" wp14:editId="5EDA2F53">
                <wp:simplePos x="0" y="0"/>
                <wp:positionH relativeFrom="column">
                  <wp:posOffset>4129405</wp:posOffset>
                </wp:positionH>
                <wp:positionV relativeFrom="paragraph">
                  <wp:posOffset>271450</wp:posOffset>
                </wp:positionV>
                <wp:extent cx="504190" cy="252095"/>
                <wp:effectExtent l="0" t="0" r="29210" b="52705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06CEBB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El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2583" id="Text Box 66" o:spid="_x0000_s1082" type="#_x0000_t202" style="position:absolute;margin-left:325.15pt;margin-top:21.35pt;width:39.7pt;height:1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2F06CEBB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El</w:t>
                      </w:r>
                    </w:p>
                  </w:txbxContent>
                </v:textbox>
              </v:shape>
            </w:pict>
          </mc:Fallback>
        </mc:AlternateContent>
      </w:r>
    </w:p>
    <w:p w14:paraId="7A294A27" w14:textId="2A570D71" w:rsidR="00B973BF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17D3509" wp14:editId="6CBAED1F">
                <wp:simplePos x="0" y="0"/>
                <wp:positionH relativeFrom="column">
                  <wp:posOffset>3065145</wp:posOffset>
                </wp:positionH>
                <wp:positionV relativeFrom="paragraph">
                  <wp:posOffset>290551</wp:posOffset>
                </wp:positionV>
                <wp:extent cx="504190" cy="284480"/>
                <wp:effectExtent l="0" t="0" r="29210" b="5842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8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B79CDF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tap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3509" id="Text Box 76" o:spid="_x0000_s1083" type="#_x0000_t202" style="position:absolute;margin-left:241.35pt;margin-top:22.9pt;width:39.7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39B79CDF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tap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542FE7" wp14:editId="275748AD">
                <wp:simplePos x="0" y="0"/>
                <wp:positionH relativeFrom="column">
                  <wp:posOffset>2477160</wp:posOffset>
                </wp:positionH>
                <wp:positionV relativeFrom="paragraph">
                  <wp:posOffset>311760</wp:posOffset>
                </wp:positionV>
                <wp:extent cx="504190" cy="252095"/>
                <wp:effectExtent l="0" t="0" r="29210" b="52705"/>
                <wp:wrapNone/>
                <wp:docPr id="1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C32D666" w14:textId="77777777" w:rsidR="008321EB" w:rsidRPr="00564A9A" w:rsidRDefault="008321EB" w:rsidP="00564A9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Ki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42FE7" id="Text Box 72" o:spid="_x0000_s1084" type="#_x0000_t202" style="position:absolute;margin-left:195.05pt;margin-top:24.55pt;width:39.7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g/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5C32D666" w14:textId="77777777" w:rsidR="008321EB" w:rsidRPr="00564A9A" w:rsidRDefault="008321EB" w:rsidP="00564A9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B35C372" wp14:editId="09E6F7B2">
                <wp:simplePos x="0" y="0"/>
                <wp:positionH relativeFrom="column">
                  <wp:posOffset>4714316</wp:posOffset>
                </wp:positionH>
                <wp:positionV relativeFrom="paragraph">
                  <wp:posOffset>254432</wp:posOffset>
                </wp:positionV>
                <wp:extent cx="504190" cy="252095"/>
                <wp:effectExtent l="0" t="0" r="29210" b="52705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D66FB0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C372" id="Text Box 75" o:spid="_x0000_s1085" type="#_x0000_t202" style="position:absolute;margin-left:371.2pt;margin-top:20.05pt;width:39.7pt;height:19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EUxw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50D66FB0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huf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B5A68C" wp14:editId="2269EB2F">
                <wp:simplePos x="0" y="0"/>
                <wp:positionH relativeFrom="column">
                  <wp:posOffset>4135808</wp:posOffset>
                </wp:positionH>
                <wp:positionV relativeFrom="paragraph">
                  <wp:posOffset>255093</wp:posOffset>
                </wp:positionV>
                <wp:extent cx="504190" cy="252095"/>
                <wp:effectExtent l="0" t="0" r="29210" b="52705"/>
                <wp:wrapNone/>
                <wp:docPr id="2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666DE7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A68C" id="Text Box 65" o:spid="_x0000_s1086" type="#_x0000_t202" style="position:absolute;margin-left:325.65pt;margin-top:20.1pt;width:39.7pt;height:19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4D666DE7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</w:p>
    <w:p w14:paraId="5AA8CDE5" w14:textId="535C36CC" w:rsidR="00B973BF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E57609" wp14:editId="78CB1BC7">
                <wp:simplePos x="0" y="0"/>
                <wp:positionH relativeFrom="column">
                  <wp:posOffset>3063875</wp:posOffset>
                </wp:positionH>
                <wp:positionV relativeFrom="paragraph">
                  <wp:posOffset>307975</wp:posOffset>
                </wp:positionV>
                <wp:extent cx="504190" cy="292735"/>
                <wp:effectExtent l="0" t="0" r="29210" b="50165"/>
                <wp:wrapNone/>
                <wp:docPr id="1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058E19" w14:textId="77777777" w:rsidR="008321EB" w:rsidRPr="00564A9A" w:rsidRDefault="00564A9A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vet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7609" id="Text Box 69" o:spid="_x0000_s1087" type="#_x0000_t202" style="position:absolute;margin-left:241.25pt;margin-top:24.25pt;width:39.7pt;height:23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32058E19" w14:textId="77777777" w:rsidR="008321EB" w:rsidRPr="00564A9A" w:rsidRDefault="00564A9A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vet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D28454" wp14:editId="4A8BCD2A">
                <wp:simplePos x="0" y="0"/>
                <wp:positionH relativeFrom="column">
                  <wp:posOffset>4729124</wp:posOffset>
                </wp:positionH>
                <wp:positionV relativeFrom="paragraph">
                  <wp:posOffset>248463</wp:posOffset>
                </wp:positionV>
                <wp:extent cx="504190" cy="258445"/>
                <wp:effectExtent l="0" t="0" r="29210" b="65405"/>
                <wp:wrapNone/>
                <wp:docPr id="1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84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053F03" w14:textId="77777777" w:rsidR="008321EB" w:rsidRPr="00564A9A" w:rsidRDefault="008321EB" w:rsidP="008321E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64A9A">
                              <w:rPr>
                                <w:b/>
                                <w:sz w:val="24"/>
                                <w:szCs w:val="24"/>
                              </w:rPr>
                              <w:t>man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28454" id="Text Box 78" o:spid="_x0000_s1088" type="#_x0000_t202" style="position:absolute;margin-left:372.35pt;margin-top:19.55pt;width:39.7pt;height:20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3D053F03" w14:textId="77777777" w:rsidR="008321EB" w:rsidRPr="00564A9A" w:rsidRDefault="008321EB" w:rsidP="008321E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64A9A">
                        <w:rPr>
                          <w:b/>
                          <w:sz w:val="24"/>
                          <w:szCs w:val="24"/>
                        </w:rPr>
                        <w:t>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3F6CAE" wp14:editId="65784043">
                <wp:simplePos x="0" y="0"/>
                <wp:positionH relativeFrom="column">
                  <wp:posOffset>4137357</wp:posOffset>
                </wp:positionH>
                <wp:positionV relativeFrom="paragraph">
                  <wp:posOffset>250037</wp:posOffset>
                </wp:positionV>
                <wp:extent cx="504190" cy="252095"/>
                <wp:effectExtent l="0" t="0" r="29210" b="52705"/>
                <wp:wrapNone/>
                <wp:docPr id="1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B6F550" w14:textId="77777777" w:rsidR="008321EB" w:rsidRPr="009C1E92" w:rsidRDefault="008321EB" w:rsidP="008321E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İ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6CAE" id="Text Box 80" o:spid="_x0000_s1089" type="#_x0000_t202" style="position:absolute;margin-left:325.8pt;margin-top:19.7pt;width:39.7pt;height:19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4EB6F550" w14:textId="77777777" w:rsidR="008321EB" w:rsidRPr="009C1E92" w:rsidRDefault="008321EB" w:rsidP="008321E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İ</w:t>
                      </w:r>
                    </w:p>
                  </w:txbxContent>
                </v:textbox>
              </v:shape>
            </w:pict>
          </mc:Fallback>
        </mc:AlternateContent>
      </w:r>
    </w:p>
    <w:p w14:paraId="4A97C215" w14:textId="1B6D838B" w:rsidR="008321EB" w:rsidRDefault="00B973BF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FEB65C" wp14:editId="3D45F996">
                <wp:simplePos x="0" y="0"/>
                <wp:positionH relativeFrom="column">
                  <wp:posOffset>2478405</wp:posOffset>
                </wp:positionH>
                <wp:positionV relativeFrom="paragraph">
                  <wp:posOffset>10795</wp:posOffset>
                </wp:positionV>
                <wp:extent cx="504190" cy="252095"/>
                <wp:effectExtent l="0" t="0" r="29210" b="52705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E51549" w14:textId="77777777" w:rsidR="008321EB" w:rsidRPr="009C1E92" w:rsidRDefault="00564A9A" w:rsidP="008321E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EB65C" id="Text Box 74" o:spid="_x0000_s1090" type="#_x0000_t202" style="position:absolute;margin-left:195.15pt;margin-top:.85pt;width:39.7pt;height:19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NXb4Bz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7E51549" w14:textId="77777777" w:rsidR="008321EB" w:rsidRPr="009C1E92" w:rsidRDefault="00564A9A" w:rsidP="008321E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</w:t>
                      </w:r>
                    </w:p>
                  </w:txbxContent>
                </v:textbox>
              </v:shape>
            </w:pict>
          </mc:Fallback>
        </mc:AlternateContent>
      </w:r>
    </w:p>
    <w:p w14:paraId="3AFD8E86" w14:textId="52F25577" w:rsidR="008321EB" w:rsidRDefault="008321EB" w:rsidP="008321EB"/>
    <w:p w14:paraId="2C517DED" w14:textId="3C3A4B7F" w:rsidR="008321EB" w:rsidRDefault="00B973BF" w:rsidP="008321EB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B3D11E0" wp14:editId="6C5C0125">
                <wp:simplePos x="0" y="0"/>
                <wp:positionH relativeFrom="column">
                  <wp:posOffset>5588219</wp:posOffset>
                </wp:positionH>
                <wp:positionV relativeFrom="paragraph">
                  <wp:posOffset>-657838</wp:posOffset>
                </wp:positionV>
                <wp:extent cx="659130" cy="288290"/>
                <wp:effectExtent l="22860" t="19685" r="32385" b="4445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79D5EA" w14:textId="77777777" w:rsidR="008321EB" w:rsidRPr="008321EB" w:rsidRDefault="008321EB" w:rsidP="008321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8321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D11E0" id="Rectangle 16" o:spid="_x0000_s1091" style="position:absolute;margin-left:440pt;margin-top:-51.8pt;width:51.9pt;height:22.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2779D5EA" w14:textId="77777777" w:rsidR="008321EB" w:rsidRPr="008321EB" w:rsidRDefault="008321EB" w:rsidP="008321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8321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A66B8DB" wp14:editId="377FFB98">
                <wp:simplePos x="0" y="0"/>
                <wp:positionH relativeFrom="column">
                  <wp:posOffset>-510956</wp:posOffset>
                </wp:positionH>
                <wp:positionV relativeFrom="paragraph">
                  <wp:posOffset>-707149</wp:posOffset>
                </wp:positionV>
                <wp:extent cx="659130" cy="288290"/>
                <wp:effectExtent l="20320" t="20955" r="34925" b="52705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7CDE09" w14:textId="77777777" w:rsidR="008321EB" w:rsidRPr="00F72C2D" w:rsidRDefault="008321EB" w:rsidP="008321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6B8DB" id="Rectangle 15" o:spid="_x0000_s1092" style="position:absolute;margin-left:-40.25pt;margin-top:-55.7pt;width:51.9pt;height:22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iAgg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37CDE09" w14:textId="77777777" w:rsidR="008321EB" w:rsidRPr="00F72C2D" w:rsidRDefault="008321EB" w:rsidP="008321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54731A3E" wp14:editId="22CA0669">
                <wp:simplePos x="0" y="0"/>
                <wp:positionH relativeFrom="column">
                  <wp:posOffset>-558450</wp:posOffset>
                </wp:positionH>
                <wp:positionV relativeFrom="paragraph">
                  <wp:posOffset>-798327</wp:posOffset>
                </wp:positionV>
                <wp:extent cx="6840220" cy="2156604"/>
                <wp:effectExtent l="19050" t="19050" r="36830" b="53340"/>
                <wp:wrapNone/>
                <wp:docPr id="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6604"/>
                          <a:chOff x="748" y="1917"/>
                          <a:chExt cx="10772" cy="2577"/>
                        </a:xfrm>
                      </wpg:grpSpPr>
                      <wps:wsp>
                        <wps:cNvPr id="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41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CB3DF50" w14:textId="77777777" w:rsidR="008321EB" w:rsidRDefault="008321EB" w:rsidP="008321E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8AD96B" w14:textId="667B957F" w:rsidR="008321EB" w:rsidRPr="00E320CA" w:rsidRDefault="008321EB" w:rsidP="00E320CA">
                              <w:pPr>
                                <w:jc w:val="both"/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Yüce Allah tarih boyunca insanoğluna doğru yolu göstermesi için </w:t>
                              </w:r>
                              <w:r w:rsidR="00D33945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birçok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peygamber göndermiştir. Kendisine kutsal kitap verilen peygamberler </w:t>
                              </w:r>
                              <w:r w:rsidR="009C78F9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resul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olarak isimlendirilirken kendisinden önceki kutsal kitabı tebliğ eden peygamberler ise </w:t>
                              </w:r>
                              <w:r w:rsidR="000447B4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nebi o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larak isimlendirilmiştir. Bu peygamberlerden ilki </w:t>
                              </w:r>
                              <w:r w:rsidR="00DA3E78" w:rsidRPr="00DA3E7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Hz. Adem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sonuncusu da </w:t>
                              </w:r>
                              <w:r w:rsidR="00DA3E78" w:rsidRPr="00DA3E7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Hz.Muhammed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D33945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d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ir</w:t>
                              </w:r>
                              <w:r w:rsidR="00E320CA" w:rsidRPr="00E320CA">
                                <w:rPr>
                                  <w:rFonts w:ascii="Ubuntu" w:hAnsi="Ubuntu" w:cs="Ubuntu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E320CA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Peygamberlerin, peygamberliklerini ispat etmek için Allah’ın (c.c.) izni ve yardımıyla yaptıkları olağanüstü olaylar vardır. İnsanın benzerini yapmaktan âciz kaldığı, alışılagelmiş şeylere aykırı olan, bu olağanüstü olaylara </w:t>
                              </w:r>
                              <w:r w:rsidR="00DA3E78">
                                <w:rPr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>mucize</w:t>
                              </w:r>
                              <w:r w:rsidR="00E320CA" w:rsidRPr="00E320CA">
                                <w:rPr>
                                  <w:rFonts w:ascii="Arial" w:hAnsi="Arial" w:cs="Arial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E320CA"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denir.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Allah peygamberlere, insanlığa tebliğ etmesi için ilahi emir ve yasakları dört büyük melekten biri olan </w:t>
                              </w:r>
                              <w:r w:rsidR="00DA3E78" w:rsidRPr="00DA3E7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Hz. Cebrail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aracılığı ile ve </w:t>
                              </w:r>
                              <w:r w:rsidR="00DA3E78" w:rsidRPr="00DA3E7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vahiy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yoluyla bildirmiştir. İnsanlığa gönderilen son ilahi kitap </w:t>
                              </w:r>
                              <w:r w:rsidR="00DA3E78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Kur'an-ı Kerim </w:t>
                              </w:r>
                              <w:r w:rsidRPr="00E320CA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de kıyamete kadar başka herhangi bir peygamber veya kutsal kitap gönderilmeyeceği bildirilmiştir.</w:t>
                              </w:r>
                            </w:p>
                            <w:p w14:paraId="68C3956E" w14:textId="77777777" w:rsidR="008321EB" w:rsidRPr="00ED794E" w:rsidRDefault="008321EB" w:rsidP="008321E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  <wps:wsp>
                        <wps:cNvPr id="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214EBD5" w14:textId="77777777" w:rsidR="008321EB" w:rsidRDefault="008321EB" w:rsidP="008321EB">
                              <w:r>
                                <w:t>Aşağıdaki metinde verilen boşlukları uygun kelimeler ile dolduralım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31A3E" id="Group 12" o:spid="_x0000_s1093" style="position:absolute;margin-left:-43.95pt;margin-top:-62.85pt;width:538.6pt;height:169.8pt;z-index:251632128" coordorigin="748,1917" coordsize="10772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">
                <v:shape id="Text Box 13" o:spid="_x0000_s1094" type="#_x0000_t202" style="position:absolute;left:748;top:2078;width:1077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" fillcolor="#fde9d9 [665]" strokecolor="#f79646 [3209]" strokeweight="3pt">
                  <v:shadow on="t" color="#974706 [1609]" opacity=".5" offset="1pt"/>
                  <v:textbox inset=",.3mm">
                    <w:txbxContent>
                      <w:p w14:paraId="2CB3DF50" w14:textId="77777777" w:rsidR="008321EB" w:rsidRDefault="008321EB" w:rsidP="008321E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B8AD96B" w14:textId="667B957F" w:rsidR="008321EB" w:rsidRPr="00E320CA" w:rsidRDefault="008321EB" w:rsidP="00E320CA">
                        <w:pPr>
                          <w:jc w:val="both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Yüce Allah tarih boyunca insanoğluna doğru yolu göstermesi için </w:t>
                        </w:r>
                        <w:r w:rsidR="00D33945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birçok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peygamber göndermiştir. Kendisine kutsal kitap verilen peygamberler </w:t>
                        </w:r>
                        <w:r w:rsidR="009C78F9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resul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olarak isimlendirilirken kendisinden önceki kutsal kitabı tebliğ eden peygamberler ise </w:t>
                        </w:r>
                        <w:r w:rsidR="000447B4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nebi o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larak isimlendirilmiştir. Bu peygamberlerden ilki </w:t>
                        </w:r>
                        <w:r w:rsidR="00DA3E78" w:rsidRPr="00DA3E7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Hz. Adem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sonuncusu da </w:t>
                        </w:r>
                        <w:r w:rsidR="00DA3E78" w:rsidRPr="00DA3E7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Hz.Muhammed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r w:rsidR="00D33945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d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ir</w:t>
                        </w:r>
                        <w:r w:rsidR="00E320CA" w:rsidRPr="00E320CA">
                          <w:rPr>
                            <w:rFonts w:ascii="Ubuntu" w:hAnsi="Ubuntu" w:cs="Ubuntu"/>
                            <w:sz w:val="21"/>
                            <w:szCs w:val="21"/>
                          </w:rPr>
                          <w:t xml:space="preserve"> </w:t>
                        </w:r>
                        <w:r w:rsidR="00E320CA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Peygamberlerin, peygamberliklerini ispat etmek için Allah’ın (c.c.) izni ve yardımıyla yaptıkları olağanüstü olaylar vardır. İnsanın benzerini yapmaktan âciz kaldığı, alışılagelmiş şeylere aykırı olan, bu olağanüstü olaylara </w:t>
                        </w:r>
                        <w:r w:rsidR="00DA3E78">
                          <w:rPr>
                            <w:rFonts w:ascii="Arial" w:hAnsi="Arial" w:cs="Arial"/>
                            <w:b/>
                            <w:bCs/>
                            <w:sz w:val="21"/>
                            <w:szCs w:val="21"/>
                          </w:rPr>
                          <w:t>mucize</w:t>
                        </w:r>
                        <w:r w:rsidR="00E320CA" w:rsidRPr="00E320CA">
                          <w:rPr>
                            <w:rFonts w:ascii="Arial" w:hAnsi="Arial" w:cs="Arial"/>
                            <w:b/>
                            <w:bCs/>
                            <w:sz w:val="21"/>
                            <w:szCs w:val="21"/>
                          </w:rPr>
                          <w:t xml:space="preserve"> </w:t>
                        </w:r>
                        <w:r w:rsidR="00E320CA"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denir.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Allah peygamberlere, insanlığa tebliğ etmesi için ilahi emir ve yasakları dört büyük melekten biri olan </w:t>
                        </w:r>
                        <w:r w:rsidR="00DA3E78" w:rsidRPr="00DA3E7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Hz. Cebrail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aracılığı ile ve </w:t>
                        </w:r>
                        <w:r w:rsidR="00DA3E78" w:rsidRPr="00DA3E7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vahiy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yoluyla bildirmiştir. İnsanlığa gönderilen son ilahi kitap </w:t>
                        </w:r>
                        <w:r w:rsidR="00DA3E78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Kur'an-ı Kerim </w:t>
                        </w:r>
                        <w:r w:rsidRPr="00E320CA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de kıyamete kadar başka herhangi bir peygamber veya kutsal kitap gönderilmeyeceği bildirilmiştir.</w:t>
                        </w:r>
                      </w:p>
                      <w:p w14:paraId="68C3956E" w14:textId="77777777" w:rsidR="008321EB" w:rsidRPr="00ED794E" w:rsidRDefault="008321EB" w:rsidP="008321E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14" o:spid="_x0000_s1095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2214EBD5" w14:textId="77777777" w:rsidR="008321EB" w:rsidRDefault="008321EB" w:rsidP="008321EB">
                        <w:r>
                          <w:t>Aşağıdaki metinde verilen boşlukları uygun kelimeler ile dolduralım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58BF5E" w14:textId="0EFC29FD" w:rsidR="008321EB" w:rsidRDefault="008321EB" w:rsidP="008321EB"/>
    <w:p w14:paraId="60B263EB" w14:textId="2C1EB04C" w:rsidR="008321EB" w:rsidRDefault="008321EB" w:rsidP="008321EB"/>
    <w:p w14:paraId="36B0285B" w14:textId="12469CD3" w:rsidR="008321EB" w:rsidRDefault="008321EB" w:rsidP="008321EB"/>
    <w:p w14:paraId="1F08F9D0" w14:textId="77777777" w:rsidR="008321EB" w:rsidRDefault="00900225" w:rsidP="008321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CA1BA0F" wp14:editId="436BB7F4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EE9189" w14:textId="77777777" w:rsidR="008321EB" w:rsidRPr="0001096A" w:rsidRDefault="008321EB" w:rsidP="008321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1BA0F" id="AutoShape 35" o:spid="_x0000_s1096" style="position:absolute;margin-left:454.85pt;margin-top:12.15pt;width:42.5pt;height:22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0FEE9189" w14:textId="77777777" w:rsidR="008321EB" w:rsidRPr="0001096A" w:rsidRDefault="008321EB" w:rsidP="008321EB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67CD1B4" wp14:editId="4D85937F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8CB2F7" w14:textId="77777777" w:rsidR="008321EB" w:rsidRPr="00EB5EF6" w:rsidRDefault="008321EB" w:rsidP="008321EB">
                            <w:pPr>
                              <w:rPr>
                                <w:b/>
                              </w:rPr>
                            </w:pPr>
                            <w:r w:rsidRPr="00EB5EF6">
                              <w:rPr>
                                <w:b/>
                              </w:rPr>
                              <w:t xml:space="preserve">  Aşağıda verilen </w:t>
                            </w:r>
                            <w:r>
                              <w:rPr>
                                <w:b/>
                              </w:rPr>
                              <w:t>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CD1B4" id="Rectangle 33" o:spid="_x0000_s1097" style="position:absolute;margin-left:-32.5pt;margin-top:12.15pt;width:527.25pt;height:22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368CB2F7" w14:textId="77777777" w:rsidR="008321EB" w:rsidRPr="00EB5EF6" w:rsidRDefault="008321EB" w:rsidP="008321EB">
                      <w:pPr>
                        <w:rPr>
                          <w:b/>
                        </w:rPr>
                      </w:pPr>
                      <w:r w:rsidRPr="00EB5EF6">
                        <w:rPr>
                          <w:b/>
                        </w:rPr>
                        <w:t xml:space="preserve">  Aşağıda verilen </w:t>
                      </w:r>
                      <w:r>
                        <w:rPr>
                          <w:b/>
                        </w:rPr>
                        <w:t>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785651" wp14:editId="5B941979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C49FA6" w14:textId="77777777" w:rsidR="008321EB" w:rsidRPr="00F72C2D" w:rsidRDefault="008321EB" w:rsidP="008321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85651" id="AutoShape 34" o:spid="_x0000_s1098" style="position:absolute;margin-left:-36.1pt;margin-top:12.15pt;width:45.35pt;height:2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64C49FA6" w14:textId="77777777" w:rsidR="008321EB" w:rsidRPr="00F72C2D" w:rsidRDefault="008321EB" w:rsidP="008321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64505E" w14:textId="5C8EAB36" w:rsidR="008321EB" w:rsidRDefault="008321EB" w:rsidP="008321EB"/>
    <w:p w14:paraId="416BFBA4" w14:textId="09444157" w:rsidR="008321EB" w:rsidRDefault="008321EB" w:rsidP="008321EB"/>
    <w:p w14:paraId="66A1A615" w14:textId="77777777" w:rsidR="008321EB" w:rsidRDefault="008321EB" w:rsidP="008321EB">
      <w:pPr>
        <w:sectPr w:rsidR="008321EB" w:rsidSect="00C255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6D55DC" w14:textId="6219E065" w:rsidR="008321EB" w:rsidRPr="00F266C7" w:rsidRDefault="008321EB" w:rsidP="008321EB">
      <w:pPr>
        <w:pStyle w:val="SORUMETN"/>
      </w:pPr>
      <w:r w:rsidRPr="00F266C7">
        <w:t xml:space="preserve">Aşağıdakilerden hangisi peygamberlerin gönderiliş nedenlerinden biri </w:t>
      </w:r>
      <w:r w:rsidRPr="00B45E37">
        <w:rPr>
          <w:u w:val="single"/>
        </w:rPr>
        <w:t>değildir</w:t>
      </w:r>
      <w:r w:rsidRPr="00F266C7">
        <w:t xml:space="preserve">? </w:t>
      </w:r>
    </w:p>
    <w:p w14:paraId="1783B7C9" w14:textId="18BC8028" w:rsidR="008321EB" w:rsidRPr="00F266C7" w:rsidRDefault="008321EB" w:rsidP="008321EB">
      <w:pPr>
        <w:pStyle w:val="SEENEKLER"/>
        <w:numPr>
          <w:ilvl w:val="0"/>
          <w:numId w:val="5"/>
        </w:numPr>
      </w:pPr>
      <w:r w:rsidRPr="00F266C7">
        <w:t xml:space="preserve"> Yüce Allah’ın varlığını ve birliğini anlatmak için. </w:t>
      </w:r>
    </w:p>
    <w:p w14:paraId="332E4BD9" w14:textId="1CE5794D" w:rsidR="008321EB" w:rsidRPr="00F266C7" w:rsidRDefault="008321EB" w:rsidP="008321EB">
      <w:pPr>
        <w:pStyle w:val="SEENEKLER"/>
        <w:numPr>
          <w:ilvl w:val="0"/>
          <w:numId w:val="5"/>
        </w:numPr>
      </w:pPr>
      <w:r w:rsidRPr="00F266C7">
        <w:t xml:space="preserve">Allah’a nasıl ibadet edileceğini açıklamak için. </w:t>
      </w:r>
    </w:p>
    <w:p w14:paraId="122095A8" w14:textId="2B08D608" w:rsidR="008321EB" w:rsidRPr="00F266C7" w:rsidRDefault="008321EB" w:rsidP="008321EB">
      <w:pPr>
        <w:pStyle w:val="SEENEKLER"/>
        <w:numPr>
          <w:ilvl w:val="0"/>
          <w:numId w:val="5"/>
        </w:numPr>
      </w:pPr>
      <w:r w:rsidRPr="00F266C7">
        <w:t xml:space="preserve">İnsanlara doğru yolu göstermek için. </w:t>
      </w:r>
    </w:p>
    <w:p w14:paraId="071A0EFF" w14:textId="77777777" w:rsidR="008321EB" w:rsidRPr="00DA3E78" w:rsidRDefault="008321EB" w:rsidP="008321EB">
      <w:pPr>
        <w:pStyle w:val="SEENEKLER"/>
        <w:numPr>
          <w:ilvl w:val="0"/>
          <w:numId w:val="5"/>
        </w:numPr>
        <w:rPr>
          <w:b/>
        </w:rPr>
      </w:pPr>
      <w:r w:rsidRPr="00DA3E78">
        <w:rPr>
          <w:b/>
        </w:rPr>
        <w:t>Vahiylerin insanlar tarafından uygulanmasını sağlamak ve takip etmek için.</w:t>
      </w:r>
    </w:p>
    <w:p w14:paraId="0DBE12A0" w14:textId="77777777" w:rsidR="008321EB" w:rsidRPr="00F266C7" w:rsidRDefault="008321EB" w:rsidP="008321EB"/>
    <w:p w14:paraId="4FDD2A43" w14:textId="77777777" w:rsidR="008321EB" w:rsidRPr="00F266C7" w:rsidRDefault="00285D73" w:rsidP="008321EB">
      <w:r>
        <w:rPr>
          <w:rFonts w:ascii="Helvetica" w:hAnsi="Helvetica" w:cs="Helvetica"/>
          <w:color w:val="000000"/>
          <w:sz w:val="18"/>
          <w:szCs w:val="18"/>
        </w:rPr>
        <w:t>Allah sadece son Peygamber Hz. Muhammed (s.a.v.)’e değil başka Peygamberlere de zaman zaman kitaplar göndermiştir.</w:t>
      </w:r>
    </w:p>
    <w:p w14:paraId="72AB37A2" w14:textId="77777777" w:rsidR="008321EB" w:rsidRPr="00285D73" w:rsidRDefault="008321EB" w:rsidP="00285D73">
      <w:pPr>
        <w:pStyle w:val="SORUMETN"/>
        <w:rPr>
          <w:bCs/>
        </w:rPr>
      </w:pPr>
      <w:r w:rsidRPr="00F266C7">
        <w:t xml:space="preserve">Aşağıdakilerden </w:t>
      </w:r>
      <w:r w:rsidR="00285D73" w:rsidRPr="00285D73">
        <w:rPr>
          <w:bCs/>
        </w:rPr>
        <w:t>Kendisine kutsal kitap gönderilen peygamberlere verilen isim aşağıdakilerden hangisidir?</w:t>
      </w:r>
    </w:p>
    <w:p w14:paraId="2D824640" w14:textId="093BEBA4" w:rsidR="008321EB" w:rsidRPr="00F266C7" w:rsidRDefault="00285D73" w:rsidP="008321EB">
      <w:pPr>
        <w:pStyle w:val="SEENEKLER"/>
        <w:numPr>
          <w:ilvl w:val="0"/>
          <w:numId w:val="32"/>
        </w:numPr>
      </w:pPr>
      <w:r>
        <w:rPr>
          <w:rFonts w:ascii="Helvetica" w:hAnsi="Helvetica" w:cs="Helvetica"/>
          <w:color w:val="000000"/>
          <w:szCs w:val="18"/>
        </w:rPr>
        <w:t>Vahiy</w:t>
      </w:r>
      <w:r w:rsidR="008321EB" w:rsidRPr="00F266C7">
        <w:t xml:space="preserve"> </w:t>
      </w:r>
    </w:p>
    <w:p w14:paraId="79CDDD96" w14:textId="64E77F9D" w:rsidR="00285D73" w:rsidRPr="00DA3E78" w:rsidRDefault="00285D73" w:rsidP="008321EB">
      <w:pPr>
        <w:pStyle w:val="SEENEKLER"/>
        <w:numPr>
          <w:ilvl w:val="0"/>
          <w:numId w:val="32"/>
        </w:numPr>
        <w:rPr>
          <w:b/>
        </w:rPr>
      </w:pPr>
      <w:r w:rsidRPr="00DA3E78">
        <w:rPr>
          <w:rFonts w:ascii="Helvetica" w:hAnsi="Helvetica" w:cs="Helvetica"/>
          <w:b/>
          <w:szCs w:val="18"/>
        </w:rPr>
        <w:t>Resul</w:t>
      </w:r>
      <w:r w:rsidRPr="00DA3E78">
        <w:rPr>
          <w:b/>
        </w:rPr>
        <w:t xml:space="preserve"> </w:t>
      </w:r>
    </w:p>
    <w:p w14:paraId="69BAC99D" w14:textId="77777777" w:rsidR="00285D73" w:rsidRDefault="00285D73" w:rsidP="008321EB">
      <w:pPr>
        <w:pStyle w:val="SEENEKLER"/>
        <w:numPr>
          <w:ilvl w:val="0"/>
          <w:numId w:val="32"/>
        </w:numPr>
      </w:pPr>
      <w:r>
        <w:rPr>
          <w:rFonts w:ascii="Helvetica" w:hAnsi="Helvetica" w:cs="Helvetica"/>
          <w:color w:val="000000"/>
          <w:szCs w:val="18"/>
        </w:rPr>
        <w:t>Nebi</w:t>
      </w:r>
    </w:p>
    <w:p w14:paraId="3DD56B45" w14:textId="77777777" w:rsidR="008321EB" w:rsidRDefault="00285D73" w:rsidP="008321EB">
      <w:pPr>
        <w:pStyle w:val="SEENEKLER"/>
        <w:numPr>
          <w:ilvl w:val="0"/>
          <w:numId w:val="32"/>
        </w:numPr>
      </w:pPr>
      <w:r>
        <w:rPr>
          <w:rFonts w:ascii="Helvetica" w:hAnsi="Helvetica" w:cs="Helvetica"/>
          <w:color w:val="000000"/>
          <w:szCs w:val="18"/>
        </w:rPr>
        <w:t>Halife</w:t>
      </w:r>
    </w:p>
    <w:p w14:paraId="3F810ABC" w14:textId="77777777" w:rsidR="008321EB" w:rsidRPr="00F266C7" w:rsidRDefault="008321EB" w:rsidP="008321EB"/>
    <w:p w14:paraId="5485B1E0" w14:textId="77777777" w:rsidR="008321EB" w:rsidRPr="00B45E37" w:rsidRDefault="008321EB" w:rsidP="008321EB">
      <w:pPr>
        <w:pStyle w:val="MaddeliTEK"/>
        <w:rPr>
          <w:b/>
        </w:rPr>
      </w:pPr>
      <w:r w:rsidRPr="00B45E37">
        <w:rPr>
          <w:b/>
        </w:rPr>
        <w:t>Oğuz</w:t>
      </w:r>
      <w:r w:rsidRPr="00F266C7">
        <w:t xml:space="preserve">: “Şüphesiz Tevrat’ı biz indirdik. İçinde bir hidayet, bir nur vardır…” </w:t>
      </w:r>
      <w:r w:rsidRPr="00B45E37">
        <w:rPr>
          <w:b/>
        </w:rPr>
        <w:t>(Maide suresi, 44.ayet.)</w:t>
      </w:r>
    </w:p>
    <w:p w14:paraId="2805C793" w14:textId="1A55764B" w:rsidR="008321EB" w:rsidRPr="00B45E37" w:rsidRDefault="008321EB" w:rsidP="008321EB">
      <w:pPr>
        <w:pStyle w:val="MaddeliTEK"/>
        <w:rPr>
          <w:b/>
        </w:rPr>
      </w:pPr>
      <w:r w:rsidRPr="00B45E37">
        <w:rPr>
          <w:b/>
        </w:rPr>
        <w:t>Fatma</w:t>
      </w:r>
      <w:r w:rsidRPr="00F266C7">
        <w:t xml:space="preserve">: “Şüphesiz o Kur’an’ı biz in-dirdik biz! Onun koruyucusu da elbet biziz.” </w:t>
      </w:r>
      <w:r w:rsidRPr="00B45E37">
        <w:rPr>
          <w:b/>
        </w:rPr>
        <w:t>(Hicr suresi, 9.ayet.)</w:t>
      </w:r>
    </w:p>
    <w:p w14:paraId="00C62D25" w14:textId="77777777" w:rsidR="008321EB" w:rsidRPr="00B45E37" w:rsidRDefault="008321EB" w:rsidP="008321EB">
      <w:pPr>
        <w:pStyle w:val="MaddeliTEK"/>
        <w:rPr>
          <w:b/>
        </w:rPr>
      </w:pPr>
      <w:r w:rsidRPr="00B45E37">
        <w:rPr>
          <w:b/>
        </w:rPr>
        <w:t>Mert</w:t>
      </w:r>
      <w:r w:rsidRPr="00F266C7">
        <w:t xml:space="preserve">: “Peygamberleri onlara apaçık delilleri, sahifeleri ve aydınlatıcı kitabı getirmişlerdi.” </w:t>
      </w:r>
      <w:r w:rsidRPr="00B45E37">
        <w:rPr>
          <w:b/>
        </w:rPr>
        <w:t>(Fatır suresi 25.ayet.)</w:t>
      </w:r>
    </w:p>
    <w:p w14:paraId="4DBE96A5" w14:textId="77777777" w:rsidR="008321EB" w:rsidRPr="00B45E37" w:rsidRDefault="008321EB" w:rsidP="008321EB">
      <w:pPr>
        <w:pStyle w:val="MaddeliTEK"/>
        <w:rPr>
          <w:b/>
        </w:rPr>
      </w:pPr>
      <w:r w:rsidRPr="00B45E37">
        <w:rPr>
          <w:b/>
        </w:rPr>
        <w:t>Elif</w:t>
      </w:r>
      <w:r w:rsidRPr="00F266C7">
        <w:t xml:space="preserve">: “Biz her peygamberi, ancak ken-di kavminin diliyle gönderdik ki, onlara (Allah’ın emirlerini) iyice açıklasın…” </w:t>
      </w:r>
      <w:r w:rsidRPr="00B45E37">
        <w:rPr>
          <w:b/>
        </w:rPr>
        <w:t>(İbrahim suresi, 4. ayet.)</w:t>
      </w:r>
    </w:p>
    <w:p w14:paraId="23A6063F" w14:textId="77777777" w:rsidR="008321EB" w:rsidRPr="00F266C7" w:rsidRDefault="008321EB" w:rsidP="008321EB">
      <w:pPr>
        <w:pStyle w:val="SORUMETN"/>
      </w:pPr>
      <w:r w:rsidRPr="00F266C7">
        <w:t>Yukarıdaki öğrencilerden hangisi, peygam</w:t>
      </w:r>
      <w:r w:rsidRPr="00F266C7">
        <w:softHyphen/>
        <w:t xml:space="preserve">berlerin insanlar arasından gönderilme sebebini açıklar? </w:t>
      </w:r>
    </w:p>
    <w:p w14:paraId="334A56B6" w14:textId="77777777" w:rsidR="008321EB" w:rsidRPr="00F266C7" w:rsidRDefault="008321EB" w:rsidP="008321EB">
      <w:pPr>
        <w:pStyle w:val="SEENEKLER"/>
        <w:numPr>
          <w:ilvl w:val="0"/>
          <w:numId w:val="33"/>
        </w:numPr>
      </w:pPr>
      <w:r w:rsidRPr="00F266C7">
        <w:t xml:space="preserve">Oğuz </w:t>
      </w:r>
    </w:p>
    <w:p w14:paraId="45ED43F5" w14:textId="77777777" w:rsidR="008321EB" w:rsidRPr="00DA3E78" w:rsidRDefault="008321EB" w:rsidP="008321EB">
      <w:pPr>
        <w:pStyle w:val="SEENEKLER"/>
        <w:numPr>
          <w:ilvl w:val="0"/>
          <w:numId w:val="33"/>
        </w:numPr>
        <w:rPr>
          <w:b/>
        </w:rPr>
      </w:pPr>
      <w:r w:rsidRPr="00DA3E78">
        <w:rPr>
          <w:b/>
        </w:rPr>
        <w:t xml:space="preserve">Elif </w:t>
      </w:r>
    </w:p>
    <w:p w14:paraId="3A54DE8D" w14:textId="77777777" w:rsidR="008321EB" w:rsidRPr="00F266C7" w:rsidRDefault="008321EB" w:rsidP="008321EB">
      <w:pPr>
        <w:pStyle w:val="SEENEKLER"/>
        <w:numPr>
          <w:ilvl w:val="0"/>
          <w:numId w:val="33"/>
        </w:numPr>
      </w:pPr>
      <w:r w:rsidRPr="00F266C7">
        <w:t xml:space="preserve">Fatma </w:t>
      </w:r>
    </w:p>
    <w:p w14:paraId="64EAAB2D" w14:textId="71836CC5" w:rsidR="008321EB" w:rsidRDefault="008321EB" w:rsidP="008321EB">
      <w:pPr>
        <w:pStyle w:val="SEENEKLER"/>
        <w:numPr>
          <w:ilvl w:val="0"/>
          <w:numId w:val="33"/>
        </w:numPr>
      </w:pPr>
      <w:r w:rsidRPr="00F266C7">
        <w:t>Mert</w:t>
      </w:r>
    </w:p>
    <w:p w14:paraId="59F0C3DE" w14:textId="3CE7E383" w:rsidR="007552BF" w:rsidRDefault="007552BF" w:rsidP="007552BF">
      <w:pPr>
        <w:pStyle w:val="SEENEKLER"/>
        <w:numPr>
          <w:ilvl w:val="0"/>
          <w:numId w:val="0"/>
        </w:numPr>
        <w:ind w:left="454" w:hanging="284"/>
      </w:pPr>
    </w:p>
    <w:p w14:paraId="2D9C965C" w14:textId="63951894" w:rsidR="007552BF" w:rsidRDefault="007552BF" w:rsidP="007552BF">
      <w:pPr>
        <w:pStyle w:val="SEENEKLER"/>
        <w:numPr>
          <w:ilvl w:val="0"/>
          <w:numId w:val="0"/>
        </w:numPr>
        <w:ind w:left="454" w:hanging="284"/>
      </w:pPr>
    </w:p>
    <w:p w14:paraId="0408B62E" w14:textId="77777777" w:rsidR="007552BF" w:rsidRDefault="007552BF" w:rsidP="007552BF">
      <w:pPr>
        <w:pStyle w:val="SEENEKLER"/>
        <w:numPr>
          <w:ilvl w:val="0"/>
          <w:numId w:val="0"/>
        </w:numPr>
        <w:ind w:left="454" w:hanging="284"/>
      </w:pPr>
    </w:p>
    <w:p w14:paraId="6D07A9AC" w14:textId="78AC9515" w:rsidR="000B649F" w:rsidRPr="000B649F" w:rsidRDefault="000B649F" w:rsidP="000B649F">
      <w:pPr>
        <w:pStyle w:val="SORUMETN"/>
        <w:numPr>
          <w:ilvl w:val="0"/>
          <w:numId w:val="0"/>
        </w:numPr>
        <w:ind w:left="113"/>
      </w:pPr>
      <w:r w:rsidRPr="000B649F">
        <w:rPr>
          <w:b w:val="0"/>
          <w:color w:val="auto"/>
        </w:rPr>
        <w:t>Kur’an’da kıssalar anlatılırken bu kıssalarda geçen olaylardan ibret alınması gerektiği de belirtilir. Kıssalarda adı geçen peygamberlerin yaşamlarından dersler çıkarılması gerektiği ifade edilmektedir.</w:t>
      </w:r>
    </w:p>
    <w:p w14:paraId="5A052C49" w14:textId="77777777" w:rsidR="008321EB" w:rsidRPr="000B649F" w:rsidRDefault="000B649F" w:rsidP="000B649F">
      <w:pPr>
        <w:pStyle w:val="SORUMETN"/>
        <w:rPr>
          <w:bCs/>
        </w:rPr>
      </w:pPr>
      <w:r w:rsidRPr="000B649F">
        <w:rPr>
          <w:bCs/>
        </w:rPr>
        <w:t>Buna göre aşağıdaki konuşmalarına yer verilenlerden hangisi peygamberleri örnek almıştır?</w:t>
      </w:r>
    </w:p>
    <w:p w14:paraId="1380CFA7" w14:textId="77777777" w:rsidR="008321EB" w:rsidRPr="00DA3E78" w:rsidRDefault="000B649F" w:rsidP="008321EB">
      <w:pPr>
        <w:pStyle w:val="SEENEKLER"/>
        <w:numPr>
          <w:ilvl w:val="0"/>
          <w:numId w:val="34"/>
        </w:numPr>
        <w:rPr>
          <w:b/>
        </w:rPr>
      </w:pPr>
      <w:r w:rsidRPr="00DA3E78">
        <w:rPr>
          <w:rFonts w:ascii="Helvetica" w:hAnsi="Helvetica" w:cs="Helvetica"/>
          <w:b/>
          <w:szCs w:val="18"/>
        </w:rPr>
        <w:t>Çevremdekilere destek olmak için elimden geleni yaparım.</w:t>
      </w:r>
    </w:p>
    <w:p w14:paraId="4FAAF90F" w14:textId="77777777" w:rsidR="008321EB" w:rsidRPr="00F266C7" w:rsidRDefault="000B649F" w:rsidP="008321EB">
      <w:pPr>
        <w:pStyle w:val="SEENEKLER"/>
        <w:numPr>
          <w:ilvl w:val="0"/>
          <w:numId w:val="34"/>
        </w:numPr>
      </w:pPr>
      <w:r>
        <w:rPr>
          <w:rFonts w:ascii="Helvetica" w:hAnsi="Helvetica" w:cs="Helvetica"/>
          <w:color w:val="000000"/>
          <w:szCs w:val="18"/>
        </w:rPr>
        <w:t>Kazandıklarımı paylaşamam çünkü onları kendim kazandım.</w:t>
      </w:r>
    </w:p>
    <w:p w14:paraId="6D21818C" w14:textId="77777777" w:rsidR="000B649F" w:rsidRPr="000B649F" w:rsidRDefault="000B649F" w:rsidP="000B649F">
      <w:pPr>
        <w:pStyle w:val="SEENEKLER"/>
        <w:numPr>
          <w:ilvl w:val="0"/>
          <w:numId w:val="34"/>
        </w:numPr>
      </w:pPr>
      <w:r>
        <w:rPr>
          <w:rFonts w:ascii="Helvetica" w:hAnsi="Helvetica" w:cs="Helvetica"/>
          <w:color w:val="000000"/>
          <w:szCs w:val="18"/>
        </w:rPr>
        <w:t>Bazı insanlar dünyaya üstün bir ırka mensup olarak gelir.</w:t>
      </w:r>
    </w:p>
    <w:p w14:paraId="3973D48A" w14:textId="77777777" w:rsidR="008321EB" w:rsidRDefault="000B649F" w:rsidP="008321EB">
      <w:pPr>
        <w:pStyle w:val="SEENEKLER"/>
        <w:numPr>
          <w:ilvl w:val="0"/>
          <w:numId w:val="34"/>
        </w:numPr>
      </w:pPr>
      <w:r>
        <w:rPr>
          <w:rFonts w:ascii="Helvetica" w:hAnsi="Helvetica" w:cs="Helvetica"/>
          <w:color w:val="000000"/>
          <w:szCs w:val="18"/>
        </w:rPr>
        <w:t>Bana dokunmadığı sürece kimin ne zulüm yaptığı önemli değil.</w:t>
      </w:r>
    </w:p>
    <w:p w14:paraId="2BAD9590" w14:textId="77777777" w:rsidR="000B649F" w:rsidRPr="00F266C7" w:rsidRDefault="000B649F" w:rsidP="000B649F">
      <w:pPr>
        <w:pStyle w:val="SEENEKLER"/>
        <w:numPr>
          <w:ilvl w:val="0"/>
          <w:numId w:val="0"/>
        </w:numPr>
        <w:ind w:left="530"/>
      </w:pPr>
    </w:p>
    <w:p w14:paraId="3D4F9093" w14:textId="77777777" w:rsidR="00B45E37" w:rsidRPr="00F266C7" w:rsidRDefault="00B45E37" w:rsidP="008321EB"/>
    <w:p w14:paraId="306A3A62" w14:textId="77777777" w:rsidR="008321EB" w:rsidRPr="00F266C7" w:rsidRDefault="008321EB" w:rsidP="008321EB">
      <w:pPr>
        <w:pStyle w:val="AIKLAMA"/>
      </w:pPr>
      <w:r w:rsidRPr="00F266C7">
        <w:t xml:space="preserve">Sayfalar biçimindeki ilahi kitaplara “suhuf” denilir. </w:t>
      </w:r>
      <w:r>
        <w:t>Kur’an’da bazı peygamberlere su</w:t>
      </w:r>
      <w:r w:rsidRPr="00F266C7">
        <w:t>huf verildiği belirtilmiş</w:t>
      </w:r>
      <w:r>
        <w:t>tir; Ancak bu kitap</w:t>
      </w:r>
      <w:r w:rsidRPr="00F266C7">
        <w:t>çıklar günümüze kadar gelmemiştir.</w:t>
      </w:r>
    </w:p>
    <w:p w14:paraId="764E996A" w14:textId="77777777" w:rsidR="008321EB" w:rsidRPr="00F266C7" w:rsidRDefault="008321EB" w:rsidP="008321EB">
      <w:pPr>
        <w:pStyle w:val="SORUMETN"/>
      </w:pPr>
      <w:r w:rsidRPr="00F266C7">
        <w:t>Aşağıdaki peygamberlerden hangisine say</w:t>
      </w:r>
      <w:r w:rsidRPr="00F266C7">
        <w:softHyphen/>
        <w:t xml:space="preserve">fa (suhuf) </w:t>
      </w:r>
      <w:r w:rsidRPr="008321EB">
        <w:rPr>
          <w:u w:val="single"/>
        </w:rPr>
        <w:t>gönderilmemiştir</w:t>
      </w:r>
      <w:r w:rsidRPr="00F266C7">
        <w:t xml:space="preserve">? </w:t>
      </w:r>
    </w:p>
    <w:p w14:paraId="40607337" w14:textId="77777777" w:rsidR="008321EB" w:rsidRPr="00F266C7" w:rsidRDefault="008321EB" w:rsidP="008321EB">
      <w:pPr>
        <w:pStyle w:val="SEENEKLER"/>
        <w:numPr>
          <w:ilvl w:val="0"/>
          <w:numId w:val="35"/>
        </w:numPr>
      </w:pPr>
      <w:r w:rsidRPr="00F266C7">
        <w:t xml:space="preserve">Hz. Adem </w:t>
      </w:r>
    </w:p>
    <w:p w14:paraId="4F30DA9F" w14:textId="77777777" w:rsidR="008321EB" w:rsidRPr="00F266C7" w:rsidRDefault="008321EB" w:rsidP="008321EB">
      <w:pPr>
        <w:pStyle w:val="SEENEKLER"/>
        <w:numPr>
          <w:ilvl w:val="0"/>
          <w:numId w:val="35"/>
        </w:numPr>
      </w:pPr>
      <w:r w:rsidRPr="00F266C7">
        <w:t xml:space="preserve">Hz. İdris </w:t>
      </w:r>
    </w:p>
    <w:p w14:paraId="203FF735" w14:textId="77777777" w:rsidR="008321EB" w:rsidRPr="00DA3E78" w:rsidRDefault="008321EB" w:rsidP="008321EB">
      <w:pPr>
        <w:pStyle w:val="SEENEKLER"/>
        <w:numPr>
          <w:ilvl w:val="0"/>
          <w:numId w:val="35"/>
        </w:numPr>
        <w:rPr>
          <w:b/>
        </w:rPr>
      </w:pPr>
      <w:r w:rsidRPr="00DA3E78">
        <w:rPr>
          <w:b/>
        </w:rPr>
        <w:t xml:space="preserve">Hz. Davut </w:t>
      </w:r>
    </w:p>
    <w:p w14:paraId="50FB5FE1" w14:textId="77777777" w:rsidR="008321EB" w:rsidRPr="00F266C7" w:rsidRDefault="008321EB" w:rsidP="008321EB">
      <w:pPr>
        <w:pStyle w:val="SEENEKLER"/>
        <w:numPr>
          <w:ilvl w:val="0"/>
          <w:numId w:val="35"/>
        </w:numPr>
      </w:pPr>
      <w:r w:rsidRPr="00F266C7">
        <w:t>Hz. İbrahim</w:t>
      </w:r>
    </w:p>
    <w:p w14:paraId="569A1A59" w14:textId="77777777" w:rsidR="008321EB" w:rsidRDefault="008321EB" w:rsidP="005E25B8">
      <w:pPr>
        <w:pStyle w:val="SEENEKLER"/>
        <w:numPr>
          <w:ilvl w:val="0"/>
          <w:numId w:val="0"/>
        </w:numPr>
      </w:pPr>
    </w:p>
    <w:p w14:paraId="70F1997A" w14:textId="77777777" w:rsidR="008321EB" w:rsidRDefault="008321EB" w:rsidP="008321EB">
      <w:pPr>
        <w:pStyle w:val="SEENEKLER"/>
        <w:numPr>
          <w:ilvl w:val="0"/>
          <w:numId w:val="0"/>
        </w:numPr>
        <w:ind w:left="454"/>
      </w:pPr>
    </w:p>
    <w:p w14:paraId="7F99D2A8" w14:textId="77777777" w:rsidR="008321EB" w:rsidRDefault="008321EB" w:rsidP="008321EB">
      <w:pPr>
        <w:pStyle w:val="Default"/>
      </w:pPr>
    </w:p>
    <w:p w14:paraId="4B336241" w14:textId="77777777" w:rsidR="008321EB" w:rsidRPr="008321EB" w:rsidRDefault="008321EB" w:rsidP="008321EB">
      <w:pPr>
        <w:pStyle w:val="SORUMETN"/>
      </w:pPr>
      <w:r w:rsidRPr="008321EB">
        <w:t xml:space="preserve">Aşağıdaki eşlemelerden hangisi </w:t>
      </w:r>
      <w:r w:rsidRPr="008321EB">
        <w:rPr>
          <w:u w:val="single"/>
        </w:rPr>
        <w:t>yanlıştır</w:t>
      </w:r>
      <w:r w:rsidRPr="008321EB">
        <w:t xml:space="preserve">? </w:t>
      </w:r>
    </w:p>
    <w:p w14:paraId="0D4D2EC2" w14:textId="77777777" w:rsidR="008321EB" w:rsidRDefault="008321EB" w:rsidP="008321EB">
      <w:pPr>
        <w:pStyle w:val="SEENEKLER"/>
        <w:numPr>
          <w:ilvl w:val="0"/>
          <w:numId w:val="36"/>
        </w:numPr>
      </w:pPr>
      <w:r>
        <w:t xml:space="preserve">Hz. İsa - İncil </w:t>
      </w:r>
    </w:p>
    <w:p w14:paraId="65078577" w14:textId="77777777" w:rsidR="008321EB" w:rsidRDefault="008321EB" w:rsidP="008321EB">
      <w:pPr>
        <w:pStyle w:val="SEENEKLER"/>
        <w:numPr>
          <w:ilvl w:val="0"/>
          <w:numId w:val="36"/>
        </w:numPr>
      </w:pPr>
      <w:r>
        <w:t xml:space="preserve">Hz. Musa -Tevrat </w:t>
      </w:r>
    </w:p>
    <w:p w14:paraId="6C9820E3" w14:textId="77777777" w:rsidR="008321EB" w:rsidRPr="00DA3E78" w:rsidRDefault="008321EB" w:rsidP="008321EB">
      <w:pPr>
        <w:pStyle w:val="SEENEKLER"/>
        <w:numPr>
          <w:ilvl w:val="0"/>
          <w:numId w:val="36"/>
        </w:numPr>
        <w:rPr>
          <w:b/>
        </w:rPr>
      </w:pPr>
      <w:r w:rsidRPr="00DA3E78">
        <w:rPr>
          <w:b/>
        </w:rPr>
        <w:t xml:space="preserve">Hz. İbrahim - Zebur </w:t>
      </w:r>
    </w:p>
    <w:p w14:paraId="23328B91" w14:textId="77777777" w:rsidR="008321EB" w:rsidRDefault="008321EB" w:rsidP="008321EB">
      <w:pPr>
        <w:pStyle w:val="SEENEKLER"/>
        <w:numPr>
          <w:ilvl w:val="0"/>
          <w:numId w:val="36"/>
        </w:numPr>
      </w:pPr>
      <w:r>
        <w:t>Hz. Muhammed - Kur’an</w:t>
      </w:r>
    </w:p>
    <w:p w14:paraId="6521111D" w14:textId="58D26565" w:rsidR="008321EB" w:rsidRDefault="008321EB" w:rsidP="008321EB"/>
    <w:p w14:paraId="1A88A704" w14:textId="077BF755" w:rsidR="007552BF" w:rsidRDefault="007552BF" w:rsidP="008321EB"/>
    <w:p w14:paraId="39CC382B" w14:textId="1C8E9F15" w:rsidR="007552BF" w:rsidRDefault="007552BF" w:rsidP="008321EB"/>
    <w:p w14:paraId="3C1281A1" w14:textId="4102EC77" w:rsidR="007552BF" w:rsidRDefault="007552BF" w:rsidP="008321EB"/>
    <w:p w14:paraId="03C52D18" w14:textId="2277255E" w:rsidR="007552BF" w:rsidRDefault="007552BF" w:rsidP="008321EB">
      <w:r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15439B11" wp14:editId="496763A8">
                <wp:simplePos x="0" y="0"/>
                <wp:positionH relativeFrom="column">
                  <wp:posOffset>-610870</wp:posOffset>
                </wp:positionH>
                <wp:positionV relativeFrom="paragraph">
                  <wp:posOffset>228600</wp:posOffset>
                </wp:positionV>
                <wp:extent cx="480951" cy="2238499"/>
                <wp:effectExtent l="0" t="0" r="0" b="9525"/>
                <wp:wrapNone/>
                <wp:docPr id="9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39C17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597E3D0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F0B8B04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8E0D3DF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2CED6C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9D3926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9B11" id="Metin Kutusu 2" o:spid="_x0000_s1099" type="#_x0000_t202" style="position:absolute;margin-left:-48.1pt;margin-top:18pt;width:37.85pt;height:176.25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" stroked="f">
                <v:textbox style="layout-flow:vertical;mso-layout-flow-alt:bottom-to-top">
                  <w:txbxContent>
                    <w:p w14:paraId="1F539C17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597E3D0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F0B8B04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8E0D3DF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2CED6C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A9D3926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08E8B" w14:textId="4FE13FCB" w:rsidR="007552BF" w:rsidRDefault="00B973BF" w:rsidP="008321EB"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812352" behindDoc="0" locked="0" layoutInCell="1" allowOverlap="1" wp14:anchorId="0AF9DED3" wp14:editId="1A62FDF6">
            <wp:simplePos x="0" y="0"/>
            <wp:positionH relativeFrom="page">
              <wp:posOffset>-1576070</wp:posOffset>
            </wp:positionH>
            <wp:positionV relativeFrom="paragraph">
              <wp:posOffset>363220</wp:posOffset>
            </wp:positionV>
            <wp:extent cx="10692000" cy="7560000"/>
            <wp:effectExtent l="3810" t="0" r="0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75028" w14:textId="388AFD5A" w:rsidR="007552BF" w:rsidRDefault="007552BF" w:rsidP="008321EB"/>
    <w:p w14:paraId="472631F9" w14:textId="1F57F3DA" w:rsidR="007552BF" w:rsidRDefault="007552BF" w:rsidP="008321EB"/>
    <w:p w14:paraId="0C32B63C" w14:textId="1085CC94" w:rsidR="007552BF" w:rsidRDefault="007552BF" w:rsidP="008321EB"/>
    <w:p w14:paraId="780606C1" w14:textId="62E76012" w:rsidR="007552BF" w:rsidRDefault="007552BF" w:rsidP="008321EB"/>
    <w:p w14:paraId="5AAFB0BE" w14:textId="1A9FDEEA" w:rsidR="007552BF" w:rsidRDefault="007552BF" w:rsidP="008321EB"/>
    <w:p w14:paraId="54ED4211" w14:textId="70A7187F" w:rsidR="007552BF" w:rsidRDefault="007552BF" w:rsidP="008321EB"/>
    <w:p w14:paraId="514D4E49" w14:textId="2ADADA74" w:rsidR="007552BF" w:rsidRDefault="007552BF" w:rsidP="008321EB"/>
    <w:p w14:paraId="153418E6" w14:textId="3DBDAC1F" w:rsidR="007552BF" w:rsidRDefault="007552BF" w:rsidP="008321EB"/>
    <w:p w14:paraId="002010D9" w14:textId="14BDDDC5" w:rsidR="007552BF" w:rsidRDefault="007552BF" w:rsidP="008321EB"/>
    <w:p w14:paraId="663CEB96" w14:textId="69DCD43F" w:rsidR="007552BF" w:rsidRDefault="007552BF" w:rsidP="008321EB"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619916E" wp14:editId="17B5C876">
                <wp:simplePos x="0" y="0"/>
                <wp:positionH relativeFrom="column">
                  <wp:posOffset>647700</wp:posOffset>
                </wp:positionH>
                <wp:positionV relativeFrom="paragraph">
                  <wp:posOffset>238125</wp:posOffset>
                </wp:positionV>
                <wp:extent cx="4988560" cy="270345"/>
                <wp:effectExtent l="0" t="0" r="0" b="0"/>
                <wp:wrapNone/>
                <wp:docPr id="102" name="Metin Kutusu 2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4E59B" w14:textId="77777777" w:rsidR="007552BF" w:rsidRPr="000661E9" w:rsidRDefault="007552BF" w:rsidP="007552BF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916E" id="_x0000_s1100" type="#_x0000_t202" href="https://www.dindersi.com/icerik/din-kulturu-ve-ahlak-bilgisi-c93" style="position:absolute;margin-left:51pt;margin-top:18.75pt;width:392.8pt;height:21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Wqc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4D04E59B" w14:textId="77777777" w:rsidR="007552BF" w:rsidRPr="000661E9" w:rsidRDefault="007552BF" w:rsidP="007552BF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BF69BD1" w14:textId="21EBD0A4" w:rsidR="007552BF" w:rsidRDefault="007552BF" w:rsidP="008321EB"/>
    <w:p w14:paraId="606A7C9C" w14:textId="703B5485" w:rsidR="007552BF" w:rsidRDefault="007552BF" w:rsidP="008321EB"/>
    <w:p w14:paraId="2F266914" w14:textId="6F99FA5B" w:rsidR="007552BF" w:rsidRDefault="007552BF" w:rsidP="008321EB"/>
    <w:p w14:paraId="012669F3" w14:textId="163A5E40" w:rsidR="007552BF" w:rsidRDefault="007552BF" w:rsidP="008321EB"/>
    <w:p w14:paraId="620D9FFD" w14:textId="5B594EAC" w:rsidR="007552BF" w:rsidRDefault="007552BF" w:rsidP="008321EB"/>
    <w:p w14:paraId="34A0C2E5" w14:textId="4A839F3F" w:rsidR="007552BF" w:rsidRDefault="007552BF" w:rsidP="008321EB"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C30E18F" wp14:editId="6127378F">
                <wp:simplePos x="0" y="0"/>
                <wp:positionH relativeFrom="column">
                  <wp:posOffset>-514350</wp:posOffset>
                </wp:positionH>
                <wp:positionV relativeFrom="paragraph">
                  <wp:posOffset>261620</wp:posOffset>
                </wp:positionV>
                <wp:extent cx="480951" cy="2238499"/>
                <wp:effectExtent l="0" t="0" r="0" b="9525"/>
                <wp:wrapNone/>
                <wp:docPr id="10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5E4EE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6ECC55E6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300857C9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1C7DFB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19D65C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414889" w14:textId="77777777" w:rsidR="007552BF" w:rsidRPr="001B0C3D" w:rsidRDefault="007552BF" w:rsidP="007552BF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E18F" id="_x0000_s1101" type="#_x0000_t202" style="position:absolute;margin-left:-40.5pt;margin-top:20.6pt;width:37.85pt;height:176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" stroked="f">
                <v:textbox style="layout-flow:vertical;mso-layout-flow-alt:bottom-to-top">
                  <w:txbxContent>
                    <w:p w14:paraId="5E25E4EE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6ECC55E6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</w:t>
                      </w:r>
                      <w:r>
                        <w:rPr>
                          <w:sz w:val="20"/>
                          <w:szCs w:val="20"/>
                        </w:rPr>
                        <w:t xml:space="preserve"> 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300857C9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B1C7DFB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F19D65C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D414889" w14:textId="77777777" w:rsidR="007552BF" w:rsidRPr="001B0C3D" w:rsidRDefault="007552BF" w:rsidP="007552BF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8837D" w14:textId="557951E6" w:rsidR="007552BF" w:rsidRDefault="007552BF" w:rsidP="008321EB"/>
    <w:p w14:paraId="61C87CC6" w14:textId="0684CA9A" w:rsidR="007552BF" w:rsidRDefault="007552BF" w:rsidP="008321EB"/>
    <w:p w14:paraId="1894D5A1" w14:textId="20D42F32" w:rsidR="007552BF" w:rsidRDefault="007552BF" w:rsidP="008321EB"/>
    <w:p w14:paraId="0723635D" w14:textId="1F50FDF2" w:rsidR="007552BF" w:rsidRDefault="007552BF" w:rsidP="008321EB"/>
    <w:p w14:paraId="01541CD1" w14:textId="12E22604" w:rsidR="007552BF" w:rsidRDefault="007552BF" w:rsidP="008321EB"/>
    <w:p w14:paraId="08D921C1" w14:textId="0CF08DDE" w:rsidR="007552BF" w:rsidRDefault="007552BF" w:rsidP="008321EB"/>
    <w:p w14:paraId="037F47F2" w14:textId="44F7B2EB" w:rsidR="007552BF" w:rsidRDefault="007552BF" w:rsidP="008321EB"/>
    <w:p w14:paraId="6D97B2B4" w14:textId="6FAF96ED" w:rsidR="007552BF" w:rsidRDefault="007552BF" w:rsidP="008321EB"/>
    <w:p w14:paraId="3E3E05E6" w14:textId="5F10F662" w:rsidR="007552BF" w:rsidRDefault="007552BF" w:rsidP="008321EB"/>
    <w:p w14:paraId="61E0EEF4" w14:textId="0D3BE2E1" w:rsidR="007552BF" w:rsidRDefault="007552BF" w:rsidP="008321EB"/>
    <w:p w14:paraId="4D7B9C37" w14:textId="2F570542" w:rsidR="007552BF" w:rsidRDefault="007552BF" w:rsidP="008321EB"/>
    <w:p w14:paraId="12A3BC7E" w14:textId="2E82FBED" w:rsidR="007552BF" w:rsidRDefault="007552BF" w:rsidP="008321EB"/>
    <w:p w14:paraId="720777E1" w14:textId="238EE934" w:rsidR="007552BF" w:rsidRDefault="007552BF" w:rsidP="008321EB"/>
    <w:p w14:paraId="3C952A1C" w14:textId="417D532E" w:rsidR="007552BF" w:rsidRDefault="007552BF" w:rsidP="008321EB"/>
    <w:p w14:paraId="7FECF1D6" w14:textId="05998D4D" w:rsidR="007552BF" w:rsidRDefault="007552BF" w:rsidP="008321EB"/>
    <w:p w14:paraId="569CB7CC" w14:textId="55440059" w:rsidR="007552BF" w:rsidRDefault="007552BF" w:rsidP="008321EB"/>
    <w:p w14:paraId="2CCE3E1C" w14:textId="7F318199" w:rsidR="007552BF" w:rsidRDefault="007552BF" w:rsidP="008321EB"/>
    <w:p w14:paraId="2945CB16" w14:textId="758CD23F" w:rsidR="007552BF" w:rsidRDefault="007552BF" w:rsidP="008321EB"/>
    <w:p w14:paraId="366AB120" w14:textId="3619E461" w:rsidR="007552BF" w:rsidRDefault="007552BF" w:rsidP="008321EB"/>
    <w:p w14:paraId="1A5B2938" w14:textId="364903DD" w:rsidR="007552BF" w:rsidRDefault="007552BF" w:rsidP="008321EB"/>
    <w:p w14:paraId="2A2609CE" w14:textId="1052F97B" w:rsidR="007552BF" w:rsidRDefault="007552BF" w:rsidP="008321EB"/>
    <w:p w14:paraId="5A39AEC3" w14:textId="71F248D3" w:rsidR="007552BF" w:rsidRDefault="007552BF" w:rsidP="008321EB"/>
    <w:p w14:paraId="76E0CC9F" w14:textId="2916E746" w:rsidR="007552BF" w:rsidRDefault="007552BF" w:rsidP="008321EB"/>
    <w:p w14:paraId="6EB3377A" w14:textId="6C64355C" w:rsidR="007552BF" w:rsidRDefault="007552BF" w:rsidP="008321EB"/>
    <w:p w14:paraId="5B5FF5F1" w14:textId="0B6B1192" w:rsidR="007552BF" w:rsidRDefault="007552BF" w:rsidP="008321EB"/>
    <w:p w14:paraId="258DBA8C" w14:textId="493A62A7" w:rsidR="007552BF" w:rsidRDefault="007552BF" w:rsidP="008321EB"/>
    <w:p w14:paraId="5FE779AE" w14:textId="4E340052" w:rsidR="007552BF" w:rsidRDefault="007552BF" w:rsidP="008321EB"/>
    <w:p w14:paraId="3BFD2A26" w14:textId="12FDB401" w:rsidR="007552BF" w:rsidRDefault="007552BF" w:rsidP="008321EB"/>
    <w:p w14:paraId="06F05FC7" w14:textId="4E96F763" w:rsidR="007552BF" w:rsidRDefault="007552BF" w:rsidP="008321EB"/>
    <w:p w14:paraId="109D5D3F" w14:textId="000EE9EC" w:rsidR="007552BF" w:rsidRDefault="007552BF" w:rsidP="008321EB"/>
    <w:p w14:paraId="5730A068" w14:textId="7F868CEC" w:rsidR="007552BF" w:rsidRDefault="007552BF" w:rsidP="008321EB"/>
    <w:p w14:paraId="67D92AB9" w14:textId="1148F81E" w:rsidR="007552BF" w:rsidRDefault="007552BF" w:rsidP="008321EB"/>
    <w:p w14:paraId="37634282" w14:textId="75FB4420" w:rsidR="007552BF" w:rsidRDefault="007552BF" w:rsidP="008321EB"/>
    <w:p w14:paraId="437163BB" w14:textId="77777777" w:rsidR="007552BF" w:rsidRDefault="007552BF" w:rsidP="008321EB"/>
    <w:p w14:paraId="3C53487B" w14:textId="621074CB" w:rsidR="007552BF" w:rsidRDefault="007552BF" w:rsidP="008321EB"/>
    <w:p w14:paraId="2C5D6EFB" w14:textId="76FE0C6B" w:rsidR="007552BF" w:rsidRDefault="007552BF" w:rsidP="008321EB"/>
    <w:p w14:paraId="4E91FF56" w14:textId="6F60D735" w:rsidR="007552BF" w:rsidRDefault="00B973BF" w:rsidP="007552BF">
      <w:pPr>
        <w:rPr>
          <w:rFonts w:cstheme="minorHAnsi"/>
          <w:sz w:val="24"/>
          <w:szCs w:val="24"/>
        </w:rPr>
      </w:pPr>
      <w:bookmarkStart w:id="1" w:name="_Hlk125628759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70D13EC6" wp14:editId="6FC4A98A">
                <wp:simplePos x="0" y="0"/>
                <wp:positionH relativeFrom="column">
                  <wp:posOffset>-953135</wp:posOffset>
                </wp:positionH>
                <wp:positionV relativeFrom="paragraph">
                  <wp:posOffset>-876300</wp:posOffset>
                </wp:positionV>
                <wp:extent cx="7595870" cy="10669905"/>
                <wp:effectExtent l="0" t="0" r="5080" b="0"/>
                <wp:wrapNone/>
                <wp:docPr id="81" name="Gr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2" name="Resim 8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Oval 83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Oval 88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Dikdörtgen 91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Dikdörtgen 92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ED018" w14:textId="412EC2A6" w:rsidR="007552BF" w:rsidRPr="00501EC5" w:rsidRDefault="007552BF" w:rsidP="007552B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13EC6" id="Grup 81" o:spid="_x0000_s1102" style="position:absolute;margin-left:-75.05pt;margin-top:-69pt;width:598.1pt;height:840.15pt;z-index:25181030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Eooor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s0giTzHcKq8szdqAHUV8Jftmf8F2&#10;fgJ+z14hufh58GPD7eP9es2aO+ure7EOm2kgOCnm4ZpmBHIQbR/fyCK+W7//AIOM/wBqKe5aTTvg&#10;14Mt4v4Y5PtMhH47x/Kvn8VxPkuFqOnKpdreyb/HY/aOH/o/+KXEWAjjKGC9nTkrx9pOMG09nyt8&#10;yT6XSutVofsjRX40/wDERZ+1d/0SfwT/AN+bn/47R/xEWftXf9En8E/9+bn/AOO1z/64ZH/M/wDw&#10;Fnu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bGOTSAZGA1OooAb5fOc0u3&#10;HSlooAQrk80oAHS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IB600p6GnUUAJsHegoO1LRQA3BTmjzPanEA9aTavpQAoORm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hiQOBTdzE4C8+lADqKsQ6Rqs4zHYSfVlx/Opf+Ee1j/nzP/fQ/xo5o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xnqK&#10;KKADp0FIFwK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m1fSlooAbJBDMnlyxKynqrLkGlVVRQiLgDgAdqWigAooooAKKK&#10;KACiiigAooooAKKKKACiiigAooooAKKKKACiiigAooooAKKKKACiiigAooooAKKKKACiiigAoooo&#10;AKKKKACiiigAooooAKKKKACiiigAooooAKKKKACiiigAooooAKKKKACiiigAooooAKKKKACiiigA&#10;ooooAKCAeCKKKAE2r6UoGO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2" o:spid="_x0000_s110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">
                  <v:imagedata r:id="rId19" o:title=""/>
                </v:shape>
                <v:oval id="Oval 83" o:spid="_x0000_s110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" o:button="t" filled="f" stroked="f" strokeweight="2pt">
                  <v:fill o:detectmouseclick="t"/>
                </v:oval>
                <v:oval id="Oval 84" o:spid="_x0000_s110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" o:button="t" filled="f" stroked="f" strokeweight="2pt">
                  <v:fill o:detectmouseclick="t"/>
                </v:oval>
                <v:oval id="Oval 85" o:spid="_x0000_s110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" o:button="t" filled="f" stroked="f" strokeweight="2pt">
                  <v:fill o:detectmouseclick="t"/>
                </v:oval>
                <v:oval id="Oval 86" o:spid="_x0000_s110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" o:button="t" filled="f" stroked="f" strokeweight="2pt">
                  <v:fill o:detectmouseclick="t"/>
                </v:oval>
                <v:oval id="Oval 87" o:spid="_x0000_s110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" o:button="t" filled="f" stroked="f" strokeweight="2pt">
                  <v:fill o:detectmouseclick="t"/>
                </v:oval>
                <v:oval id="Oval 88" o:spid="_x0000_s110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" o:button="t" filled="f" stroked="f" strokeweight="2pt">
                  <v:fill o:detectmouseclick="t"/>
                </v:oval>
                <v:oval id="Oval 89" o:spid="_x0000_s111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" o:button="t" filled="f" stroked="f" strokeweight="2pt">
                  <v:fill o:detectmouseclick="t"/>
                </v:oval>
                <v:oval id="Oval 90" o:spid="_x0000_s111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" o:button="t" filled="f" stroked="f" strokeweight="2pt">
                  <v:fill o:detectmouseclick="t"/>
                </v:oval>
                <v:rect id="Dikdörtgen 91" o:spid="_x0000_s111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" o:button="t" filled="f" stroked="f" strokeweight="2pt">
                  <v:fill o:detectmouseclick="t"/>
                </v:rect>
                <v:rect id="Dikdörtgen 92" o:spid="_x0000_s111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" o:button="t" filled="f" stroked="f" strokeweight="2pt">
                  <v:fill o:detectmouseclick="t"/>
                </v:rect>
                <v:shape id="_x0000_s1114" type="#_x0000_t202" href="https://www.dindersi.com/icerik/din-kulturu-ve-ahlak-bilgisi-c81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44ED018" w14:textId="412EC2A6" w:rsidR="007552BF" w:rsidRPr="00501EC5" w:rsidRDefault="007552BF" w:rsidP="007552BF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FD5F2E" w14:textId="514D6C7F" w:rsidR="007552BF" w:rsidRDefault="007552BF" w:rsidP="007552BF">
      <w:pPr>
        <w:rPr>
          <w:rFonts w:cstheme="minorHAnsi"/>
          <w:sz w:val="24"/>
          <w:szCs w:val="24"/>
        </w:rPr>
      </w:pPr>
    </w:p>
    <w:p w14:paraId="003958DB" w14:textId="321B899E" w:rsidR="007552BF" w:rsidRDefault="007552BF" w:rsidP="007552BF">
      <w:pPr>
        <w:rPr>
          <w:rFonts w:cstheme="minorHAnsi"/>
          <w:sz w:val="24"/>
          <w:szCs w:val="24"/>
        </w:rPr>
      </w:pPr>
    </w:p>
    <w:p w14:paraId="331287AD" w14:textId="14C89DF7" w:rsidR="007552BF" w:rsidRDefault="007552BF" w:rsidP="007552BF">
      <w:pPr>
        <w:rPr>
          <w:rFonts w:cstheme="minorHAnsi"/>
          <w:sz w:val="24"/>
          <w:szCs w:val="24"/>
        </w:rPr>
      </w:pPr>
    </w:p>
    <w:p w14:paraId="68EBC194" w14:textId="1C96130F" w:rsidR="007552BF" w:rsidRDefault="007552BF" w:rsidP="007552BF">
      <w:pPr>
        <w:rPr>
          <w:rFonts w:cstheme="minorHAnsi"/>
          <w:sz w:val="24"/>
          <w:szCs w:val="24"/>
        </w:rPr>
      </w:pPr>
    </w:p>
    <w:p w14:paraId="376E28CD" w14:textId="43E632D2" w:rsidR="007552BF" w:rsidRDefault="007552BF" w:rsidP="007552B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82018BE" w14:textId="77777777" w:rsidR="007552BF" w:rsidRDefault="007552BF" w:rsidP="007552BF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806208" behindDoc="0" locked="0" layoutInCell="1" allowOverlap="1" wp14:anchorId="21048A46" wp14:editId="16D7DE98">
            <wp:simplePos x="0" y="0"/>
            <wp:positionH relativeFrom="margin">
              <wp:posOffset>-1038225</wp:posOffset>
            </wp:positionH>
            <wp:positionV relativeFrom="paragraph">
              <wp:posOffset>-862965</wp:posOffset>
            </wp:positionV>
            <wp:extent cx="7711651" cy="10902599"/>
            <wp:effectExtent l="0" t="0" r="3810" b="0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61E374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205F95FC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0E09AAE8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23EE4F43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08639409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6F32D6D0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0C67D696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069FF710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41D5C7A0" w14:textId="77777777" w:rsidR="007552BF" w:rsidRDefault="007552BF" w:rsidP="007552BF">
      <w:pPr>
        <w:rPr>
          <w:rFonts w:cstheme="minorHAnsi"/>
          <w:sz w:val="24"/>
          <w:szCs w:val="24"/>
        </w:rPr>
      </w:pPr>
    </w:p>
    <w:p w14:paraId="41582269" w14:textId="77777777" w:rsidR="007552BF" w:rsidRDefault="007552BF" w:rsidP="007552BF">
      <w:pPr>
        <w:rPr>
          <w:rFonts w:cstheme="minorHAnsi"/>
          <w:sz w:val="24"/>
          <w:szCs w:val="24"/>
        </w:rPr>
      </w:pPr>
    </w:p>
    <w:bookmarkEnd w:id="1"/>
    <w:p w14:paraId="6D2CF573" w14:textId="77777777" w:rsidR="007552BF" w:rsidRPr="008D43D4" w:rsidRDefault="007552BF" w:rsidP="007552BF">
      <w:pPr>
        <w:spacing w:after="0" w:line="240" w:lineRule="auto"/>
        <w:rPr>
          <w:rFonts w:cstheme="minorHAnsi"/>
          <w:sz w:val="24"/>
          <w:szCs w:val="24"/>
        </w:rPr>
      </w:pPr>
    </w:p>
    <w:p w14:paraId="023FB034" w14:textId="77777777" w:rsidR="002E7EC7" w:rsidRDefault="002E7EC7" w:rsidP="00E971CA">
      <w:pPr>
        <w:spacing w:after="0" w:line="240" w:lineRule="auto"/>
        <w:jc w:val="center"/>
        <w:rPr>
          <w:rStyle w:val="Kpr"/>
          <w:rFonts w:cstheme="minorHAnsi"/>
        </w:rPr>
      </w:pPr>
    </w:p>
    <w:sectPr w:rsidR="002E7EC7" w:rsidSect="008321EB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D3CFD"/>
    <w:multiLevelType w:val="hybridMultilevel"/>
    <w:tmpl w:val="7D60373C"/>
    <w:lvl w:ilvl="0" w:tplc="8326E70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028EB"/>
    <w:multiLevelType w:val="hybridMultilevel"/>
    <w:tmpl w:val="F7E6BECA"/>
    <w:lvl w:ilvl="0" w:tplc="211C9AA2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3" w15:restartNumberingAfterBreak="0">
    <w:nsid w:val="681F4A38"/>
    <w:multiLevelType w:val="hybridMultilevel"/>
    <w:tmpl w:val="F0162CE6"/>
    <w:lvl w:ilvl="0" w:tplc="08E8F04A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082232">
    <w:abstractNumId w:val="1"/>
  </w:num>
  <w:num w:numId="2" w16cid:durableId="624897495">
    <w:abstractNumId w:val="2"/>
  </w:num>
  <w:num w:numId="3" w16cid:durableId="661934491">
    <w:abstractNumId w:val="3"/>
  </w:num>
  <w:num w:numId="4" w16cid:durableId="1708875184">
    <w:abstractNumId w:val="0"/>
  </w:num>
  <w:num w:numId="5" w16cid:durableId="53168370">
    <w:abstractNumId w:val="1"/>
    <w:lvlOverride w:ilvl="0">
      <w:startOverride w:val="1"/>
    </w:lvlOverride>
  </w:num>
  <w:num w:numId="6" w16cid:durableId="1168256233">
    <w:abstractNumId w:val="1"/>
    <w:lvlOverride w:ilvl="0">
      <w:startOverride w:val="1"/>
    </w:lvlOverride>
  </w:num>
  <w:num w:numId="7" w16cid:durableId="570040690">
    <w:abstractNumId w:val="1"/>
    <w:lvlOverride w:ilvl="0">
      <w:startOverride w:val="1"/>
    </w:lvlOverride>
  </w:num>
  <w:num w:numId="8" w16cid:durableId="1891309722">
    <w:abstractNumId w:val="1"/>
    <w:lvlOverride w:ilvl="0">
      <w:startOverride w:val="1"/>
    </w:lvlOverride>
  </w:num>
  <w:num w:numId="9" w16cid:durableId="1224366219">
    <w:abstractNumId w:val="3"/>
    <w:lvlOverride w:ilvl="0">
      <w:startOverride w:val="1"/>
    </w:lvlOverride>
  </w:num>
  <w:num w:numId="10" w16cid:durableId="131217639">
    <w:abstractNumId w:val="1"/>
    <w:lvlOverride w:ilvl="0">
      <w:startOverride w:val="1"/>
    </w:lvlOverride>
  </w:num>
  <w:num w:numId="11" w16cid:durableId="74135641">
    <w:abstractNumId w:val="1"/>
    <w:lvlOverride w:ilvl="0">
      <w:startOverride w:val="1"/>
    </w:lvlOverride>
  </w:num>
  <w:num w:numId="12" w16cid:durableId="905602372">
    <w:abstractNumId w:val="1"/>
    <w:lvlOverride w:ilvl="0">
      <w:startOverride w:val="1"/>
    </w:lvlOverride>
  </w:num>
  <w:num w:numId="13" w16cid:durableId="1554388022">
    <w:abstractNumId w:val="3"/>
    <w:lvlOverride w:ilvl="0">
      <w:startOverride w:val="1"/>
    </w:lvlOverride>
  </w:num>
  <w:num w:numId="14" w16cid:durableId="1468816540">
    <w:abstractNumId w:val="1"/>
    <w:lvlOverride w:ilvl="0">
      <w:startOverride w:val="1"/>
    </w:lvlOverride>
  </w:num>
  <w:num w:numId="15" w16cid:durableId="1359352583">
    <w:abstractNumId w:val="1"/>
    <w:lvlOverride w:ilvl="0">
      <w:startOverride w:val="1"/>
    </w:lvlOverride>
  </w:num>
  <w:num w:numId="16" w16cid:durableId="1878656900">
    <w:abstractNumId w:val="1"/>
    <w:lvlOverride w:ilvl="0">
      <w:startOverride w:val="1"/>
    </w:lvlOverride>
  </w:num>
  <w:num w:numId="17" w16cid:durableId="794952730">
    <w:abstractNumId w:val="1"/>
    <w:lvlOverride w:ilvl="0">
      <w:startOverride w:val="1"/>
    </w:lvlOverride>
  </w:num>
  <w:num w:numId="18" w16cid:durableId="1315379151">
    <w:abstractNumId w:val="3"/>
    <w:lvlOverride w:ilvl="0">
      <w:startOverride w:val="1"/>
    </w:lvlOverride>
  </w:num>
  <w:num w:numId="19" w16cid:durableId="1457212615">
    <w:abstractNumId w:val="1"/>
    <w:lvlOverride w:ilvl="0">
      <w:startOverride w:val="1"/>
    </w:lvlOverride>
  </w:num>
  <w:num w:numId="20" w16cid:durableId="850145079">
    <w:abstractNumId w:val="1"/>
    <w:lvlOverride w:ilvl="0">
      <w:startOverride w:val="1"/>
    </w:lvlOverride>
  </w:num>
  <w:num w:numId="21" w16cid:durableId="1231379478">
    <w:abstractNumId w:val="1"/>
    <w:lvlOverride w:ilvl="0">
      <w:startOverride w:val="1"/>
    </w:lvlOverride>
  </w:num>
  <w:num w:numId="22" w16cid:durableId="289242969">
    <w:abstractNumId w:val="1"/>
    <w:lvlOverride w:ilvl="0">
      <w:startOverride w:val="1"/>
    </w:lvlOverride>
  </w:num>
  <w:num w:numId="23" w16cid:durableId="613947994">
    <w:abstractNumId w:val="1"/>
    <w:lvlOverride w:ilvl="0">
      <w:startOverride w:val="1"/>
    </w:lvlOverride>
  </w:num>
  <w:num w:numId="24" w16cid:durableId="1773744566">
    <w:abstractNumId w:val="1"/>
    <w:lvlOverride w:ilvl="0">
      <w:startOverride w:val="1"/>
    </w:lvlOverride>
  </w:num>
  <w:num w:numId="25" w16cid:durableId="55519086">
    <w:abstractNumId w:val="1"/>
    <w:lvlOverride w:ilvl="0">
      <w:startOverride w:val="1"/>
    </w:lvlOverride>
  </w:num>
  <w:num w:numId="26" w16cid:durableId="1398743188">
    <w:abstractNumId w:val="1"/>
    <w:lvlOverride w:ilvl="0">
      <w:startOverride w:val="1"/>
    </w:lvlOverride>
  </w:num>
  <w:num w:numId="27" w16cid:durableId="1968507198">
    <w:abstractNumId w:val="1"/>
    <w:lvlOverride w:ilvl="0">
      <w:startOverride w:val="1"/>
    </w:lvlOverride>
  </w:num>
  <w:num w:numId="28" w16cid:durableId="1177503054">
    <w:abstractNumId w:val="1"/>
    <w:lvlOverride w:ilvl="0">
      <w:startOverride w:val="1"/>
    </w:lvlOverride>
  </w:num>
  <w:num w:numId="29" w16cid:durableId="94180943">
    <w:abstractNumId w:val="1"/>
    <w:lvlOverride w:ilvl="0">
      <w:startOverride w:val="1"/>
    </w:lvlOverride>
  </w:num>
  <w:num w:numId="30" w16cid:durableId="566109051">
    <w:abstractNumId w:val="1"/>
    <w:lvlOverride w:ilvl="0">
      <w:startOverride w:val="1"/>
    </w:lvlOverride>
  </w:num>
  <w:num w:numId="31" w16cid:durableId="1267689100">
    <w:abstractNumId w:val="1"/>
    <w:lvlOverride w:ilvl="0">
      <w:startOverride w:val="1"/>
    </w:lvlOverride>
  </w:num>
  <w:num w:numId="32" w16cid:durableId="405372900">
    <w:abstractNumId w:val="1"/>
    <w:lvlOverride w:ilvl="0">
      <w:startOverride w:val="1"/>
    </w:lvlOverride>
  </w:num>
  <w:num w:numId="33" w16cid:durableId="277686676">
    <w:abstractNumId w:val="1"/>
    <w:lvlOverride w:ilvl="0">
      <w:startOverride w:val="1"/>
    </w:lvlOverride>
  </w:num>
  <w:num w:numId="34" w16cid:durableId="649600148">
    <w:abstractNumId w:val="1"/>
    <w:lvlOverride w:ilvl="0">
      <w:startOverride w:val="1"/>
    </w:lvlOverride>
  </w:num>
  <w:num w:numId="35" w16cid:durableId="694697300">
    <w:abstractNumId w:val="1"/>
    <w:lvlOverride w:ilvl="0">
      <w:startOverride w:val="1"/>
    </w:lvlOverride>
  </w:num>
  <w:num w:numId="36" w16cid:durableId="767434914">
    <w:abstractNumId w:val="1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1EB"/>
    <w:rsid w:val="0000303E"/>
    <w:rsid w:val="000447B4"/>
    <w:rsid w:val="000718B7"/>
    <w:rsid w:val="000A2B32"/>
    <w:rsid w:val="000A6365"/>
    <w:rsid w:val="000B649F"/>
    <w:rsid w:val="00156B46"/>
    <w:rsid w:val="0018649E"/>
    <w:rsid w:val="00194BB5"/>
    <w:rsid w:val="00196A94"/>
    <w:rsid w:val="001B30A3"/>
    <w:rsid w:val="001C3B80"/>
    <w:rsid w:val="001D50A2"/>
    <w:rsid w:val="00232D1D"/>
    <w:rsid w:val="00251573"/>
    <w:rsid w:val="0027154F"/>
    <w:rsid w:val="00285D73"/>
    <w:rsid w:val="002911DE"/>
    <w:rsid w:val="002E7EC7"/>
    <w:rsid w:val="0035773B"/>
    <w:rsid w:val="0038090A"/>
    <w:rsid w:val="003C45E8"/>
    <w:rsid w:val="003D42D3"/>
    <w:rsid w:val="00401657"/>
    <w:rsid w:val="00426B9F"/>
    <w:rsid w:val="004578EE"/>
    <w:rsid w:val="00495D75"/>
    <w:rsid w:val="004B0BF5"/>
    <w:rsid w:val="004F117D"/>
    <w:rsid w:val="00503237"/>
    <w:rsid w:val="00505A62"/>
    <w:rsid w:val="00564A9A"/>
    <w:rsid w:val="005D58BB"/>
    <w:rsid w:val="005E25B8"/>
    <w:rsid w:val="00607B95"/>
    <w:rsid w:val="00611E93"/>
    <w:rsid w:val="00636BC5"/>
    <w:rsid w:val="006B0CA3"/>
    <w:rsid w:val="006B2433"/>
    <w:rsid w:val="00707FFC"/>
    <w:rsid w:val="00714F08"/>
    <w:rsid w:val="007552BF"/>
    <w:rsid w:val="007841BD"/>
    <w:rsid w:val="008321EB"/>
    <w:rsid w:val="00866749"/>
    <w:rsid w:val="00867EB3"/>
    <w:rsid w:val="00872ABE"/>
    <w:rsid w:val="00900225"/>
    <w:rsid w:val="0092235A"/>
    <w:rsid w:val="009336E0"/>
    <w:rsid w:val="009441AD"/>
    <w:rsid w:val="00944B15"/>
    <w:rsid w:val="00956A34"/>
    <w:rsid w:val="009C78F9"/>
    <w:rsid w:val="00A83480"/>
    <w:rsid w:val="00B05364"/>
    <w:rsid w:val="00B3420A"/>
    <w:rsid w:val="00B45E37"/>
    <w:rsid w:val="00B71279"/>
    <w:rsid w:val="00B973BF"/>
    <w:rsid w:val="00C10579"/>
    <w:rsid w:val="00C23134"/>
    <w:rsid w:val="00CD417A"/>
    <w:rsid w:val="00D21860"/>
    <w:rsid w:val="00D316E0"/>
    <w:rsid w:val="00D33945"/>
    <w:rsid w:val="00DA3E78"/>
    <w:rsid w:val="00DA6E95"/>
    <w:rsid w:val="00DB6FB8"/>
    <w:rsid w:val="00E320CA"/>
    <w:rsid w:val="00E71579"/>
    <w:rsid w:val="00E9279A"/>
    <w:rsid w:val="00E971CA"/>
    <w:rsid w:val="00ED6B28"/>
    <w:rsid w:val="00EE7729"/>
    <w:rsid w:val="00F34887"/>
    <w:rsid w:val="00F948B6"/>
    <w:rsid w:val="00FC5DC2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B1869"/>
  <w15:docId w15:val="{BE491A0C-8707-4BB2-AB7A-60A3C8B84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1E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8321EB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qFormat/>
    <w:rsid w:val="008321EB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8321EB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8321EB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8321EB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Default">
    <w:name w:val="Default"/>
    <w:rsid w:val="008321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8321EB"/>
    <w:pPr>
      <w:spacing w:line="201" w:lineRule="atLeast"/>
    </w:pPr>
    <w:rPr>
      <w:color w:val="auto"/>
    </w:rPr>
  </w:style>
  <w:style w:type="character" w:customStyle="1" w:styleId="A10">
    <w:name w:val="A10"/>
    <w:uiPriority w:val="99"/>
    <w:rsid w:val="008321EB"/>
    <w:rPr>
      <w:b/>
      <w:bCs/>
      <w:color w:val="6DCFF6"/>
      <w:sz w:val="20"/>
      <w:szCs w:val="20"/>
      <w:u w:val="single"/>
    </w:rPr>
  </w:style>
  <w:style w:type="paragraph" w:customStyle="1" w:styleId="Pa6">
    <w:name w:val="Pa6"/>
    <w:basedOn w:val="Default"/>
    <w:next w:val="Default"/>
    <w:uiPriority w:val="99"/>
    <w:rsid w:val="008321EB"/>
    <w:pPr>
      <w:spacing w:line="201" w:lineRule="atLeast"/>
    </w:pPr>
    <w:rPr>
      <w:color w:val="auto"/>
    </w:rPr>
  </w:style>
  <w:style w:type="character" w:customStyle="1" w:styleId="A7">
    <w:name w:val="A7"/>
    <w:uiPriority w:val="99"/>
    <w:rsid w:val="008321EB"/>
    <w:rPr>
      <w:b/>
      <w:bCs/>
      <w:color w:val="6DCFF6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E971CA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75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7552B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7552B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55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55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81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dindersi.com/icerik/din-kulturu-ve-ahlak-bilgisi-c93" TargetMode="External"/><Relationship Id="rId11" Type="http://schemas.openxmlformats.org/officeDocument/2006/relationships/hyperlink" Target="https://t.me/dindersi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92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MASTER_DIZGI</cp:lastModifiedBy>
  <cp:revision>32</cp:revision>
  <dcterms:created xsi:type="dcterms:W3CDTF">2014-10-25T20:17:00Z</dcterms:created>
  <dcterms:modified xsi:type="dcterms:W3CDTF">2023-02-13T14:34:00Z</dcterms:modified>
</cp:coreProperties>
</file>